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11D" w:rsidRDefault="005E411D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</w:t>
      </w:r>
    </w:p>
    <w:p w:rsidR="005E411D" w:rsidRDefault="005E411D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5E411D" w:rsidRDefault="005E411D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5E411D" w:rsidRDefault="005E411D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5E411D" w:rsidRDefault="005E411D" w:rsidP="000A502D">
      <w:pPr>
        <w:pStyle w:val="Heading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5E411D" w:rsidRDefault="005E411D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</w:t>
      </w:r>
    </w:p>
    <w:p w:rsidR="005E411D" w:rsidRDefault="005E411D" w:rsidP="000A502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ПРОЕКТ РЕШЕНИЯ</w:t>
      </w:r>
    </w:p>
    <w:p w:rsidR="005E411D" w:rsidRDefault="005E411D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5E411D" w:rsidRPr="00B31158" w:rsidRDefault="005E411D" w:rsidP="000A502D">
      <w:pPr>
        <w:rPr>
          <w:sz w:val="24"/>
          <w:szCs w:val="24"/>
        </w:rPr>
      </w:pPr>
      <w:r w:rsidRPr="00B31158">
        <w:rPr>
          <w:b/>
          <w:sz w:val="24"/>
          <w:szCs w:val="24"/>
        </w:rPr>
        <w:t xml:space="preserve">     </w:t>
      </w:r>
      <w:r w:rsidRPr="00B31158">
        <w:rPr>
          <w:sz w:val="24"/>
          <w:szCs w:val="24"/>
        </w:rPr>
        <w:t xml:space="preserve">от « _ »___________ </w:t>
      </w:r>
      <w:smartTag w:uri="urn:schemas-microsoft-com:office:smarttags" w:element="metricconverter">
        <w:smartTagPr>
          <w:attr w:name="ProductID" w:val="2021 г"/>
        </w:smartTagPr>
        <w:r w:rsidRPr="00B31158">
          <w:rPr>
            <w:sz w:val="24"/>
            <w:szCs w:val="24"/>
          </w:rPr>
          <w:t>2021 г</w:t>
        </w:r>
      </w:smartTag>
      <w:r w:rsidRPr="00B31158">
        <w:rPr>
          <w:sz w:val="24"/>
          <w:szCs w:val="24"/>
        </w:rPr>
        <w:t xml:space="preserve">.                                                                     </w:t>
      </w:r>
      <w:r>
        <w:rPr>
          <w:sz w:val="24"/>
          <w:szCs w:val="24"/>
        </w:rPr>
        <w:t xml:space="preserve">                  </w:t>
      </w:r>
      <w:r w:rsidRPr="00B31158">
        <w:rPr>
          <w:sz w:val="24"/>
          <w:szCs w:val="24"/>
        </w:rPr>
        <w:t xml:space="preserve">   №_</w:t>
      </w:r>
    </w:p>
    <w:p w:rsidR="005E411D" w:rsidRPr="006A2DEA" w:rsidRDefault="005E411D" w:rsidP="000A502D">
      <w:pPr>
        <w:tabs>
          <w:tab w:val="left" w:pos="699"/>
        </w:tabs>
        <w:rPr>
          <w:sz w:val="26"/>
          <w:szCs w:val="26"/>
        </w:rPr>
      </w:pPr>
    </w:p>
    <w:p w:rsidR="005E411D" w:rsidRPr="00026885" w:rsidRDefault="005E411D" w:rsidP="000A502D">
      <w:pPr>
        <w:jc w:val="center"/>
        <w:rPr>
          <w:sz w:val="24"/>
          <w:szCs w:val="24"/>
        </w:rPr>
      </w:pPr>
      <w:r w:rsidRPr="00026885">
        <w:rPr>
          <w:sz w:val="24"/>
          <w:szCs w:val="24"/>
        </w:rPr>
        <w:t>п. Липки</w:t>
      </w:r>
    </w:p>
    <w:p w:rsidR="005E411D" w:rsidRDefault="005E411D" w:rsidP="000A502D">
      <w:pPr>
        <w:jc w:val="center"/>
        <w:rPr>
          <w:sz w:val="26"/>
          <w:szCs w:val="26"/>
        </w:rPr>
      </w:pPr>
    </w:p>
    <w:p w:rsidR="005E411D" w:rsidRPr="00E312C1" w:rsidRDefault="005E411D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312C1">
        <w:rPr>
          <w:rFonts w:ascii="Times New Roman" w:hAnsi="Times New Roman" w:cs="Times New Roman"/>
          <w:sz w:val="24"/>
          <w:szCs w:val="24"/>
        </w:rPr>
        <w:t xml:space="preserve">О внесении изменений в решение Совета депутатов </w:t>
      </w:r>
    </w:p>
    <w:p w:rsidR="005E411D" w:rsidRPr="00E312C1" w:rsidRDefault="005E411D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312C1">
        <w:rPr>
          <w:rFonts w:ascii="Times New Roman" w:hAnsi="Times New Roman" w:cs="Times New Roman"/>
          <w:sz w:val="24"/>
          <w:szCs w:val="24"/>
        </w:rPr>
        <w:t xml:space="preserve">Липкинского сельского поселения Ромодановского </w:t>
      </w:r>
    </w:p>
    <w:p w:rsidR="005E411D" w:rsidRPr="00E312C1" w:rsidRDefault="005E411D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312C1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</w:t>
      </w:r>
    </w:p>
    <w:p w:rsidR="005E411D" w:rsidRPr="00E312C1" w:rsidRDefault="005E411D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312C1">
        <w:rPr>
          <w:rFonts w:ascii="Times New Roman" w:hAnsi="Times New Roman" w:cs="Times New Roman"/>
          <w:sz w:val="24"/>
          <w:szCs w:val="24"/>
        </w:rPr>
        <w:t xml:space="preserve">от 26 декабря </w:t>
      </w:r>
      <w:smartTag w:uri="urn:schemas-microsoft-com:office:smarttags" w:element="metricconverter">
        <w:smartTagPr>
          <w:attr w:name="ProductID" w:val="2020 г"/>
        </w:smartTagPr>
        <w:r w:rsidRPr="00E312C1">
          <w:rPr>
            <w:rFonts w:ascii="Times New Roman" w:hAnsi="Times New Roman" w:cs="Times New Roman"/>
            <w:sz w:val="24"/>
            <w:szCs w:val="24"/>
          </w:rPr>
          <w:t>2020 г</w:t>
        </w:r>
      </w:smartTag>
      <w:r w:rsidRPr="00E312C1">
        <w:rPr>
          <w:rFonts w:ascii="Times New Roman" w:hAnsi="Times New Roman" w:cs="Times New Roman"/>
          <w:sz w:val="24"/>
          <w:szCs w:val="24"/>
        </w:rPr>
        <w:t>. № 22 «О бюджете Липкинского</w:t>
      </w:r>
    </w:p>
    <w:p w:rsidR="005E411D" w:rsidRPr="00E312C1" w:rsidRDefault="005E411D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312C1">
        <w:rPr>
          <w:rFonts w:ascii="Times New Roman" w:hAnsi="Times New Roman" w:cs="Times New Roman"/>
          <w:sz w:val="24"/>
          <w:szCs w:val="24"/>
        </w:rPr>
        <w:t>сельского поселения Ромодановского муниципального</w:t>
      </w:r>
    </w:p>
    <w:p w:rsidR="005E411D" w:rsidRPr="00E312C1" w:rsidRDefault="005E411D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312C1">
        <w:rPr>
          <w:rFonts w:ascii="Times New Roman" w:hAnsi="Times New Roman" w:cs="Times New Roman"/>
          <w:sz w:val="24"/>
          <w:szCs w:val="24"/>
        </w:rPr>
        <w:t xml:space="preserve">района Республики Мордовия на 2021 год и </w:t>
      </w:r>
    </w:p>
    <w:p w:rsidR="005E411D" w:rsidRPr="00E312C1" w:rsidRDefault="005E411D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E312C1">
        <w:rPr>
          <w:rFonts w:ascii="Times New Roman" w:hAnsi="Times New Roman" w:cs="Times New Roman"/>
          <w:sz w:val="24"/>
          <w:szCs w:val="24"/>
        </w:rPr>
        <w:t>плановый период 2022 и 2023 годов»</w:t>
      </w:r>
    </w:p>
    <w:p w:rsidR="005E411D" w:rsidRDefault="005E411D" w:rsidP="00963400">
      <w:pPr>
        <w:shd w:val="clear" w:color="auto" w:fill="FFFFFF"/>
        <w:ind w:left="23" w:right="4383"/>
        <w:rPr>
          <w:sz w:val="26"/>
          <w:szCs w:val="26"/>
        </w:rPr>
      </w:pPr>
    </w:p>
    <w:p w:rsidR="005E411D" w:rsidRPr="00E312C1" w:rsidRDefault="005E411D" w:rsidP="006A2DEA">
      <w:pPr>
        <w:ind w:firstLine="851"/>
        <w:jc w:val="both"/>
        <w:rPr>
          <w:sz w:val="24"/>
          <w:szCs w:val="24"/>
        </w:rPr>
      </w:pPr>
      <w:r w:rsidRPr="00E312C1">
        <w:rPr>
          <w:sz w:val="24"/>
          <w:szCs w:val="24"/>
        </w:rPr>
        <w:t xml:space="preserve">В соответствии с Бюджетным кодексом Российской Федерации и на основании статьи 36 Устава Липкинского сельского поселения, Совет депутатов Липкинского сельского поселения </w:t>
      </w:r>
    </w:p>
    <w:p w:rsidR="005E411D" w:rsidRPr="00E312C1" w:rsidRDefault="005E411D" w:rsidP="000A502D">
      <w:pPr>
        <w:jc w:val="center"/>
        <w:rPr>
          <w:sz w:val="24"/>
          <w:szCs w:val="24"/>
        </w:rPr>
      </w:pPr>
      <w:r w:rsidRPr="00E312C1">
        <w:rPr>
          <w:sz w:val="24"/>
          <w:szCs w:val="24"/>
        </w:rPr>
        <w:t>РЕШИЛ:</w:t>
      </w:r>
    </w:p>
    <w:p w:rsidR="005E411D" w:rsidRPr="00E312C1" w:rsidRDefault="005E411D" w:rsidP="00963400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12C1">
        <w:rPr>
          <w:rFonts w:ascii="Times New Roman" w:hAnsi="Times New Roman" w:cs="Times New Roman"/>
          <w:b/>
          <w:sz w:val="24"/>
          <w:szCs w:val="24"/>
        </w:rPr>
        <w:t>1.</w:t>
      </w:r>
      <w:r w:rsidRPr="00E312C1">
        <w:rPr>
          <w:rFonts w:ascii="Times New Roman" w:hAnsi="Times New Roman" w:cs="Times New Roman"/>
          <w:sz w:val="24"/>
          <w:szCs w:val="24"/>
        </w:rPr>
        <w:t xml:space="preserve"> Внести в решение Совета депутатов Липкинского сельского поселения Ромодановского муниципального района Республики Мордовия от 26.12.2020 №22 «О бюджете Липкинского сельского поселения Ромодановского  муниципального района Республики Мордовия на 2021 год и  плановый период 2022  и  2023 годов» следующие изменения:</w:t>
      </w:r>
    </w:p>
    <w:p w:rsidR="005E411D" w:rsidRPr="00E312C1" w:rsidRDefault="005E411D" w:rsidP="00ED3794">
      <w:pPr>
        <w:pStyle w:val="NoSpacing"/>
        <w:jc w:val="both"/>
        <w:rPr>
          <w:sz w:val="24"/>
          <w:szCs w:val="24"/>
        </w:rPr>
      </w:pPr>
      <w:r w:rsidRPr="00E312C1">
        <w:rPr>
          <w:sz w:val="24"/>
          <w:szCs w:val="24"/>
        </w:rPr>
        <w:t xml:space="preserve">    1.</w:t>
      </w:r>
      <w:r w:rsidRPr="00E312C1">
        <w:rPr>
          <w:sz w:val="24"/>
          <w:szCs w:val="24"/>
        </w:rPr>
        <w:tab/>
        <w:t>Утвердить бюджет Липкинского сельского поселения Ромодановского муниципального района Республики Мордовия на 2021 год  по доходам в сумме 1464,8 тыс. рублей, по расходам в сумме 1619,2 тыс. рублей, с превышением расходов над доходами в сумме 154,4 тыс. рублей,  исходя из уровня инфляции, не превышающего 3,7 процента (декабрь 2021 года к декабрю 2020 года).</w:t>
      </w:r>
    </w:p>
    <w:p w:rsidR="005E411D" w:rsidRPr="00E312C1" w:rsidRDefault="005E411D" w:rsidP="00ED3794">
      <w:pPr>
        <w:pStyle w:val="NoSpacing"/>
        <w:jc w:val="both"/>
        <w:rPr>
          <w:sz w:val="24"/>
          <w:szCs w:val="24"/>
        </w:rPr>
      </w:pPr>
      <w:r w:rsidRPr="00E312C1">
        <w:rPr>
          <w:sz w:val="24"/>
          <w:szCs w:val="24"/>
        </w:rPr>
        <w:t xml:space="preserve">     2. Утвердить бюджет Липкинского сельского поселения Ромодановского муниципального района Республики Мордовия на 2022 год  по доходам в сумме 642,8 тыс. рублей, по расходам в сумме 642,8 тыс. рублей, в том числе условно утвержденные расходы в сумме 13,9  тыс. рублей, исходя из уровня инфляции, не превышающего 4,0 процента (декабрь 2022 года к декабрю 2021 года).</w:t>
      </w:r>
    </w:p>
    <w:p w:rsidR="005E411D" w:rsidRPr="00E312C1" w:rsidRDefault="005E411D" w:rsidP="00ED3794">
      <w:pPr>
        <w:pStyle w:val="NoSpacing"/>
        <w:jc w:val="both"/>
        <w:rPr>
          <w:sz w:val="24"/>
          <w:szCs w:val="24"/>
        </w:rPr>
      </w:pPr>
      <w:r w:rsidRPr="00E312C1">
        <w:rPr>
          <w:sz w:val="24"/>
          <w:szCs w:val="24"/>
        </w:rPr>
        <w:t xml:space="preserve">     3. Утвердить бюджет Липкинского сельского поселения Ромодановского муниципального района Республики Мордовия на 2023 год  по доходам в сумме 634,6 тыс. рублей, по расходам в сумме 634,6 тыс. рублей, в том числе условно утвержденные расходы в сумме 27,2 тыс. рублей, исходя из уровня инфляции, не превышающего 3,9 процента (декабрь 2023 года к декабрю 2022 года).</w:t>
      </w:r>
    </w:p>
    <w:p w:rsidR="005E411D" w:rsidRPr="00E312C1" w:rsidRDefault="005E411D" w:rsidP="00963400">
      <w:pPr>
        <w:pStyle w:val="10"/>
        <w:jc w:val="both"/>
        <w:rPr>
          <w:bCs/>
          <w:color w:val="000000"/>
          <w:sz w:val="24"/>
          <w:szCs w:val="24"/>
        </w:rPr>
      </w:pPr>
      <w:r w:rsidRPr="00E312C1">
        <w:rPr>
          <w:sz w:val="24"/>
          <w:szCs w:val="24"/>
        </w:rPr>
        <w:t xml:space="preserve">      Приложени</w:t>
      </w:r>
      <w:r>
        <w:rPr>
          <w:sz w:val="24"/>
          <w:szCs w:val="24"/>
        </w:rPr>
        <w:t>я</w:t>
      </w:r>
      <w:r w:rsidRPr="00E312C1">
        <w:rPr>
          <w:sz w:val="24"/>
          <w:szCs w:val="24"/>
        </w:rPr>
        <w:t xml:space="preserve"> №3,№4,№5,№8 к решению сессии «О бюджете Липкинского сельского поселения Ромодановского  муниципального района Республики Мордовия на 2021 год и  плановый период 2022  и  2023 годов» </w:t>
      </w:r>
      <w:r w:rsidRPr="00E312C1">
        <w:rPr>
          <w:bCs/>
          <w:sz w:val="24"/>
          <w:szCs w:val="24"/>
        </w:rPr>
        <w:t>и</w:t>
      </w:r>
      <w:r w:rsidRPr="00E312C1">
        <w:rPr>
          <w:bCs/>
          <w:color w:val="000000"/>
          <w:sz w:val="24"/>
          <w:szCs w:val="24"/>
        </w:rPr>
        <w:t>зложить в следующей редакции согласно приложений №1,№2,№3,№4 (приложения прилагаются).</w:t>
      </w:r>
    </w:p>
    <w:p w:rsidR="005E411D" w:rsidRPr="00E312C1" w:rsidRDefault="005E411D" w:rsidP="00E312C1">
      <w:pPr>
        <w:ind w:firstLine="540"/>
        <w:rPr>
          <w:b/>
          <w:sz w:val="24"/>
          <w:szCs w:val="24"/>
        </w:rPr>
      </w:pPr>
      <w:r w:rsidRPr="00E312C1">
        <w:rPr>
          <w:b/>
          <w:sz w:val="24"/>
          <w:szCs w:val="24"/>
        </w:rPr>
        <w:t>2.</w:t>
      </w:r>
      <w:r w:rsidRPr="00E312C1">
        <w:rPr>
          <w:sz w:val="24"/>
          <w:szCs w:val="24"/>
        </w:rPr>
        <w:t xml:space="preserve"> Настоящее решение вступает в силу со дня его официального опубликования.</w:t>
      </w:r>
    </w:p>
    <w:p w:rsidR="005E411D" w:rsidRDefault="005E411D" w:rsidP="00E312C1">
      <w:pPr>
        <w:shd w:val="clear" w:color="auto" w:fill="FFFFFF"/>
        <w:tabs>
          <w:tab w:val="left" w:pos="6838"/>
        </w:tabs>
        <w:ind w:left="530" w:hanging="530"/>
        <w:rPr>
          <w:b/>
          <w:sz w:val="24"/>
          <w:szCs w:val="24"/>
        </w:rPr>
      </w:pPr>
    </w:p>
    <w:p w:rsidR="005E411D" w:rsidRPr="00026885" w:rsidRDefault="005E411D" w:rsidP="00E312C1">
      <w:pPr>
        <w:shd w:val="clear" w:color="auto" w:fill="FFFFFF"/>
        <w:tabs>
          <w:tab w:val="left" w:pos="6838"/>
        </w:tabs>
        <w:ind w:left="530" w:hanging="530"/>
        <w:rPr>
          <w:b/>
          <w:sz w:val="24"/>
          <w:szCs w:val="24"/>
        </w:rPr>
      </w:pPr>
      <w:r w:rsidRPr="00026885">
        <w:rPr>
          <w:b/>
          <w:sz w:val="24"/>
          <w:szCs w:val="24"/>
        </w:rPr>
        <w:t xml:space="preserve">Глава </w:t>
      </w:r>
      <w:r w:rsidRPr="00026885">
        <w:rPr>
          <w:b/>
          <w:bCs/>
          <w:spacing w:val="2"/>
          <w:sz w:val="24"/>
          <w:szCs w:val="24"/>
        </w:rPr>
        <w:t xml:space="preserve">Липкинского  </w:t>
      </w:r>
      <w:r>
        <w:rPr>
          <w:b/>
          <w:bCs/>
          <w:spacing w:val="2"/>
          <w:sz w:val="24"/>
          <w:szCs w:val="24"/>
        </w:rPr>
        <w:t xml:space="preserve">сельского поселения </w:t>
      </w:r>
      <w:r w:rsidRPr="00026885">
        <w:rPr>
          <w:b/>
          <w:bCs/>
          <w:spacing w:val="2"/>
          <w:sz w:val="24"/>
          <w:szCs w:val="24"/>
        </w:rPr>
        <w:t xml:space="preserve">    </w:t>
      </w:r>
      <w:r>
        <w:rPr>
          <w:b/>
          <w:bCs/>
          <w:spacing w:val="2"/>
          <w:sz w:val="24"/>
          <w:szCs w:val="24"/>
        </w:rPr>
        <w:t xml:space="preserve">                                           Л.П. Новикова</w:t>
      </w:r>
      <w:r w:rsidRPr="00026885">
        <w:rPr>
          <w:b/>
          <w:bCs/>
          <w:spacing w:val="2"/>
          <w:sz w:val="24"/>
          <w:szCs w:val="24"/>
        </w:rPr>
        <w:t xml:space="preserve">                                                                                        </w:t>
      </w:r>
    </w:p>
    <w:p w:rsidR="005E411D" w:rsidRPr="0062252E" w:rsidRDefault="005E411D" w:rsidP="00043FE9">
      <w:pPr>
        <w:shd w:val="clear" w:color="auto" w:fill="FFFFFF"/>
        <w:tabs>
          <w:tab w:val="left" w:pos="9360"/>
        </w:tabs>
        <w:ind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1</w:t>
      </w:r>
    </w:p>
    <w:p w:rsidR="005E411D" w:rsidRPr="0062252E" w:rsidRDefault="005E411D" w:rsidP="00E312C1">
      <w:pPr>
        <w:shd w:val="clear" w:color="auto" w:fill="FFFFFF"/>
        <w:tabs>
          <w:tab w:val="left" w:pos="3600"/>
        </w:tabs>
        <w:ind w:left="3600" w:right="26"/>
        <w:jc w:val="center"/>
        <w:rPr>
          <w:bCs/>
          <w:spacing w:val="3"/>
        </w:rPr>
      </w:pPr>
      <w:r>
        <w:rPr>
          <w:bCs/>
          <w:spacing w:val="-1"/>
        </w:rPr>
        <w:t>к</w:t>
      </w:r>
      <w:r w:rsidRPr="0062252E">
        <w:rPr>
          <w:bCs/>
          <w:spacing w:val="-1"/>
        </w:rPr>
        <w:t xml:space="preserve">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  <w:r>
        <w:rPr>
          <w:bCs/>
          <w:spacing w:val="-1"/>
        </w:rPr>
        <w:t xml:space="preserve"> Липкинского сельского поселения </w:t>
      </w:r>
    </w:p>
    <w:p w:rsidR="005E411D" w:rsidRPr="0090787E" w:rsidRDefault="005E411D" w:rsidP="00043FE9">
      <w:pPr>
        <w:shd w:val="clear" w:color="auto" w:fill="FFFFFF"/>
        <w:tabs>
          <w:tab w:val="left" w:pos="3240"/>
        </w:tabs>
        <w:ind w:left="3420" w:right="26"/>
        <w:jc w:val="right"/>
      </w:pPr>
      <w:r w:rsidRPr="0062252E">
        <w:t xml:space="preserve">    Ромодановского муниципального района </w:t>
      </w:r>
      <w:r>
        <w:t>Республики Мордовия</w:t>
      </w:r>
      <w:r w:rsidRPr="0062252E">
        <w:t xml:space="preserve">                                                                                             </w:t>
      </w:r>
      <w:r>
        <w:t xml:space="preserve">              </w:t>
      </w:r>
      <w:r w:rsidRPr="009B3BAB">
        <w:t>от</w:t>
      </w:r>
      <w:r>
        <w:t>_</w:t>
      </w:r>
      <w:r w:rsidRPr="009B3BAB">
        <w:t>.</w:t>
      </w:r>
      <w:r>
        <w:t>__._</w:t>
      </w:r>
      <w:r w:rsidRPr="009B3BAB">
        <w:t>№</w:t>
      </w:r>
      <w:r>
        <w:t>_</w:t>
      </w:r>
      <w:r w:rsidRPr="0090787E">
        <w:t xml:space="preserve"> « О внесени</w:t>
      </w:r>
      <w:r>
        <w:t>и изменений</w:t>
      </w:r>
      <w:r w:rsidRPr="0090787E">
        <w:t xml:space="preserve"> в решение Совета депутатов  </w:t>
      </w:r>
      <w:r>
        <w:t>Липкинского сельского</w:t>
      </w:r>
      <w:r w:rsidRPr="0090787E">
        <w:t xml:space="preserve">  </w:t>
      </w:r>
      <w:r>
        <w:t>поселения от 26.12.2020</w:t>
      </w:r>
      <w:r w:rsidRPr="0090787E">
        <w:t xml:space="preserve"> №</w:t>
      </w:r>
      <w:r>
        <w:t>22</w:t>
      </w:r>
      <w:r w:rsidRPr="0090787E">
        <w:t xml:space="preserve">«О бюджете                                                               </w:t>
      </w:r>
      <w:r>
        <w:t xml:space="preserve">                               </w:t>
      </w:r>
    </w:p>
    <w:p w:rsidR="005E411D" w:rsidRPr="0090787E" w:rsidRDefault="005E411D" w:rsidP="00963400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</w:t>
      </w:r>
      <w:r>
        <w:rPr>
          <w:rFonts w:ascii="Times New Roman" w:hAnsi="Times New Roman"/>
          <w:sz w:val="20"/>
        </w:rPr>
        <w:t xml:space="preserve">               </w:t>
      </w:r>
      <w:r w:rsidRPr="0090787E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Липкинского</w:t>
      </w:r>
      <w:r w:rsidRPr="0090787E">
        <w:rPr>
          <w:rFonts w:ascii="Times New Roman" w:hAnsi="Times New Roman"/>
          <w:sz w:val="20"/>
        </w:rPr>
        <w:t xml:space="preserve">  сельского поселения </w:t>
      </w:r>
      <w:r>
        <w:rPr>
          <w:rFonts w:ascii="Times New Roman" w:hAnsi="Times New Roman"/>
          <w:sz w:val="20"/>
        </w:rPr>
        <w:t>Р</w:t>
      </w:r>
      <w:r w:rsidRPr="0090787E">
        <w:rPr>
          <w:rFonts w:ascii="Times New Roman" w:hAnsi="Times New Roman" w:cs="Times New Roman"/>
          <w:sz w:val="20"/>
        </w:rPr>
        <w:t xml:space="preserve">омодановского </w:t>
      </w:r>
      <w:r>
        <w:rPr>
          <w:rFonts w:ascii="Times New Roman" w:hAnsi="Times New Roman" w:cs="Times New Roman"/>
          <w:sz w:val="20"/>
        </w:rPr>
        <w:t xml:space="preserve">муниципального </w:t>
      </w:r>
      <w:r w:rsidRPr="0090787E">
        <w:rPr>
          <w:rFonts w:ascii="Times New Roman" w:hAnsi="Times New Roman" w:cs="Times New Roman"/>
          <w:sz w:val="20"/>
        </w:rPr>
        <w:t xml:space="preserve"> </w:t>
      </w:r>
    </w:p>
    <w:p w:rsidR="005E411D" w:rsidRPr="0090787E" w:rsidRDefault="005E411D" w:rsidP="00963400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</w:t>
      </w:r>
      <w:r w:rsidRPr="0090787E">
        <w:rPr>
          <w:rFonts w:ascii="Times New Roman" w:hAnsi="Times New Roman" w:cs="Times New Roman"/>
          <w:sz w:val="20"/>
        </w:rPr>
        <w:t xml:space="preserve">  района Респ</w:t>
      </w:r>
      <w:r>
        <w:rPr>
          <w:rFonts w:ascii="Times New Roman" w:hAnsi="Times New Roman" w:cs="Times New Roman"/>
          <w:sz w:val="20"/>
        </w:rPr>
        <w:t>ублики Мордовия на 2021 год и</w:t>
      </w:r>
      <w:r w:rsidRPr="00043FE9">
        <w:rPr>
          <w:rFonts w:ascii="Times New Roman" w:hAnsi="Times New Roman" w:cs="Times New Roman"/>
          <w:sz w:val="20"/>
        </w:rPr>
        <w:t xml:space="preserve"> </w:t>
      </w:r>
      <w:r w:rsidRPr="0090787E">
        <w:rPr>
          <w:rFonts w:ascii="Times New Roman" w:hAnsi="Times New Roman" w:cs="Times New Roman"/>
          <w:sz w:val="20"/>
        </w:rPr>
        <w:t xml:space="preserve">плановый период  2022 и 2023 годов»      </w:t>
      </w:r>
    </w:p>
    <w:p w:rsidR="005E411D" w:rsidRPr="0090787E" w:rsidRDefault="005E411D" w:rsidP="0096340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</w:t>
      </w:r>
    </w:p>
    <w:p w:rsidR="005E411D" w:rsidRPr="00AF7315" w:rsidRDefault="005E411D" w:rsidP="001A2849">
      <w:pPr>
        <w:jc w:val="center"/>
        <w:rPr>
          <w:b/>
          <w:color w:val="000000"/>
          <w:sz w:val="22"/>
          <w:szCs w:val="22"/>
        </w:rPr>
      </w:pPr>
      <w:r w:rsidRPr="00AF7315">
        <w:rPr>
          <w:b/>
          <w:color w:val="000000"/>
          <w:sz w:val="22"/>
          <w:szCs w:val="22"/>
        </w:rPr>
        <w:t>ОБЪЕМ  БЕЗВОЗМЕДНЫХ ПОСТУПЛЕНИЙ В БЮДЖЕТ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 xml:space="preserve">ЛИПКИНСКОГО </w:t>
      </w:r>
      <w:r w:rsidRPr="00AF7315">
        <w:rPr>
          <w:b/>
          <w:color w:val="000000"/>
          <w:sz w:val="22"/>
          <w:szCs w:val="22"/>
        </w:rPr>
        <w:t xml:space="preserve">СЕЛЬСКОГО ПОСЕЛЕНИЯ 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>РОМОДАНОВСКОГО</w:t>
      </w:r>
      <w:r>
        <w:rPr>
          <w:b/>
          <w:color w:val="000000"/>
          <w:sz w:val="22"/>
          <w:szCs w:val="22"/>
        </w:rPr>
        <w:t xml:space="preserve"> </w:t>
      </w:r>
      <w:r w:rsidRPr="00AF7315">
        <w:rPr>
          <w:b/>
          <w:color w:val="000000"/>
          <w:sz w:val="22"/>
          <w:szCs w:val="22"/>
        </w:rPr>
        <w:t>МУНИЦИПАЛЬНОГО РАЙОНА НА 2021г</w:t>
      </w:r>
      <w:r>
        <w:rPr>
          <w:b/>
          <w:color w:val="000000"/>
          <w:sz w:val="22"/>
          <w:szCs w:val="22"/>
        </w:rPr>
        <w:t>.</w:t>
      </w:r>
    </w:p>
    <w:p w:rsidR="005E411D" w:rsidRDefault="005E411D" w:rsidP="001A2849">
      <w:pPr>
        <w:jc w:val="center"/>
      </w:pPr>
      <w:r>
        <w:rPr>
          <w:b/>
          <w:color w:val="000000"/>
          <w:sz w:val="22"/>
          <w:szCs w:val="22"/>
        </w:rPr>
        <w:t>И ПЛАНОВЫЙ ПЕРИОД 2022 и</w:t>
      </w:r>
      <w:r w:rsidRPr="00AF7315">
        <w:rPr>
          <w:b/>
          <w:color w:val="000000"/>
          <w:sz w:val="22"/>
          <w:szCs w:val="22"/>
        </w:rPr>
        <w:t xml:space="preserve"> 2023 ГОДОВ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7"/>
        <w:gridCol w:w="3260"/>
        <w:gridCol w:w="1560"/>
        <w:gridCol w:w="1275"/>
        <w:gridCol w:w="958"/>
      </w:tblGrid>
      <w:tr w:rsidR="005E411D" w:rsidTr="00AD3986">
        <w:tc>
          <w:tcPr>
            <w:tcW w:w="2517" w:type="dxa"/>
          </w:tcPr>
          <w:p w:rsidR="005E411D" w:rsidRPr="00022E66" w:rsidRDefault="005E411D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60" w:type="dxa"/>
          </w:tcPr>
          <w:p w:rsidR="005E411D" w:rsidRPr="00022E66" w:rsidRDefault="005E411D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Наименование доходов</w:t>
            </w:r>
          </w:p>
        </w:tc>
        <w:tc>
          <w:tcPr>
            <w:tcW w:w="1560" w:type="dxa"/>
          </w:tcPr>
          <w:p w:rsidR="005E411D" w:rsidRPr="00022E66" w:rsidRDefault="005E411D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2021 год</w:t>
            </w:r>
          </w:p>
        </w:tc>
        <w:tc>
          <w:tcPr>
            <w:tcW w:w="1275" w:type="dxa"/>
          </w:tcPr>
          <w:p w:rsidR="005E411D" w:rsidRPr="00022E66" w:rsidRDefault="005E411D" w:rsidP="00022E66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2022</w:t>
            </w:r>
          </w:p>
          <w:p w:rsidR="005E411D" w:rsidRPr="00022E66" w:rsidRDefault="005E411D" w:rsidP="00022E66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год</w:t>
            </w:r>
          </w:p>
        </w:tc>
        <w:tc>
          <w:tcPr>
            <w:tcW w:w="958" w:type="dxa"/>
          </w:tcPr>
          <w:p w:rsidR="005E411D" w:rsidRPr="00022E66" w:rsidRDefault="005E411D" w:rsidP="00022E66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2023 год</w:t>
            </w:r>
          </w:p>
        </w:tc>
      </w:tr>
      <w:tr w:rsidR="005E411D" w:rsidTr="00AD3986">
        <w:tc>
          <w:tcPr>
            <w:tcW w:w="2517" w:type="dxa"/>
          </w:tcPr>
          <w:p w:rsidR="005E411D" w:rsidRPr="00F13297" w:rsidRDefault="005E411D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0 00 00000 00 0000 000</w:t>
            </w:r>
          </w:p>
        </w:tc>
        <w:tc>
          <w:tcPr>
            <w:tcW w:w="3260" w:type="dxa"/>
          </w:tcPr>
          <w:p w:rsidR="005E411D" w:rsidRPr="00F13297" w:rsidRDefault="005E411D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Всего доходов</w:t>
            </w:r>
          </w:p>
        </w:tc>
        <w:tc>
          <w:tcPr>
            <w:tcW w:w="1560" w:type="dxa"/>
          </w:tcPr>
          <w:p w:rsidR="005E411D" w:rsidRPr="00F13297" w:rsidRDefault="005E411D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1464,8</w:t>
            </w:r>
          </w:p>
        </w:tc>
        <w:tc>
          <w:tcPr>
            <w:tcW w:w="1275" w:type="dxa"/>
          </w:tcPr>
          <w:p w:rsidR="005E411D" w:rsidRPr="00F13297" w:rsidRDefault="005E411D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642,8</w:t>
            </w:r>
          </w:p>
        </w:tc>
        <w:tc>
          <w:tcPr>
            <w:tcW w:w="958" w:type="dxa"/>
          </w:tcPr>
          <w:p w:rsidR="005E411D" w:rsidRPr="00F13297" w:rsidRDefault="005E411D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634,6</w:t>
            </w:r>
          </w:p>
        </w:tc>
      </w:tr>
      <w:tr w:rsidR="005E411D" w:rsidTr="00AD3986">
        <w:tc>
          <w:tcPr>
            <w:tcW w:w="2517" w:type="dxa"/>
          </w:tcPr>
          <w:p w:rsidR="005E411D" w:rsidRPr="00F13297" w:rsidRDefault="005E411D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1 00 00000 00 0000 000</w:t>
            </w:r>
          </w:p>
        </w:tc>
        <w:tc>
          <w:tcPr>
            <w:tcW w:w="3260" w:type="dxa"/>
          </w:tcPr>
          <w:p w:rsidR="005E411D" w:rsidRPr="00F13297" w:rsidRDefault="005E411D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560" w:type="dxa"/>
          </w:tcPr>
          <w:p w:rsidR="005E411D" w:rsidRPr="00F13297" w:rsidRDefault="005E411D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325,9</w:t>
            </w:r>
          </w:p>
        </w:tc>
        <w:tc>
          <w:tcPr>
            <w:tcW w:w="1275" w:type="dxa"/>
          </w:tcPr>
          <w:p w:rsidR="005E411D" w:rsidRPr="00F13297" w:rsidRDefault="005E411D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326,6</w:t>
            </w:r>
          </w:p>
        </w:tc>
        <w:tc>
          <w:tcPr>
            <w:tcW w:w="958" w:type="dxa"/>
          </w:tcPr>
          <w:p w:rsidR="005E411D" w:rsidRPr="00F13297" w:rsidRDefault="005E411D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327,7</w:t>
            </w:r>
          </w:p>
        </w:tc>
      </w:tr>
      <w:tr w:rsidR="005E411D" w:rsidTr="00AD3986">
        <w:tc>
          <w:tcPr>
            <w:tcW w:w="2517" w:type="dxa"/>
          </w:tcPr>
          <w:p w:rsidR="005E411D" w:rsidRPr="00F13297" w:rsidRDefault="005E411D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1 01 00000 00 0000 000</w:t>
            </w:r>
          </w:p>
        </w:tc>
        <w:tc>
          <w:tcPr>
            <w:tcW w:w="3260" w:type="dxa"/>
          </w:tcPr>
          <w:p w:rsidR="005E411D" w:rsidRPr="00F13297" w:rsidRDefault="005E411D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 xml:space="preserve">Налоги на прибыль, доходы </w:t>
            </w:r>
          </w:p>
        </w:tc>
        <w:tc>
          <w:tcPr>
            <w:tcW w:w="1560" w:type="dxa"/>
          </w:tcPr>
          <w:p w:rsidR="005E411D" w:rsidRPr="00F13297" w:rsidRDefault="005E411D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51,6</w:t>
            </w:r>
          </w:p>
        </w:tc>
        <w:tc>
          <w:tcPr>
            <w:tcW w:w="1275" w:type="dxa"/>
          </w:tcPr>
          <w:p w:rsidR="005E411D" w:rsidRPr="00F13297" w:rsidRDefault="005E411D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53,6</w:t>
            </w:r>
          </w:p>
        </w:tc>
        <w:tc>
          <w:tcPr>
            <w:tcW w:w="958" w:type="dxa"/>
          </w:tcPr>
          <w:p w:rsidR="005E411D" w:rsidRPr="00F13297" w:rsidRDefault="005E411D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55,7</w:t>
            </w:r>
          </w:p>
        </w:tc>
      </w:tr>
      <w:tr w:rsidR="005E411D" w:rsidTr="00AD3986">
        <w:tc>
          <w:tcPr>
            <w:tcW w:w="2517" w:type="dxa"/>
          </w:tcPr>
          <w:p w:rsidR="005E411D" w:rsidRPr="00F13297" w:rsidRDefault="005E411D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1 01 02010 00 1000 110</w:t>
            </w:r>
          </w:p>
        </w:tc>
        <w:tc>
          <w:tcPr>
            <w:tcW w:w="3260" w:type="dxa"/>
          </w:tcPr>
          <w:p w:rsidR="005E411D" w:rsidRPr="00F13297" w:rsidRDefault="005E411D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560" w:type="dxa"/>
          </w:tcPr>
          <w:p w:rsidR="005E411D" w:rsidRPr="00F13297" w:rsidRDefault="005E411D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51,6</w:t>
            </w:r>
          </w:p>
        </w:tc>
        <w:tc>
          <w:tcPr>
            <w:tcW w:w="1275" w:type="dxa"/>
          </w:tcPr>
          <w:p w:rsidR="005E411D" w:rsidRPr="00F13297" w:rsidRDefault="005E411D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53,6</w:t>
            </w:r>
          </w:p>
        </w:tc>
        <w:tc>
          <w:tcPr>
            <w:tcW w:w="958" w:type="dxa"/>
          </w:tcPr>
          <w:p w:rsidR="005E411D" w:rsidRPr="00F13297" w:rsidRDefault="005E411D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55,7</w:t>
            </w:r>
          </w:p>
        </w:tc>
      </w:tr>
      <w:tr w:rsidR="005E411D" w:rsidTr="00AD3986">
        <w:tc>
          <w:tcPr>
            <w:tcW w:w="2517" w:type="dxa"/>
          </w:tcPr>
          <w:p w:rsidR="005E411D" w:rsidRPr="00F13297" w:rsidRDefault="005E411D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1 01 02010 01 1000 110</w:t>
            </w:r>
          </w:p>
        </w:tc>
        <w:tc>
          <w:tcPr>
            <w:tcW w:w="3260" w:type="dxa"/>
          </w:tcPr>
          <w:p w:rsidR="005E411D" w:rsidRPr="00F13297" w:rsidRDefault="005E411D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5E411D" w:rsidRPr="00F13297" w:rsidRDefault="005E411D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51,6</w:t>
            </w:r>
          </w:p>
        </w:tc>
        <w:tc>
          <w:tcPr>
            <w:tcW w:w="1275" w:type="dxa"/>
          </w:tcPr>
          <w:p w:rsidR="005E411D" w:rsidRPr="00F13297" w:rsidRDefault="005E411D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53,6</w:t>
            </w:r>
          </w:p>
        </w:tc>
        <w:tc>
          <w:tcPr>
            <w:tcW w:w="958" w:type="dxa"/>
          </w:tcPr>
          <w:p w:rsidR="005E411D" w:rsidRPr="00F13297" w:rsidRDefault="005E411D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55,7</w:t>
            </w:r>
          </w:p>
        </w:tc>
      </w:tr>
      <w:tr w:rsidR="005E411D" w:rsidTr="00AD3986">
        <w:tc>
          <w:tcPr>
            <w:tcW w:w="2517" w:type="dxa"/>
          </w:tcPr>
          <w:p w:rsidR="005E411D" w:rsidRPr="00F13297" w:rsidRDefault="005E411D" w:rsidP="00EC52BD">
            <w:pPr>
              <w:rPr>
                <w:b/>
                <w:color w:val="000000"/>
                <w:sz w:val="22"/>
                <w:szCs w:val="22"/>
              </w:rPr>
            </w:pPr>
            <w:r w:rsidRPr="00F13297">
              <w:rPr>
                <w:b/>
                <w:color w:val="000000"/>
                <w:sz w:val="22"/>
                <w:szCs w:val="22"/>
              </w:rPr>
              <w:t>1 05 00000 00 0000 000</w:t>
            </w:r>
          </w:p>
        </w:tc>
        <w:tc>
          <w:tcPr>
            <w:tcW w:w="3260" w:type="dxa"/>
          </w:tcPr>
          <w:p w:rsidR="005E411D" w:rsidRPr="00F13297" w:rsidRDefault="005E411D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560" w:type="dxa"/>
          </w:tcPr>
          <w:p w:rsidR="005E411D" w:rsidRPr="00F13297" w:rsidRDefault="005E411D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0,3</w:t>
            </w:r>
          </w:p>
        </w:tc>
        <w:tc>
          <w:tcPr>
            <w:tcW w:w="1275" w:type="dxa"/>
          </w:tcPr>
          <w:p w:rsidR="005E411D" w:rsidRPr="00F13297" w:rsidRDefault="005E411D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</w:tcPr>
          <w:p w:rsidR="005E411D" w:rsidRPr="00F13297" w:rsidRDefault="005E411D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5E411D" w:rsidTr="00AD3986">
        <w:tc>
          <w:tcPr>
            <w:tcW w:w="2517" w:type="dxa"/>
          </w:tcPr>
          <w:p w:rsidR="005E411D" w:rsidRPr="00F13297" w:rsidRDefault="005E411D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1 05 03010 10 0000 110</w:t>
            </w:r>
          </w:p>
        </w:tc>
        <w:tc>
          <w:tcPr>
            <w:tcW w:w="3260" w:type="dxa"/>
          </w:tcPr>
          <w:p w:rsidR="005E411D" w:rsidRPr="00F13297" w:rsidRDefault="005E411D" w:rsidP="00EC52BD">
            <w:pPr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560" w:type="dxa"/>
          </w:tcPr>
          <w:p w:rsidR="005E411D" w:rsidRPr="00F13297" w:rsidRDefault="005E411D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0,3</w:t>
            </w:r>
          </w:p>
        </w:tc>
        <w:tc>
          <w:tcPr>
            <w:tcW w:w="1275" w:type="dxa"/>
          </w:tcPr>
          <w:p w:rsidR="005E411D" w:rsidRPr="00F13297" w:rsidRDefault="005E411D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</w:tcPr>
          <w:p w:rsidR="005E411D" w:rsidRPr="00F13297" w:rsidRDefault="005E411D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5E411D" w:rsidTr="00AD3986">
        <w:tc>
          <w:tcPr>
            <w:tcW w:w="2517" w:type="dxa"/>
          </w:tcPr>
          <w:p w:rsidR="005E411D" w:rsidRPr="00F13297" w:rsidRDefault="005E411D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 xml:space="preserve">1 06 00000 00 0000 000 </w:t>
            </w:r>
          </w:p>
        </w:tc>
        <w:tc>
          <w:tcPr>
            <w:tcW w:w="3260" w:type="dxa"/>
          </w:tcPr>
          <w:p w:rsidR="005E411D" w:rsidRPr="00F13297" w:rsidRDefault="005E411D" w:rsidP="00EC52B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Налоги на имущество</w:t>
            </w:r>
          </w:p>
        </w:tc>
        <w:tc>
          <w:tcPr>
            <w:tcW w:w="1560" w:type="dxa"/>
          </w:tcPr>
          <w:p w:rsidR="005E411D" w:rsidRPr="00F13297" w:rsidRDefault="005E411D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274,0</w:t>
            </w:r>
          </w:p>
        </w:tc>
        <w:tc>
          <w:tcPr>
            <w:tcW w:w="1275" w:type="dxa"/>
          </w:tcPr>
          <w:p w:rsidR="005E411D" w:rsidRPr="00F13297" w:rsidRDefault="005E411D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273,0</w:t>
            </w:r>
          </w:p>
        </w:tc>
        <w:tc>
          <w:tcPr>
            <w:tcW w:w="958" w:type="dxa"/>
          </w:tcPr>
          <w:p w:rsidR="005E411D" w:rsidRPr="00F13297" w:rsidRDefault="005E411D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272,0</w:t>
            </w:r>
          </w:p>
        </w:tc>
      </w:tr>
      <w:tr w:rsidR="005E411D" w:rsidTr="00AD3986">
        <w:tc>
          <w:tcPr>
            <w:tcW w:w="2517" w:type="dxa"/>
          </w:tcPr>
          <w:p w:rsidR="005E411D" w:rsidRPr="00F13297" w:rsidRDefault="005E411D" w:rsidP="00EC52BD">
            <w:pPr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1 06 01000 00 0000 000</w:t>
            </w:r>
          </w:p>
        </w:tc>
        <w:tc>
          <w:tcPr>
            <w:tcW w:w="3260" w:type="dxa"/>
          </w:tcPr>
          <w:p w:rsidR="005E411D" w:rsidRPr="00F13297" w:rsidRDefault="005E411D" w:rsidP="00EC52BD">
            <w:pPr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1560" w:type="dxa"/>
          </w:tcPr>
          <w:p w:rsidR="005E411D" w:rsidRPr="00F13297" w:rsidRDefault="005E411D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31,0</w:t>
            </w:r>
          </w:p>
        </w:tc>
        <w:tc>
          <w:tcPr>
            <w:tcW w:w="1275" w:type="dxa"/>
          </w:tcPr>
          <w:p w:rsidR="005E411D" w:rsidRPr="00F13297" w:rsidRDefault="005E411D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31,0</w:t>
            </w:r>
          </w:p>
        </w:tc>
        <w:tc>
          <w:tcPr>
            <w:tcW w:w="958" w:type="dxa"/>
          </w:tcPr>
          <w:p w:rsidR="005E411D" w:rsidRPr="00F13297" w:rsidRDefault="005E411D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32,0</w:t>
            </w:r>
          </w:p>
        </w:tc>
      </w:tr>
      <w:tr w:rsidR="005E411D" w:rsidTr="00AD3986">
        <w:tc>
          <w:tcPr>
            <w:tcW w:w="2517" w:type="dxa"/>
          </w:tcPr>
          <w:p w:rsidR="005E411D" w:rsidRPr="00F13297" w:rsidRDefault="005E411D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1 06 01030 10 1000 110</w:t>
            </w:r>
          </w:p>
        </w:tc>
        <w:tc>
          <w:tcPr>
            <w:tcW w:w="3260" w:type="dxa"/>
          </w:tcPr>
          <w:p w:rsidR="005E411D" w:rsidRPr="00F13297" w:rsidRDefault="005E411D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5E411D" w:rsidRPr="00F13297" w:rsidRDefault="005E411D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31,0</w:t>
            </w:r>
          </w:p>
        </w:tc>
        <w:tc>
          <w:tcPr>
            <w:tcW w:w="1275" w:type="dxa"/>
          </w:tcPr>
          <w:p w:rsidR="005E411D" w:rsidRPr="00F13297" w:rsidRDefault="005E411D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31,0</w:t>
            </w:r>
          </w:p>
        </w:tc>
        <w:tc>
          <w:tcPr>
            <w:tcW w:w="958" w:type="dxa"/>
          </w:tcPr>
          <w:p w:rsidR="005E411D" w:rsidRPr="00F13297" w:rsidRDefault="005E411D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32,0</w:t>
            </w:r>
          </w:p>
        </w:tc>
      </w:tr>
      <w:tr w:rsidR="005E411D" w:rsidTr="00AD3986">
        <w:tc>
          <w:tcPr>
            <w:tcW w:w="2517" w:type="dxa"/>
          </w:tcPr>
          <w:p w:rsidR="005E411D" w:rsidRPr="00F13297" w:rsidRDefault="005E411D" w:rsidP="00EC52BD">
            <w:pPr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1 06 06000 00 0000 110</w:t>
            </w:r>
          </w:p>
        </w:tc>
        <w:tc>
          <w:tcPr>
            <w:tcW w:w="3260" w:type="dxa"/>
          </w:tcPr>
          <w:p w:rsidR="005E411D" w:rsidRPr="00F13297" w:rsidRDefault="005E411D" w:rsidP="00EC52BD">
            <w:pPr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Земельный налог</w:t>
            </w:r>
          </w:p>
        </w:tc>
        <w:tc>
          <w:tcPr>
            <w:tcW w:w="1560" w:type="dxa"/>
          </w:tcPr>
          <w:p w:rsidR="005E411D" w:rsidRPr="00F13297" w:rsidRDefault="005E411D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243,0</w:t>
            </w:r>
          </w:p>
        </w:tc>
        <w:tc>
          <w:tcPr>
            <w:tcW w:w="1275" w:type="dxa"/>
          </w:tcPr>
          <w:p w:rsidR="005E411D" w:rsidRPr="00F13297" w:rsidRDefault="005E411D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242,0</w:t>
            </w:r>
          </w:p>
        </w:tc>
        <w:tc>
          <w:tcPr>
            <w:tcW w:w="958" w:type="dxa"/>
          </w:tcPr>
          <w:p w:rsidR="005E411D" w:rsidRPr="00F13297" w:rsidRDefault="005E411D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240,0</w:t>
            </w:r>
          </w:p>
        </w:tc>
      </w:tr>
      <w:tr w:rsidR="005E411D" w:rsidTr="00AD3986">
        <w:tc>
          <w:tcPr>
            <w:tcW w:w="2517" w:type="dxa"/>
          </w:tcPr>
          <w:p w:rsidR="005E411D" w:rsidRPr="00F13297" w:rsidRDefault="005E411D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1 06 06033 10 1000 110</w:t>
            </w:r>
          </w:p>
        </w:tc>
        <w:tc>
          <w:tcPr>
            <w:tcW w:w="3260" w:type="dxa"/>
          </w:tcPr>
          <w:p w:rsidR="005E411D" w:rsidRPr="00F13297" w:rsidRDefault="005E411D" w:rsidP="00EC52BD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5E411D" w:rsidRPr="00F13297" w:rsidRDefault="005E411D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153,0</w:t>
            </w:r>
          </w:p>
        </w:tc>
        <w:tc>
          <w:tcPr>
            <w:tcW w:w="1275" w:type="dxa"/>
          </w:tcPr>
          <w:p w:rsidR="005E411D" w:rsidRPr="00F13297" w:rsidRDefault="005E411D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152</w:t>
            </w:r>
          </w:p>
        </w:tc>
        <w:tc>
          <w:tcPr>
            <w:tcW w:w="958" w:type="dxa"/>
          </w:tcPr>
          <w:p w:rsidR="005E411D" w:rsidRPr="00F13297" w:rsidRDefault="005E411D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150,0</w:t>
            </w:r>
          </w:p>
        </w:tc>
      </w:tr>
      <w:tr w:rsidR="005E411D" w:rsidTr="00AD3986">
        <w:tc>
          <w:tcPr>
            <w:tcW w:w="2517" w:type="dxa"/>
          </w:tcPr>
          <w:p w:rsidR="005E411D" w:rsidRPr="00F13297" w:rsidRDefault="005E411D" w:rsidP="00936153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1 06 06043 10 1000 110</w:t>
            </w:r>
          </w:p>
        </w:tc>
        <w:tc>
          <w:tcPr>
            <w:tcW w:w="3260" w:type="dxa"/>
          </w:tcPr>
          <w:p w:rsidR="005E411D" w:rsidRPr="00F13297" w:rsidRDefault="005E411D" w:rsidP="00936153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5E411D" w:rsidRPr="00F13297" w:rsidRDefault="005E411D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90,0</w:t>
            </w:r>
          </w:p>
        </w:tc>
        <w:tc>
          <w:tcPr>
            <w:tcW w:w="1275" w:type="dxa"/>
          </w:tcPr>
          <w:p w:rsidR="005E411D" w:rsidRPr="00F13297" w:rsidRDefault="005E411D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90,0</w:t>
            </w:r>
          </w:p>
        </w:tc>
        <w:tc>
          <w:tcPr>
            <w:tcW w:w="958" w:type="dxa"/>
          </w:tcPr>
          <w:p w:rsidR="005E411D" w:rsidRPr="00F13297" w:rsidRDefault="005E411D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90,0</w:t>
            </w:r>
          </w:p>
        </w:tc>
      </w:tr>
      <w:tr w:rsidR="005E411D" w:rsidTr="00AD3986">
        <w:tc>
          <w:tcPr>
            <w:tcW w:w="2517" w:type="dxa"/>
          </w:tcPr>
          <w:p w:rsidR="005E411D" w:rsidRPr="00F13297" w:rsidRDefault="005E411D" w:rsidP="00B858B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2 00 00000 00 0000 000</w:t>
            </w:r>
          </w:p>
        </w:tc>
        <w:tc>
          <w:tcPr>
            <w:tcW w:w="3260" w:type="dxa"/>
          </w:tcPr>
          <w:p w:rsidR="005E411D" w:rsidRPr="00F13297" w:rsidRDefault="005E411D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560" w:type="dxa"/>
          </w:tcPr>
          <w:p w:rsidR="005E411D" w:rsidRPr="00F13297" w:rsidRDefault="005E411D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1138,9</w:t>
            </w:r>
          </w:p>
        </w:tc>
        <w:tc>
          <w:tcPr>
            <w:tcW w:w="1275" w:type="dxa"/>
          </w:tcPr>
          <w:p w:rsidR="005E411D" w:rsidRPr="00F13297" w:rsidRDefault="005E411D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316,2</w:t>
            </w:r>
          </w:p>
        </w:tc>
        <w:tc>
          <w:tcPr>
            <w:tcW w:w="958" w:type="dxa"/>
          </w:tcPr>
          <w:p w:rsidR="005E411D" w:rsidRPr="00F13297" w:rsidRDefault="005E411D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306,9</w:t>
            </w:r>
          </w:p>
        </w:tc>
      </w:tr>
      <w:tr w:rsidR="005E411D" w:rsidTr="00AD3986">
        <w:tc>
          <w:tcPr>
            <w:tcW w:w="2517" w:type="dxa"/>
          </w:tcPr>
          <w:p w:rsidR="005E411D" w:rsidRPr="00F13297" w:rsidRDefault="005E411D" w:rsidP="00B858B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2 02 15000 00 0000 150</w:t>
            </w:r>
          </w:p>
        </w:tc>
        <w:tc>
          <w:tcPr>
            <w:tcW w:w="3260" w:type="dxa"/>
          </w:tcPr>
          <w:p w:rsidR="005E411D" w:rsidRPr="00F13297" w:rsidRDefault="005E411D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Дотации на выравнивание бюджетной обеспеченности</w:t>
            </w:r>
          </w:p>
        </w:tc>
        <w:tc>
          <w:tcPr>
            <w:tcW w:w="1560" w:type="dxa"/>
          </w:tcPr>
          <w:p w:rsidR="005E411D" w:rsidRPr="00F13297" w:rsidRDefault="005E411D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619,2</w:t>
            </w:r>
          </w:p>
        </w:tc>
        <w:tc>
          <w:tcPr>
            <w:tcW w:w="1275" w:type="dxa"/>
          </w:tcPr>
          <w:p w:rsidR="005E411D" w:rsidRPr="00F13297" w:rsidRDefault="005E411D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103,1</w:t>
            </w:r>
          </w:p>
        </w:tc>
        <w:tc>
          <w:tcPr>
            <w:tcW w:w="958" w:type="dxa"/>
          </w:tcPr>
          <w:p w:rsidR="005E411D" w:rsidRPr="00F13297" w:rsidRDefault="005E411D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91,1</w:t>
            </w:r>
          </w:p>
        </w:tc>
      </w:tr>
      <w:tr w:rsidR="005E411D" w:rsidTr="00AD3986">
        <w:tc>
          <w:tcPr>
            <w:tcW w:w="2517" w:type="dxa"/>
          </w:tcPr>
          <w:p w:rsidR="005E411D" w:rsidRPr="00F13297" w:rsidRDefault="005E411D" w:rsidP="00B858B8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2 02 15001 10 0000 150</w:t>
            </w:r>
          </w:p>
        </w:tc>
        <w:tc>
          <w:tcPr>
            <w:tcW w:w="3260" w:type="dxa"/>
          </w:tcPr>
          <w:p w:rsidR="005E411D" w:rsidRPr="00F13297" w:rsidRDefault="005E411D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Дотация бюджетам сельских поселений на выравнивание бюджетной обеспеченности</w:t>
            </w:r>
          </w:p>
        </w:tc>
        <w:tc>
          <w:tcPr>
            <w:tcW w:w="1560" w:type="dxa"/>
          </w:tcPr>
          <w:p w:rsidR="005E411D" w:rsidRPr="00F13297" w:rsidRDefault="005E411D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247,0</w:t>
            </w:r>
          </w:p>
        </w:tc>
        <w:tc>
          <w:tcPr>
            <w:tcW w:w="1275" w:type="dxa"/>
          </w:tcPr>
          <w:p w:rsidR="005E411D" w:rsidRPr="00F13297" w:rsidRDefault="005E411D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103,1</w:t>
            </w:r>
          </w:p>
        </w:tc>
        <w:tc>
          <w:tcPr>
            <w:tcW w:w="958" w:type="dxa"/>
          </w:tcPr>
          <w:p w:rsidR="005E411D" w:rsidRPr="00F13297" w:rsidRDefault="005E411D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91,1</w:t>
            </w:r>
          </w:p>
        </w:tc>
      </w:tr>
      <w:tr w:rsidR="005E411D" w:rsidTr="00AD3986">
        <w:tc>
          <w:tcPr>
            <w:tcW w:w="2517" w:type="dxa"/>
          </w:tcPr>
          <w:p w:rsidR="005E411D" w:rsidRPr="00F13297" w:rsidRDefault="005E411D" w:rsidP="00B858B8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2 02 15002 10 0000 151</w:t>
            </w:r>
          </w:p>
        </w:tc>
        <w:tc>
          <w:tcPr>
            <w:tcW w:w="3260" w:type="dxa"/>
          </w:tcPr>
          <w:p w:rsidR="005E411D" w:rsidRPr="00F13297" w:rsidRDefault="005E411D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Дотации бюджетам сельских поселений  на поддержку мер по обеспечению сбалансированности бюджетов</w:t>
            </w:r>
          </w:p>
        </w:tc>
        <w:tc>
          <w:tcPr>
            <w:tcW w:w="1560" w:type="dxa"/>
          </w:tcPr>
          <w:p w:rsidR="005E411D" w:rsidRPr="00F13297" w:rsidRDefault="005E411D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372,2</w:t>
            </w:r>
          </w:p>
        </w:tc>
        <w:tc>
          <w:tcPr>
            <w:tcW w:w="1275" w:type="dxa"/>
          </w:tcPr>
          <w:p w:rsidR="005E411D" w:rsidRPr="00F13297" w:rsidRDefault="005E411D" w:rsidP="00AD398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</w:tcPr>
          <w:p w:rsidR="005E411D" w:rsidRPr="00F13297" w:rsidRDefault="005E411D" w:rsidP="00AD3986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5E411D" w:rsidTr="00AD3986">
        <w:tc>
          <w:tcPr>
            <w:tcW w:w="2517" w:type="dxa"/>
          </w:tcPr>
          <w:p w:rsidR="005E411D" w:rsidRPr="00F13297" w:rsidRDefault="005E411D" w:rsidP="00B858B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13297">
              <w:rPr>
                <w:b/>
                <w:color w:val="000000"/>
                <w:sz w:val="22"/>
                <w:szCs w:val="22"/>
              </w:rPr>
              <w:t>2 02 20000 00 00000 000</w:t>
            </w:r>
          </w:p>
        </w:tc>
        <w:tc>
          <w:tcPr>
            <w:tcW w:w="3260" w:type="dxa"/>
          </w:tcPr>
          <w:p w:rsidR="005E411D" w:rsidRPr="00F13297" w:rsidRDefault="005E411D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sz w:val="22"/>
                <w:szCs w:val="22"/>
              </w:rPr>
              <w:t>Субсидии бюджетам бюджетной системы Российской Федерации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F13297">
              <w:rPr>
                <w:b/>
                <w:bCs/>
                <w:sz w:val="22"/>
                <w:szCs w:val="22"/>
              </w:rPr>
              <w:t>(межбюджетные субсидии)</w:t>
            </w:r>
          </w:p>
        </w:tc>
        <w:tc>
          <w:tcPr>
            <w:tcW w:w="1560" w:type="dxa"/>
          </w:tcPr>
          <w:p w:rsidR="005E411D" w:rsidRPr="00F13297" w:rsidRDefault="005E411D" w:rsidP="00AD3986">
            <w:pPr>
              <w:jc w:val="center"/>
              <w:rPr>
                <w:b/>
                <w:bCs/>
                <w:sz w:val="22"/>
                <w:szCs w:val="22"/>
              </w:rPr>
            </w:pPr>
            <w:r w:rsidRPr="00F13297">
              <w:rPr>
                <w:b/>
                <w:bCs/>
                <w:sz w:val="22"/>
                <w:szCs w:val="22"/>
              </w:rPr>
              <w:t>279,2</w:t>
            </w:r>
          </w:p>
        </w:tc>
        <w:tc>
          <w:tcPr>
            <w:tcW w:w="1275" w:type="dxa"/>
          </w:tcPr>
          <w:p w:rsidR="005E411D" w:rsidRPr="00F13297" w:rsidRDefault="005E411D" w:rsidP="00AD398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8" w:type="dxa"/>
          </w:tcPr>
          <w:p w:rsidR="005E411D" w:rsidRPr="00F13297" w:rsidRDefault="005E411D" w:rsidP="00AD3986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E411D" w:rsidTr="00AD3986">
        <w:tc>
          <w:tcPr>
            <w:tcW w:w="2517" w:type="dxa"/>
          </w:tcPr>
          <w:p w:rsidR="005E411D" w:rsidRPr="00F13297" w:rsidRDefault="005E411D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2 02 29999 10 0000 150</w:t>
            </w:r>
          </w:p>
        </w:tc>
        <w:tc>
          <w:tcPr>
            <w:tcW w:w="3260" w:type="dxa"/>
          </w:tcPr>
          <w:p w:rsidR="005E411D" w:rsidRPr="00F13297" w:rsidRDefault="005E411D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1560" w:type="dxa"/>
          </w:tcPr>
          <w:p w:rsidR="005E411D" w:rsidRPr="00F13297" w:rsidRDefault="005E411D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279,2</w:t>
            </w:r>
          </w:p>
        </w:tc>
        <w:tc>
          <w:tcPr>
            <w:tcW w:w="1275" w:type="dxa"/>
          </w:tcPr>
          <w:p w:rsidR="005E411D" w:rsidRPr="00F13297" w:rsidRDefault="005E411D" w:rsidP="00AD398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</w:tcPr>
          <w:p w:rsidR="005E411D" w:rsidRPr="00F13297" w:rsidRDefault="005E411D" w:rsidP="00AD3986">
            <w:pPr>
              <w:jc w:val="center"/>
              <w:rPr>
                <w:sz w:val="22"/>
                <w:szCs w:val="22"/>
              </w:rPr>
            </w:pPr>
          </w:p>
        </w:tc>
      </w:tr>
      <w:tr w:rsidR="005E411D" w:rsidTr="00AD3986">
        <w:tc>
          <w:tcPr>
            <w:tcW w:w="2517" w:type="dxa"/>
          </w:tcPr>
          <w:p w:rsidR="005E411D" w:rsidRPr="00F13297" w:rsidRDefault="005E411D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2 02 30000 00 0000 000</w:t>
            </w:r>
          </w:p>
        </w:tc>
        <w:tc>
          <w:tcPr>
            <w:tcW w:w="3260" w:type="dxa"/>
          </w:tcPr>
          <w:p w:rsidR="005E411D" w:rsidRPr="00F13297" w:rsidRDefault="005E411D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sz w:val="22"/>
                <w:szCs w:val="22"/>
              </w:rPr>
              <w:t>Субвенции бюджетам бюджетной системы Российской Федерации</w:t>
            </w:r>
          </w:p>
        </w:tc>
        <w:tc>
          <w:tcPr>
            <w:tcW w:w="1560" w:type="dxa"/>
          </w:tcPr>
          <w:p w:rsidR="005E411D" w:rsidRPr="00F13297" w:rsidRDefault="005E411D" w:rsidP="00AD398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13297">
              <w:rPr>
                <w:b/>
                <w:color w:val="000000"/>
                <w:sz w:val="22"/>
                <w:szCs w:val="22"/>
              </w:rPr>
              <w:t>87,0</w:t>
            </w:r>
          </w:p>
        </w:tc>
        <w:tc>
          <w:tcPr>
            <w:tcW w:w="1275" w:type="dxa"/>
          </w:tcPr>
          <w:p w:rsidR="005E411D" w:rsidRPr="00F13297" w:rsidRDefault="005E411D" w:rsidP="00AD398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13297">
              <w:rPr>
                <w:b/>
                <w:color w:val="000000"/>
                <w:sz w:val="22"/>
                <w:szCs w:val="22"/>
              </w:rPr>
              <w:t>87,6</w:t>
            </w:r>
          </w:p>
        </w:tc>
        <w:tc>
          <w:tcPr>
            <w:tcW w:w="958" w:type="dxa"/>
          </w:tcPr>
          <w:p w:rsidR="005E411D" w:rsidRPr="00F13297" w:rsidRDefault="005E411D" w:rsidP="00AD3986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90,3</w:t>
            </w:r>
          </w:p>
        </w:tc>
      </w:tr>
      <w:tr w:rsidR="005E411D" w:rsidTr="00AD3986">
        <w:tc>
          <w:tcPr>
            <w:tcW w:w="2517" w:type="dxa"/>
          </w:tcPr>
          <w:p w:rsidR="005E411D" w:rsidRPr="00F13297" w:rsidRDefault="005E411D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2 02 30024 10 0000 150</w:t>
            </w:r>
          </w:p>
        </w:tc>
        <w:tc>
          <w:tcPr>
            <w:tcW w:w="3260" w:type="dxa"/>
          </w:tcPr>
          <w:p w:rsidR="005E411D" w:rsidRPr="00F13297" w:rsidRDefault="005E411D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60" w:type="dxa"/>
          </w:tcPr>
          <w:p w:rsidR="005E411D" w:rsidRPr="00F13297" w:rsidRDefault="005E411D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0,2</w:t>
            </w:r>
          </w:p>
        </w:tc>
        <w:tc>
          <w:tcPr>
            <w:tcW w:w="1275" w:type="dxa"/>
          </w:tcPr>
          <w:p w:rsidR="005E411D" w:rsidRPr="00F13297" w:rsidRDefault="005E411D" w:rsidP="00AD3986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0,2</w:t>
            </w:r>
          </w:p>
        </w:tc>
        <w:tc>
          <w:tcPr>
            <w:tcW w:w="958" w:type="dxa"/>
          </w:tcPr>
          <w:p w:rsidR="005E411D" w:rsidRPr="00F13297" w:rsidRDefault="005E411D" w:rsidP="00AD3986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</w:tr>
      <w:tr w:rsidR="005E411D" w:rsidTr="00AD3986">
        <w:tc>
          <w:tcPr>
            <w:tcW w:w="2517" w:type="dxa"/>
          </w:tcPr>
          <w:p w:rsidR="005E411D" w:rsidRPr="00F13297" w:rsidRDefault="005E411D" w:rsidP="00B858B8">
            <w:pPr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   2 02 35118 10 0000  150</w:t>
            </w:r>
          </w:p>
        </w:tc>
        <w:tc>
          <w:tcPr>
            <w:tcW w:w="3260" w:type="dxa"/>
          </w:tcPr>
          <w:p w:rsidR="005E411D" w:rsidRPr="00F13297" w:rsidRDefault="005E411D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60" w:type="dxa"/>
          </w:tcPr>
          <w:p w:rsidR="005E411D" w:rsidRPr="00F13297" w:rsidRDefault="005E411D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275" w:type="dxa"/>
          </w:tcPr>
          <w:p w:rsidR="005E411D" w:rsidRPr="00F13297" w:rsidRDefault="005E411D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958" w:type="dxa"/>
          </w:tcPr>
          <w:p w:rsidR="005E411D" w:rsidRPr="00F13297" w:rsidRDefault="005E411D" w:rsidP="00AD3986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5E411D" w:rsidTr="00AD3986">
        <w:tc>
          <w:tcPr>
            <w:tcW w:w="2517" w:type="dxa"/>
          </w:tcPr>
          <w:p w:rsidR="005E411D" w:rsidRPr="00F13297" w:rsidRDefault="005E411D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 xml:space="preserve">2 02 40000 00 0000 150  </w:t>
            </w:r>
          </w:p>
        </w:tc>
        <w:tc>
          <w:tcPr>
            <w:tcW w:w="3260" w:type="dxa"/>
          </w:tcPr>
          <w:p w:rsidR="005E411D" w:rsidRPr="00F13297" w:rsidRDefault="005E411D" w:rsidP="00B858B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560" w:type="dxa"/>
          </w:tcPr>
          <w:p w:rsidR="005E411D" w:rsidRPr="00F13297" w:rsidRDefault="005E411D" w:rsidP="00AD398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13297">
              <w:rPr>
                <w:b/>
                <w:color w:val="000000"/>
                <w:sz w:val="22"/>
                <w:szCs w:val="22"/>
              </w:rPr>
              <w:t>153,5</w:t>
            </w:r>
          </w:p>
        </w:tc>
        <w:tc>
          <w:tcPr>
            <w:tcW w:w="1275" w:type="dxa"/>
          </w:tcPr>
          <w:p w:rsidR="005E411D" w:rsidRPr="00F13297" w:rsidRDefault="005E411D" w:rsidP="00AD3986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F13297">
              <w:rPr>
                <w:b/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958" w:type="dxa"/>
          </w:tcPr>
          <w:p w:rsidR="005E411D" w:rsidRPr="00F13297" w:rsidRDefault="005E411D" w:rsidP="007474ED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125,5</w:t>
            </w:r>
          </w:p>
        </w:tc>
      </w:tr>
      <w:tr w:rsidR="005E411D" w:rsidTr="00AD3986">
        <w:tc>
          <w:tcPr>
            <w:tcW w:w="2517" w:type="dxa"/>
          </w:tcPr>
          <w:p w:rsidR="005E411D" w:rsidRPr="00F13297" w:rsidRDefault="005E411D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2 02 40014 10 0000 150</w:t>
            </w:r>
          </w:p>
          <w:p w:rsidR="005E411D" w:rsidRPr="00F13297" w:rsidRDefault="005E411D" w:rsidP="00B858B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</w:tcPr>
          <w:p w:rsidR="005E411D" w:rsidRPr="00F13297" w:rsidRDefault="005E411D" w:rsidP="00B858B8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60" w:type="dxa"/>
          </w:tcPr>
          <w:p w:rsidR="005E411D" w:rsidRPr="00F13297" w:rsidRDefault="005E411D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1275" w:type="dxa"/>
          </w:tcPr>
          <w:p w:rsidR="005E411D" w:rsidRPr="00F13297" w:rsidRDefault="005E411D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125,5</w:t>
            </w:r>
          </w:p>
        </w:tc>
        <w:tc>
          <w:tcPr>
            <w:tcW w:w="958" w:type="dxa"/>
          </w:tcPr>
          <w:p w:rsidR="005E411D" w:rsidRPr="00F13297" w:rsidRDefault="005E411D" w:rsidP="007474ED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5E411D" w:rsidTr="00AD3986">
        <w:tc>
          <w:tcPr>
            <w:tcW w:w="2517" w:type="dxa"/>
          </w:tcPr>
          <w:p w:rsidR="005E411D" w:rsidRPr="00F13297" w:rsidRDefault="005E411D" w:rsidP="00442B52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2 02 49999 10 0000 150</w:t>
            </w:r>
          </w:p>
        </w:tc>
        <w:tc>
          <w:tcPr>
            <w:tcW w:w="3260" w:type="dxa"/>
          </w:tcPr>
          <w:p w:rsidR="005E411D" w:rsidRPr="00F13297" w:rsidRDefault="005E411D" w:rsidP="00442B52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560" w:type="dxa"/>
          </w:tcPr>
          <w:p w:rsidR="005E411D" w:rsidRPr="00F13297" w:rsidRDefault="005E411D" w:rsidP="00AD3986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28,0</w:t>
            </w:r>
          </w:p>
        </w:tc>
        <w:tc>
          <w:tcPr>
            <w:tcW w:w="1275" w:type="dxa"/>
          </w:tcPr>
          <w:p w:rsidR="005E411D" w:rsidRPr="00F13297" w:rsidRDefault="005E411D" w:rsidP="00AD398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</w:tcPr>
          <w:p w:rsidR="005E411D" w:rsidRPr="00F13297" w:rsidRDefault="005E411D" w:rsidP="007474ED">
            <w:pPr>
              <w:jc w:val="center"/>
              <w:rPr>
                <w:sz w:val="22"/>
                <w:szCs w:val="22"/>
              </w:rPr>
            </w:pPr>
          </w:p>
        </w:tc>
      </w:tr>
    </w:tbl>
    <w:p w:rsidR="005E411D" w:rsidRDefault="005E411D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5E411D" w:rsidRDefault="005E411D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5E411D" w:rsidRDefault="005E411D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5E411D" w:rsidRDefault="005E411D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5E411D" w:rsidRPr="0062252E" w:rsidRDefault="005E411D" w:rsidP="00C660FC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2</w:t>
      </w:r>
    </w:p>
    <w:p w:rsidR="005E411D" w:rsidRPr="0062252E" w:rsidRDefault="005E411D" w:rsidP="00043FE9">
      <w:pPr>
        <w:shd w:val="clear" w:color="auto" w:fill="FFFFFF"/>
        <w:tabs>
          <w:tab w:val="left" w:pos="3600"/>
        </w:tabs>
        <w:ind w:left="3600" w:right="26"/>
        <w:jc w:val="center"/>
        <w:rPr>
          <w:bCs/>
          <w:spacing w:val="3"/>
        </w:rPr>
      </w:pPr>
      <w:r w:rsidRPr="0062252E">
        <w:rPr>
          <w:bCs/>
          <w:spacing w:val="-1"/>
        </w:rPr>
        <w:t xml:space="preserve">    </w:t>
      </w:r>
      <w:r>
        <w:rPr>
          <w:bCs/>
          <w:spacing w:val="-1"/>
        </w:rPr>
        <w:t>к</w:t>
      </w:r>
      <w:r w:rsidRPr="0062252E">
        <w:rPr>
          <w:bCs/>
          <w:spacing w:val="-1"/>
        </w:rPr>
        <w:t xml:space="preserve">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  <w:r>
        <w:rPr>
          <w:bCs/>
          <w:spacing w:val="-1"/>
        </w:rPr>
        <w:t xml:space="preserve"> Липкинского сельского поселения </w:t>
      </w:r>
    </w:p>
    <w:p w:rsidR="005E411D" w:rsidRPr="0090787E" w:rsidRDefault="005E411D" w:rsidP="00043FE9">
      <w:pPr>
        <w:shd w:val="clear" w:color="auto" w:fill="FFFFFF"/>
        <w:tabs>
          <w:tab w:val="left" w:pos="3240"/>
        </w:tabs>
        <w:ind w:left="3420" w:right="26"/>
        <w:jc w:val="right"/>
      </w:pPr>
      <w:r w:rsidRPr="0062252E">
        <w:t xml:space="preserve">    Ромодановского муниципального района </w:t>
      </w:r>
      <w:r>
        <w:t>Республики Мордовия</w:t>
      </w:r>
      <w:r w:rsidRPr="0062252E">
        <w:t xml:space="preserve">                                                                                             </w:t>
      </w:r>
      <w:r>
        <w:t xml:space="preserve">              </w:t>
      </w:r>
      <w:r w:rsidRPr="009B3BAB">
        <w:t>от</w:t>
      </w:r>
      <w:r>
        <w:t>_</w:t>
      </w:r>
      <w:r w:rsidRPr="009B3BAB">
        <w:t>.</w:t>
      </w:r>
      <w:r>
        <w:t>__._</w:t>
      </w:r>
      <w:r w:rsidRPr="009B3BAB">
        <w:t>№</w:t>
      </w:r>
      <w:r>
        <w:t>_</w:t>
      </w:r>
      <w:r w:rsidRPr="0090787E">
        <w:t xml:space="preserve"> « О внесени</w:t>
      </w:r>
      <w:r>
        <w:t>и изменений</w:t>
      </w:r>
      <w:r w:rsidRPr="0090787E">
        <w:t xml:space="preserve"> в решение Совета депутатов  </w:t>
      </w:r>
      <w:r>
        <w:t>Липкинского сельского</w:t>
      </w:r>
      <w:r w:rsidRPr="0090787E">
        <w:t xml:space="preserve">  </w:t>
      </w:r>
      <w:r>
        <w:t>поселения от 26.12.2020</w:t>
      </w:r>
      <w:r w:rsidRPr="0090787E">
        <w:t xml:space="preserve"> №</w:t>
      </w:r>
      <w:r>
        <w:t>22</w:t>
      </w:r>
      <w:r w:rsidRPr="0090787E">
        <w:t xml:space="preserve">«О бюджете                                                               </w:t>
      </w:r>
      <w:r>
        <w:t xml:space="preserve">                               </w:t>
      </w:r>
    </w:p>
    <w:p w:rsidR="005E411D" w:rsidRPr="0090787E" w:rsidRDefault="005E411D" w:rsidP="00043FE9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</w:t>
      </w:r>
      <w:r>
        <w:rPr>
          <w:rFonts w:ascii="Times New Roman" w:hAnsi="Times New Roman"/>
          <w:sz w:val="20"/>
        </w:rPr>
        <w:t xml:space="preserve">               </w:t>
      </w:r>
      <w:r w:rsidRPr="0090787E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Липкинского</w:t>
      </w:r>
      <w:r w:rsidRPr="0090787E">
        <w:rPr>
          <w:rFonts w:ascii="Times New Roman" w:hAnsi="Times New Roman"/>
          <w:sz w:val="20"/>
        </w:rPr>
        <w:t xml:space="preserve">  сельского поселения </w:t>
      </w:r>
      <w:r>
        <w:rPr>
          <w:rFonts w:ascii="Times New Roman" w:hAnsi="Times New Roman"/>
          <w:sz w:val="20"/>
        </w:rPr>
        <w:t>Р</w:t>
      </w:r>
      <w:r w:rsidRPr="0090787E">
        <w:rPr>
          <w:rFonts w:ascii="Times New Roman" w:hAnsi="Times New Roman" w:cs="Times New Roman"/>
          <w:sz w:val="20"/>
        </w:rPr>
        <w:t xml:space="preserve">омодановского </w:t>
      </w:r>
      <w:r>
        <w:rPr>
          <w:rFonts w:ascii="Times New Roman" w:hAnsi="Times New Roman" w:cs="Times New Roman"/>
          <w:sz w:val="20"/>
        </w:rPr>
        <w:t xml:space="preserve">муниципального </w:t>
      </w:r>
      <w:r w:rsidRPr="0090787E">
        <w:rPr>
          <w:rFonts w:ascii="Times New Roman" w:hAnsi="Times New Roman" w:cs="Times New Roman"/>
          <w:sz w:val="20"/>
        </w:rPr>
        <w:t xml:space="preserve"> </w:t>
      </w:r>
    </w:p>
    <w:p w:rsidR="005E411D" w:rsidRPr="0090787E" w:rsidRDefault="005E411D" w:rsidP="00043FE9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</w:t>
      </w:r>
      <w:r w:rsidRPr="0090787E">
        <w:rPr>
          <w:rFonts w:ascii="Times New Roman" w:hAnsi="Times New Roman" w:cs="Times New Roman"/>
          <w:sz w:val="20"/>
        </w:rPr>
        <w:t xml:space="preserve">  района Респ</w:t>
      </w:r>
      <w:r>
        <w:rPr>
          <w:rFonts w:ascii="Times New Roman" w:hAnsi="Times New Roman" w:cs="Times New Roman"/>
          <w:sz w:val="20"/>
        </w:rPr>
        <w:t>ублики Мордовия на 2021 год и</w:t>
      </w:r>
      <w:r w:rsidRPr="00043FE9">
        <w:rPr>
          <w:rFonts w:ascii="Times New Roman" w:hAnsi="Times New Roman" w:cs="Times New Roman"/>
          <w:sz w:val="20"/>
        </w:rPr>
        <w:t xml:space="preserve"> </w:t>
      </w:r>
      <w:r w:rsidRPr="0090787E">
        <w:rPr>
          <w:rFonts w:ascii="Times New Roman" w:hAnsi="Times New Roman" w:cs="Times New Roman"/>
          <w:sz w:val="20"/>
        </w:rPr>
        <w:t xml:space="preserve">плановый период  2022 и 2023 годов»      </w:t>
      </w:r>
    </w:p>
    <w:p w:rsidR="005E411D" w:rsidRDefault="005E411D" w:rsidP="00C660FC">
      <w:pPr>
        <w:tabs>
          <w:tab w:val="left" w:pos="3855"/>
        </w:tabs>
        <w:rPr>
          <w:rFonts w:ascii="Arial" w:hAnsi="Arial" w:cs="Arial"/>
          <w:sz w:val="24"/>
          <w:szCs w:val="24"/>
        </w:rPr>
      </w:pPr>
      <w:r w:rsidRPr="0062252E">
        <w:rPr>
          <w:bCs/>
          <w:spacing w:val="-1"/>
        </w:rPr>
        <w:t xml:space="preserve">  </w:t>
      </w:r>
    </w:p>
    <w:p w:rsidR="005E411D" w:rsidRPr="00574E11" w:rsidRDefault="005E411D" w:rsidP="002D33C1">
      <w:pPr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 w:rsidRPr="00574E11">
        <w:rPr>
          <w:b/>
          <w:bCs/>
        </w:rPr>
        <w:t>РАСПРЕДЕЛЕНИЕ БЮДЖЕТНЫХ АССИГНОВАНИЙ БЮДЖЕТА</w:t>
      </w:r>
      <w:r>
        <w:rPr>
          <w:b/>
          <w:bCs/>
        </w:rPr>
        <w:t xml:space="preserve">                                              </w:t>
      </w:r>
      <w:r w:rsidRPr="00574E11">
        <w:rPr>
          <w:b/>
          <w:bCs/>
        </w:rPr>
        <w:t xml:space="preserve"> </w:t>
      </w:r>
      <w:r>
        <w:rPr>
          <w:b/>
          <w:bCs/>
        </w:rPr>
        <w:t xml:space="preserve">ЛИПКИНСКОГО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</w:t>
      </w:r>
      <w:r>
        <w:rPr>
          <w:b/>
          <w:bCs/>
        </w:rPr>
        <w:t>Ь-</w:t>
      </w:r>
      <w:r w:rsidRPr="00574E11">
        <w:rPr>
          <w:b/>
          <w:bCs/>
        </w:rPr>
        <w:t xml:space="preserve"> НОСТИ), ГРУ</w:t>
      </w:r>
      <w:r>
        <w:rPr>
          <w:b/>
          <w:bCs/>
        </w:rPr>
        <w:t>ППАМ (ГРУППАМ И ПОДГРУППАМ) ВИД</w:t>
      </w:r>
      <w:r w:rsidRPr="00574E11">
        <w:rPr>
          <w:b/>
          <w:bCs/>
        </w:rPr>
        <w:t>ОВ РАСХОДОВ КЛАССИФИКАЦИИ РАСХОДОВ БЮДЖЕТОВ  НА  202</w:t>
      </w:r>
      <w:r>
        <w:rPr>
          <w:b/>
          <w:bCs/>
        </w:rPr>
        <w:t xml:space="preserve">1 ГОД И </w:t>
      </w:r>
      <w:r w:rsidRPr="00574E11">
        <w:rPr>
          <w:b/>
          <w:bCs/>
        </w:rPr>
        <w:t xml:space="preserve"> ПЛАНОВЫЙ ПЕРИОД 202</w:t>
      </w:r>
      <w:r>
        <w:rPr>
          <w:b/>
          <w:bCs/>
        </w:rPr>
        <w:t>2 и</w:t>
      </w:r>
      <w:r w:rsidRPr="00574E11">
        <w:rPr>
          <w:b/>
          <w:bCs/>
        </w:rPr>
        <w:t xml:space="preserve">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5E411D" w:rsidRPr="00405474" w:rsidRDefault="005E411D" w:rsidP="002D33C1">
      <w:pPr>
        <w:pStyle w:val="NoSpacing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473" w:type="dxa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236"/>
        <w:gridCol w:w="709"/>
        <w:gridCol w:w="567"/>
        <w:gridCol w:w="1417"/>
        <w:gridCol w:w="567"/>
        <w:gridCol w:w="992"/>
        <w:gridCol w:w="993"/>
        <w:gridCol w:w="992"/>
      </w:tblGrid>
      <w:tr w:rsidR="005E411D" w:rsidRPr="00405474" w:rsidTr="0076516B">
        <w:trPr>
          <w:cantSplit/>
          <w:trHeight w:hRule="exact" w:val="278"/>
          <w:tblHeader/>
        </w:trPr>
        <w:tc>
          <w:tcPr>
            <w:tcW w:w="4236" w:type="dxa"/>
            <w:shd w:val="clear" w:color="auto" w:fill="FFFFFF"/>
            <w:vAlign w:val="center"/>
          </w:tcPr>
          <w:p w:rsidR="005E411D" w:rsidRPr="00405474" w:rsidRDefault="005E411D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E411D" w:rsidRPr="00405474" w:rsidRDefault="005E411D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405474" w:rsidRDefault="005E411D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405474" w:rsidRDefault="005E411D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405474" w:rsidRDefault="005E411D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405474" w:rsidRDefault="005E411D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405474" w:rsidRDefault="005E411D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405474" w:rsidRDefault="005E411D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5E411D" w:rsidRPr="00405474" w:rsidTr="0076516B">
        <w:trPr>
          <w:cantSplit/>
          <w:trHeight w:hRule="exact" w:val="278"/>
          <w:tblHeader/>
        </w:trPr>
        <w:tc>
          <w:tcPr>
            <w:tcW w:w="4236" w:type="dxa"/>
            <w:shd w:val="clear" w:color="auto" w:fill="FFFFFF"/>
            <w:vAlign w:val="center"/>
          </w:tcPr>
          <w:p w:rsidR="005E411D" w:rsidRPr="00405474" w:rsidRDefault="005E411D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:rsidR="005E411D" w:rsidRPr="00405474" w:rsidRDefault="005E411D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Рз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405474" w:rsidRDefault="005E411D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ПРз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405474" w:rsidRDefault="005E411D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405474" w:rsidRDefault="005E411D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405474" w:rsidRDefault="005E411D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405474" w:rsidRDefault="005E411D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405474" w:rsidRDefault="005E411D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5E411D" w:rsidRPr="00405474" w:rsidTr="0076516B">
        <w:trPr>
          <w:cantSplit/>
          <w:trHeight w:hRule="exact" w:val="240"/>
          <w:tblHeader/>
        </w:trPr>
        <w:tc>
          <w:tcPr>
            <w:tcW w:w="4236" w:type="dxa"/>
            <w:shd w:val="clear" w:color="auto" w:fill="FFFFFF"/>
            <w:vAlign w:val="center"/>
          </w:tcPr>
          <w:p w:rsidR="005E411D" w:rsidRPr="00405474" w:rsidRDefault="005E411D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E411D" w:rsidRPr="00405474" w:rsidRDefault="005E411D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405474" w:rsidRDefault="005E411D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405474" w:rsidRDefault="005E411D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405474" w:rsidRDefault="005E411D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405474" w:rsidRDefault="005E411D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405474" w:rsidRDefault="005E411D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405474" w:rsidRDefault="005E411D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5E411D" w:rsidRPr="00F13297" w:rsidTr="0076516B">
        <w:trPr>
          <w:trHeight w:hRule="exact" w:val="307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ВСЕГО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1619,2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642,8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634,6</w:t>
            </w:r>
          </w:p>
        </w:tc>
      </w:tr>
      <w:tr w:rsidR="005E411D" w:rsidRPr="00F13297" w:rsidTr="0076516B">
        <w:trPr>
          <w:trHeight w:hRule="exact" w:val="362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235533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1150,4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ED3794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246,3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ED3794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234,2</w:t>
            </w:r>
          </w:p>
        </w:tc>
      </w:tr>
      <w:tr w:rsidR="005E411D" w:rsidRPr="00F13297" w:rsidTr="0076516B">
        <w:trPr>
          <w:trHeight w:hRule="exact" w:val="864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3553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353,2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D379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D379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5E411D" w:rsidRPr="00F13297" w:rsidTr="008F1C77">
        <w:trPr>
          <w:trHeight w:hRule="exact" w:val="298"/>
        </w:trPr>
        <w:tc>
          <w:tcPr>
            <w:tcW w:w="4236" w:type="dxa"/>
            <w:shd w:val="clear" w:color="auto" w:fill="FFFFFF"/>
          </w:tcPr>
          <w:p w:rsidR="005E411D" w:rsidRPr="00F13297" w:rsidRDefault="005E411D" w:rsidP="008F1C7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23553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353,2</w:t>
            </w:r>
          </w:p>
        </w:tc>
        <w:tc>
          <w:tcPr>
            <w:tcW w:w="993" w:type="dxa"/>
            <w:shd w:val="clear" w:color="auto" w:fill="FFFFFF"/>
          </w:tcPr>
          <w:p w:rsidR="005E411D" w:rsidRPr="00F13297" w:rsidRDefault="005E411D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5E411D" w:rsidRPr="00F13297" w:rsidRDefault="005E411D" w:rsidP="003C0DC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5E411D" w:rsidRPr="00F13297" w:rsidTr="008F1C77">
        <w:trPr>
          <w:trHeight w:hRule="exact" w:val="273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23553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353,2</w:t>
            </w:r>
          </w:p>
        </w:tc>
        <w:tc>
          <w:tcPr>
            <w:tcW w:w="993" w:type="dxa"/>
            <w:shd w:val="clear" w:color="auto" w:fill="FFFFFF"/>
          </w:tcPr>
          <w:p w:rsidR="005E411D" w:rsidRPr="00F13297" w:rsidRDefault="005E411D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5E411D" w:rsidRPr="00F13297" w:rsidRDefault="005E411D" w:rsidP="003C0DC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5E411D" w:rsidRPr="00F13297" w:rsidTr="0076516B">
        <w:trPr>
          <w:trHeight w:hRule="exact" w:val="872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5E411D" w:rsidRPr="00F13297" w:rsidRDefault="005E411D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235533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35533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3553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233,1</w:t>
            </w:r>
          </w:p>
        </w:tc>
        <w:tc>
          <w:tcPr>
            <w:tcW w:w="993" w:type="dxa"/>
            <w:shd w:val="clear" w:color="auto" w:fill="FFFFFF"/>
          </w:tcPr>
          <w:p w:rsidR="005E411D" w:rsidRPr="00F13297" w:rsidRDefault="005E411D" w:rsidP="00D10D05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D10D05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5E411D" w:rsidRPr="00F13297" w:rsidRDefault="005E411D" w:rsidP="003C0DC5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3C0DC5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3C0DC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5E411D" w:rsidRPr="00F13297" w:rsidTr="0076516B">
        <w:trPr>
          <w:trHeight w:hRule="exact" w:val="1566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76516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76516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76516B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235533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35533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35533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35533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35533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3553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233,1</w:t>
            </w:r>
          </w:p>
        </w:tc>
        <w:tc>
          <w:tcPr>
            <w:tcW w:w="993" w:type="dxa"/>
            <w:shd w:val="clear" w:color="auto" w:fill="FFFFFF"/>
          </w:tcPr>
          <w:p w:rsidR="005E411D" w:rsidRPr="00F13297" w:rsidRDefault="005E411D" w:rsidP="00D10D05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D10D05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D10D05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D10D05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D10D05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5E411D" w:rsidRPr="00F13297" w:rsidRDefault="005E411D" w:rsidP="003C0DC5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3C0DC5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3C0DC5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3C0DC5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3C0DC5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3C0DC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5E411D" w:rsidRPr="00F13297" w:rsidTr="0076516B">
        <w:trPr>
          <w:trHeight w:hRule="exact" w:val="715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235533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35533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3553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233,1</w:t>
            </w:r>
          </w:p>
        </w:tc>
        <w:tc>
          <w:tcPr>
            <w:tcW w:w="993" w:type="dxa"/>
            <w:shd w:val="clear" w:color="auto" w:fill="FFFFFF"/>
          </w:tcPr>
          <w:p w:rsidR="005E411D" w:rsidRPr="00F13297" w:rsidRDefault="005E411D" w:rsidP="00D10D05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D10D05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5E411D" w:rsidRPr="00F13297" w:rsidRDefault="005E411D" w:rsidP="003C0DC5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3C0DC5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3C0DC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5E411D" w:rsidRPr="00F13297" w:rsidTr="0076516B">
        <w:trPr>
          <w:trHeight w:hRule="exact" w:val="1339"/>
        </w:trPr>
        <w:tc>
          <w:tcPr>
            <w:tcW w:w="4236" w:type="dxa"/>
            <w:shd w:val="clear" w:color="auto" w:fill="FFFFFF"/>
          </w:tcPr>
          <w:p w:rsidR="005E411D" w:rsidRPr="00F13297" w:rsidRDefault="005E411D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5E411D" w:rsidRPr="00F13297" w:rsidTr="0076516B">
        <w:trPr>
          <w:trHeight w:hRule="exact" w:val="1555"/>
        </w:trPr>
        <w:tc>
          <w:tcPr>
            <w:tcW w:w="4236" w:type="dxa"/>
            <w:shd w:val="clear" w:color="auto" w:fill="FFFFFF"/>
          </w:tcPr>
          <w:p w:rsidR="005E411D" w:rsidRPr="00F13297" w:rsidRDefault="005E411D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5E411D" w:rsidRPr="00F13297" w:rsidTr="0076516B">
        <w:trPr>
          <w:trHeight w:hRule="exact" w:val="665"/>
        </w:trPr>
        <w:tc>
          <w:tcPr>
            <w:tcW w:w="4236" w:type="dxa"/>
            <w:shd w:val="clear" w:color="auto" w:fill="FFFFFF"/>
          </w:tcPr>
          <w:p w:rsidR="005E411D" w:rsidRPr="00F13297" w:rsidRDefault="005E411D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5E411D" w:rsidRPr="00F13297" w:rsidTr="0076516B">
        <w:trPr>
          <w:trHeight w:hRule="exact" w:val="1326"/>
        </w:trPr>
        <w:tc>
          <w:tcPr>
            <w:tcW w:w="4236" w:type="dxa"/>
            <w:shd w:val="clear" w:color="auto" w:fill="FFFFFF"/>
          </w:tcPr>
          <w:p w:rsidR="005E411D" w:rsidRPr="00F13297" w:rsidRDefault="005E411D" w:rsidP="008F1C7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F13297">
              <w:rPr>
                <w:color w:val="000000"/>
                <w:sz w:val="22"/>
                <w:szCs w:val="22"/>
              </w:rPr>
              <w:t>высших органов исполнительных власти  субъектов Российской Федерации, местных администраций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785,7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B497D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145,5</w:t>
            </w:r>
          </w:p>
        </w:tc>
      </w:tr>
      <w:tr w:rsidR="005E411D" w:rsidRPr="00F13297" w:rsidTr="008F1C77">
        <w:trPr>
          <w:trHeight w:hRule="exact" w:val="325"/>
        </w:trPr>
        <w:tc>
          <w:tcPr>
            <w:tcW w:w="4236" w:type="dxa"/>
            <w:shd w:val="clear" w:color="auto" w:fill="FFFFFF"/>
          </w:tcPr>
          <w:p w:rsidR="005E411D" w:rsidRPr="00F13297" w:rsidRDefault="005E411D" w:rsidP="008F1C77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785,5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2B497D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146,8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145,3</w:t>
            </w:r>
          </w:p>
        </w:tc>
      </w:tr>
      <w:tr w:rsidR="005E411D" w:rsidRPr="00F13297" w:rsidTr="0076516B">
        <w:trPr>
          <w:trHeight w:hRule="exact" w:val="557"/>
        </w:trPr>
        <w:tc>
          <w:tcPr>
            <w:tcW w:w="4236" w:type="dxa"/>
            <w:shd w:val="clear" w:color="auto" w:fill="FFFFFF"/>
          </w:tcPr>
          <w:p w:rsidR="005E411D" w:rsidRPr="00F13297" w:rsidRDefault="005E411D" w:rsidP="008F1C77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</w:t>
            </w:r>
            <w:r>
              <w:rPr>
                <w:color w:val="000000"/>
                <w:sz w:val="22"/>
                <w:szCs w:val="22"/>
              </w:rPr>
              <w:t>ные расходы в рамках обеспечения</w:t>
            </w:r>
            <w:r w:rsidRPr="00F13297">
              <w:rPr>
                <w:color w:val="000000"/>
                <w:sz w:val="22"/>
                <w:szCs w:val="22"/>
              </w:rPr>
              <w:t xml:space="preserve"> деятельности администрации сельского поселения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785,5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B497D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146,8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145,3</w:t>
            </w:r>
          </w:p>
        </w:tc>
      </w:tr>
      <w:tr w:rsidR="005E411D" w:rsidRPr="00F13297" w:rsidTr="0076516B">
        <w:trPr>
          <w:trHeight w:hRule="exact" w:val="718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368,2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</w:tc>
      </w:tr>
      <w:tr w:rsidR="005E411D" w:rsidRPr="00F13297" w:rsidTr="0076516B">
        <w:trPr>
          <w:trHeight w:hRule="exact" w:val="1566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368,2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B497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B497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B497D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</w:tc>
      </w:tr>
      <w:tr w:rsidR="005E411D" w:rsidRPr="00F13297" w:rsidTr="0076516B">
        <w:trPr>
          <w:trHeight w:hRule="exact" w:val="623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368,2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</w:tc>
      </w:tr>
      <w:tr w:rsidR="005E411D" w:rsidRPr="00F13297" w:rsidTr="0076516B">
        <w:trPr>
          <w:trHeight w:hRule="exact" w:val="791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258,2</w:t>
            </w:r>
          </w:p>
          <w:p w:rsidR="005E411D" w:rsidRPr="00F13297" w:rsidRDefault="005E411D" w:rsidP="00620333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65,7</w:t>
            </w:r>
          </w:p>
        </w:tc>
      </w:tr>
      <w:tr w:rsidR="005E411D" w:rsidRPr="00F13297" w:rsidTr="0076516B">
        <w:trPr>
          <w:trHeight w:hRule="exact" w:val="838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230,8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5E411D" w:rsidRPr="00F13297" w:rsidTr="0076516B">
        <w:trPr>
          <w:trHeight w:hRule="exact" w:val="824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230,8</w:t>
            </w: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5E411D" w:rsidRPr="00F13297" w:rsidTr="0076516B">
        <w:trPr>
          <w:trHeight w:hRule="exact" w:val="309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27,4</w:t>
            </w: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E411D" w:rsidRPr="00F13297" w:rsidTr="0076516B">
        <w:trPr>
          <w:trHeight w:hRule="exact" w:val="272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850</w:t>
            </w: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27,4</w:t>
            </w: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E411D" w:rsidRPr="00F13297" w:rsidTr="0076516B">
        <w:trPr>
          <w:trHeight w:hRule="exact" w:val="1270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E411D" w:rsidRPr="00F13297" w:rsidTr="0076516B">
        <w:trPr>
          <w:trHeight w:hRule="exact" w:val="1558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 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E411D" w:rsidRPr="00F13297" w:rsidTr="0076516B">
        <w:trPr>
          <w:trHeight w:hRule="exact" w:val="645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E411D" w:rsidRPr="00F13297" w:rsidTr="00E93ACE">
        <w:trPr>
          <w:trHeight w:hRule="exact" w:val="1256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5E411D" w:rsidRPr="00F13297" w:rsidTr="00E93ACE">
        <w:trPr>
          <w:trHeight w:hRule="exact" w:val="1841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E411D" w:rsidRPr="00F13297" w:rsidTr="0076516B">
        <w:trPr>
          <w:trHeight w:hRule="exact" w:val="2331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89 1 00 77150</w:t>
            </w: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E411D" w:rsidRPr="00F13297" w:rsidTr="00E93ACE">
        <w:trPr>
          <w:trHeight w:hRule="exact" w:val="785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Закупка товаро</w:t>
            </w:r>
            <w:r>
              <w:rPr>
                <w:sz w:val="22"/>
                <w:szCs w:val="22"/>
              </w:rPr>
              <w:t>в, работ и услуг для обеспечения</w:t>
            </w:r>
            <w:r w:rsidRPr="00F13297">
              <w:rPr>
                <w:sz w:val="22"/>
                <w:szCs w:val="22"/>
              </w:rPr>
              <w:t xml:space="preserve">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5E411D" w:rsidRPr="00F13297" w:rsidTr="0076516B">
        <w:trPr>
          <w:trHeight w:hRule="exact" w:val="818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5E411D" w:rsidRPr="00F13297" w:rsidTr="00027284">
        <w:trPr>
          <w:trHeight w:hRule="exact" w:val="513"/>
        </w:trPr>
        <w:tc>
          <w:tcPr>
            <w:tcW w:w="4236" w:type="dxa"/>
            <w:shd w:val="clear" w:color="auto" w:fill="FFFFFF"/>
          </w:tcPr>
          <w:p w:rsidR="005E411D" w:rsidRPr="00F13297" w:rsidRDefault="005E411D" w:rsidP="00936153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shd w:val="clear" w:color="auto" w:fill="FFFFFF"/>
            <w:vAlign w:val="bottom"/>
          </w:tcPr>
          <w:p w:rsidR="005E411D" w:rsidRPr="00F13297" w:rsidRDefault="005E411D" w:rsidP="00027284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027284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027284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027284">
            <w:pPr>
              <w:pStyle w:val="NoSpacing1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5E411D" w:rsidRPr="00F13297" w:rsidTr="00027284">
        <w:trPr>
          <w:trHeight w:hRule="exact" w:val="1272"/>
        </w:trPr>
        <w:tc>
          <w:tcPr>
            <w:tcW w:w="4236" w:type="dxa"/>
            <w:shd w:val="clear" w:color="auto" w:fill="FFFFFF"/>
          </w:tcPr>
          <w:p w:rsidR="005E411D" w:rsidRPr="00F13297" w:rsidRDefault="005E411D" w:rsidP="00936153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 w:rsidRPr="00F13297">
              <w:rPr>
                <w:sz w:val="22"/>
                <w:szCs w:val="22"/>
              </w:rPr>
              <w:t>Липкинского сельского поселения Ромодановского муниципального района</w:t>
            </w:r>
            <w:r w:rsidRPr="00F13297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shd w:val="clear" w:color="auto" w:fill="FFFFFF"/>
            <w:vAlign w:val="bottom"/>
          </w:tcPr>
          <w:p w:rsidR="005E411D" w:rsidRPr="00F13297" w:rsidRDefault="005E411D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027284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027284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027284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027284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027284">
            <w:pPr>
              <w:pStyle w:val="NoSpacing1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5E411D" w:rsidRPr="00F13297" w:rsidTr="00027284">
        <w:trPr>
          <w:trHeight w:hRule="exact" w:val="1559"/>
        </w:trPr>
        <w:tc>
          <w:tcPr>
            <w:tcW w:w="4236" w:type="dxa"/>
            <w:shd w:val="clear" w:color="auto" w:fill="FFFFFF"/>
          </w:tcPr>
          <w:p w:rsidR="005E411D" w:rsidRPr="00F13297" w:rsidRDefault="005E411D" w:rsidP="00936153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</w:t>
            </w:r>
            <w:r w:rsidRPr="00F13297">
              <w:rPr>
                <w:sz w:val="22"/>
                <w:szCs w:val="22"/>
              </w:rPr>
              <w:t xml:space="preserve"> Липкинского сельского поселения Ромодановского муниципального района</w:t>
            </w:r>
            <w:r w:rsidRPr="00F13297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shd w:val="clear" w:color="auto" w:fill="FFFFFF"/>
            <w:vAlign w:val="bottom"/>
          </w:tcPr>
          <w:p w:rsidR="005E411D" w:rsidRPr="00F13297" w:rsidRDefault="005E411D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027284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027284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027284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027284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027284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027284">
            <w:pPr>
              <w:pStyle w:val="NoSpacing1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5E411D" w:rsidRPr="00F13297" w:rsidTr="00027284">
        <w:trPr>
          <w:trHeight w:hRule="exact" w:val="1128"/>
        </w:trPr>
        <w:tc>
          <w:tcPr>
            <w:tcW w:w="4236" w:type="dxa"/>
            <w:shd w:val="clear" w:color="auto" w:fill="FFFFFF"/>
          </w:tcPr>
          <w:p w:rsidR="005E411D" w:rsidRPr="00F13297" w:rsidRDefault="005E411D" w:rsidP="00936153">
            <w:pPr>
              <w:pStyle w:val="Heading5"/>
              <w:spacing w:before="0"/>
              <w:jc w:val="center"/>
              <w:rPr>
                <w:rFonts w:ascii="Times New Roman" w:hAnsi="Times New Roman"/>
              </w:rPr>
            </w:pPr>
            <w:r w:rsidRPr="00F13297">
              <w:rPr>
                <w:rFonts w:ascii="Times New Roman" w:hAnsi="Times New Roman"/>
                <w:color w:val="000000"/>
              </w:rPr>
              <w:t xml:space="preserve">Проведение выборов депутатов             </w:t>
            </w:r>
            <w:r w:rsidRPr="00F13297">
              <w:rPr>
                <w:rFonts w:ascii="Times New Roman" w:hAnsi="Times New Roman"/>
                <w:color w:val="000000"/>
                <w:spacing w:val="-3"/>
              </w:rPr>
              <w:t>Липкинского</w:t>
            </w:r>
            <w:r w:rsidRPr="00F13297">
              <w:rPr>
                <w:rFonts w:ascii="Times New Roman" w:hAnsi="Times New Roman"/>
                <w:color w:val="000000"/>
              </w:rPr>
              <w:t xml:space="preserve">  сельского поселения  Ромодановского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shd w:val="clear" w:color="auto" w:fill="FFFFFF"/>
            <w:vAlign w:val="bottom"/>
          </w:tcPr>
          <w:p w:rsidR="005E411D" w:rsidRPr="00F13297" w:rsidRDefault="005E411D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89 100 41130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027284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027284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027284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027284">
            <w:pPr>
              <w:pStyle w:val="NoSpacing1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5E411D" w:rsidRPr="00F13297" w:rsidTr="00027284">
        <w:trPr>
          <w:trHeight w:hRule="exact" w:val="293"/>
        </w:trPr>
        <w:tc>
          <w:tcPr>
            <w:tcW w:w="4236" w:type="dxa"/>
            <w:shd w:val="clear" w:color="auto" w:fill="FFFFFF"/>
          </w:tcPr>
          <w:p w:rsidR="005E411D" w:rsidRPr="00F13297" w:rsidRDefault="005E411D" w:rsidP="00936153">
            <w:pPr>
              <w:pStyle w:val="Heading5"/>
              <w:spacing w:before="0"/>
              <w:jc w:val="center"/>
              <w:rPr>
                <w:rFonts w:ascii="Times New Roman" w:hAnsi="Times New Roman"/>
                <w:color w:val="000000"/>
              </w:rPr>
            </w:pPr>
            <w:r w:rsidRPr="00F13297">
              <w:rPr>
                <w:rFonts w:ascii="Times New Roman" w:hAnsi="Times New Roman"/>
                <w:color w:val="000000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17" w:type="dxa"/>
            <w:shd w:val="clear" w:color="auto" w:fill="FFFFFF"/>
            <w:vAlign w:val="bottom"/>
          </w:tcPr>
          <w:p w:rsidR="005E411D" w:rsidRPr="00F13297" w:rsidRDefault="005E411D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02728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027284">
            <w:pPr>
              <w:pStyle w:val="NoSpacing1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5E411D" w:rsidRPr="00F13297" w:rsidTr="0076516B">
        <w:trPr>
          <w:trHeight w:hRule="exact" w:val="346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</w:tr>
      <w:tr w:rsidR="005E411D" w:rsidRPr="00F13297" w:rsidTr="00E93ACE">
        <w:trPr>
          <w:trHeight w:hRule="exact" w:val="1252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93AC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</w:tr>
      <w:tr w:rsidR="005E411D" w:rsidRPr="00F13297" w:rsidTr="00E93ACE">
        <w:trPr>
          <w:trHeight w:hRule="exact" w:val="1553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93AC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5E411D" w:rsidRPr="00F13297" w:rsidTr="0076516B">
        <w:trPr>
          <w:trHeight w:hRule="exact" w:val="333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Резервные фонды администрации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89 1 00 41180</w:t>
            </w: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5E411D" w:rsidRPr="00F13297" w:rsidTr="0076516B">
        <w:trPr>
          <w:trHeight w:hRule="exact" w:val="437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89 1 00 41180</w:t>
            </w: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5E411D" w:rsidRPr="00F13297" w:rsidTr="0076516B">
        <w:trPr>
          <w:trHeight w:hRule="exact" w:val="347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90,1</w:t>
            </w:r>
          </w:p>
        </w:tc>
      </w:tr>
      <w:tr w:rsidR="005E411D" w:rsidRPr="00F13297" w:rsidTr="0076516B">
        <w:trPr>
          <w:trHeight w:hRule="exact" w:val="497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5E411D" w:rsidRPr="00F13297" w:rsidTr="0076516B">
        <w:trPr>
          <w:trHeight w:hRule="exact" w:val="986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5E411D" w:rsidRPr="00F13297" w:rsidTr="0076516B">
        <w:trPr>
          <w:trHeight w:hRule="exact" w:val="555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5E411D" w:rsidRPr="00F13297" w:rsidTr="00633DE4">
        <w:trPr>
          <w:trHeight w:hRule="exact" w:val="1086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5E411D" w:rsidRPr="00F13297" w:rsidTr="0076516B">
        <w:trPr>
          <w:trHeight w:hRule="exact" w:val="850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5E411D" w:rsidRPr="00F13297" w:rsidTr="00633DE4">
        <w:trPr>
          <w:trHeight w:hRule="exact" w:val="1553"/>
        </w:trPr>
        <w:tc>
          <w:tcPr>
            <w:tcW w:w="4236" w:type="dxa"/>
            <w:shd w:val="clear" w:color="auto" w:fill="FFFFFF"/>
            <w:vAlign w:val="bottom"/>
          </w:tcPr>
          <w:p w:rsidR="005E411D" w:rsidRPr="00F13297" w:rsidRDefault="005E411D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85,1</w:t>
            </w:r>
          </w:p>
        </w:tc>
      </w:tr>
      <w:tr w:rsidR="005E411D" w:rsidRPr="00F13297" w:rsidTr="0076516B">
        <w:trPr>
          <w:trHeight w:hRule="exact" w:val="577"/>
        </w:trPr>
        <w:tc>
          <w:tcPr>
            <w:tcW w:w="4236" w:type="dxa"/>
            <w:shd w:val="clear" w:color="auto" w:fill="FFFFFF"/>
            <w:vAlign w:val="bottom"/>
          </w:tcPr>
          <w:p w:rsidR="005E411D" w:rsidRPr="00F13297" w:rsidRDefault="005E411D" w:rsidP="002618E0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85,1</w:t>
            </w:r>
          </w:p>
        </w:tc>
      </w:tr>
      <w:tr w:rsidR="005E411D" w:rsidRPr="00F13297" w:rsidTr="0076516B">
        <w:trPr>
          <w:trHeight w:hRule="exact" w:val="717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76516B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</w:tr>
      <w:tr w:rsidR="005E411D" w:rsidRPr="00F13297" w:rsidTr="0076516B">
        <w:trPr>
          <w:trHeight w:hRule="exact" w:val="841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</w:tr>
      <w:tr w:rsidR="005E411D" w:rsidRPr="00F13297" w:rsidTr="003D5A80">
        <w:trPr>
          <w:trHeight w:hRule="exact" w:val="557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b/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5E411D" w:rsidRPr="00F13297" w:rsidTr="00D37EB0">
        <w:trPr>
          <w:trHeight w:hRule="exact" w:val="990"/>
        </w:trPr>
        <w:tc>
          <w:tcPr>
            <w:tcW w:w="4236" w:type="dxa"/>
            <w:shd w:val="clear" w:color="auto" w:fill="FFFFFF"/>
          </w:tcPr>
          <w:p w:rsidR="005E411D" w:rsidRPr="00F13297" w:rsidRDefault="005E411D" w:rsidP="00D37EB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5E411D" w:rsidRPr="00F13297" w:rsidTr="005C2249">
        <w:trPr>
          <w:trHeight w:hRule="exact" w:val="1275"/>
        </w:trPr>
        <w:tc>
          <w:tcPr>
            <w:tcW w:w="4236" w:type="dxa"/>
            <w:shd w:val="clear" w:color="auto" w:fill="FFFFFF"/>
          </w:tcPr>
          <w:p w:rsidR="005E411D" w:rsidRPr="00F13297" w:rsidRDefault="005E411D" w:rsidP="005C224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5E411D" w:rsidRPr="00F13297" w:rsidTr="005C2249">
        <w:trPr>
          <w:trHeight w:hRule="exact" w:val="1480"/>
        </w:trPr>
        <w:tc>
          <w:tcPr>
            <w:tcW w:w="4236" w:type="dxa"/>
            <w:shd w:val="clear" w:color="auto" w:fill="FFFFFF"/>
          </w:tcPr>
          <w:p w:rsidR="005E411D" w:rsidRPr="00F13297" w:rsidRDefault="005E411D" w:rsidP="005C224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5E411D" w:rsidRPr="00F13297" w:rsidTr="00D37EB0">
        <w:trPr>
          <w:trHeight w:hRule="exact" w:val="849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5E411D" w:rsidRPr="00F13297" w:rsidTr="0076516B">
        <w:trPr>
          <w:trHeight w:hRule="exact" w:val="841"/>
        </w:trPr>
        <w:tc>
          <w:tcPr>
            <w:tcW w:w="4236" w:type="dxa"/>
            <w:shd w:val="clear" w:color="auto" w:fill="FFFFFF"/>
          </w:tcPr>
          <w:p w:rsidR="005E411D" w:rsidRPr="00F13297" w:rsidRDefault="005E411D" w:rsidP="005C2249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5E411D" w:rsidRPr="00F13297" w:rsidTr="0076516B">
        <w:trPr>
          <w:trHeight w:hRule="exact" w:val="841"/>
        </w:trPr>
        <w:tc>
          <w:tcPr>
            <w:tcW w:w="4236" w:type="dxa"/>
            <w:shd w:val="clear" w:color="auto" w:fill="FFFFFF"/>
          </w:tcPr>
          <w:p w:rsidR="005E411D" w:rsidRPr="00F13297" w:rsidRDefault="005E411D" w:rsidP="005C224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5C224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5C224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5C224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5C224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5C2249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5C2249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5C2249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5E411D" w:rsidRPr="00F13297" w:rsidTr="0076516B">
        <w:trPr>
          <w:trHeight w:hRule="exact" w:val="427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125,5</w:t>
            </w:r>
          </w:p>
        </w:tc>
      </w:tr>
      <w:tr w:rsidR="005E411D" w:rsidRPr="00F13297" w:rsidTr="0076516B">
        <w:trPr>
          <w:trHeight w:hRule="exact" w:val="327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5E411D" w:rsidRPr="00F13297" w:rsidTr="0076516B">
        <w:trPr>
          <w:trHeight w:hRule="exact" w:val="1555"/>
        </w:trPr>
        <w:tc>
          <w:tcPr>
            <w:tcW w:w="4236" w:type="dxa"/>
            <w:shd w:val="clear" w:color="auto" w:fill="FFFFFF"/>
          </w:tcPr>
          <w:p w:rsidR="005E411D" w:rsidRPr="00F13297" w:rsidRDefault="005E411D" w:rsidP="00080CE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Программа «Комплексное развитие системы транспортной инфраструктуры Липкинского сельского поселения Ромодановского муниципального района Республики Мордовия на 2018-2028 годы»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C660F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5E411D" w:rsidRPr="00F13297" w:rsidTr="0076516B">
        <w:trPr>
          <w:trHeight w:hRule="exact" w:val="1000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5E411D" w:rsidRPr="00F13297" w:rsidTr="0076516B">
        <w:trPr>
          <w:trHeight w:hRule="exact" w:val="986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7509D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Капитальный ремонт и содержание автомобильных дорог общего пользования местного значения и искусственного сооружения на них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5E411D" w:rsidRPr="00F13297" w:rsidTr="0076516B">
        <w:trPr>
          <w:trHeight w:hRule="exact" w:val="845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5E411D" w:rsidRPr="00F13297" w:rsidTr="0076516B">
        <w:trPr>
          <w:trHeight w:hRule="exact" w:val="846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F13297">
              <w:rPr>
                <w:sz w:val="22"/>
                <w:szCs w:val="22"/>
              </w:rPr>
              <w:t>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10 1 01 44102</w:t>
            </w: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5E411D" w:rsidRPr="00F13297" w:rsidTr="0076516B">
        <w:trPr>
          <w:trHeight w:hRule="exact" w:val="293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49,7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54,3</w:t>
            </w:r>
          </w:p>
        </w:tc>
      </w:tr>
      <w:tr w:rsidR="005E411D" w:rsidRPr="00F13297" w:rsidTr="0076516B">
        <w:trPr>
          <w:trHeight w:hRule="exact" w:val="290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shd w:val="clear" w:color="auto" w:fill="FFFFFF"/>
          </w:tcPr>
          <w:p w:rsidR="005E411D" w:rsidRPr="00F13297" w:rsidRDefault="005E411D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5E411D" w:rsidRPr="00F13297" w:rsidRDefault="005E411D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</w:tcPr>
          <w:p w:rsidR="005E411D" w:rsidRPr="00F13297" w:rsidRDefault="005E411D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:rsidR="005E411D" w:rsidRPr="00F13297" w:rsidRDefault="005E411D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5E411D" w:rsidRPr="00F13297" w:rsidRDefault="005E411D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993" w:type="dxa"/>
            <w:shd w:val="clear" w:color="auto" w:fill="FFFFFF"/>
          </w:tcPr>
          <w:p w:rsidR="005E411D" w:rsidRPr="00F13297" w:rsidRDefault="005E411D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5E411D" w:rsidRPr="00F13297" w:rsidTr="00633DE4">
        <w:trPr>
          <w:trHeight w:hRule="exact" w:val="1724"/>
        </w:trPr>
        <w:tc>
          <w:tcPr>
            <w:tcW w:w="4236" w:type="dxa"/>
            <w:shd w:val="clear" w:color="auto" w:fill="FFFFFF"/>
          </w:tcPr>
          <w:p w:rsidR="005E411D" w:rsidRPr="00F13297" w:rsidRDefault="005E411D" w:rsidP="00633DE4">
            <w:pPr>
              <w:widowControl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Программа комплексного развития</w:t>
            </w:r>
            <w:r w:rsidRPr="00F13297">
              <w:rPr>
                <w:bCs/>
                <w:sz w:val="22"/>
                <w:szCs w:val="22"/>
              </w:rPr>
              <w:t xml:space="preserve"> системы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F13297">
              <w:rPr>
                <w:bCs/>
                <w:sz w:val="22"/>
                <w:szCs w:val="22"/>
              </w:rPr>
              <w:t>коммунальной инфраструктуры Липкинского сельского поселения</w:t>
            </w:r>
          </w:p>
          <w:p w:rsidR="005E411D" w:rsidRPr="00F13297" w:rsidRDefault="005E411D" w:rsidP="00633DE4">
            <w:pPr>
              <w:widowControl/>
              <w:jc w:val="center"/>
              <w:rPr>
                <w:bCs/>
                <w:sz w:val="22"/>
                <w:szCs w:val="22"/>
              </w:rPr>
            </w:pPr>
            <w:r w:rsidRPr="00F13297">
              <w:rPr>
                <w:bCs/>
                <w:sz w:val="22"/>
                <w:szCs w:val="22"/>
              </w:rPr>
              <w:t>Ромодановского муниципального района Республики Мордовия на</w:t>
            </w:r>
          </w:p>
          <w:p w:rsidR="005E411D" w:rsidRPr="00F13297" w:rsidRDefault="005E411D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bCs/>
                <w:sz w:val="22"/>
                <w:szCs w:val="22"/>
              </w:rPr>
              <w:t>2018-2028г.г.»</w:t>
            </w:r>
          </w:p>
        </w:tc>
        <w:tc>
          <w:tcPr>
            <w:tcW w:w="709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10 0</w:t>
            </w: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5E411D" w:rsidRPr="00F13297" w:rsidRDefault="005E411D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993" w:type="dxa"/>
            <w:shd w:val="clear" w:color="auto" w:fill="FFFFFF"/>
          </w:tcPr>
          <w:p w:rsidR="005E411D" w:rsidRPr="00F13297" w:rsidRDefault="005E411D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5E411D" w:rsidRPr="00F13297" w:rsidRDefault="005E411D" w:rsidP="00BE29CE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BE29CE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BE29CE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BE29CE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BE29CE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BE29CE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BE29C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5E411D" w:rsidRPr="00F13297" w:rsidTr="0076516B">
        <w:trPr>
          <w:trHeight w:hRule="exact" w:val="575"/>
        </w:trPr>
        <w:tc>
          <w:tcPr>
            <w:tcW w:w="4236" w:type="dxa"/>
            <w:shd w:val="clear" w:color="auto" w:fill="FFFFFF"/>
          </w:tcPr>
          <w:p w:rsidR="005E411D" w:rsidRPr="00F13297" w:rsidRDefault="005E411D" w:rsidP="00AB197B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Основные мероприятия «Благоустройство в границах населенных пунктов поселения»</w:t>
            </w:r>
          </w:p>
        </w:tc>
        <w:tc>
          <w:tcPr>
            <w:tcW w:w="709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5E411D" w:rsidRPr="00F13297" w:rsidRDefault="005E411D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993" w:type="dxa"/>
            <w:shd w:val="clear" w:color="auto" w:fill="FFFFFF"/>
          </w:tcPr>
          <w:p w:rsidR="005E411D" w:rsidRPr="00F13297" w:rsidRDefault="005E411D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5E411D" w:rsidRPr="00F13297" w:rsidRDefault="005E411D" w:rsidP="00BE29CE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BE29C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5E411D" w:rsidRPr="00F13297" w:rsidTr="00D37EB0">
        <w:trPr>
          <w:trHeight w:hRule="exact" w:val="350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AB197B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B010D2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49,7</w:t>
            </w:r>
          </w:p>
        </w:tc>
        <w:tc>
          <w:tcPr>
            <w:tcW w:w="993" w:type="dxa"/>
            <w:shd w:val="clear" w:color="auto" w:fill="FFFFFF"/>
          </w:tcPr>
          <w:p w:rsidR="005E411D" w:rsidRPr="00F13297" w:rsidRDefault="005E411D" w:rsidP="00B010D2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5E411D" w:rsidRPr="00F13297" w:rsidRDefault="005E411D" w:rsidP="00BE29C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5E411D" w:rsidRPr="00F13297" w:rsidTr="0076516B">
        <w:trPr>
          <w:trHeight w:hRule="exact" w:val="806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49,7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5E411D" w:rsidRPr="00F13297" w:rsidRDefault="005E411D" w:rsidP="00BE29CE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BE29CE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BE29C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5E411D" w:rsidRPr="00F13297" w:rsidTr="0076516B">
        <w:trPr>
          <w:trHeight w:hRule="exact" w:val="760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49,7</w:t>
            </w:r>
          </w:p>
        </w:tc>
        <w:tc>
          <w:tcPr>
            <w:tcW w:w="993" w:type="dxa"/>
            <w:shd w:val="clear" w:color="auto" w:fill="FFFFFF"/>
          </w:tcPr>
          <w:p w:rsidR="005E411D" w:rsidRPr="00F13297" w:rsidRDefault="005E411D" w:rsidP="00B010D2">
            <w:pPr>
              <w:tabs>
                <w:tab w:val="center" w:pos="456"/>
              </w:tabs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ab/>
            </w:r>
          </w:p>
          <w:p w:rsidR="005E411D" w:rsidRPr="00F13297" w:rsidRDefault="005E411D" w:rsidP="00B010D2">
            <w:pPr>
              <w:tabs>
                <w:tab w:val="center" w:pos="456"/>
              </w:tabs>
              <w:rPr>
                <w:sz w:val="22"/>
                <w:szCs w:val="22"/>
              </w:rPr>
            </w:pPr>
          </w:p>
          <w:p w:rsidR="005E411D" w:rsidRPr="00F13297" w:rsidRDefault="005E411D" w:rsidP="00B010D2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5E411D" w:rsidRPr="00F13297" w:rsidRDefault="005E411D" w:rsidP="00BE29CE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BE29CE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BE29C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5E411D" w:rsidRPr="00F13297" w:rsidTr="0076516B">
        <w:trPr>
          <w:trHeight w:hRule="exact" w:val="270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103,3</w:t>
            </w:r>
          </w:p>
        </w:tc>
      </w:tr>
      <w:tr w:rsidR="005E411D" w:rsidRPr="00F13297" w:rsidTr="0076516B">
        <w:trPr>
          <w:trHeight w:hRule="exact" w:val="251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5E411D" w:rsidRPr="00F13297" w:rsidTr="00E34354">
        <w:trPr>
          <w:trHeight w:hRule="exact" w:val="1346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3435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5E411D" w:rsidRPr="00F13297" w:rsidTr="00E34354">
        <w:trPr>
          <w:trHeight w:hRule="exact" w:val="1563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3435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5E411D" w:rsidRPr="00F13297" w:rsidTr="00E34354">
        <w:trPr>
          <w:trHeight w:hRule="exact" w:val="488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3435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5E411D" w:rsidRPr="00F13297" w:rsidTr="0076516B">
        <w:trPr>
          <w:trHeight w:hRule="exact" w:val="653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5E411D" w:rsidRPr="00F13297" w:rsidTr="0076516B">
        <w:trPr>
          <w:trHeight w:hRule="exact" w:val="567"/>
        </w:trPr>
        <w:tc>
          <w:tcPr>
            <w:tcW w:w="4236" w:type="dxa"/>
            <w:shd w:val="clear" w:color="auto" w:fill="FFFFFF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5E411D" w:rsidRPr="00F13297" w:rsidTr="0076516B">
        <w:trPr>
          <w:trHeight w:hRule="exact" w:val="287"/>
        </w:trPr>
        <w:tc>
          <w:tcPr>
            <w:tcW w:w="4236" w:type="dxa"/>
            <w:shd w:val="clear" w:color="auto" w:fill="FFFFFF"/>
          </w:tcPr>
          <w:p w:rsidR="005E411D" w:rsidRPr="00F13297" w:rsidRDefault="005E411D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27,2</w:t>
            </w:r>
          </w:p>
        </w:tc>
      </w:tr>
      <w:tr w:rsidR="005E411D" w:rsidRPr="00F13297" w:rsidTr="0076516B">
        <w:trPr>
          <w:trHeight w:hRule="exact" w:val="287"/>
        </w:trPr>
        <w:tc>
          <w:tcPr>
            <w:tcW w:w="4236" w:type="dxa"/>
            <w:shd w:val="clear" w:color="auto" w:fill="FFFFFF"/>
          </w:tcPr>
          <w:p w:rsidR="005E411D" w:rsidRPr="00F13297" w:rsidRDefault="005E411D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5E411D" w:rsidRPr="00F13297" w:rsidRDefault="005E411D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5E411D" w:rsidRPr="00F13297" w:rsidTr="00B8404C">
        <w:trPr>
          <w:trHeight w:hRule="exact" w:val="320"/>
        </w:trPr>
        <w:tc>
          <w:tcPr>
            <w:tcW w:w="4236" w:type="dxa"/>
            <w:shd w:val="clear" w:color="auto" w:fill="FFFFFF"/>
          </w:tcPr>
          <w:p w:rsidR="005E411D" w:rsidRPr="00F13297" w:rsidRDefault="005E411D" w:rsidP="00B8404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5E411D" w:rsidRPr="00F13297" w:rsidRDefault="005E411D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5E411D" w:rsidRPr="00F13297" w:rsidRDefault="005E411D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5E411D" w:rsidRPr="00F13297" w:rsidTr="0076516B">
        <w:trPr>
          <w:trHeight w:hRule="exact" w:val="287"/>
        </w:trPr>
        <w:tc>
          <w:tcPr>
            <w:tcW w:w="4236" w:type="dxa"/>
            <w:shd w:val="clear" w:color="auto" w:fill="FFFFFF"/>
          </w:tcPr>
          <w:p w:rsidR="005E411D" w:rsidRPr="00F13297" w:rsidRDefault="005E411D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5E411D" w:rsidRPr="00F13297" w:rsidRDefault="005E411D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5E411D" w:rsidRPr="00F13297" w:rsidRDefault="005E411D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5E411D" w:rsidRPr="00F13297" w:rsidTr="0076516B">
        <w:trPr>
          <w:trHeight w:hRule="exact" w:val="565"/>
        </w:trPr>
        <w:tc>
          <w:tcPr>
            <w:tcW w:w="4236" w:type="dxa"/>
            <w:shd w:val="clear" w:color="auto" w:fill="FFFFFF"/>
          </w:tcPr>
          <w:p w:rsidR="005E411D" w:rsidRPr="00F13297" w:rsidRDefault="005E411D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5E411D" w:rsidRPr="00F13297" w:rsidRDefault="005E411D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5E411D" w:rsidRPr="00F13297" w:rsidRDefault="005E411D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5E411D" w:rsidRPr="00F13297" w:rsidTr="00B8404C">
        <w:trPr>
          <w:trHeight w:hRule="exact" w:val="301"/>
        </w:trPr>
        <w:tc>
          <w:tcPr>
            <w:tcW w:w="4236" w:type="dxa"/>
            <w:shd w:val="clear" w:color="auto" w:fill="FFFFFF"/>
          </w:tcPr>
          <w:p w:rsidR="005E411D" w:rsidRPr="00F13297" w:rsidRDefault="005E411D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5E411D" w:rsidRPr="00F13297" w:rsidRDefault="005E411D" w:rsidP="00B8404C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5E411D" w:rsidRPr="00F13297" w:rsidRDefault="005E411D" w:rsidP="00D10D0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5E411D" w:rsidRPr="00F13297" w:rsidTr="00B8404C">
        <w:trPr>
          <w:trHeight w:hRule="exact" w:val="301"/>
        </w:trPr>
        <w:tc>
          <w:tcPr>
            <w:tcW w:w="4236" w:type="dxa"/>
            <w:shd w:val="clear" w:color="auto" w:fill="FFFFFF"/>
          </w:tcPr>
          <w:p w:rsidR="005E411D" w:rsidRPr="00F13297" w:rsidRDefault="005E411D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E411D" w:rsidRPr="00F13297" w:rsidRDefault="005E411D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E411D" w:rsidRPr="00F13297" w:rsidRDefault="005E411D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5E411D" w:rsidRPr="00F13297" w:rsidRDefault="005E411D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5E411D" w:rsidRPr="00F13297" w:rsidRDefault="005E411D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5E411D" w:rsidRPr="00F13297" w:rsidRDefault="005E411D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5E411D" w:rsidRPr="00F13297" w:rsidRDefault="005E411D" w:rsidP="00633DE4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5E411D" w:rsidRPr="00F13297" w:rsidRDefault="005E411D" w:rsidP="00633DE4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</w:tbl>
    <w:p w:rsidR="005E411D" w:rsidRPr="00F13297" w:rsidRDefault="005E411D" w:rsidP="002D33C1">
      <w:pPr>
        <w:jc w:val="right"/>
        <w:rPr>
          <w:sz w:val="22"/>
          <w:szCs w:val="22"/>
        </w:rPr>
      </w:pPr>
    </w:p>
    <w:p w:rsidR="005E411D" w:rsidRPr="00F13297" w:rsidRDefault="005E411D" w:rsidP="002D33C1">
      <w:pPr>
        <w:jc w:val="right"/>
        <w:rPr>
          <w:sz w:val="22"/>
          <w:szCs w:val="22"/>
        </w:rPr>
      </w:pPr>
    </w:p>
    <w:tbl>
      <w:tblPr>
        <w:tblW w:w="1119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199"/>
      </w:tblGrid>
      <w:tr w:rsidR="005E411D" w:rsidRPr="00210D1C" w:rsidTr="00022E66">
        <w:trPr>
          <w:trHeight w:val="2529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5E411D" w:rsidRPr="0062252E" w:rsidRDefault="005E411D" w:rsidP="00C660FC">
            <w:pPr>
              <w:shd w:val="clear" w:color="auto" w:fill="FFFFFF"/>
              <w:ind w:right="26"/>
              <w:jc w:val="right"/>
              <w:rPr>
                <w:bCs/>
                <w:spacing w:val="-2"/>
              </w:rPr>
            </w:pPr>
            <w:r>
              <w:rPr>
                <w:bCs/>
                <w:spacing w:val="-2"/>
              </w:rPr>
              <w:t>Приложение № 3</w:t>
            </w:r>
          </w:p>
          <w:p w:rsidR="005E411D" w:rsidRPr="0062252E" w:rsidRDefault="005E411D" w:rsidP="00043FE9">
            <w:pPr>
              <w:shd w:val="clear" w:color="auto" w:fill="FFFFFF"/>
              <w:tabs>
                <w:tab w:val="left" w:pos="3600"/>
              </w:tabs>
              <w:ind w:left="3600" w:right="26"/>
              <w:jc w:val="center"/>
              <w:rPr>
                <w:bCs/>
                <w:spacing w:val="3"/>
              </w:rPr>
            </w:pPr>
            <w:r>
              <w:rPr>
                <w:bCs/>
                <w:spacing w:val="-1"/>
              </w:rPr>
              <w:t>к</w:t>
            </w:r>
            <w:r w:rsidRPr="0062252E">
              <w:rPr>
                <w:bCs/>
                <w:spacing w:val="-1"/>
              </w:rPr>
              <w:t xml:space="preserve">   решени</w:t>
            </w:r>
            <w:r>
              <w:rPr>
                <w:bCs/>
                <w:spacing w:val="-1"/>
              </w:rPr>
              <w:t>ю</w:t>
            </w:r>
            <w:r w:rsidRPr="0062252E">
              <w:rPr>
                <w:bCs/>
                <w:spacing w:val="-1"/>
              </w:rPr>
              <w:t xml:space="preserve"> Совета депутатов</w:t>
            </w:r>
            <w:r>
              <w:rPr>
                <w:bCs/>
                <w:spacing w:val="-1"/>
              </w:rPr>
              <w:t xml:space="preserve"> Липкинского сельского поселения </w:t>
            </w:r>
          </w:p>
          <w:p w:rsidR="005E411D" w:rsidRPr="0090787E" w:rsidRDefault="005E411D" w:rsidP="00043FE9">
            <w:pPr>
              <w:shd w:val="clear" w:color="auto" w:fill="FFFFFF"/>
              <w:tabs>
                <w:tab w:val="left" w:pos="3240"/>
              </w:tabs>
              <w:ind w:left="3420" w:right="26"/>
              <w:jc w:val="right"/>
            </w:pPr>
            <w:r w:rsidRPr="0062252E">
              <w:t xml:space="preserve">    Ромодановского муниципального района </w:t>
            </w:r>
            <w:r>
              <w:t>Республики Мордовия</w:t>
            </w:r>
            <w:r w:rsidRPr="0062252E">
              <w:t xml:space="preserve">                                                                                             </w:t>
            </w:r>
            <w:r>
              <w:t xml:space="preserve">              </w:t>
            </w:r>
            <w:r w:rsidRPr="009B3BAB">
              <w:t>от</w:t>
            </w:r>
            <w:r>
              <w:t>_</w:t>
            </w:r>
            <w:r w:rsidRPr="009B3BAB">
              <w:t>.</w:t>
            </w:r>
            <w:r>
              <w:t>__._</w:t>
            </w:r>
            <w:r w:rsidRPr="009B3BAB">
              <w:t>№</w:t>
            </w:r>
            <w:r>
              <w:t>_</w:t>
            </w:r>
            <w:r w:rsidRPr="0090787E">
              <w:t xml:space="preserve"> « О внесени</w:t>
            </w:r>
            <w:r>
              <w:t>и изменений</w:t>
            </w:r>
            <w:r w:rsidRPr="0090787E">
              <w:t xml:space="preserve"> в решение Совета депутатов  </w:t>
            </w:r>
            <w:r>
              <w:t>Липкинского сельского</w:t>
            </w:r>
            <w:r w:rsidRPr="0090787E">
              <w:t xml:space="preserve">  </w:t>
            </w:r>
            <w:r>
              <w:t>поселения от 26.12.2020</w:t>
            </w:r>
            <w:r w:rsidRPr="0090787E">
              <w:t xml:space="preserve"> №</w:t>
            </w:r>
            <w:r>
              <w:t>22</w:t>
            </w:r>
            <w:r w:rsidRPr="0090787E">
              <w:t xml:space="preserve">«О бюджете                                                               </w:t>
            </w:r>
            <w:r>
              <w:t xml:space="preserve">                               </w:t>
            </w:r>
          </w:p>
          <w:p w:rsidR="005E411D" w:rsidRPr="0090787E" w:rsidRDefault="005E411D" w:rsidP="00043FE9">
            <w:pPr>
              <w:pStyle w:val="ConsPlusNormal0"/>
              <w:widowControl/>
              <w:spacing w:line="232" w:lineRule="auto"/>
              <w:ind w:firstLine="0"/>
              <w:jc w:val="right"/>
              <w:rPr>
                <w:rFonts w:ascii="Times New Roman" w:hAnsi="Times New Roman" w:cs="Times New Roman"/>
                <w:sz w:val="20"/>
              </w:rPr>
            </w:pPr>
            <w:r w:rsidRPr="0090787E">
              <w:rPr>
                <w:rFonts w:ascii="Times New Roman" w:hAnsi="Times New Roman"/>
                <w:sz w:val="20"/>
              </w:rPr>
              <w:t xml:space="preserve">                                                   </w:t>
            </w:r>
            <w:r>
              <w:rPr>
                <w:rFonts w:ascii="Times New Roman" w:hAnsi="Times New Roman"/>
                <w:sz w:val="20"/>
              </w:rPr>
              <w:t xml:space="preserve">               </w:t>
            </w:r>
            <w:r w:rsidRPr="0090787E">
              <w:rPr>
                <w:rFonts w:ascii="Times New Roman" w:hAnsi="Times New Roman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Липкинского</w:t>
            </w:r>
            <w:r w:rsidRPr="0090787E">
              <w:rPr>
                <w:rFonts w:ascii="Times New Roman" w:hAnsi="Times New Roman"/>
                <w:sz w:val="20"/>
              </w:rPr>
              <w:t xml:space="preserve">  сельского поселения </w:t>
            </w:r>
            <w:r>
              <w:rPr>
                <w:rFonts w:ascii="Times New Roman" w:hAnsi="Times New Roman"/>
                <w:sz w:val="20"/>
              </w:rPr>
              <w:t>Р</w:t>
            </w:r>
            <w:r w:rsidRPr="0090787E">
              <w:rPr>
                <w:rFonts w:ascii="Times New Roman" w:hAnsi="Times New Roman" w:cs="Times New Roman"/>
                <w:sz w:val="20"/>
              </w:rPr>
              <w:t xml:space="preserve">омодановского </w:t>
            </w:r>
            <w:r>
              <w:rPr>
                <w:rFonts w:ascii="Times New Roman" w:hAnsi="Times New Roman" w:cs="Times New Roman"/>
                <w:sz w:val="20"/>
              </w:rPr>
              <w:t xml:space="preserve">муниципального </w:t>
            </w:r>
            <w:r w:rsidRPr="0090787E">
              <w:rPr>
                <w:rFonts w:ascii="Times New Roman" w:hAnsi="Times New Roman" w:cs="Times New Roman"/>
                <w:sz w:val="20"/>
              </w:rPr>
              <w:t xml:space="preserve"> </w:t>
            </w:r>
          </w:p>
          <w:p w:rsidR="005E411D" w:rsidRPr="0090787E" w:rsidRDefault="005E411D" w:rsidP="00043FE9">
            <w:pPr>
              <w:pStyle w:val="ConsPlusNormal0"/>
              <w:widowControl/>
              <w:spacing w:line="232" w:lineRule="auto"/>
              <w:ind w:firstLine="0"/>
              <w:jc w:val="right"/>
              <w:rPr>
                <w:rFonts w:ascii="Times New Roman" w:hAnsi="Times New Roman" w:cs="Times New Roman"/>
                <w:sz w:val="20"/>
              </w:rPr>
            </w:pPr>
            <w:r w:rsidRPr="0090787E"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</w:t>
            </w:r>
            <w:r>
              <w:rPr>
                <w:rFonts w:ascii="Times New Roman" w:hAnsi="Times New Roman" w:cs="Times New Roman"/>
                <w:sz w:val="20"/>
              </w:rPr>
              <w:t xml:space="preserve">      </w:t>
            </w:r>
            <w:r w:rsidRPr="0090787E">
              <w:rPr>
                <w:rFonts w:ascii="Times New Roman" w:hAnsi="Times New Roman" w:cs="Times New Roman"/>
                <w:sz w:val="20"/>
              </w:rPr>
              <w:t xml:space="preserve">  района Респ</w:t>
            </w:r>
            <w:r>
              <w:rPr>
                <w:rFonts w:ascii="Times New Roman" w:hAnsi="Times New Roman" w:cs="Times New Roman"/>
                <w:sz w:val="20"/>
              </w:rPr>
              <w:t>ублики Мордовия на 2021 год и</w:t>
            </w:r>
            <w:r w:rsidRPr="00043FE9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90787E">
              <w:rPr>
                <w:rFonts w:ascii="Times New Roman" w:hAnsi="Times New Roman" w:cs="Times New Roman"/>
                <w:sz w:val="20"/>
              </w:rPr>
              <w:t xml:space="preserve">плановый период  2022 и 2023 годов»      </w:t>
            </w:r>
          </w:p>
          <w:p w:rsidR="005E411D" w:rsidRPr="00C660FC" w:rsidRDefault="005E411D" w:rsidP="00C660FC">
            <w:pPr>
              <w:tabs>
                <w:tab w:val="left" w:pos="2160"/>
              </w:tabs>
              <w:jc w:val="center"/>
              <w:rPr>
                <w:bCs/>
              </w:rPr>
            </w:pPr>
            <w:r w:rsidRPr="0062252E">
              <w:rPr>
                <w:bCs/>
                <w:spacing w:val="-1"/>
              </w:rPr>
              <w:t xml:space="preserve">                                 </w:t>
            </w:r>
          </w:p>
          <w:p w:rsidR="005E411D" w:rsidRPr="00C660FC" w:rsidRDefault="005E411D" w:rsidP="00022E66">
            <w:pPr>
              <w:tabs>
                <w:tab w:val="left" w:pos="2160"/>
              </w:tabs>
              <w:jc w:val="center"/>
              <w:rPr>
                <w:bCs/>
              </w:rPr>
            </w:pPr>
          </w:p>
          <w:p w:rsidR="005E411D" w:rsidRPr="00C660FC" w:rsidRDefault="005E411D" w:rsidP="00AC3792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</w:t>
            </w:r>
            <w:r w:rsidRPr="00C660FC">
              <w:rPr>
                <w:bCs/>
                <w:sz w:val="24"/>
                <w:szCs w:val="24"/>
              </w:rPr>
              <w:t xml:space="preserve">ЕДОМСТВЕННАЯ СТРУКТУРА РАСХОДОВ                                                                                                                                              БЮДЖЕТА ЛИПКИНСКОГО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</w:t>
            </w:r>
            <w:r>
              <w:rPr>
                <w:bCs/>
                <w:sz w:val="24"/>
                <w:szCs w:val="24"/>
              </w:rPr>
              <w:t xml:space="preserve">             НА 2021 ГОД    И </w:t>
            </w:r>
            <w:r w:rsidRPr="00C660FC">
              <w:rPr>
                <w:bCs/>
                <w:sz w:val="24"/>
                <w:szCs w:val="24"/>
              </w:rPr>
              <w:t xml:space="preserve"> ПЛАНОВЫЙ ПЕРИОД 2022 и 2023 ГОДОВ</w:t>
            </w:r>
          </w:p>
          <w:p w:rsidR="005E411D" w:rsidRPr="00C660FC" w:rsidRDefault="005E411D" w:rsidP="00022E66">
            <w:pPr>
              <w:jc w:val="center"/>
            </w:pPr>
          </w:p>
        </w:tc>
      </w:tr>
    </w:tbl>
    <w:p w:rsidR="005E411D" w:rsidRPr="002A5063" w:rsidRDefault="005E411D" w:rsidP="00682484">
      <w:pPr>
        <w:ind w:firstLine="708"/>
      </w:pPr>
    </w:p>
    <w:tbl>
      <w:tblPr>
        <w:tblW w:w="11199" w:type="dxa"/>
        <w:tblInd w:w="-124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51"/>
        <w:gridCol w:w="569"/>
        <w:gridCol w:w="567"/>
        <w:gridCol w:w="567"/>
        <w:gridCol w:w="519"/>
        <w:gridCol w:w="567"/>
        <w:gridCol w:w="314"/>
        <w:gridCol w:w="753"/>
        <w:gridCol w:w="1104"/>
        <w:gridCol w:w="1022"/>
        <w:gridCol w:w="966"/>
      </w:tblGrid>
      <w:tr w:rsidR="005E411D" w:rsidRPr="00210D1C" w:rsidTr="00490330">
        <w:trPr>
          <w:trHeight w:val="365"/>
        </w:trPr>
        <w:tc>
          <w:tcPr>
            <w:tcW w:w="4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411D" w:rsidRPr="0050333A" w:rsidRDefault="005E411D" w:rsidP="0061139E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411D" w:rsidRPr="0050333A" w:rsidRDefault="005E411D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411D" w:rsidRPr="0050333A" w:rsidRDefault="005E411D" w:rsidP="0061139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411D" w:rsidRPr="0050333A" w:rsidRDefault="005E411D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14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411D" w:rsidRPr="0050333A" w:rsidRDefault="005E411D" w:rsidP="00CB3961">
            <w:pPr>
              <w:ind w:right="223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E411D" w:rsidRPr="0050333A" w:rsidRDefault="005E411D" w:rsidP="0061139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0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E411D" w:rsidRPr="0050333A" w:rsidRDefault="005E411D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5E411D" w:rsidRPr="00210D1C" w:rsidTr="00490330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50333A" w:rsidRDefault="005E411D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50333A" w:rsidRDefault="005E411D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50333A" w:rsidRDefault="005E411D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Рз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50333A" w:rsidRDefault="005E411D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50333A" w:rsidRDefault="005E411D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50333A" w:rsidRDefault="005E411D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ВР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50333A" w:rsidRDefault="005E411D" w:rsidP="00056B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E411D" w:rsidRPr="0050333A" w:rsidRDefault="005E411D" w:rsidP="00056B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E411D" w:rsidRPr="0050333A" w:rsidRDefault="005E411D" w:rsidP="00056B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</w:t>
            </w:r>
          </w:p>
        </w:tc>
      </w:tr>
      <w:tr w:rsidR="005E411D" w:rsidRPr="00210D1C" w:rsidTr="00490330">
        <w:trPr>
          <w:trHeight w:val="23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50333A" w:rsidRDefault="005E411D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50333A" w:rsidRDefault="005E411D" w:rsidP="0061139E">
            <w:pPr>
              <w:jc w:val="center"/>
              <w:rPr>
                <w:color w:val="000000"/>
              </w:rPr>
            </w:pPr>
            <w:r w:rsidRPr="0050333A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50333A" w:rsidRDefault="005E411D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E411D" w:rsidRPr="0050333A" w:rsidRDefault="005E411D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E411D" w:rsidRPr="0050333A" w:rsidRDefault="005E411D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50333A" w:rsidRDefault="005E411D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6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50333A" w:rsidRDefault="005E411D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7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50333A" w:rsidRDefault="005E411D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8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50333A" w:rsidRDefault="005E411D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E411D" w:rsidRPr="0050333A" w:rsidRDefault="005E411D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E411D" w:rsidRPr="0050333A" w:rsidRDefault="005E411D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5E411D" w:rsidRPr="00F13297" w:rsidTr="00490330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E411D" w:rsidRPr="00F13297" w:rsidRDefault="005E411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3297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E411D" w:rsidRPr="00F13297" w:rsidRDefault="005E411D" w:rsidP="00D5266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E411D" w:rsidRPr="00F13297" w:rsidRDefault="005E411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E411D" w:rsidRPr="00F13297" w:rsidRDefault="005E411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5E411D" w:rsidRPr="00F13297" w:rsidRDefault="005E411D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1619,2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5E411D" w:rsidRPr="00F13297" w:rsidRDefault="005E411D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642,8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5E411D" w:rsidRPr="00F13297" w:rsidRDefault="005E411D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634,6</w:t>
            </w:r>
          </w:p>
        </w:tc>
      </w:tr>
      <w:tr w:rsidR="005E411D" w:rsidRPr="00F13297" w:rsidTr="00490330">
        <w:trPr>
          <w:trHeight w:val="33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E411D" w:rsidRPr="00F13297" w:rsidRDefault="005E411D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E411D" w:rsidRPr="00F13297" w:rsidRDefault="005E411D" w:rsidP="0061139E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235533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1150,4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246,3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234,2</w:t>
            </w:r>
          </w:p>
        </w:tc>
      </w:tr>
      <w:tr w:rsidR="005E411D" w:rsidRPr="00F13297" w:rsidTr="00490330">
        <w:trPr>
          <w:trHeight w:val="7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61139E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61139E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61139E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3553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353,2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5E411D" w:rsidRPr="00F13297" w:rsidTr="00490330">
        <w:trPr>
          <w:trHeight w:val="28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701D1B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235533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3553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353,2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5E411D" w:rsidRPr="00F13297" w:rsidTr="00490330">
        <w:trPr>
          <w:trHeight w:val="32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235533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3553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353,2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5E411D" w:rsidRPr="00F13297" w:rsidTr="00490330">
        <w:trPr>
          <w:trHeight w:val="26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235533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3553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5E411D" w:rsidRPr="00F13297" w:rsidTr="00490330">
        <w:trPr>
          <w:trHeight w:val="78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235533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35533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35533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3553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5E411D" w:rsidRPr="00F13297" w:rsidTr="00490330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235533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35533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35533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35533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35533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3553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5E411D" w:rsidRPr="00F13297" w:rsidTr="00490330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235533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35533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3553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78,7</w:t>
            </w:r>
          </w:p>
        </w:tc>
      </w:tr>
      <w:tr w:rsidR="005E411D" w:rsidRPr="00F13297" w:rsidTr="00490330">
        <w:trPr>
          <w:trHeight w:val="2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5E411D" w:rsidRPr="00F13297" w:rsidTr="00490330">
        <w:trPr>
          <w:trHeight w:val="232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5E411D" w:rsidRPr="00F13297" w:rsidTr="00490330">
        <w:trPr>
          <w:trHeight w:val="33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5E411D" w:rsidRPr="00F13297" w:rsidTr="00490330">
        <w:trPr>
          <w:trHeight w:val="32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785,7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145,5</w:t>
            </w:r>
          </w:p>
        </w:tc>
      </w:tr>
      <w:tr w:rsidR="005E411D" w:rsidRPr="00F13297" w:rsidTr="00490330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701D1B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785,5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71BA2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146,8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145,3</w:t>
            </w:r>
          </w:p>
        </w:tc>
      </w:tr>
      <w:tr w:rsidR="005E411D" w:rsidRPr="00F13297" w:rsidTr="00490330">
        <w:trPr>
          <w:trHeight w:val="40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701D1B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</w:t>
            </w:r>
            <w:r>
              <w:rPr>
                <w:color w:val="000000"/>
                <w:sz w:val="22"/>
                <w:szCs w:val="22"/>
              </w:rPr>
              <w:t>о</w:t>
            </w:r>
            <w:r w:rsidRPr="00F13297">
              <w:rPr>
                <w:color w:val="000000"/>
                <w:sz w:val="22"/>
                <w:szCs w:val="22"/>
              </w:rPr>
              <w:t>грамм</w:t>
            </w:r>
            <w:r>
              <w:rPr>
                <w:color w:val="000000"/>
                <w:sz w:val="22"/>
                <w:szCs w:val="22"/>
              </w:rPr>
              <w:t>ные расходы в рамках обеспечения</w:t>
            </w:r>
            <w:r w:rsidRPr="00F13297">
              <w:rPr>
                <w:color w:val="000000"/>
                <w:sz w:val="22"/>
                <w:szCs w:val="22"/>
              </w:rPr>
              <w:t xml:space="preserve"> деятельности администрации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785,5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71BA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71BA2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146,8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145,3</w:t>
            </w:r>
          </w:p>
        </w:tc>
      </w:tr>
      <w:tr w:rsidR="005E411D" w:rsidRPr="00F13297" w:rsidTr="00490330">
        <w:trPr>
          <w:trHeight w:val="40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701D1B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368,2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</w:tc>
      </w:tr>
      <w:tr w:rsidR="005E411D" w:rsidRPr="00F13297" w:rsidTr="00225575">
        <w:trPr>
          <w:trHeight w:val="145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65 2 00 41110</w:t>
            </w: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147F9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  <w:p w:rsidR="005E411D" w:rsidRPr="00F13297" w:rsidRDefault="005E411D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368,2</w:t>
            </w: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5E411D" w:rsidRPr="00F13297" w:rsidTr="00490330">
        <w:trPr>
          <w:trHeight w:val="35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147F9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368,2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79,6</w:t>
            </w:r>
          </w:p>
        </w:tc>
      </w:tr>
      <w:tr w:rsidR="005E411D" w:rsidRPr="00F13297" w:rsidTr="00490330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258,1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65,7</w:t>
            </w:r>
          </w:p>
        </w:tc>
      </w:tr>
      <w:tr w:rsidR="005E411D" w:rsidRPr="00F13297" w:rsidTr="00490330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147F9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7C0E65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230,8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5E411D" w:rsidRPr="00F13297" w:rsidTr="00490330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9E7153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9E7153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9E7153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9E715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147F9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230,8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5E411D" w:rsidRPr="00F13297" w:rsidTr="00EF5770">
        <w:trPr>
          <w:trHeight w:val="27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27,4</w:t>
            </w: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E411D" w:rsidRPr="00F13297" w:rsidTr="00490330">
        <w:trPr>
          <w:trHeight w:val="32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65 2 00 41120</w:t>
            </w: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850</w:t>
            </w: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27,4</w:t>
            </w: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15,0</w:t>
            </w: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E411D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E411D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</w:t>
            </w:r>
            <w:r>
              <w:rPr>
                <w:sz w:val="22"/>
                <w:szCs w:val="22"/>
              </w:rPr>
              <w:t xml:space="preserve"> </w:t>
            </w:r>
            <w:r w:rsidRPr="00F13297">
              <w:rPr>
                <w:sz w:val="22"/>
                <w:szCs w:val="22"/>
              </w:rPr>
              <w:t>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E411D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E411D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5E411D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490330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Липкинского сельского поселения Ромодановского муниципального района 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5E411D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</w:p>
          <w:p w:rsidR="005E411D" w:rsidRPr="00F13297" w:rsidRDefault="005E411D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</w:p>
          <w:p w:rsidR="005E411D" w:rsidRPr="00F13297" w:rsidRDefault="005E411D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</w:p>
          <w:p w:rsidR="005E411D" w:rsidRPr="00F13297" w:rsidRDefault="005E411D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ab/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89 100 77150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0,2</w:t>
            </w:r>
          </w:p>
        </w:tc>
      </w:tr>
      <w:tr w:rsidR="005E411D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D4257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D42579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</w:tr>
      <w:tr w:rsidR="005E411D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Иная 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0,2</w:t>
            </w:r>
          </w:p>
        </w:tc>
      </w:tr>
      <w:tr w:rsidR="005E411D" w:rsidRPr="00F13297" w:rsidTr="00B9427B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4A7DA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7C0E6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4A7DA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4A7DA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4A7DA8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4A7DA8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4A7DA8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4A7DA8">
            <w:pPr>
              <w:pStyle w:val="NoSpacing1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5E411D" w:rsidRPr="00F13297" w:rsidTr="00B9427B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4A7DA8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 xml:space="preserve">Не программные расходы главных распорядителей бюджетных средств </w:t>
            </w:r>
            <w:r w:rsidRPr="00F13297">
              <w:rPr>
                <w:sz w:val="22"/>
                <w:szCs w:val="22"/>
              </w:rPr>
              <w:t>Липкинского сельского поселения Ромодановского муниципального района</w:t>
            </w:r>
            <w:r w:rsidRPr="00F13297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7C0E65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7C0E65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7C0E65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7C0E65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7C0E6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4A7DA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4A7DA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4A7DA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4A7DA8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4A7DA8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4A7DA8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4A7DA8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4A7DA8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4A7DA8">
            <w:pPr>
              <w:pStyle w:val="NoSpacing1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5E411D" w:rsidRPr="00F13297" w:rsidTr="00B9427B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4A7DA8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</w:t>
            </w:r>
            <w:r w:rsidRPr="00F13297">
              <w:rPr>
                <w:sz w:val="22"/>
                <w:szCs w:val="22"/>
              </w:rPr>
              <w:t xml:space="preserve"> Липкинского сельского поселения Ромодановского муниципального района</w:t>
            </w:r>
            <w:r w:rsidRPr="00F13297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7C0E65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7C0E65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7C0E65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7C0E65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7C0E65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7C0E6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4A7DA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4A7DA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4A7DA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4A7DA8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4A7DA8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4A7DA8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4A7DA8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4A7DA8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4A7DA8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4A7DA8">
            <w:pPr>
              <w:pStyle w:val="NoSpacing1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5E411D" w:rsidRPr="00F13297" w:rsidTr="00B9427B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4A7DA8">
            <w:pPr>
              <w:pStyle w:val="Heading5"/>
              <w:spacing w:before="0"/>
              <w:jc w:val="center"/>
              <w:rPr>
                <w:rFonts w:ascii="Times New Roman" w:hAnsi="Times New Roman"/>
              </w:rPr>
            </w:pPr>
            <w:r w:rsidRPr="00F13297">
              <w:rPr>
                <w:rFonts w:ascii="Times New Roman" w:hAnsi="Times New Roman"/>
                <w:color w:val="000000"/>
              </w:rPr>
              <w:t xml:space="preserve">Проведение выборов депутатов             </w:t>
            </w:r>
            <w:r w:rsidRPr="00F13297">
              <w:rPr>
                <w:rFonts w:ascii="Times New Roman" w:hAnsi="Times New Roman"/>
                <w:color w:val="000000"/>
                <w:spacing w:val="-3"/>
              </w:rPr>
              <w:t>Липкинского</w:t>
            </w:r>
            <w:r w:rsidRPr="00F13297">
              <w:rPr>
                <w:rFonts w:ascii="Times New Roman" w:hAnsi="Times New Roman"/>
                <w:color w:val="000000"/>
              </w:rPr>
              <w:t xml:space="preserve">  сельского поселения 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7C0E65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7C0E65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7C0E65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7C0E65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7C0E6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4A7DA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4A7DA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4A7DA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89 100 41130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4A7DA8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4A7DA8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4A7DA8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4A7DA8">
            <w:pPr>
              <w:pStyle w:val="NoSpacing1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4A7DA8">
            <w:pPr>
              <w:pStyle w:val="NoSpacing1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5E411D" w:rsidRPr="00F13297" w:rsidTr="00B9427B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4A7DA8">
            <w:pPr>
              <w:pStyle w:val="Heading5"/>
              <w:spacing w:before="0"/>
              <w:jc w:val="center"/>
              <w:rPr>
                <w:rFonts w:ascii="Times New Roman" w:hAnsi="Times New Roman"/>
                <w:color w:val="000000"/>
              </w:rPr>
            </w:pPr>
            <w:r w:rsidRPr="00F13297">
              <w:rPr>
                <w:rFonts w:ascii="Times New Roman" w:hAnsi="Times New Roman"/>
                <w:color w:val="000000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7C0E6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4A7DA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4A7DA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07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4A7DA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89 1 00 41130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4A7DA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4A7DA8">
            <w:pPr>
              <w:pStyle w:val="NoSpacing1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5E411D" w:rsidRPr="00F13297" w:rsidTr="007C0E65">
        <w:trPr>
          <w:trHeight w:val="1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</w:tr>
      <w:tr w:rsidR="005E411D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490330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490330">
            <w:pPr>
              <w:pStyle w:val="NoSpacing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</w:tr>
      <w:tr w:rsidR="005E411D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490330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Липкинского сельского поселения Ромодановского муниципального района 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</w:tc>
      </w:tr>
      <w:tr w:rsidR="005E411D" w:rsidRPr="00F13297" w:rsidTr="00490330">
        <w:trPr>
          <w:trHeight w:val="27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Резервные фонды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89 1 00 41180</w:t>
            </w:r>
          </w:p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5E411D" w:rsidRPr="00F13297" w:rsidTr="00490330">
        <w:trPr>
          <w:trHeight w:val="24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11</w:t>
            </w:r>
          </w:p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89 1 00 41180</w:t>
            </w:r>
          </w:p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10,0</w:t>
            </w:r>
          </w:p>
          <w:p w:rsidR="005E411D" w:rsidRPr="00F13297" w:rsidRDefault="005E411D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5E411D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02</w:t>
            </w:r>
          </w:p>
          <w:p w:rsidR="005E411D" w:rsidRPr="00F13297" w:rsidRDefault="005E411D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86,8</w:t>
            </w:r>
          </w:p>
          <w:p w:rsidR="005E411D" w:rsidRPr="00F13297" w:rsidRDefault="005E411D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87,4</w:t>
            </w:r>
          </w:p>
          <w:p w:rsidR="005E411D" w:rsidRPr="00F13297" w:rsidRDefault="005E411D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90,1</w:t>
            </w:r>
          </w:p>
          <w:p w:rsidR="005E411D" w:rsidRPr="00F13297" w:rsidRDefault="005E411D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</w:tr>
      <w:tr w:rsidR="005E411D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5E411D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5E411D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5E411D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5E411D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90,1</w:t>
            </w:r>
          </w:p>
        </w:tc>
      </w:tr>
      <w:tr w:rsidR="005E411D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85,1</w:t>
            </w:r>
          </w:p>
        </w:tc>
      </w:tr>
      <w:tr w:rsidR="005E411D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85,1</w:t>
            </w:r>
          </w:p>
        </w:tc>
      </w:tr>
      <w:tr w:rsidR="005E411D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</w:tr>
      <w:tr w:rsidR="005E411D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5,0</w:t>
            </w:r>
          </w:p>
        </w:tc>
      </w:tr>
      <w:tr w:rsidR="005E411D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EF5770">
            <w:pPr>
              <w:jc w:val="center"/>
              <w:rPr>
                <w:b/>
                <w:sz w:val="22"/>
                <w:szCs w:val="22"/>
              </w:rPr>
            </w:pPr>
          </w:p>
          <w:p w:rsidR="005E411D" w:rsidRPr="00F13297" w:rsidRDefault="005E411D" w:rsidP="00EF5770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5E411D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5E411D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5E411D" w:rsidRPr="00F13297" w:rsidTr="00EF5770">
        <w:trPr>
          <w:trHeight w:val="144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5E411D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5E411D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EF5770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5E411D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89 1 00 80190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EF5770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5E411D" w:rsidRPr="00F13297" w:rsidTr="006D24D4">
        <w:trPr>
          <w:trHeight w:val="28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b/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b/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b/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b/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125,5</w:t>
            </w:r>
          </w:p>
        </w:tc>
      </w:tr>
      <w:tr w:rsidR="005E411D" w:rsidRPr="00F13297" w:rsidTr="006D24D4">
        <w:trPr>
          <w:trHeight w:val="17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5E411D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Программа «Комплексное развитие системы транспортной инфраструктуры Липкинского сельского поселения Ромодановского муниципального района Республики Мордовия на 2018-2028 годы»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 10 0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5E411D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5E411D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искусственного сооружения на них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10  1 01 44102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5E411D" w:rsidRPr="00F13297" w:rsidTr="001303F3">
        <w:trPr>
          <w:trHeight w:val="77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1303F3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5E411D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125,5</w:t>
            </w:r>
          </w:p>
        </w:tc>
      </w:tr>
      <w:tr w:rsidR="005E411D" w:rsidRPr="00F13297" w:rsidTr="00490330">
        <w:trPr>
          <w:trHeight w:val="33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49,7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54,3</w:t>
            </w:r>
          </w:p>
        </w:tc>
      </w:tr>
      <w:tr w:rsidR="005E411D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E411D" w:rsidRPr="00F13297" w:rsidRDefault="005E411D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5E411D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1F08F5">
            <w:pPr>
              <w:widowControl/>
              <w:jc w:val="center"/>
              <w:rPr>
                <w:bCs/>
                <w:sz w:val="22"/>
                <w:szCs w:val="22"/>
              </w:rPr>
            </w:pPr>
            <w:r w:rsidRPr="00F13297">
              <w:rPr>
                <w:bCs/>
                <w:sz w:val="22"/>
                <w:szCs w:val="22"/>
              </w:rPr>
              <w:t>Программы комплексного развитии системы коммунальной инфраструктуры Липкинского сельского поселения</w:t>
            </w:r>
          </w:p>
          <w:p w:rsidR="005E411D" w:rsidRPr="00F13297" w:rsidRDefault="005E411D" w:rsidP="001F08F5">
            <w:pPr>
              <w:widowControl/>
              <w:jc w:val="center"/>
              <w:rPr>
                <w:bCs/>
                <w:sz w:val="22"/>
                <w:szCs w:val="22"/>
              </w:rPr>
            </w:pPr>
            <w:r w:rsidRPr="00F13297">
              <w:rPr>
                <w:bCs/>
                <w:sz w:val="22"/>
                <w:szCs w:val="22"/>
              </w:rPr>
              <w:t>Ромодановского муниципального района Республики Мордовия на</w:t>
            </w:r>
          </w:p>
          <w:p w:rsidR="005E411D" w:rsidRPr="00F13297" w:rsidRDefault="005E411D" w:rsidP="001F08F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sz w:val="22"/>
                <w:szCs w:val="22"/>
              </w:rPr>
              <w:t>2018-2028г.г.»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10 0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E411D" w:rsidRPr="00F13297" w:rsidRDefault="005E411D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5E411D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Основные мероприятия «Благоустройство в границах населенных пунктов поселения»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10 1 01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6D24D4">
            <w:pPr>
              <w:jc w:val="center"/>
              <w:rPr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E411D" w:rsidRPr="00F13297" w:rsidRDefault="005E411D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5E411D" w:rsidRPr="00F13297" w:rsidTr="00620333">
        <w:trPr>
          <w:trHeight w:val="28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6D24D4">
            <w:pPr>
              <w:jc w:val="center"/>
              <w:rPr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E411D" w:rsidRPr="00F13297" w:rsidRDefault="005E411D" w:rsidP="00A44AA7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A44AA7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5E411D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6D24D4">
            <w:pPr>
              <w:jc w:val="center"/>
              <w:rPr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5E411D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Иная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101 01 43010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5E411D" w:rsidRPr="00F13297" w:rsidRDefault="005E411D" w:rsidP="006D24D4">
            <w:pPr>
              <w:jc w:val="center"/>
              <w:rPr>
                <w:sz w:val="22"/>
                <w:szCs w:val="22"/>
              </w:rPr>
            </w:pPr>
            <w:r w:rsidRPr="00F13297"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E411D" w:rsidRPr="00F13297" w:rsidRDefault="005E411D" w:rsidP="00A44AA7">
            <w:pPr>
              <w:tabs>
                <w:tab w:val="center" w:pos="456"/>
              </w:tabs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ab/>
            </w:r>
          </w:p>
          <w:p w:rsidR="005E411D" w:rsidRPr="00F13297" w:rsidRDefault="005E411D" w:rsidP="00A44AA7">
            <w:pPr>
              <w:tabs>
                <w:tab w:val="center" w:pos="456"/>
              </w:tabs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54,3</w:t>
            </w:r>
          </w:p>
        </w:tc>
      </w:tr>
      <w:tr w:rsidR="005E411D" w:rsidRPr="00F13297" w:rsidTr="00490330">
        <w:trPr>
          <w:trHeight w:val="33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103,3</w:t>
            </w:r>
          </w:p>
        </w:tc>
      </w:tr>
      <w:tr w:rsidR="005E411D" w:rsidRPr="00F13297" w:rsidTr="00490330">
        <w:trPr>
          <w:trHeight w:val="27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5E411D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1303F3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Липкинского сельского поселения Ромодановского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5E411D" w:rsidRPr="00F13297" w:rsidTr="00490330">
        <w:trPr>
          <w:trHeight w:val="97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1303F3">
            <w:pPr>
              <w:jc w:val="center"/>
              <w:rPr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Липкинского сельского поселения Ромодановского муниципального района 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5E411D" w:rsidRPr="00F13297" w:rsidTr="001303F3">
        <w:trPr>
          <w:trHeight w:val="60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1303F3">
            <w:pPr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89 100 03010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5E411D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5E411D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89 1 00 03010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310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103,3</w:t>
            </w:r>
          </w:p>
        </w:tc>
      </w:tr>
      <w:tr w:rsidR="005E411D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b/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F13297">
              <w:rPr>
                <w:b/>
                <w:sz w:val="22"/>
                <w:szCs w:val="22"/>
              </w:rPr>
              <w:t>27,2</w:t>
            </w:r>
          </w:p>
        </w:tc>
      </w:tr>
      <w:tr w:rsidR="005E411D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5E411D" w:rsidRPr="00F1329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5E411D" w:rsidRPr="00F13297" w:rsidTr="00490330">
        <w:trPr>
          <w:trHeight w:val="31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5E411D" w:rsidRPr="00F13297" w:rsidTr="00490330">
        <w:trPr>
          <w:trHeight w:val="3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5E411D" w:rsidRPr="00F13297" w:rsidTr="00490330">
        <w:trPr>
          <w:trHeight w:val="3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1303F3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1303F3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1303F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1303F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1303F3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  <w:tr w:rsidR="005E411D" w:rsidRPr="00F13297" w:rsidTr="00490330">
        <w:trPr>
          <w:trHeight w:val="3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FC1C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F13297">
              <w:rPr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411D" w:rsidRPr="00F13297" w:rsidRDefault="005E411D" w:rsidP="005E4945">
            <w:pPr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5E4945">
            <w:pPr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5E411D" w:rsidRPr="00F13297" w:rsidRDefault="005E411D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65 1 00 41990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5E411D" w:rsidRPr="00F13297" w:rsidRDefault="005E411D" w:rsidP="001F08F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870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411D" w:rsidRPr="00F13297" w:rsidRDefault="005E411D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411D" w:rsidRPr="00F13297" w:rsidRDefault="005E411D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F13297">
              <w:rPr>
                <w:sz w:val="22"/>
                <w:szCs w:val="22"/>
              </w:rPr>
              <w:t>27,2</w:t>
            </w:r>
          </w:p>
        </w:tc>
      </w:tr>
    </w:tbl>
    <w:p w:rsidR="005E411D" w:rsidRPr="00F13297" w:rsidRDefault="005E411D" w:rsidP="00AA0264">
      <w:pPr>
        <w:ind w:hanging="284"/>
        <w:jc w:val="both"/>
        <w:rPr>
          <w:sz w:val="22"/>
          <w:szCs w:val="22"/>
        </w:rPr>
      </w:pPr>
      <w:r w:rsidRPr="00F13297">
        <w:rPr>
          <w:sz w:val="22"/>
          <w:szCs w:val="22"/>
        </w:rPr>
        <w:t xml:space="preserve">                                                                                 </w:t>
      </w:r>
    </w:p>
    <w:p w:rsidR="005E411D" w:rsidRDefault="005E411D" w:rsidP="00AC3792">
      <w:pPr>
        <w:ind w:firstLine="708"/>
        <w:jc w:val="right"/>
        <w:rPr>
          <w:bCs/>
          <w:spacing w:val="-2"/>
        </w:rPr>
      </w:pPr>
      <w:r w:rsidRPr="00F13297">
        <w:rPr>
          <w:sz w:val="22"/>
          <w:szCs w:val="22"/>
        </w:rPr>
        <w:t xml:space="preserve">                                                                                                      </w:t>
      </w:r>
      <w:r>
        <w:rPr>
          <w:bCs/>
          <w:spacing w:val="-2"/>
        </w:rPr>
        <w:t>Приложение № 4</w:t>
      </w:r>
    </w:p>
    <w:p w:rsidR="005E411D" w:rsidRPr="0062252E" w:rsidRDefault="005E411D" w:rsidP="00043FE9">
      <w:pPr>
        <w:shd w:val="clear" w:color="auto" w:fill="FFFFFF"/>
        <w:tabs>
          <w:tab w:val="left" w:pos="3600"/>
        </w:tabs>
        <w:ind w:left="3600" w:right="26"/>
        <w:jc w:val="center"/>
        <w:rPr>
          <w:bCs/>
          <w:spacing w:val="3"/>
        </w:rPr>
      </w:pPr>
      <w:r>
        <w:rPr>
          <w:bCs/>
          <w:spacing w:val="-1"/>
        </w:rPr>
        <w:t>к</w:t>
      </w:r>
      <w:r w:rsidRPr="0062252E">
        <w:rPr>
          <w:bCs/>
          <w:spacing w:val="-1"/>
        </w:rPr>
        <w:t xml:space="preserve">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  <w:r>
        <w:rPr>
          <w:bCs/>
          <w:spacing w:val="-1"/>
        </w:rPr>
        <w:t xml:space="preserve"> Липкинского сельского поселения </w:t>
      </w:r>
    </w:p>
    <w:p w:rsidR="005E411D" w:rsidRPr="0090787E" w:rsidRDefault="005E411D" w:rsidP="00043FE9">
      <w:pPr>
        <w:shd w:val="clear" w:color="auto" w:fill="FFFFFF"/>
        <w:tabs>
          <w:tab w:val="left" w:pos="3240"/>
        </w:tabs>
        <w:ind w:left="3420" w:right="26"/>
        <w:jc w:val="right"/>
      </w:pPr>
      <w:r w:rsidRPr="0062252E">
        <w:t xml:space="preserve">    Ромодановского муниципального района </w:t>
      </w:r>
      <w:r>
        <w:t>Республики Мордовия</w:t>
      </w:r>
      <w:r w:rsidRPr="0062252E">
        <w:t xml:space="preserve">                                                                                             </w:t>
      </w:r>
      <w:r>
        <w:t xml:space="preserve">              </w:t>
      </w:r>
      <w:r w:rsidRPr="009B3BAB">
        <w:t>от</w:t>
      </w:r>
      <w:r>
        <w:t>_</w:t>
      </w:r>
      <w:r w:rsidRPr="009B3BAB">
        <w:t>.</w:t>
      </w:r>
      <w:r>
        <w:t>__._</w:t>
      </w:r>
      <w:r w:rsidRPr="009B3BAB">
        <w:t>№</w:t>
      </w:r>
      <w:r>
        <w:t>_</w:t>
      </w:r>
      <w:r w:rsidRPr="0090787E">
        <w:t xml:space="preserve"> « О внесени</w:t>
      </w:r>
      <w:r>
        <w:t>и изменений</w:t>
      </w:r>
      <w:r w:rsidRPr="0090787E">
        <w:t xml:space="preserve"> в решение Совета депутатов  </w:t>
      </w:r>
      <w:r>
        <w:t>Липкинского сельского</w:t>
      </w:r>
      <w:r w:rsidRPr="0090787E">
        <w:t xml:space="preserve">  </w:t>
      </w:r>
      <w:r>
        <w:t>поселения от 26.12.2020</w:t>
      </w:r>
      <w:r w:rsidRPr="0090787E">
        <w:t xml:space="preserve"> №</w:t>
      </w:r>
      <w:r>
        <w:t>22</w:t>
      </w:r>
      <w:r w:rsidRPr="0090787E">
        <w:t xml:space="preserve">«О бюджете                                                               </w:t>
      </w:r>
      <w:r>
        <w:t xml:space="preserve">                               </w:t>
      </w:r>
    </w:p>
    <w:p w:rsidR="005E411D" w:rsidRPr="0090787E" w:rsidRDefault="005E411D" w:rsidP="00043FE9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</w:t>
      </w:r>
      <w:r>
        <w:rPr>
          <w:rFonts w:ascii="Times New Roman" w:hAnsi="Times New Roman"/>
          <w:sz w:val="20"/>
        </w:rPr>
        <w:t xml:space="preserve">               </w:t>
      </w:r>
      <w:r w:rsidRPr="0090787E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Липкинского</w:t>
      </w:r>
      <w:r w:rsidRPr="0090787E">
        <w:rPr>
          <w:rFonts w:ascii="Times New Roman" w:hAnsi="Times New Roman"/>
          <w:sz w:val="20"/>
        </w:rPr>
        <w:t xml:space="preserve">  сельского поселения </w:t>
      </w:r>
      <w:r>
        <w:rPr>
          <w:rFonts w:ascii="Times New Roman" w:hAnsi="Times New Roman"/>
          <w:sz w:val="20"/>
        </w:rPr>
        <w:t>Р</w:t>
      </w:r>
      <w:r w:rsidRPr="0090787E">
        <w:rPr>
          <w:rFonts w:ascii="Times New Roman" w:hAnsi="Times New Roman" w:cs="Times New Roman"/>
          <w:sz w:val="20"/>
        </w:rPr>
        <w:t xml:space="preserve">омодановского </w:t>
      </w:r>
      <w:r>
        <w:rPr>
          <w:rFonts w:ascii="Times New Roman" w:hAnsi="Times New Roman" w:cs="Times New Roman"/>
          <w:sz w:val="20"/>
        </w:rPr>
        <w:t xml:space="preserve">муниципального </w:t>
      </w:r>
      <w:r w:rsidRPr="0090787E">
        <w:rPr>
          <w:rFonts w:ascii="Times New Roman" w:hAnsi="Times New Roman" w:cs="Times New Roman"/>
          <w:sz w:val="20"/>
        </w:rPr>
        <w:t xml:space="preserve"> </w:t>
      </w:r>
    </w:p>
    <w:p w:rsidR="005E411D" w:rsidRPr="0090787E" w:rsidRDefault="005E411D" w:rsidP="00043FE9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района Респ</w:t>
      </w:r>
      <w:r>
        <w:rPr>
          <w:rFonts w:ascii="Times New Roman" w:hAnsi="Times New Roman" w:cs="Times New Roman"/>
          <w:sz w:val="20"/>
        </w:rPr>
        <w:t>ублики Мордовия на 2021 год и</w:t>
      </w:r>
      <w:r w:rsidRPr="00043FE9">
        <w:rPr>
          <w:rFonts w:ascii="Times New Roman" w:hAnsi="Times New Roman" w:cs="Times New Roman"/>
          <w:sz w:val="20"/>
        </w:rPr>
        <w:t xml:space="preserve"> </w:t>
      </w:r>
      <w:r w:rsidRPr="0090787E">
        <w:rPr>
          <w:rFonts w:ascii="Times New Roman" w:hAnsi="Times New Roman" w:cs="Times New Roman"/>
          <w:sz w:val="20"/>
        </w:rPr>
        <w:t xml:space="preserve">плановый период  2022 и 2023 годов»      </w:t>
      </w:r>
    </w:p>
    <w:p w:rsidR="005E411D" w:rsidRDefault="005E411D" w:rsidP="002B39A5">
      <w:pPr>
        <w:tabs>
          <w:tab w:val="left" w:pos="7725"/>
        </w:tabs>
        <w:rPr>
          <w:rFonts w:ascii="Arial" w:hAnsi="Arial" w:cs="Arial"/>
          <w:sz w:val="24"/>
          <w:szCs w:val="24"/>
        </w:rPr>
      </w:pPr>
    </w:p>
    <w:p w:rsidR="005E411D" w:rsidRDefault="005E411D" w:rsidP="00043FE9">
      <w:pPr>
        <w:widowControl/>
        <w:autoSpaceDE/>
        <w:autoSpaceDN/>
        <w:adjustRightInd/>
        <w:jc w:val="center"/>
        <w:rPr>
          <w:b/>
          <w:bCs/>
        </w:rPr>
      </w:pPr>
      <w:r w:rsidRPr="00DE15B2">
        <w:rPr>
          <w:b/>
          <w:bCs/>
        </w:rPr>
        <w:t xml:space="preserve">ИСТОЧНИКИ ВНУТРЕННЕГО ФИНАНСИРОВАНИЯ ДЕФИЦИТА </w:t>
      </w:r>
      <w:r>
        <w:rPr>
          <w:b/>
          <w:bCs/>
        </w:rPr>
        <w:t>ЛИПКИНСКОГО</w:t>
      </w:r>
      <w:r w:rsidRPr="00DE15B2">
        <w:rPr>
          <w:b/>
          <w:bCs/>
        </w:rPr>
        <w:t xml:space="preserve"> СЕЛЬСКОГО ПОСЕЛЕНИЯ  РОМОДАНОВСКОГО МУНИЦИПАЛЬНОГО РАЙОНА РЕСПУБЛИКИ МОРДОВИЯ</w:t>
      </w:r>
      <w:r>
        <w:rPr>
          <w:b/>
          <w:bCs/>
        </w:rPr>
        <w:t xml:space="preserve"> </w:t>
      </w:r>
      <w:r w:rsidRPr="00DE15B2">
        <w:rPr>
          <w:b/>
          <w:bCs/>
        </w:rPr>
        <w:t>НА 2021 ГО</w:t>
      </w:r>
      <w:r>
        <w:rPr>
          <w:b/>
          <w:bCs/>
        </w:rPr>
        <w:t>Д  И   ПЛАНОВЫЙ ПЕРИОД  2022 и</w:t>
      </w:r>
      <w:r w:rsidRPr="00DE15B2">
        <w:rPr>
          <w:b/>
          <w:bCs/>
        </w:rPr>
        <w:t xml:space="preserve"> 2023 ГОДОВ</w:t>
      </w:r>
    </w:p>
    <w:p w:rsidR="005E411D" w:rsidRDefault="005E411D" w:rsidP="002B39A5">
      <w:pPr>
        <w:tabs>
          <w:tab w:val="left" w:pos="2160"/>
          <w:tab w:val="left" w:pos="7470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Сумма (тыс.рублей)</w:t>
      </w:r>
    </w:p>
    <w:tbl>
      <w:tblPr>
        <w:tblW w:w="1132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6"/>
        <w:gridCol w:w="3118"/>
        <w:gridCol w:w="1560"/>
        <w:gridCol w:w="1018"/>
        <w:gridCol w:w="1528"/>
        <w:gridCol w:w="1269"/>
      </w:tblGrid>
      <w:tr w:rsidR="005E411D" w:rsidTr="00620333">
        <w:tc>
          <w:tcPr>
            <w:tcW w:w="2836" w:type="dxa"/>
          </w:tcPr>
          <w:p w:rsidR="005E411D" w:rsidRPr="007126C3" w:rsidRDefault="005E411D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5E411D" w:rsidRPr="007126C3" w:rsidRDefault="005E411D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3118" w:type="dxa"/>
            <w:vAlign w:val="center"/>
          </w:tcPr>
          <w:p w:rsidR="005E411D" w:rsidRDefault="005E411D" w:rsidP="00620333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60" w:type="dxa"/>
          </w:tcPr>
          <w:p w:rsidR="005E411D" w:rsidRPr="007126C3" w:rsidRDefault="005E411D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1018" w:type="dxa"/>
          </w:tcPr>
          <w:p w:rsidR="005E411D" w:rsidRPr="007126C3" w:rsidRDefault="005E411D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2022</w:t>
            </w:r>
          </w:p>
        </w:tc>
        <w:tc>
          <w:tcPr>
            <w:tcW w:w="1528" w:type="dxa"/>
          </w:tcPr>
          <w:p w:rsidR="005E411D" w:rsidRPr="007126C3" w:rsidRDefault="005E411D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2023</w:t>
            </w:r>
          </w:p>
        </w:tc>
        <w:tc>
          <w:tcPr>
            <w:tcW w:w="1269" w:type="dxa"/>
          </w:tcPr>
          <w:p w:rsidR="005E411D" w:rsidRPr="007126C3" w:rsidRDefault="005E411D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E411D" w:rsidTr="00620333">
        <w:tc>
          <w:tcPr>
            <w:tcW w:w="2836" w:type="dxa"/>
          </w:tcPr>
          <w:p w:rsidR="005E411D" w:rsidRPr="00502C15" w:rsidRDefault="005E411D" w:rsidP="00620333">
            <w:pPr>
              <w:tabs>
                <w:tab w:val="left" w:pos="3810"/>
              </w:tabs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</w:t>
            </w:r>
            <w:r w:rsidRPr="00502C15">
              <w:rPr>
                <w:b/>
                <w:sz w:val="18"/>
                <w:szCs w:val="18"/>
              </w:rPr>
              <w:t>000 01 00 00 00 00 0000 000</w:t>
            </w:r>
          </w:p>
        </w:tc>
        <w:tc>
          <w:tcPr>
            <w:tcW w:w="3118" w:type="dxa"/>
          </w:tcPr>
          <w:p w:rsidR="005E411D" w:rsidRDefault="005E411D" w:rsidP="006203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560" w:type="dxa"/>
          </w:tcPr>
          <w:p w:rsidR="005E411D" w:rsidRPr="007126C3" w:rsidRDefault="005E411D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154,4</w:t>
            </w:r>
          </w:p>
        </w:tc>
        <w:tc>
          <w:tcPr>
            <w:tcW w:w="1018" w:type="dxa"/>
          </w:tcPr>
          <w:p w:rsidR="005E411D" w:rsidRPr="007126C3" w:rsidRDefault="005E411D" w:rsidP="00620333">
            <w:pPr>
              <w:jc w:val="center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5E411D" w:rsidRPr="007126C3" w:rsidRDefault="005E411D" w:rsidP="00620333">
            <w:pPr>
              <w:jc w:val="center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</w:tcPr>
          <w:p w:rsidR="005E411D" w:rsidRPr="007126C3" w:rsidRDefault="005E411D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E411D" w:rsidTr="00620333">
        <w:tc>
          <w:tcPr>
            <w:tcW w:w="2836" w:type="dxa"/>
          </w:tcPr>
          <w:p w:rsidR="005E411D" w:rsidRDefault="005E411D" w:rsidP="0062033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3118" w:type="dxa"/>
          </w:tcPr>
          <w:p w:rsidR="005E411D" w:rsidRDefault="005E411D" w:rsidP="006203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</w:tcPr>
          <w:p w:rsidR="005E411D" w:rsidRPr="007126C3" w:rsidRDefault="005E411D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154,4</w:t>
            </w:r>
          </w:p>
        </w:tc>
        <w:tc>
          <w:tcPr>
            <w:tcW w:w="1018" w:type="dxa"/>
          </w:tcPr>
          <w:p w:rsidR="005E411D" w:rsidRPr="007126C3" w:rsidRDefault="005E411D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528" w:type="dxa"/>
          </w:tcPr>
          <w:p w:rsidR="005E411D" w:rsidRPr="007126C3" w:rsidRDefault="005E411D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69" w:type="dxa"/>
          </w:tcPr>
          <w:p w:rsidR="005E411D" w:rsidRPr="007126C3" w:rsidRDefault="005E411D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E411D" w:rsidTr="00620333">
        <w:tc>
          <w:tcPr>
            <w:tcW w:w="2836" w:type="dxa"/>
          </w:tcPr>
          <w:p w:rsidR="005E411D" w:rsidRDefault="005E411D" w:rsidP="0062033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3118" w:type="dxa"/>
          </w:tcPr>
          <w:p w:rsidR="005E411D" w:rsidRDefault="005E411D" w:rsidP="006203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560" w:type="dxa"/>
          </w:tcPr>
          <w:p w:rsidR="005E411D" w:rsidRPr="00AF3DCE" w:rsidRDefault="005E411D" w:rsidP="00620333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-1464,8</w:t>
            </w:r>
          </w:p>
        </w:tc>
        <w:tc>
          <w:tcPr>
            <w:tcW w:w="1018" w:type="dxa"/>
          </w:tcPr>
          <w:p w:rsidR="005E411D" w:rsidRPr="007126C3" w:rsidRDefault="005E411D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-835,</w:t>
            </w:r>
            <w:r>
              <w:rPr>
                <w:b/>
                <w:bCs/>
              </w:rPr>
              <w:t>9</w:t>
            </w:r>
          </w:p>
        </w:tc>
        <w:tc>
          <w:tcPr>
            <w:tcW w:w="1528" w:type="dxa"/>
          </w:tcPr>
          <w:p w:rsidR="005E411D" w:rsidRPr="007126C3" w:rsidRDefault="005E411D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-815,8</w:t>
            </w:r>
          </w:p>
        </w:tc>
        <w:tc>
          <w:tcPr>
            <w:tcW w:w="1269" w:type="dxa"/>
          </w:tcPr>
          <w:p w:rsidR="005E411D" w:rsidRPr="007126C3" w:rsidRDefault="005E411D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E411D" w:rsidTr="00620333">
        <w:tc>
          <w:tcPr>
            <w:tcW w:w="2836" w:type="dxa"/>
          </w:tcPr>
          <w:p w:rsidR="005E411D" w:rsidRDefault="005E411D" w:rsidP="00620333">
            <w:pPr>
              <w:jc w:val="center"/>
              <w:rPr>
                <w:sz w:val="24"/>
                <w:szCs w:val="24"/>
              </w:rPr>
            </w:pPr>
            <w:r>
              <w:t>000 01 05 02 00 00 0000 500</w:t>
            </w:r>
          </w:p>
        </w:tc>
        <w:tc>
          <w:tcPr>
            <w:tcW w:w="3118" w:type="dxa"/>
          </w:tcPr>
          <w:p w:rsidR="005E411D" w:rsidRDefault="005E411D" w:rsidP="00620333">
            <w:pPr>
              <w:rPr>
                <w:sz w:val="24"/>
                <w:szCs w:val="24"/>
              </w:rPr>
            </w:pPr>
            <w:r>
              <w:t>Увеличение прочих остатков средств бюджетов</w:t>
            </w:r>
          </w:p>
        </w:tc>
        <w:tc>
          <w:tcPr>
            <w:tcW w:w="1560" w:type="dxa"/>
          </w:tcPr>
          <w:p w:rsidR="005E411D" w:rsidRPr="007126C3" w:rsidRDefault="005E411D" w:rsidP="0062033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-1464,8</w:t>
            </w:r>
          </w:p>
          <w:p w:rsidR="005E411D" w:rsidRPr="007126C3" w:rsidRDefault="005E411D" w:rsidP="0062033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018" w:type="dxa"/>
          </w:tcPr>
          <w:p w:rsidR="005E411D" w:rsidRPr="00AF3DCE" w:rsidRDefault="005E411D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-835,9</w:t>
            </w:r>
          </w:p>
        </w:tc>
        <w:tc>
          <w:tcPr>
            <w:tcW w:w="1528" w:type="dxa"/>
          </w:tcPr>
          <w:p w:rsidR="005E411D" w:rsidRPr="00AF3DCE" w:rsidRDefault="005E411D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-815,8</w:t>
            </w:r>
          </w:p>
        </w:tc>
        <w:tc>
          <w:tcPr>
            <w:tcW w:w="1269" w:type="dxa"/>
          </w:tcPr>
          <w:p w:rsidR="005E411D" w:rsidRPr="007126C3" w:rsidRDefault="005E411D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E411D" w:rsidTr="00620333">
        <w:tc>
          <w:tcPr>
            <w:tcW w:w="2836" w:type="dxa"/>
          </w:tcPr>
          <w:p w:rsidR="005E411D" w:rsidRDefault="005E411D" w:rsidP="00620333">
            <w:pPr>
              <w:jc w:val="center"/>
              <w:rPr>
                <w:sz w:val="24"/>
                <w:szCs w:val="24"/>
              </w:rPr>
            </w:pPr>
            <w:r>
              <w:t>000 01 05 02 01 00 0000 510</w:t>
            </w:r>
          </w:p>
        </w:tc>
        <w:tc>
          <w:tcPr>
            <w:tcW w:w="3118" w:type="dxa"/>
          </w:tcPr>
          <w:p w:rsidR="005E411D" w:rsidRDefault="005E411D" w:rsidP="00620333">
            <w:pPr>
              <w:rPr>
                <w:sz w:val="24"/>
                <w:szCs w:val="24"/>
              </w:rPr>
            </w:pPr>
            <w:r>
              <w:t>Увеличение прочих остатков денежных средств бюджетов</w:t>
            </w:r>
          </w:p>
        </w:tc>
        <w:tc>
          <w:tcPr>
            <w:tcW w:w="1560" w:type="dxa"/>
          </w:tcPr>
          <w:p w:rsidR="005E411D" w:rsidRPr="00C330FA" w:rsidRDefault="005E411D" w:rsidP="0062033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-1464,8</w:t>
            </w:r>
          </w:p>
        </w:tc>
        <w:tc>
          <w:tcPr>
            <w:tcW w:w="1018" w:type="dxa"/>
          </w:tcPr>
          <w:p w:rsidR="005E411D" w:rsidRPr="00AF3DCE" w:rsidRDefault="005E411D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-835,9</w:t>
            </w:r>
          </w:p>
        </w:tc>
        <w:tc>
          <w:tcPr>
            <w:tcW w:w="1528" w:type="dxa"/>
          </w:tcPr>
          <w:p w:rsidR="005E411D" w:rsidRPr="00AF3DCE" w:rsidRDefault="005E411D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-815,8</w:t>
            </w:r>
          </w:p>
        </w:tc>
        <w:tc>
          <w:tcPr>
            <w:tcW w:w="1269" w:type="dxa"/>
          </w:tcPr>
          <w:p w:rsidR="005E411D" w:rsidRPr="007126C3" w:rsidRDefault="005E411D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E411D" w:rsidTr="00620333">
        <w:tc>
          <w:tcPr>
            <w:tcW w:w="2836" w:type="dxa"/>
          </w:tcPr>
          <w:p w:rsidR="005E411D" w:rsidRDefault="005E411D" w:rsidP="00620333">
            <w:pPr>
              <w:jc w:val="center"/>
              <w:rPr>
                <w:sz w:val="24"/>
                <w:szCs w:val="24"/>
              </w:rPr>
            </w:pPr>
            <w:r>
              <w:t>000 01 05 02 01 05 0000 510</w:t>
            </w:r>
          </w:p>
        </w:tc>
        <w:tc>
          <w:tcPr>
            <w:tcW w:w="3118" w:type="dxa"/>
          </w:tcPr>
          <w:p w:rsidR="005E411D" w:rsidRDefault="005E411D" w:rsidP="00620333">
            <w:pPr>
              <w:rPr>
                <w:sz w:val="24"/>
                <w:szCs w:val="24"/>
              </w:rPr>
            </w:pPr>
            <w:r>
              <w:t>Увеличение прочих остатков денежных средств бюджетов субъектов Российской Федерации</w:t>
            </w:r>
          </w:p>
        </w:tc>
        <w:tc>
          <w:tcPr>
            <w:tcW w:w="1560" w:type="dxa"/>
          </w:tcPr>
          <w:p w:rsidR="005E411D" w:rsidRPr="00C330FA" w:rsidRDefault="005E411D" w:rsidP="0062033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-1464,8</w:t>
            </w:r>
          </w:p>
        </w:tc>
        <w:tc>
          <w:tcPr>
            <w:tcW w:w="1018" w:type="dxa"/>
          </w:tcPr>
          <w:p w:rsidR="005E411D" w:rsidRPr="00AF3DCE" w:rsidRDefault="005E411D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-835,9</w:t>
            </w:r>
          </w:p>
        </w:tc>
        <w:tc>
          <w:tcPr>
            <w:tcW w:w="1528" w:type="dxa"/>
          </w:tcPr>
          <w:p w:rsidR="005E411D" w:rsidRPr="00AF3DCE" w:rsidRDefault="005E411D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-815,8</w:t>
            </w:r>
          </w:p>
        </w:tc>
        <w:tc>
          <w:tcPr>
            <w:tcW w:w="1269" w:type="dxa"/>
          </w:tcPr>
          <w:p w:rsidR="005E411D" w:rsidRPr="007126C3" w:rsidRDefault="005E411D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E411D" w:rsidTr="00620333">
        <w:tc>
          <w:tcPr>
            <w:tcW w:w="2836" w:type="dxa"/>
          </w:tcPr>
          <w:p w:rsidR="005E411D" w:rsidRDefault="005E411D" w:rsidP="0062033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3118" w:type="dxa"/>
          </w:tcPr>
          <w:p w:rsidR="005E411D" w:rsidRDefault="005E411D" w:rsidP="006203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560" w:type="dxa"/>
          </w:tcPr>
          <w:p w:rsidR="005E411D" w:rsidRPr="00AF3DCE" w:rsidRDefault="005E411D" w:rsidP="00620333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1619,2</w:t>
            </w:r>
          </w:p>
        </w:tc>
        <w:tc>
          <w:tcPr>
            <w:tcW w:w="1018" w:type="dxa"/>
          </w:tcPr>
          <w:p w:rsidR="005E411D" w:rsidRPr="007126C3" w:rsidRDefault="005E411D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835,</w:t>
            </w:r>
            <w:r>
              <w:rPr>
                <w:b/>
                <w:bCs/>
              </w:rPr>
              <w:t>9</w:t>
            </w:r>
          </w:p>
        </w:tc>
        <w:tc>
          <w:tcPr>
            <w:tcW w:w="1528" w:type="dxa"/>
          </w:tcPr>
          <w:p w:rsidR="005E411D" w:rsidRPr="007126C3" w:rsidRDefault="005E411D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815,8</w:t>
            </w:r>
          </w:p>
        </w:tc>
        <w:tc>
          <w:tcPr>
            <w:tcW w:w="1269" w:type="dxa"/>
          </w:tcPr>
          <w:p w:rsidR="005E411D" w:rsidRPr="007126C3" w:rsidRDefault="005E411D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E411D" w:rsidTr="00620333">
        <w:tc>
          <w:tcPr>
            <w:tcW w:w="2836" w:type="dxa"/>
          </w:tcPr>
          <w:p w:rsidR="005E411D" w:rsidRDefault="005E411D" w:rsidP="0062033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</w:t>
            </w:r>
            <w:r>
              <w:t>00 01 05 02 00 00 0000 600</w:t>
            </w:r>
          </w:p>
        </w:tc>
        <w:tc>
          <w:tcPr>
            <w:tcW w:w="3118" w:type="dxa"/>
          </w:tcPr>
          <w:p w:rsidR="005E411D" w:rsidRDefault="005E411D" w:rsidP="00620333">
            <w:pPr>
              <w:rPr>
                <w:sz w:val="24"/>
                <w:szCs w:val="24"/>
              </w:rPr>
            </w:pPr>
            <w:r>
              <w:t>Уменьшение прочих остатков средств бюджетов</w:t>
            </w:r>
          </w:p>
        </w:tc>
        <w:tc>
          <w:tcPr>
            <w:tcW w:w="1560" w:type="dxa"/>
          </w:tcPr>
          <w:p w:rsidR="005E411D" w:rsidRPr="007126C3" w:rsidRDefault="005E411D" w:rsidP="0062033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1619,2</w:t>
            </w:r>
          </w:p>
        </w:tc>
        <w:tc>
          <w:tcPr>
            <w:tcW w:w="1018" w:type="dxa"/>
          </w:tcPr>
          <w:p w:rsidR="005E411D" w:rsidRPr="00AF3DCE" w:rsidRDefault="005E411D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835,9</w:t>
            </w:r>
          </w:p>
        </w:tc>
        <w:tc>
          <w:tcPr>
            <w:tcW w:w="1528" w:type="dxa"/>
          </w:tcPr>
          <w:p w:rsidR="005E411D" w:rsidRPr="00AF3DCE" w:rsidRDefault="005E411D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815,8</w:t>
            </w:r>
          </w:p>
        </w:tc>
        <w:tc>
          <w:tcPr>
            <w:tcW w:w="1269" w:type="dxa"/>
          </w:tcPr>
          <w:p w:rsidR="005E411D" w:rsidRPr="007126C3" w:rsidRDefault="005E411D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E411D" w:rsidTr="00620333">
        <w:tc>
          <w:tcPr>
            <w:tcW w:w="2836" w:type="dxa"/>
          </w:tcPr>
          <w:p w:rsidR="005E411D" w:rsidRDefault="005E411D" w:rsidP="00620333">
            <w:pPr>
              <w:jc w:val="center"/>
              <w:rPr>
                <w:sz w:val="24"/>
                <w:szCs w:val="24"/>
              </w:rPr>
            </w:pPr>
            <w:r>
              <w:t>000 01 05 02 01 00 0000 610</w:t>
            </w:r>
          </w:p>
        </w:tc>
        <w:tc>
          <w:tcPr>
            <w:tcW w:w="3118" w:type="dxa"/>
          </w:tcPr>
          <w:p w:rsidR="005E411D" w:rsidRDefault="005E411D" w:rsidP="00620333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</w:t>
            </w:r>
          </w:p>
        </w:tc>
        <w:tc>
          <w:tcPr>
            <w:tcW w:w="1560" w:type="dxa"/>
          </w:tcPr>
          <w:p w:rsidR="005E411D" w:rsidRPr="007126C3" w:rsidRDefault="005E411D" w:rsidP="0062033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1619,2</w:t>
            </w:r>
          </w:p>
        </w:tc>
        <w:tc>
          <w:tcPr>
            <w:tcW w:w="1018" w:type="dxa"/>
          </w:tcPr>
          <w:p w:rsidR="005E411D" w:rsidRPr="00AF3DCE" w:rsidRDefault="005E411D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835,9</w:t>
            </w:r>
          </w:p>
        </w:tc>
        <w:tc>
          <w:tcPr>
            <w:tcW w:w="1528" w:type="dxa"/>
          </w:tcPr>
          <w:p w:rsidR="005E411D" w:rsidRPr="00AF3DCE" w:rsidRDefault="005E411D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815,8</w:t>
            </w:r>
          </w:p>
        </w:tc>
        <w:tc>
          <w:tcPr>
            <w:tcW w:w="1269" w:type="dxa"/>
          </w:tcPr>
          <w:p w:rsidR="005E411D" w:rsidRPr="007126C3" w:rsidRDefault="005E411D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5E411D" w:rsidTr="00620333">
        <w:trPr>
          <w:trHeight w:val="1144"/>
        </w:trPr>
        <w:tc>
          <w:tcPr>
            <w:tcW w:w="2836" w:type="dxa"/>
            <w:vAlign w:val="center"/>
          </w:tcPr>
          <w:p w:rsidR="005E411D" w:rsidRPr="00AF3DCE" w:rsidRDefault="005E411D" w:rsidP="00620333">
            <w:r>
              <w:t xml:space="preserve">  </w:t>
            </w:r>
            <w:r w:rsidRPr="00AF3DCE">
              <w:t xml:space="preserve">000 01 05 02 01 </w:t>
            </w:r>
            <w:r>
              <w:t>10</w:t>
            </w:r>
            <w:r w:rsidRPr="00AF3DCE">
              <w:t xml:space="preserve"> 0000 610</w:t>
            </w:r>
          </w:p>
        </w:tc>
        <w:tc>
          <w:tcPr>
            <w:tcW w:w="3118" w:type="dxa"/>
            <w:vAlign w:val="center"/>
          </w:tcPr>
          <w:p w:rsidR="005E411D" w:rsidRDefault="005E411D" w:rsidP="00620333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 субъектов Российской Федерации</w:t>
            </w:r>
          </w:p>
          <w:p w:rsidR="005E411D" w:rsidRDefault="005E411D" w:rsidP="00620333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5E411D" w:rsidRDefault="005E411D" w:rsidP="0062033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1619,2</w:t>
            </w:r>
          </w:p>
        </w:tc>
        <w:tc>
          <w:tcPr>
            <w:tcW w:w="1018" w:type="dxa"/>
          </w:tcPr>
          <w:p w:rsidR="005E411D" w:rsidRPr="00AF3DCE" w:rsidRDefault="005E411D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835,9</w:t>
            </w:r>
          </w:p>
        </w:tc>
        <w:tc>
          <w:tcPr>
            <w:tcW w:w="1528" w:type="dxa"/>
          </w:tcPr>
          <w:p w:rsidR="005E411D" w:rsidRPr="00AF3DCE" w:rsidRDefault="005E411D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815,8</w:t>
            </w:r>
          </w:p>
        </w:tc>
        <w:tc>
          <w:tcPr>
            <w:tcW w:w="1269" w:type="dxa"/>
          </w:tcPr>
          <w:p w:rsidR="005E411D" w:rsidRPr="007126C3" w:rsidRDefault="005E411D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</w:tbl>
    <w:p w:rsidR="005E411D" w:rsidRDefault="005E411D" w:rsidP="00F57D12">
      <w:pPr>
        <w:ind w:firstLine="708"/>
        <w:jc w:val="right"/>
        <w:rPr>
          <w:rFonts w:ascii="Arial" w:hAnsi="Arial" w:cs="Arial"/>
          <w:sz w:val="24"/>
          <w:szCs w:val="24"/>
        </w:rPr>
      </w:pPr>
    </w:p>
    <w:sectPr w:rsidR="005E411D" w:rsidSect="00EF4528">
      <w:pgSz w:w="11906" w:h="16838"/>
      <w:pgMar w:top="1134" w:right="851" w:bottom="1134" w:left="170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411D" w:rsidRDefault="005E411D" w:rsidP="00701D1B">
      <w:r>
        <w:separator/>
      </w:r>
    </w:p>
  </w:endnote>
  <w:endnote w:type="continuationSeparator" w:id="1">
    <w:p w:rsidR="005E411D" w:rsidRDefault="005E411D" w:rsidP="00701D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411D" w:rsidRDefault="005E411D" w:rsidP="00701D1B">
      <w:r>
        <w:separator/>
      </w:r>
    </w:p>
  </w:footnote>
  <w:footnote w:type="continuationSeparator" w:id="1">
    <w:p w:rsidR="005E411D" w:rsidRDefault="005E411D" w:rsidP="00701D1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37C4"/>
    <w:rsid w:val="00006950"/>
    <w:rsid w:val="00012CFB"/>
    <w:rsid w:val="00017574"/>
    <w:rsid w:val="00022E66"/>
    <w:rsid w:val="00026885"/>
    <w:rsid w:val="00027284"/>
    <w:rsid w:val="00027A88"/>
    <w:rsid w:val="00036A0C"/>
    <w:rsid w:val="00043FE9"/>
    <w:rsid w:val="00056BBD"/>
    <w:rsid w:val="00065E7D"/>
    <w:rsid w:val="00072F29"/>
    <w:rsid w:val="00077B59"/>
    <w:rsid w:val="00080CE9"/>
    <w:rsid w:val="00083F37"/>
    <w:rsid w:val="00087C29"/>
    <w:rsid w:val="000A200B"/>
    <w:rsid w:val="000A502D"/>
    <w:rsid w:val="000A56B2"/>
    <w:rsid w:val="000B02AA"/>
    <w:rsid w:val="000B1750"/>
    <w:rsid w:val="000B3F8F"/>
    <w:rsid w:val="000D456B"/>
    <w:rsid w:val="000D6E1F"/>
    <w:rsid w:val="000E0DA3"/>
    <w:rsid w:val="000F4873"/>
    <w:rsid w:val="000F771F"/>
    <w:rsid w:val="001069E0"/>
    <w:rsid w:val="001113EE"/>
    <w:rsid w:val="001141D0"/>
    <w:rsid w:val="001153F8"/>
    <w:rsid w:val="00117BAC"/>
    <w:rsid w:val="00121261"/>
    <w:rsid w:val="0012207D"/>
    <w:rsid w:val="0012218B"/>
    <w:rsid w:val="001303F3"/>
    <w:rsid w:val="0013729F"/>
    <w:rsid w:val="001376DD"/>
    <w:rsid w:val="00147F90"/>
    <w:rsid w:val="00150FD0"/>
    <w:rsid w:val="001700FF"/>
    <w:rsid w:val="00175E86"/>
    <w:rsid w:val="0018018A"/>
    <w:rsid w:val="0018533F"/>
    <w:rsid w:val="001861A1"/>
    <w:rsid w:val="00192998"/>
    <w:rsid w:val="001A2849"/>
    <w:rsid w:val="001A7486"/>
    <w:rsid w:val="001B45CA"/>
    <w:rsid w:val="001C4060"/>
    <w:rsid w:val="001E39AA"/>
    <w:rsid w:val="001F00E7"/>
    <w:rsid w:val="001F08F5"/>
    <w:rsid w:val="001F1D30"/>
    <w:rsid w:val="00203121"/>
    <w:rsid w:val="00210D1C"/>
    <w:rsid w:val="00211A3C"/>
    <w:rsid w:val="0021464E"/>
    <w:rsid w:val="002200DA"/>
    <w:rsid w:val="00225575"/>
    <w:rsid w:val="00235533"/>
    <w:rsid w:val="00254321"/>
    <w:rsid w:val="002618E0"/>
    <w:rsid w:val="00271BA2"/>
    <w:rsid w:val="00274A22"/>
    <w:rsid w:val="002867D4"/>
    <w:rsid w:val="00296ADC"/>
    <w:rsid w:val="002A5063"/>
    <w:rsid w:val="002B39A5"/>
    <w:rsid w:val="002B47F7"/>
    <w:rsid w:val="002B497D"/>
    <w:rsid w:val="002C26E4"/>
    <w:rsid w:val="002C3169"/>
    <w:rsid w:val="002C3475"/>
    <w:rsid w:val="002D33C1"/>
    <w:rsid w:val="002D7EAE"/>
    <w:rsid w:val="002E15C9"/>
    <w:rsid w:val="002E6EEA"/>
    <w:rsid w:val="002E7460"/>
    <w:rsid w:val="002F0167"/>
    <w:rsid w:val="002F55D5"/>
    <w:rsid w:val="00300A5A"/>
    <w:rsid w:val="00301918"/>
    <w:rsid w:val="00302C57"/>
    <w:rsid w:val="00304CB0"/>
    <w:rsid w:val="00310BD6"/>
    <w:rsid w:val="0032135F"/>
    <w:rsid w:val="003417B6"/>
    <w:rsid w:val="00375E01"/>
    <w:rsid w:val="00384934"/>
    <w:rsid w:val="00397487"/>
    <w:rsid w:val="003A1B19"/>
    <w:rsid w:val="003C0DC5"/>
    <w:rsid w:val="003C3BB0"/>
    <w:rsid w:val="003D5A80"/>
    <w:rsid w:val="003E092A"/>
    <w:rsid w:val="003E7488"/>
    <w:rsid w:val="003E7944"/>
    <w:rsid w:val="003F659C"/>
    <w:rsid w:val="004019D3"/>
    <w:rsid w:val="00405474"/>
    <w:rsid w:val="00421EFC"/>
    <w:rsid w:val="0043466D"/>
    <w:rsid w:val="00442B52"/>
    <w:rsid w:val="00451050"/>
    <w:rsid w:val="00456BE4"/>
    <w:rsid w:val="00463855"/>
    <w:rsid w:val="00463BC0"/>
    <w:rsid w:val="004740CE"/>
    <w:rsid w:val="00474E2C"/>
    <w:rsid w:val="00490330"/>
    <w:rsid w:val="00497CA7"/>
    <w:rsid w:val="004A150E"/>
    <w:rsid w:val="004A382D"/>
    <w:rsid w:val="004A7DA8"/>
    <w:rsid w:val="004A7DF6"/>
    <w:rsid w:val="004B0CA6"/>
    <w:rsid w:val="004B4D64"/>
    <w:rsid w:val="004E4AB7"/>
    <w:rsid w:val="00502C15"/>
    <w:rsid w:val="0050333A"/>
    <w:rsid w:val="00506636"/>
    <w:rsid w:val="0051063B"/>
    <w:rsid w:val="005157E7"/>
    <w:rsid w:val="00526611"/>
    <w:rsid w:val="00551158"/>
    <w:rsid w:val="00553FE1"/>
    <w:rsid w:val="00554921"/>
    <w:rsid w:val="00562791"/>
    <w:rsid w:val="0056698A"/>
    <w:rsid w:val="00567C15"/>
    <w:rsid w:val="0057020F"/>
    <w:rsid w:val="005729EE"/>
    <w:rsid w:val="00573463"/>
    <w:rsid w:val="0057396B"/>
    <w:rsid w:val="00574E11"/>
    <w:rsid w:val="00593B91"/>
    <w:rsid w:val="0059767C"/>
    <w:rsid w:val="005A5D0F"/>
    <w:rsid w:val="005B3110"/>
    <w:rsid w:val="005C2249"/>
    <w:rsid w:val="005C663E"/>
    <w:rsid w:val="005D534E"/>
    <w:rsid w:val="005E34E5"/>
    <w:rsid w:val="005E411D"/>
    <w:rsid w:val="005E4945"/>
    <w:rsid w:val="005F7E86"/>
    <w:rsid w:val="00601B0D"/>
    <w:rsid w:val="006045D6"/>
    <w:rsid w:val="00610076"/>
    <w:rsid w:val="0061139E"/>
    <w:rsid w:val="00620333"/>
    <w:rsid w:val="00621A51"/>
    <w:rsid w:val="0062252E"/>
    <w:rsid w:val="00625AF7"/>
    <w:rsid w:val="00625D9F"/>
    <w:rsid w:val="00633DE4"/>
    <w:rsid w:val="00645A3B"/>
    <w:rsid w:val="00655CCC"/>
    <w:rsid w:val="00656A02"/>
    <w:rsid w:val="006703E3"/>
    <w:rsid w:val="00671EA3"/>
    <w:rsid w:val="0067429B"/>
    <w:rsid w:val="00674995"/>
    <w:rsid w:val="00674C6C"/>
    <w:rsid w:val="00682484"/>
    <w:rsid w:val="006A207F"/>
    <w:rsid w:val="006A2DEA"/>
    <w:rsid w:val="006B03FD"/>
    <w:rsid w:val="006B3CA7"/>
    <w:rsid w:val="006C0CAB"/>
    <w:rsid w:val="006C4003"/>
    <w:rsid w:val="006C7CAD"/>
    <w:rsid w:val="006D24D4"/>
    <w:rsid w:val="006D26CD"/>
    <w:rsid w:val="006E3AC0"/>
    <w:rsid w:val="006E5CE2"/>
    <w:rsid w:val="006F0B10"/>
    <w:rsid w:val="00701D1B"/>
    <w:rsid w:val="00704FF0"/>
    <w:rsid w:val="00705B51"/>
    <w:rsid w:val="007106D4"/>
    <w:rsid w:val="007126C3"/>
    <w:rsid w:val="007262E7"/>
    <w:rsid w:val="0073312C"/>
    <w:rsid w:val="00745442"/>
    <w:rsid w:val="007474ED"/>
    <w:rsid w:val="0075413F"/>
    <w:rsid w:val="00756D92"/>
    <w:rsid w:val="0076516B"/>
    <w:rsid w:val="0077589A"/>
    <w:rsid w:val="00780080"/>
    <w:rsid w:val="00783113"/>
    <w:rsid w:val="00785A18"/>
    <w:rsid w:val="0079773A"/>
    <w:rsid w:val="007A4212"/>
    <w:rsid w:val="007B3051"/>
    <w:rsid w:val="007C0E65"/>
    <w:rsid w:val="007C5150"/>
    <w:rsid w:val="007D59B3"/>
    <w:rsid w:val="007E6B26"/>
    <w:rsid w:val="00821C0E"/>
    <w:rsid w:val="00852288"/>
    <w:rsid w:val="00853C96"/>
    <w:rsid w:val="00861EF1"/>
    <w:rsid w:val="00864AB8"/>
    <w:rsid w:val="0086684F"/>
    <w:rsid w:val="0086764B"/>
    <w:rsid w:val="00873B7E"/>
    <w:rsid w:val="00877E00"/>
    <w:rsid w:val="00883E34"/>
    <w:rsid w:val="008C2A0A"/>
    <w:rsid w:val="008D641A"/>
    <w:rsid w:val="008F1C77"/>
    <w:rsid w:val="0090160B"/>
    <w:rsid w:val="0090787E"/>
    <w:rsid w:val="00913534"/>
    <w:rsid w:val="009212B0"/>
    <w:rsid w:val="00922D41"/>
    <w:rsid w:val="00922FA3"/>
    <w:rsid w:val="00936153"/>
    <w:rsid w:val="00937F94"/>
    <w:rsid w:val="00941F14"/>
    <w:rsid w:val="00963400"/>
    <w:rsid w:val="00974FC2"/>
    <w:rsid w:val="00981F09"/>
    <w:rsid w:val="00997601"/>
    <w:rsid w:val="009B15C8"/>
    <w:rsid w:val="009B3BAB"/>
    <w:rsid w:val="009C0CB8"/>
    <w:rsid w:val="009D0E3D"/>
    <w:rsid w:val="009D3932"/>
    <w:rsid w:val="009D4F48"/>
    <w:rsid w:val="009D6B9B"/>
    <w:rsid w:val="009E10E5"/>
    <w:rsid w:val="009E678F"/>
    <w:rsid w:val="009E682C"/>
    <w:rsid w:val="009E7153"/>
    <w:rsid w:val="009E7CB3"/>
    <w:rsid w:val="00A00393"/>
    <w:rsid w:val="00A013D4"/>
    <w:rsid w:val="00A0146E"/>
    <w:rsid w:val="00A06C13"/>
    <w:rsid w:val="00A06FFB"/>
    <w:rsid w:val="00A15408"/>
    <w:rsid w:val="00A16DDF"/>
    <w:rsid w:val="00A17E13"/>
    <w:rsid w:val="00A20F96"/>
    <w:rsid w:val="00A22053"/>
    <w:rsid w:val="00A25611"/>
    <w:rsid w:val="00A33CF8"/>
    <w:rsid w:val="00A41724"/>
    <w:rsid w:val="00A44AA7"/>
    <w:rsid w:val="00A50775"/>
    <w:rsid w:val="00A536E3"/>
    <w:rsid w:val="00A54E37"/>
    <w:rsid w:val="00A67340"/>
    <w:rsid w:val="00A71B10"/>
    <w:rsid w:val="00A81FA4"/>
    <w:rsid w:val="00AA0264"/>
    <w:rsid w:val="00AA51F8"/>
    <w:rsid w:val="00AB197B"/>
    <w:rsid w:val="00AC0210"/>
    <w:rsid w:val="00AC31BC"/>
    <w:rsid w:val="00AC3792"/>
    <w:rsid w:val="00AD3986"/>
    <w:rsid w:val="00AD7F1F"/>
    <w:rsid w:val="00AE1208"/>
    <w:rsid w:val="00AE374A"/>
    <w:rsid w:val="00AE59CF"/>
    <w:rsid w:val="00AF3DCE"/>
    <w:rsid w:val="00AF7315"/>
    <w:rsid w:val="00B010D2"/>
    <w:rsid w:val="00B22B0B"/>
    <w:rsid w:val="00B30796"/>
    <w:rsid w:val="00B31158"/>
    <w:rsid w:val="00B35712"/>
    <w:rsid w:val="00B425E1"/>
    <w:rsid w:val="00B43DA5"/>
    <w:rsid w:val="00B50E65"/>
    <w:rsid w:val="00B53AB8"/>
    <w:rsid w:val="00B57655"/>
    <w:rsid w:val="00B73176"/>
    <w:rsid w:val="00B73F57"/>
    <w:rsid w:val="00B75BA1"/>
    <w:rsid w:val="00B77AB6"/>
    <w:rsid w:val="00B838E1"/>
    <w:rsid w:val="00B8404C"/>
    <w:rsid w:val="00B858B8"/>
    <w:rsid w:val="00B86D6D"/>
    <w:rsid w:val="00B9023E"/>
    <w:rsid w:val="00B9427B"/>
    <w:rsid w:val="00B966BD"/>
    <w:rsid w:val="00BA160C"/>
    <w:rsid w:val="00BC5E82"/>
    <w:rsid w:val="00BE29CE"/>
    <w:rsid w:val="00C069A8"/>
    <w:rsid w:val="00C06CAB"/>
    <w:rsid w:val="00C11712"/>
    <w:rsid w:val="00C145EE"/>
    <w:rsid w:val="00C148A2"/>
    <w:rsid w:val="00C223DD"/>
    <w:rsid w:val="00C2741B"/>
    <w:rsid w:val="00C31974"/>
    <w:rsid w:val="00C3264A"/>
    <w:rsid w:val="00C330FA"/>
    <w:rsid w:val="00C531A8"/>
    <w:rsid w:val="00C6170D"/>
    <w:rsid w:val="00C617E3"/>
    <w:rsid w:val="00C660FC"/>
    <w:rsid w:val="00C74721"/>
    <w:rsid w:val="00C81E2F"/>
    <w:rsid w:val="00CA20B4"/>
    <w:rsid w:val="00CB3961"/>
    <w:rsid w:val="00CE6E97"/>
    <w:rsid w:val="00CF37F5"/>
    <w:rsid w:val="00D06601"/>
    <w:rsid w:val="00D10D05"/>
    <w:rsid w:val="00D15B80"/>
    <w:rsid w:val="00D30480"/>
    <w:rsid w:val="00D32E97"/>
    <w:rsid w:val="00D33111"/>
    <w:rsid w:val="00D36D18"/>
    <w:rsid w:val="00D37EB0"/>
    <w:rsid w:val="00D42579"/>
    <w:rsid w:val="00D44AC5"/>
    <w:rsid w:val="00D44D84"/>
    <w:rsid w:val="00D52668"/>
    <w:rsid w:val="00D531D6"/>
    <w:rsid w:val="00D61B1D"/>
    <w:rsid w:val="00D713BD"/>
    <w:rsid w:val="00D871F3"/>
    <w:rsid w:val="00D87C86"/>
    <w:rsid w:val="00DC73E1"/>
    <w:rsid w:val="00DE15B2"/>
    <w:rsid w:val="00DE1BA3"/>
    <w:rsid w:val="00DE5DB6"/>
    <w:rsid w:val="00DF439D"/>
    <w:rsid w:val="00DF501A"/>
    <w:rsid w:val="00E12061"/>
    <w:rsid w:val="00E142E2"/>
    <w:rsid w:val="00E1686B"/>
    <w:rsid w:val="00E312C1"/>
    <w:rsid w:val="00E31935"/>
    <w:rsid w:val="00E34354"/>
    <w:rsid w:val="00E41B3C"/>
    <w:rsid w:val="00E711E8"/>
    <w:rsid w:val="00E72BCA"/>
    <w:rsid w:val="00E7509D"/>
    <w:rsid w:val="00E84CA4"/>
    <w:rsid w:val="00E8595F"/>
    <w:rsid w:val="00E91402"/>
    <w:rsid w:val="00E925F3"/>
    <w:rsid w:val="00E93ACE"/>
    <w:rsid w:val="00EB10CB"/>
    <w:rsid w:val="00EC48D6"/>
    <w:rsid w:val="00EC4B75"/>
    <w:rsid w:val="00EC52BD"/>
    <w:rsid w:val="00ED2A12"/>
    <w:rsid w:val="00ED3794"/>
    <w:rsid w:val="00ED41C3"/>
    <w:rsid w:val="00EF13FF"/>
    <w:rsid w:val="00EF4528"/>
    <w:rsid w:val="00EF5770"/>
    <w:rsid w:val="00F066F1"/>
    <w:rsid w:val="00F13297"/>
    <w:rsid w:val="00F1440F"/>
    <w:rsid w:val="00F14B6E"/>
    <w:rsid w:val="00F1578B"/>
    <w:rsid w:val="00F233AF"/>
    <w:rsid w:val="00F57D12"/>
    <w:rsid w:val="00F906E4"/>
    <w:rsid w:val="00FA6B38"/>
    <w:rsid w:val="00FB5877"/>
    <w:rsid w:val="00FC1CEF"/>
    <w:rsid w:val="00FC1FA9"/>
    <w:rsid w:val="00FC6C87"/>
    <w:rsid w:val="00FE27FD"/>
    <w:rsid w:val="00FE69E6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/>
      <w:b/>
      <w:sz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Times New Roman"/>
      <w:b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Times New Roman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Times New Roman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Times New Roman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2D33C1"/>
    <w:pPr>
      <w:ind w:firstLine="680"/>
      <w:jc w:val="both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  <w:contextualSpacing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/>
      <w:b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color w:val="365F9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Без интервала1"/>
    <w:uiPriority w:val="99"/>
    <w:rsid w:val="00963400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paragraph" w:customStyle="1" w:styleId="NoSpacing1">
    <w:name w:val="No Spacing1"/>
    <w:uiPriority w:val="99"/>
    <w:rsid w:val="00E72BCA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350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1267</TotalTime>
  <Pages>15</Pages>
  <Words>5244</Words>
  <Characters>29894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USER</cp:lastModifiedBy>
  <cp:revision>66</cp:revision>
  <cp:lastPrinted>2021-08-31T08:06:00Z</cp:lastPrinted>
  <dcterms:created xsi:type="dcterms:W3CDTF">2020-12-05T15:20:00Z</dcterms:created>
  <dcterms:modified xsi:type="dcterms:W3CDTF">2021-08-31T09:00:00Z</dcterms:modified>
</cp:coreProperties>
</file>