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F75" w:rsidRDefault="00A92F7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</w:t>
      </w:r>
    </w:p>
    <w:p w:rsidR="00A92F75" w:rsidRDefault="00A92F7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92F75" w:rsidRDefault="00A92F7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A92F75" w:rsidRDefault="00A92F7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A92F75" w:rsidRDefault="00A92F75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92F75" w:rsidRDefault="00A92F7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A92F75" w:rsidRDefault="00A92F75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A92F75" w:rsidRDefault="00A92F75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A92F75" w:rsidRPr="00B31158" w:rsidRDefault="00A92F75" w:rsidP="000A502D">
      <w:pPr>
        <w:rPr>
          <w:sz w:val="24"/>
          <w:szCs w:val="24"/>
        </w:rPr>
      </w:pPr>
      <w:r w:rsidRPr="00B31158"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>от «30</w:t>
      </w:r>
      <w:r w:rsidRPr="00B31158">
        <w:rPr>
          <w:sz w:val="24"/>
          <w:szCs w:val="24"/>
        </w:rPr>
        <w:t>»</w:t>
      </w:r>
      <w:r>
        <w:rPr>
          <w:sz w:val="24"/>
          <w:szCs w:val="24"/>
        </w:rPr>
        <w:t xml:space="preserve"> августа</w:t>
      </w:r>
      <w:r w:rsidRPr="00B31158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B31158">
          <w:rPr>
            <w:sz w:val="24"/>
            <w:szCs w:val="24"/>
          </w:rPr>
          <w:t>2021 г</w:t>
        </w:r>
      </w:smartTag>
      <w:r w:rsidRPr="00B31158">
        <w:rPr>
          <w:sz w:val="24"/>
          <w:szCs w:val="24"/>
        </w:rPr>
        <w:t xml:space="preserve">.                                                                     </w:t>
      </w:r>
      <w:r>
        <w:rPr>
          <w:sz w:val="24"/>
          <w:szCs w:val="24"/>
        </w:rPr>
        <w:t xml:space="preserve">                     № 15</w:t>
      </w:r>
    </w:p>
    <w:p w:rsidR="00A92F75" w:rsidRPr="006A2DEA" w:rsidRDefault="00A92F75" w:rsidP="000A502D">
      <w:pPr>
        <w:tabs>
          <w:tab w:val="left" w:pos="699"/>
        </w:tabs>
        <w:rPr>
          <w:sz w:val="26"/>
          <w:szCs w:val="26"/>
        </w:rPr>
      </w:pPr>
    </w:p>
    <w:p w:rsidR="00A92F75" w:rsidRPr="00026885" w:rsidRDefault="00A92F75" w:rsidP="000A502D">
      <w:pPr>
        <w:jc w:val="center"/>
        <w:rPr>
          <w:sz w:val="24"/>
          <w:szCs w:val="24"/>
        </w:rPr>
      </w:pPr>
      <w:r w:rsidRPr="00026885">
        <w:rPr>
          <w:sz w:val="24"/>
          <w:szCs w:val="24"/>
        </w:rPr>
        <w:t>п. Липки</w:t>
      </w:r>
    </w:p>
    <w:p w:rsidR="00A92F75" w:rsidRDefault="00A92F75" w:rsidP="000A502D">
      <w:pPr>
        <w:jc w:val="center"/>
        <w:rPr>
          <w:sz w:val="26"/>
          <w:szCs w:val="26"/>
        </w:rPr>
      </w:pPr>
    </w:p>
    <w:p w:rsidR="00A92F75" w:rsidRPr="00E312C1" w:rsidRDefault="00A92F7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</w:t>
      </w:r>
    </w:p>
    <w:p w:rsidR="00A92F75" w:rsidRPr="00E312C1" w:rsidRDefault="00A92F7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Липкинского сельского поселения Ромодановского </w:t>
      </w:r>
    </w:p>
    <w:p w:rsidR="00A92F75" w:rsidRPr="00E312C1" w:rsidRDefault="00A92F7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A92F75" w:rsidRPr="00E312C1" w:rsidRDefault="00A92F7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E312C1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E312C1">
        <w:rPr>
          <w:rFonts w:ascii="Times New Roman" w:hAnsi="Times New Roman" w:cs="Times New Roman"/>
          <w:sz w:val="24"/>
          <w:szCs w:val="24"/>
        </w:rPr>
        <w:t>. № 22 «О бюджете Липкинского</w:t>
      </w:r>
    </w:p>
    <w:p w:rsidR="00A92F75" w:rsidRPr="00E312C1" w:rsidRDefault="00A92F7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A92F75" w:rsidRPr="00E312C1" w:rsidRDefault="00A92F7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</w:t>
      </w:r>
    </w:p>
    <w:p w:rsidR="00A92F75" w:rsidRPr="00E312C1" w:rsidRDefault="00A92F7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A92F75" w:rsidRDefault="00A92F75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A92F75" w:rsidRPr="00E312C1" w:rsidRDefault="00A92F75" w:rsidP="006A2DEA">
      <w:pPr>
        <w:ind w:firstLine="851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A92F75" w:rsidRPr="00E312C1" w:rsidRDefault="00A92F75" w:rsidP="000A502D">
      <w:pPr>
        <w:jc w:val="center"/>
        <w:rPr>
          <w:sz w:val="24"/>
          <w:szCs w:val="24"/>
        </w:rPr>
      </w:pPr>
      <w:r w:rsidRPr="00E312C1">
        <w:rPr>
          <w:sz w:val="24"/>
          <w:szCs w:val="24"/>
        </w:rPr>
        <w:t>РЕШИЛ:</w:t>
      </w:r>
    </w:p>
    <w:p w:rsidR="00A92F75" w:rsidRPr="00E312C1" w:rsidRDefault="00A92F75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b/>
          <w:sz w:val="24"/>
          <w:szCs w:val="24"/>
        </w:rPr>
        <w:t>1.</w:t>
      </w:r>
      <w:r w:rsidRPr="00E312C1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№22 «О бюджете Липкинского сельского поселения Ромодановского  муниципального района Республики Мордовия на 2021 год и  плановый период 2022  и  2023 годов» следующие изменения:</w:t>
      </w:r>
    </w:p>
    <w:p w:rsidR="00A92F75" w:rsidRPr="00E312C1" w:rsidRDefault="00A92F75" w:rsidP="00ED3794">
      <w:pPr>
        <w:pStyle w:val="NoSpacing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    1.</w:t>
      </w:r>
      <w:r w:rsidRPr="00E312C1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1464,8 тыс. рублей, по расходам в сумме 1619,2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A92F75" w:rsidRPr="00E312C1" w:rsidRDefault="00A92F75" w:rsidP="00ED3794">
      <w:pPr>
        <w:pStyle w:val="NoSpacing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A92F75" w:rsidRPr="00E312C1" w:rsidRDefault="00A92F75" w:rsidP="00ED3794">
      <w:pPr>
        <w:pStyle w:val="NoSpacing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 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A92F75" w:rsidRPr="00E312C1" w:rsidRDefault="00A92F75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E312C1">
        <w:rPr>
          <w:sz w:val="24"/>
          <w:szCs w:val="24"/>
        </w:rPr>
        <w:t xml:space="preserve">      Приложени</w:t>
      </w:r>
      <w:r>
        <w:rPr>
          <w:sz w:val="24"/>
          <w:szCs w:val="24"/>
        </w:rPr>
        <w:t>я</w:t>
      </w:r>
      <w:r w:rsidRPr="00E312C1">
        <w:rPr>
          <w:sz w:val="24"/>
          <w:szCs w:val="24"/>
        </w:rPr>
        <w:t xml:space="preserve"> №3,№4,№5,№8 к решению сессии «О бюджете Липкинского сельского поселения Ромодановского  муниципального района Республики Мордовия на 2021 год и  плановый период 2022  и  2023 годов» </w:t>
      </w:r>
      <w:r w:rsidRPr="00E312C1">
        <w:rPr>
          <w:bCs/>
          <w:sz w:val="24"/>
          <w:szCs w:val="24"/>
        </w:rPr>
        <w:t>и</w:t>
      </w:r>
      <w:r w:rsidRPr="00E312C1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(приложения прилагаются).</w:t>
      </w:r>
    </w:p>
    <w:p w:rsidR="00A92F75" w:rsidRPr="00E312C1" w:rsidRDefault="00A92F75" w:rsidP="00E312C1">
      <w:pPr>
        <w:ind w:firstLine="540"/>
        <w:rPr>
          <w:b/>
          <w:sz w:val="24"/>
          <w:szCs w:val="24"/>
        </w:rPr>
      </w:pPr>
      <w:r w:rsidRPr="00E312C1">
        <w:rPr>
          <w:b/>
          <w:sz w:val="24"/>
          <w:szCs w:val="24"/>
        </w:rPr>
        <w:t>2.</w:t>
      </w:r>
      <w:r w:rsidRPr="00E312C1">
        <w:rPr>
          <w:sz w:val="24"/>
          <w:szCs w:val="24"/>
        </w:rPr>
        <w:t xml:space="preserve"> Настоящее решение вступает в силу со дня его официального опубликования.</w:t>
      </w:r>
    </w:p>
    <w:p w:rsidR="00A92F75" w:rsidRDefault="00A92F75" w:rsidP="00E312C1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</w:p>
    <w:p w:rsidR="00A92F75" w:rsidRPr="00026885" w:rsidRDefault="00A92F75" w:rsidP="00E312C1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  <w:r w:rsidRPr="00026885">
        <w:rPr>
          <w:b/>
          <w:sz w:val="24"/>
          <w:szCs w:val="24"/>
        </w:rPr>
        <w:t xml:space="preserve">Глава </w:t>
      </w:r>
      <w:r w:rsidRPr="00026885">
        <w:rPr>
          <w:b/>
          <w:bCs/>
          <w:spacing w:val="2"/>
          <w:sz w:val="24"/>
          <w:szCs w:val="24"/>
        </w:rPr>
        <w:t xml:space="preserve">Липкинского  </w:t>
      </w:r>
      <w:r>
        <w:rPr>
          <w:b/>
          <w:bCs/>
          <w:spacing w:val="2"/>
          <w:sz w:val="24"/>
          <w:szCs w:val="24"/>
        </w:rPr>
        <w:t xml:space="preserve">сельского поселения </w:t>
      </w:r>
      <w:r w:rsidRPr="00026885">
        <w:rPr>
          <w:b/>
          <w:bCs/>
          <w:spacing w:val="2"/>
          <w:sz w:val="24"/>
          <w:szCs w:val="24"/>
        </w:rPr>
        <w:t xml:space="preserve">    </w:t>
      </w:r>
      <w:r>
        <w:rPr>
          <w:b/>
          <w:bCs/>
          <w:spacing w:val="2"/>
          <w:sz w:val="24"/>
          <w:szCs w:val="24"/>
        </w:rPr>
        <w:t xml:space="preserve">                                           Л.П. Новикова</w:t>
      </w:r>
      <w:r w:rsidRPr="00026885">
        <w:rPr>
          <w:b/>
          <w:bCs/>
          <w:spacing w:val="2"/>
          <w:sz w:val="24"/>
          <w:szCs w:val="24"/>
        </w:rPr>
        <w:t xml:space="preserve">                                                                                        </w:t>
      </w:r>
    </w:p>
    <w:p w:rsidR="00A92F75" w:rsidRPr="0062252E" w:rsidRDefault="00A92F75" w:rsidP="00043FE9">
      <w:pPr>
        <w:shd w:val="clear" w:color="auto" w:fill="FFFFFF"/>
        <w:tabs>
          <w:tab w:val="left" w:pos="9360"/>
        </w:tabs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A92F75" w:rsidRPr="0062252E" w:rsidRDefault="00A92F75" w:rsidP="00E312C1">
      <w:pPr>
        <w:shd w:val="clear" w:color="auto" w:fill="FFFFFF"/>
        <w:tabs>
          <w:tab w:val="left" w:pos="3600"/>
        </w:tabs>
        <w:ind w:left="3600" w:right="26"/>
        <w:jc w:val="center"/>
        <w:rPr>
          <w:bCs/>
          <w:spacing w:val="3"/>
        </w:rPr>
      </w:pPr>
      <w:r>
        <w:rPr>
          <w:bCs/>
          <w:spacing w:val="-1"/>
        </w:rPr>
        <w:t>к</w:t>
      </w:r>
      <w:r w:rsidRPr="0062252E">
        <w:rPr>
          <w:bCs/>
          <w:spacing w:val="-1"/>
        </w:rPr>
        <w:t xml:space="preserve">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 </w:t>
      </w:r>
    </w:p>
    <w:p w:rsidR="00A92F75" w:rsidRPr="0090787E" w:rsidRDefault="00A92F75" w:rsidP="00043FE9">
      <w:pPr>
        <w:shd w:val="clear" w:color="auto" w:fill="FFFFFF"/>
        <w:tabs>
          <w:tab w:val="left" w:pos="3240"/>
        </w:tabs>
        <w:ind w:left="3420" w:right="26"/>
        <w:jc w:val="right"/>
      </w:pPr>
      <w:r w:rsidRPr="0062252E">
        <w:t xml:space="preserve">    Ромодановского муниципального района </w:t>
      </w:r>
      <w:r>
        <w:t>Республики Мордовия</w:t>
      </w:r>
      <w:r w:rsidRPr="0062252E">
        <w:t xml:space="preserve">                                                                                             </w:t>
      </w:r>
      <w:r>
        <w:t xml:space="preserve">              </w:t>
      </w:r>
      <w:r w:rsidRPr="009B3BAB">
        <w:t>от</w:t>
      </w:r>
      <w:r>
        <w:t xml:space="preserve"> 30</w:t>
      </w:r>
      <w:r w:rsidRPr="009B3BAB">
        <w:t>.</w:t>
      </w:r>
      <w:r>
        <w:t xml:space="preserve">08.2021 </w:t>
      </w:r>
      <w:r w:rsidRPr="009B3BAB">
        <w:t>№</w:t>
      </w:r>
      <w:r>
        <w:t>15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  </w:t>
      </w:r>
      <w:r>
        <w:t>Липкинского сельского</w:t>
      </w:r>
      <w:r w:rsidRPr="0090787E">
        <w:t xml:space="preserve">  </w:t>
      </w:r>
      <w:r>
        <w:t>поселения от 26.12.2020</w:t>
      </w:r>
      <w:r w:rsidRPr="0090787E">
        <w:t xml:space="preserve"> №</w:t>
      </w:r>
      <w:r>
        <w:t>22</w:t>
      </w:r>
      <w:r w:rsidRPr="0090787E">
        <w:t xml:space="preserve">«О бюджете </w:t>
      </w:r>
      <w:r>
        <w:t>Липкинского</w:t>
      </w:r>
      <w:r w:rsidRPr="0090787E">
        <w:t xml:space="preserve">  сельского поселения </w:t>
      </w:r>
      <w:r>
        <w:t>Р</w:t>
      </w:r>
      <w:r w:rsidRPr="0090787E">
        <w:t xml:space="preserve">омодановского                                                       </w:t>
      </w:r>
      <w:r>
        <w:t xml:space="preserve">                               </w:t>
      </w:r>
    </w:p>
    <w:p w:rsidR="00A92F75" w:rsidRPr="0090787E" w:rsidRDefault="00A92F75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муниципального р</w:t>
      </w:r>
      <w:r w:rsidRPr="0090787E">
        <w:rPr>
          <w:rFonts w:ascii="Times New Roman" w:hAnsi="Times New Roman" w:cs="Times New Roman"/>
          <w:sz w:val="20"/>
        </w:rPr>
        <w:t>айона 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043FE9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</w:t>
      </w:r>
    </w:p>
    <w:p w:rsidR="00A92F75" w:rsidRPr="0090787E" w:rsidRDefault="00A92F75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A92F75" w:rsidRPr="00AF7315" w:rsidRDefault="00A92F75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A92F75" w:rsidRDefault="00A92F75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A92F75" w:rsidTr="00AD3986">
        <w:tc>
          <w:tcPr>
            <w:tcW w:w="2517" w:type="dxa"/>
          </w:tcPr>
          <w:p w:rsidR="00A92F75" w:rsidRPr="00022E66" w:rsidRDefault="00A92F7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A92F75" w:rsidRPr="00022E66" w:rsidRDefault="00A92F7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A92F75" w:rsidRPr="00022E66" w:rsidRDefault="00A92F7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A92F75" w:rsidRPr="00022E66" w:rsidRDefault="00A92F7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  <w:r>
              <w:rPr>
                <w:bCs/>
                <w:color w:val="000000"/>
              </w:rPr>
              <w:t xml:space="preserve"> год</w:t>
            </w:r>
          </w:p>
          <w:p w:rsidR="00A92F75" w:rsidRPr="00022E66" w:rsidRDefault="00A92F75" w:rsidP="00F6687C">
            <w:pPr>
              <w:tabs>
                <w:tab w:val="left" w:pos="555"/>
              </w:tabs>
              <w:rPr>
                <w:bCs/>
                <w:color w:val="000000"/>
              </w:rPr>
            </w:pPr>
          </w:p>
        </w:tc>
        <w:tc>
          <w:tcPr>
            <w:tcW w:w="958" w:type="dxa"/>
          </w:tcPr>
          <w:p w:rsidR="00A92F75" w:rsidRPr="00022E66" w:rsidRDefault="00A92F7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1464,8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325,9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274,0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243,0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A92F75" w:rsidRPr="00F13297" w:rsidRDefault="00A92F75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153,0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A92F75" w:rsidRPr="00F13297" w:rsidRDefault="00A92F75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1138,9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92F75" w:rsidRPr="00F13297" w:rsidRDefault="00A92F75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13297">
              <w:rPr>
                <w:b/>
                <w:bCs/>
                <w:sz w:val="22"/>
                <w:szCs w:val="22"/>
              </w:rPr>
              <w:t>(межбюджетные субсидии)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A92F75" w:rsidRPr="00F13297" w:rsidRDefault="00A92F75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153,5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A92F75" w:rsidRPr="00F13297" w:rsidRDefault="00A92F75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A92F75" w:rsidRPr="00F13297" w:rsidRDefault="00A92F75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A92F75" w:rsidRPr="00F13297" w:rsidRDefault="00A92F75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Tr="00AD3986">
        <w:tc>
          <w:tcPr>
            <w:tcW w:w="2517" w:type="dxa"/>
          </w:tcPr>
          <w:p w:rsidR="00A92F75" w:rsidRPr="00F13297" w:rsidRDefault="00A92F75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A92F75" w:rsidRPr="00F13297" w:rsidRDefault="00A92F75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A92F75" w:rsidRPr="00F13297" w:rsidRDefault="00A92F75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A92F75" w:rsidRPr="00F13297" w:rsidRDefault="00A92F75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A92F75" w:rsidRDefault="00A92F7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92F75" w:rsidRDefault="00A92F7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92F75" w:rsidRDefault="00A92F7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92F75" w:rsidRDefault="00A92F7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A92F75" w:rsidRPr="0062252E" w:rsidRDefault="00A92F75" w:rsidP="00C660F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A92F75" w:rsidRPr="0062252E" w:rsidRDefault="00A92F75" w:rsidP="00043FE9">
      <w:pPr>
        <w:shd w:val="clear" w:color="auto" w:fill="FFFFFF"/>
        <w:tabs>
          <w:tab w:val="left" w:pos="3600"/>
        </w:tabs>
        <w:ind w:left="3600" w:right="26"/>
        <w:jc w:val="center"/>
        <w:rPr>
          <w:bCs/>
          <w:spacing w:val="3"/>
        </w:rPr>
      </w:pPr>
      <w:r w:rsidRPr="0062252E">
        <w:rPr>
          <w:bCs/>
          <w:spacing w:val="-1"/>
        </w:rPr>
        <w:t xml:space="preserve">    </w:t>
      </w:r>
      <w:r>
        <w:rPr>
          <w:bCs/>
          <w:spacing w:val="-1"/>
        </w:rPr>
        <w:t>к</w:t>
      </w:r>
      <w:r w:rsidRPr="0062252E">
        <w:rPr>
          <w:bCs/>
          <w:spacing w:val="-1"/>
        </w:rPr>
        <w:t xml:space="preserve">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 </w:t>
      </w:r>
    </w:p>
    <w:p w:rsidR="00A92F75" w:rsidRDefault="00A92F75" w:rsidP="006554E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62252E">
        <w:t xml:space="preserve">    </w:t>
      </w:r>
      <w:r w:rsidRPr="006554E8">
        <w:rPr>
          <w:rFonts w:ascii="Times New Roman" w:hAnsi="Times New Roman" w:cs="Times New Roman"/>
          <w:sz w:val="20"/>
          <w:szCs w:val="20"/>
        </w:rPr>
        <w:t>Ромодановского муниципального района Республики Мордовия                                                                                                           от 30.08.2021 №15 «О внесении изменений в решение Совета депутатов</w:t>
      </w:r>
    </w:p>
    <w:p w:rsidR="00A92F75" w:rsidRPr="0090787E" w:rsidRDefault="00A92F75" w:rsidP="006554E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6554E8">
        <w:t xml:space="preserve">  </w:t>
      </w:r>
      <w:r w:rsidRPr="006554E8">
        <w:rPr>
          <w:rFonts w:ascii="Times New Roman" w:hAnsi="Times New Roman" w:cs="Times New Roman"/>
          <w:sz w:val="20"/>
          <w:szCs w:val="20"/>
        </w:rPr>
        <w:t xml:space="preserve">Липкинского сельского  поселения от 26.12.2020 №22«О бюджете                                                                   Липкинского  сельского поселения Ромодановского муниципального 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</w:t>
      </w:r>
      <w:r w:rsidRPr="0090787E">
        <w:rPr>
          <w:rFonts w:ascii="Times New Roman" w:hAnsi="Times New Roman" w:cs="Times New Roman"/>
          <w:sz w:val="20"/>
        </w:rPr>
        <w:t xml:space="preserve">  района 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043FE9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</w:t>
      </w:r>
    </w:p>
    <w:p w:rsidR="00A92F75" w:rsidRPr="006554E8" w:rsidRDefault="00A92F75" w:rsidP="006554E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6554E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</w:p>
    <w:p w:rsidR="00A92F75" w:rsidRPr="0090787E" w:rsidRDefault="00A92F75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</w:t>
      </w:r>
    </w:p>
    <w:p w:rsidR="00A92F75" w:rsidRPr="0090787E" w:rsidRDefault="00A92F75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</w:t>
      </w:r>
      <w:r w:rsidRPr="0090787E">
        <w:rPr>
          <w:rFonts w:ascii="Times New Roman" w:hAnsi="Times New Roman" w:cs="Times New Roman"/>
          <w:sz w:val="20"/>
        </w:rPr>
        <w:t xml:space="preserve">  </w:t>
      </w:r>
    </w:p>
    <w:p w:rsidR="00A92F75" w:rsidRDefault="00A92F75" w:rsidP="00C660F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 w:rsidRPr="0062252E">
        <w:rPr>
          <w:bCs/>
          <w:spacing w:val="-1"/>
        </w:rPr>
        <w:t xml:space="preserve">  </w:t>
      </w:r>
    </w:p>
    <w:p w:rsidR="00A92F75" w:rsidRPr="00574E11" w:rsidRDefault="00A92F75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 xml:space="preserve">1 ГОД И </w:t>
      </w:r>
      <w:r w:rsidRPr="00574E11">
        <w:rPr>
          <w:b/>
          <w:bCs/>
        </w:rPr>
        <w:t xml:space="preserve">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A92F75" w:rsidRPr="00405474" w:rsidRDefault="00A92F75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A92F75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A92F75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A92F75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405474" w:rsidRDefault="00A92F7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A92F75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A92F75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A92F75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A92F75" w:rsidRPr="00F13297" w:rsidRDefault="00A92F75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A92F75" w:rsidRPr="00F13297" w:rsidRDefault="00A92F7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13297">
              <w:rPr>
                <w:color w:val="000000"/>
                <w:sz w:val="22"/>
                <w:szCs w:val="22"/>
              </w:rPr>
              <w:t>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A92F75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92F75" w:rsidRPr="00F13297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</w:t>
            </w:r>
            <w:r>
              <w:rPr>
                <w:color w:val="000000"/>
                <w:sz w:val="22"/>
                <w:szCs w:val="22"/>
              </w:rPr>
              <w:t>ные расходы в рамках обеспечения</w:t>
            </w:r>
            <w:r w:rsidRPr="00F13297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92F75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92F75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92F75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92F75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258,2</w:t>
            </w:r>
          </w:p>
          <w:p w:rsidR="00A92F75" w:rsidRPr="00F13297" w:rsidRDefault="00A92F75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A92F75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92F75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92F75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92F75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</w:t>
            </w:r>
            <w:r>
              <w:rPr>
                <w:sz w:val="22"/>
                <w:szCs w:val="22"/>
              </w:rPr>
              <w:t>в, работ и услуг для обеспечения</w:t>
            </w:r>
            <w:r w:rsidRPr="00F13297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92F75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92F75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A92F75" w:rsidRPr="00F13297" w:rsidRDefault="00A92F75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A92F75" w:rsidRPr="00F13297" w:rsidRDefault="00A92F75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A92F75" w:rsidRPr="00F13297" w:rsidRDefault="00A92F75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92F75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92F75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A92F75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A92F75" w:rsidRPr="00F13297" w:rsidRDefault="00A92F75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92F75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A92F75" w:rsidRPr="00F13297" w:rsidRDefault="00A92F75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92F75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92F75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92F75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5C2249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C2249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92F75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C660F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A92F75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A92F75" w:rsidRPr="00F13297" w:rsidRDefault="00A92F7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92F75" w:rsidRPr="00F13297" w:rsidRDefault="00A92F7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A92F75" w:rsidRPr="00F13297" w:rsidRDefault="00A92F7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A92F75" w:rsidRPr="00F13297" w:rsidRDefault="00A92F7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A92F75" w:rsidRPr="00F13297" w:rsidRDefault="00A92F75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Программа комплексного развития</w:t>
            </w:r>
            <w:r w:rsidRPr="00F13297">
              <w:rPr>
                <w:bCs/>
                <w:sz w:val="22"/>
                <w:szCs w:val="22"/>
              </w:rPr>
              <w:t xml:space="preserve"> системы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коммунальной инфраструктуры Липкинского сельского поселения</w:t>
            </w:r>
          </w:p>
          <w:p w:rsidR="00A92F75" w:rsidRPr="00F13297" w:rsidRDefault="00A92F75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A92F75" w:rsidRPr="00F13297" w:rsidRDefault="00A92F7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B010D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A92F75" w:rsidRPr="00F13297" w:rsidRDefault="00A92F75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A92F75" w:rsidRPr="00F13297" w:rsidRDefault="00A92F75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A92F75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A92F75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A92F75" w:rsidRPr="00F13297" w:rsidRDefault="00A92F75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A92F75" w:rsidRPr="00F13297" w:rsidRDefault="00A92F7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A92F75" w:rsidRPr="00F13297" w:rsidRDefault="00A92F7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92F75" w:rsidRPr="00F13297" w:rsidRDefault="00A92F7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92F75" w:rsidRPr="00F13297" w:rsidRDefault="00A92F7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92F75" w:rsidRPr="00F13297" w:rsidRDefault="00A92F7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A92F75" w:rsidRPr="00F13297" w:rsidRDefault="00A92F7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92F75" w:rsidRPr="00F13297" w:rsidRDefault="00A92F75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A92F75" w:rsidRPr="00F13297" w:rsidRDefault="00A92F75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A92F75" w:rsidRPr="00F13297" w:rsidRDefault="00A92F75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A92F75" w:rsidRPr="00F13297" w:rsidRDefault="00A92F75" w:rsidP="002D33C1">
      <w:pPr>
        <w:jc w:val="right"/>
        <w:rPr>
          <w:sz w:val="22"/>
          <w:szCs w:val="22"/>
        </w:rPr>
      </w:pPr>
    </w:p>
    <w:p w:rsidR="00A92F75" w:rsidRPr="00F13297" w:rsidRDefault="00A92F75" w:rsidP="002D33C1">
      <w:pPr>
        <w:jc w:val="right"/>
        <w:rPr>
          <w:sz w:val="22"/>
          <w:szCs w:val="22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A92F75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A92F75" w:rsidRPr="0062252E" w:rsidRDefault="00A92F75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A92F75" w:rsidRPr="0062252E" w:rsidRDefault="00A92F75" w:rsidP="00043FE9">
            <w:pPr>
              <w:shd w:val="clear" w:color="auto" w:fill="FFFFFF"/>
              <w:tabs>
                <w:tab w:val="left" w:pos="3600"/>
              </w:tabs>
              <w:ind w:left="3600" w:right="26"/>
              <w:jc w:val="center"/>
              <w:rPr>
                <w:bCs/>
                <w:spacing w:val="3"/>
              </w:rPr>
            </w:pPr>
            <w:r>
              <w:rPr>
                <w:bCs/>
                <w:spacing w:val="-1"/>
              </w:rPr>
              <w:t>к</w:t>
            </w:r>
            <w:r w:rsidRPr="0062252E">
              <w:rPr>
                <w:bCs/>
                <w:spacing w:val="-1"/>
              </w:rPr>
              <w:t xml:space="preserve">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 сельского поселения </w:t>
            </w:r>
          </w:p>
          <w:p w:rsidR="00A92F75" w:rsidRPr="0090787E" w:rsidRDefault="00A92F75" w:rsidP="00043FE9">
            <w:pPr>
              <w:shd w:val="clear" w:color="auto" w:fill="FFFFFF"/>
              <w:tabs>
                <w:tab w:val="left" w:pos="3240"/>
              </w:tabs>
              <w:ind w:left="3420" w:right="26"/>
              <w:jc w:val="right"/>
            </w:pPr>
            <w:r w:rsidRPr="0062252E">
              <w:t xml:space="preserve">    Ромодановского муниципального района </w:t>
            </w:r>
            <w:r>
              <w:t>Республики Мордовия</w:t>
            </w:r>
            <w:r w:rsidRPr="0062252E">
              <w:t xml:space="preserve">                                                                                             </w:t>
            </w:r>
            <w:r>
              <w:t xml:space="preserve">              </w:t>
            </w:r>
            <w:r w:rsidRPr="009B3BAB">
              <w:t>от</w:t>
            </w:r>
            <w:r>
              <w:t xml:space="preserve"> 30</w:t>
            </w:r>
            <w:r w:rsidRPr="009B3BAB">
              <w:t>.</w:t>
            </w:r>
            <w:r>
              <w:t xml:space="preserve">08.2021 </w:t>
            </w:r>
            <w:r w:rsidRPr="009B3BAB">
              <w:t>№</w:t>
            </w:r>
            <w:r>
              <w:t>15</w:t>
            </w:r>
            <w:r w:rsidRPr="0090787E">
              <w:t xml:space="preserve"> «О внесени</w:t>
            </w:r>
            <w:r>
              <w:t>и изменений</w:t>
            </w:r>
            <w:r w:rsidRPr="0090787E">
              <w:t xml:space="preserve"> в решение Совета депутатов  </w:t>
            </w:r>
            <w:r>
              <w:t>Липкинского сельского</w:t>
            </w:r>
            <w:r w:rsidRPr="0090787E">
              <w:t xml:space="preserve">  </w:t>
            </w:r>
            <w:r>
              <w:t>поселения от 26.12.2020</w:t>
            </w:r>
            <w:r w:rsidRPr="0090787E">
              <w:t xml:space="preserve"> №</w:t>
            </w:r>
            <w:r>
              <w:t>22</w:t>
            </w:r>
            <w:r w:rsidRPr="0090787E">
              <w:t>«О бюджете</w:t>
            </w:r>
            <w:r>
              <w:t xml:space="preserve"> Липкинского</w:t>
            </w:r>
            <w:r w:rsidRPr="0090787E">
              <w:t xml:space="preserve">  сельского                                                         </w:t>
            </w:r>
            <w:r>
              <w:t xml:space="preserve">                               </w:t>
            </w:r>
          </w:p>
          <w:p w:rsidR="00A92F75" w:rsidRPr="0090787E" w:rsidRDefault="00A92F75" w:rsidP="00043FE9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 </w:t>
            </w:r>
            <w:r>
              <w:rPr>
                <w:rFonts w:ascii="Times New Roman" w:hAnsi="Times New Roman"/>
                <w:sz w:val="20"/>
              </w:rPr>
              <w:t>Р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омодановского </w:t>
            </w:r>
            <w:r>
              <w:rPr>
                <w:rFonts w:ascii="Times New Roman" w:hAnsi="Times New Roman" w:cs="Times New Roman"/>
                <w:sz w:val="20"/>
              </w:rPr>
              <w:t>муниципального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района Респ</w:t>
            </w:r>
            <w:r>
              <w:rPr>
                <w:rFonts w:ascii="Times New Roman" w:hAnsi="Times New Roman" w:cs="Times New Roman"/>
                <w:sz w:val="20"/>
              </w:rPr>
              <w:t xml:space="preserve">ублики Мордовия на 2021 год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A92F75" w:rsidRPr="0090787E" w:rsidRDefault="00A92F75" w:rsidP="00043FE9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   и</w:t>
            </w:r>
            <w:r w:rsidRPr="00043FE9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плановый период  2022 и 2023 годов»      </w:t>
            </w:r>
          </w:p>
          <w:p w:rsidR="00A92F75" w:rsidRPr="00C660FC" w:rsidRDefault="00A92F75" w:rsidP="00C660FC">
            <w:pPr>
              <w:tabs>
                <w:tab w:val="left" w:pos="2160"/>
              </w:tabs>
              <w:jc w:val="center"/>
              <w:rPr>
                <w:bCs/>
              </w:rPr>
            </w:pPr>
            <w:r w:rsidRPr="0062252E">
              <w:rPr>
                <w:bCs/>
                <w:spacing w:val="-1"/>
              </w:rPr>
              <w:t xml:space="preserve">                                 </w:t>
            </w:r>
          </w:p>
          <w:p w:rsidR="00A92F75" w:rsidRPr="00C660FC" w:rsidRDefault="00A92F75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A92F75" w:rsidRPr="00C660FC" w:rsidRDefault="00A92F75" w:rsidP="00AC3792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A92F75" w:rsidRPr="00C660FC" w:rsidRDefault="00A92F75" w:rsidP="00022E66">
            <w:pPr>
              <w:jc w:val="center"/>
            </w:pPr>
          </w:p>
        </w:tc>
      </w:tr>
    </w:tbl>
    <w:p w:rsidR="00A92F75" w:rsidRPr="002A5063" w:rsidRDefault="00A92F75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A92F75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2F75" w:rsidRPr="0050333A" w:rsidRDefault="00A92F7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2F75" w:rsidRPr="0050333A" w:rsidRDefault="00A92F75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2F75" w:rsidRPr="0050333A" w:rsidRDefault="00A92F7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2F75" w:rsidRPr="0050333A" w:rsidRDefault="00A92F75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A92F75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92F75" w:rsidRPr="0050333A" w:rsidRDefault="00A92F7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2F75" w:rsidRPr="0050333A" w:rsidRDefault="00A92F7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A92F75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2F75" w:rsidRPr="0050333A" w:rsidRDefault="00A92F7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A92F75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2F75" w:rsidRPr="00F13297" w:rsidRDefault="00A92F7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2F75" w:rsidRPr="00F13297" w:rsidRDefault="00A92F7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A92F75" w:rsidRPr="00F13297" w:rsidRDefault="00A92F7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A92F75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2F75" w:rsidRPr="00F13297" w:rsidRDefault="00A92F7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92F75" w:rsidRPr="00F13297" w:rsidRDefault="00A92F75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A92F75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61139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61139E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A92F75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A92F75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92F75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F13297">
              <w:rPr>
                <w:color w:val="000000"/>
                <w:sz w:val="22"/>
                <w:szCs w:val="22"/>
              </w:rPr>
              <w:t>грамм</w:t>
            </w:r>
            <w:r>
              <w:rPr>
                <w:color w:val="000000"/>
                <w:sz w:val="22"/>
                <w:szCs w:val="22"/>
              </w:rPr>
              <w:t>ные расходы в рамках обеспечения</w:t>
            </w:r>
            <w:r w:rsidRPr="00F13297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A92F75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92F75" w:rsidRPr="00F13297" w:rsidTr="00225575">
        <w:trPr>
          <w:trHeight w:val="14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A92F75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258,1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A92F75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92F75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9E715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9E715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9E715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A92F75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92F75" w:rsidRPr="00F13297" w:rsidRDefault="00A92F7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92F75" w:rsidRPr="00F13297" w:rsidRDefault="00A92F7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A92F75" w:rsidRPr="00F13297" w:rsidRDefault="00A92F7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A92F75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A7D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A7D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A7DA8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A7DA8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490330">
            <w:pPr>
              <w:pStyle w:val="NoSpacing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A92F75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A92F75" w:rsidRPr="00F13297" w:rsidRDefault="00A92F7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A92F75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A92F75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A92F75" w:rsidRPr="00F1329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 коммунальной инфраструктуры Липкинского сельского поселения</w:t>
            </w:r>
          </w:p>
          <w:p w:rsidR="00A92F75" w:rsidRPr="00F13297" w:rsidRDefault="00A92F75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A92F75" w:rsidRPr="00F13297" w:rsidRDefault="00A92F75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92F75" w:rsidRPr="00F13297" w:rsidRDefault="00A92F75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A92F75" w:rsidRPr="00F13297" w:rsidRDefault="00A92F75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A92F75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A92F75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1303F3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A92F75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F75" w:rsidRPr="00F13297" w:rsidRDefault="00A92F75" w:rsidP="005E4945">
            <w:pPr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A92F75" w:rsidRPr="00F13297" w:rsidRDefault="00A92F75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2F75" w:rsidRPr="00F13297" w:rsidRDefault="00A92F7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A92F75" w:rsidRPr="00F13297" w:rsidRDefault="00A92F75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A92F75" w:rsidRDefault="00A92F75" w:rsidP="00AC3792">
      <w:pPr>
        <w:ind w:firstLine="708"/>
        <w:jc w:val="right"/>
        <w:rPr>
          <w:bCs/>
          <w:spacing w:val="-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bCs/>
          <w:spacing w:val="-2"/>
        </w:rPr>
        <w:t>Приложение № 4</w:t>
      </w:r>
    </w:p>
    <w:p w:rsidR="00A92F75" w:rsidRPr="0062252E" w:rsidRDefault="00A92F75" w:rsidP="00043FE9">
      <w:pPr>
        <w:shd w:val="clear" w:color="auto" w:fill="FFFFFF"/>
        <w:tabs>
          <w:tab w:val="left" w:pos="3600"/>
        </w:tabs>
        <w:ind w:left="3600" w:right="26"/>
        <w:jc w:val="center"/>
        <w:rPr>
          <w:bCs/>
          <w:spacing w:val="3"/>
        </w:rPr>
      </w:pPr>
      <w:r>
        <w:rPr>
          <w:bCs/>
          <w:spacing w:val="-1"/>
        </w:rPr>
        <w:t>к</w:t>
      </w:r>
      <w:r w:rsidRPr="0062252E">
        <w:rPr>
          <w:bCs/>
          <w:spacing w:val="-1"/>
        </w:rPr>
        <w:t xml:space="preserve">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 </w:t>
      </w:r>
    </w:p>
    <w:p w:rsidR="00A92F75" w:rsidRPr="0090787E" w:rsidRDefault="00A92F75" w:rsidP="00043FE9">
      <w:pPr>
        <w:shd w:val="clear" w:color="auto" w:fill="FFFFFF"/>
        <w:tabs>
          <w:tab w:val="left" w:pos="3240"/>
        </w:tabs>
        <w:ind w:left="3420" w:right="26"/>
        <w:jc w:val="right"/>
      </w:pPr>
      <w:r w:rsidRPr="0062252E">
        <w:t xml:space="preserve">    Ромодановского муниципального района </w:t>
      </w:r>
      <w:r>
        <w:t>Республики Мордовия</w:t>
      </w:r>
      <w:r w:rsidRPr="0062252E">
        <w:t xml:space="preserve">                                                                                             </w:t>
      </w:r>
      <w:r>
        <w:t xml:space="preserve">              от 30.08</w:t>
      </w:r>
      <w:r w:rsidRPr="009B3BAB">
        <w:t>.</w:t>
      </w:r>
      <w:r>
        <w:t xml:space="preserve">2021 </w:t>
      </w:r>
      <w:r w:rsidRPr="009B3BAB">
        <w:t>№</w:t>
      </w:r>
      <w:r>
        <w:t>15</w:t>
      </w:r>
      <w:r w:rsidRPr="0090787E">
        <w:t xml:space="preserve"> «О внесени</w:t>
      </w:r>
      <w:r>
        <w:t>и изменений</w:t>
      </w:r>
      <w:r w:rsidRPr="0090787E">
        <w:t xml:space="preserve"> в решение Совета депутатов  </w:t>
      </w:r>
      <w:r>
        <w:t>Липкинского сельского</w:t>
      </w:r>
      <w:r w:rsidRPr="0090787E">
        <w:t xml:space="preserve">  </w:t>
      </w:r>
      <w:r>
        <w:t>поселения от 26.12.2020</w:t>
      </w:r>
      <w:r w:rsidRPr="0090787E">
        <w:t xml:space="preserve"> №</w:t>
      </w:r>
      <w:r>
        <w:t>22</w:t>
      </w:r>
      <w:r w:rsidRPr="0090787E">
        <w:t xml:space="preserve">«О бюджете </w:t>
      </w:r>
      <w:r>
        <w:t>Липкинского</w:t>
      </w:r>
      <w:r w:rsidRPr="0090787E">
        <w:t xml:space="preserve">  сельского поселения </w:t>
      </w:r>
      <w:r>
        <w:t>Р</w:t>
      </w:r>
      <w:r w:rsidRPr="0090787E">
        <w:t xml:space="preserve">омодановского                                                              </w:t>
      </w:r>
      <w:r>
        <w:t xml:space="preserve">                               </w:t>
      </w:r>
    </w:p>
    <w:p w:rsidR="00A92F75" w:rsidRPr="0090787E" w:rsidRDefault="00A92F75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муниципального</w:t>
      </w:r>
      <w:r w:rsidRPr="006554E8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района Респ</w:t>
      </w:r>
      <w:r>
        <w:rPr>
          <w:rFonts w:ascii="Times New Roman" w:hAnsi="Times New Roman" w:cs="Times New Roman"/>
          <w:sz w:val="20"/>
        </w:rPr>
        <w:t xml:space="preserve">ублики Мордовия на 2021 год </w:t>
      </w:r>
      <w:r w:rsidRPr="0090787E">
        <w:rPr>
          <w:rFonts w:ascii="Times New Roman" w:hAnsi="Times New Roman" w:cs="Times New Roman"/>
          <w:sz w:val="20"/>
        </w:rPr>
        <w:t xml:space="preserve"> </w:t>
      </w:r>
    </w:p>
    <w:p w:rsidR="00A92F75" w:rsidRPr="0090787E" w:rsidRDefault="00A92F75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     и</w:t>
      </w:r>
      <w:r w:rsidRPr="00043FE9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</w:t>
      </w:r>
    </w:p>
    <w:p w:rsidR="00A92F75" w:rsidRDefault="00A92F75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A92F75" w:rsidRDefault="00A92F75" w:rsidP="00043FE9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  <w:r>
        <w:rPr>
          <w:b/>
          <w:bCs/>
        </w:rPr>
        <w:t xml:space="preserve"> </w:t>
      </w:r>
      <w:r w:rsidRPr="00DE15B2">
        <w:rPr>
          <w:b/>
          <w:bCs/>
        </w:rPr>
        <w:t>НА 2021 ГО</w:t>
      </w:r>
      <w:r>
        <w:rPr>
          <w:b/>
          <w:bCs/>
        </w:rPr>
        <w:t>Д  И   ПЛАНОВЫЙ ПЕРИОД  2022 и</w:t>
      </w:r>
      <w:r w:rsidRPr="00DE15B2">
        <w:rPr>
          <w:b/>
          <w:bCs/>
        </w:rPr>
        <w:t xml:space="preserve"> 2023 ГОДОВ</w:t>
      </w:r>
    </w:p>
    <w:p w:rsidR="00A92F75" w:rsidRDefault="00A92F75" w:rsidP="002B39A5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 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A92F75" w:rsidTr="00620333">
        <w:tc>
          <w:tcPr>
            <w:tcW w:w="2836" w:type="dxa"/>
          </w:tcPr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A92F75" w:rsidRDefault="00A92F75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Pr="00502C15" w:rsidRDefault="00A92F75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A92F75" w:rsidRPr="007126C3" w:rsidRDefault="00A92F75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A92F75" w:rsidRPr="007126C3" w:rsidRDefault="00A92F75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A92F75" w:rsidRPr="00AF3DCE" w:rsidRDefault="00A92F75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A92F75" w:rsidRPr="00C330FA" w:rsidRDefault="00A92F75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A92F75" w:rsidRPr="00C330FA" w:rsidRDefault="00A92F75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A92F75" w:rsidRPr="00AF3DCE" w:rsidRDefault="00A92F75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c>
          <w:tcPr>
            <w:tcW w:w="2836" w:type="dxa"/>
          </w:tcPr>
          <w:p w:rsidR="00A92F75" w:rsidRDefault="00A92F75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A92F75" w:rsidRDefault="00A92F75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A92F75" w:rsidRPr="007126C3" w:rsidRDefault="00A92F7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A92F75" w:rsidTr="00620333">
        <w:trPr>
          <w:trHeight w:val="1144"/>
        </w:trPr>
        <w:tc>
          <w:tcPr>
            <w:tcW w:w="2836" w:type="dxa"/>
            <w:vAlign w:val="center"/>
          </w:tcPr>
          <w:p w:rsidR="00A92F75" w:rsidRPr="00AF3DCE" w:rsidRDefault="00A92F75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A92F75" w:rsidRDefault="00A92F75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A92F75" w:rsidRDefault="00A92F75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92F75" w:rsidRDefault="00A92F7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A92F75" w:rsidRPr="00AF3DCE" w:rsidRDefault="00A92F7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A92F75" w:rsidRPr="007126C3" w:rsidRDefault="00A92F7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A92F75" w:rsidRDefault="00A92F75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A92F75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F75" w:rsidRDefault="00A92F75" w:rsidP="00701D1B">
      <w:r>
        <w:separator/>
      </w:r>
    </w:p>
  </w:endnote>
  <w:endnote w:type="continuationSeparator" w:id="1">
    <w:p w:rsidR="00A92F75" w:rsidRDefault="00A92F75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F75" w:rsidRDefault="00A92F75" w:rsidP="00701D1B">
      <w:r>
        <w:separator/>
      </w:r>
    </w:p>
  </w:footnote>
  <w:footnote w:type="continuationSeparator" w:id="1">
    <w:p w:rsidR="00A92F75" w:rsidRDefault="00A92F75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6885"/>
    <w:rsid w:val="00027284"/>
    <w:rsid w:val="00027A88"/>
    <w:rsid w:val="00036A0C"/>
    <w:rsid w:val="00043FE9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E39AA"/>
    <w:rsid w:val="001F00E7"/>
    <w:rsid w:val="001F08F5"/>
    <w:rsid w:val="001F1D30"/>
    <w:rsid w:val="00203121"/>
    <w:rsid w:val="00210D1C"/>
    <w:rsid w:val="00211A3C"/>
    <w:rsid w:val="0021464E"/>
    <w:rsid w:val="002200DA"/>
    <w:rsid w:val="00225575"/>
    <w:rsid w:val="00235533"/>
    <w:rsid w:val="00254321"/>
    <w:rsid w:val="002618E0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04CB0"/>
    <w:rsid w:val="00310BD6"/>
    <w:rsid w:val="0032135F"/>
    <w:rsid w:val="003417B6"/>
    <w:rsid w:val="00375E01"/>
    <w:rsid w:val="00384934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7CA7"/>
    <w:rsid w:val="004A150E"/>
    <w:rsid w:val="004A382D"/>
    <w:rsid w:val="004A7DA8"/>
    <w:rsid w:val="004A7DF6"/>
    <w:rsid w:val="004B0CA6"/>
    <w:rsid w:val="004B4D64"/>
    <w:rsid w:val="004E4AB7"/>
    <w:rsid w:val="00502C15"/>
    <w:rsid w:val="0050333A"/>
    <w:rsid w:val="00506636"/>
    <w:rsid w:val="0051063B"/>
    <w:rsid w:val="005157E7"/>
    <w:rsid w:val="00526611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91"/>
    <w:rsid w:val="0059767C"/>
    <w:rsid w:val="005A5D0F"/>
    <w:rsid w:val="005B3110"/>
    <w:rsid w:val="005C2249"/>
    <w:rsid w:val="005C663E"/>
    <w:rsid w:val="005D534E"/>
    <w:rsid w:val="005E34E5"/>
    <w:rsid w:val="005E411D"/>
    <w:rsid w:val="005E4945"/>
    <w:rsid w:val="005F7E86"/>
    <w:rsid w:val="00601B0D"/>
    <w:rsid w:val="006045D6"/>
    <w:rsid w:val="00610076"/>
    <w:rsid w:val="0061139E"/>
    <w:rsid w:val="00620333"/>
    <w:rsid w:val="00621A51"/>
    <w:rsid w:val="0062252E"/>
    <w:rsid w:val="00625AF7"/>
    <w:rsid w:val="00625D9F"/>
    <w:rsid w:val="00633DE4"/>
    <w:rsid w:val="00645A3B"/>
    <w:rsid w:val="006554E8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92F75"/>
    <w:rsid w:val="00AA0264"/>
    <w:rsid w:val="00AA51F8"/>
    <w:rsid w:val="00AB197B"/>
    <w:rsid w:val="00AC0210"/>
    <w:rsid w:val="00AC31BC"/>
    <w:rsid w:val="00AC3792"/>
    <w:rsid w:val="00AC4B6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1158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427B"/>
    <w:rsid w:val="00B966BD"/>
    <w:rsid w:val="00BA160C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531A8"/>
    <w:rsid w:val="00C6170D"/>
    <w:rsid w:val="00C617E3"/>
    <w:rsid w:val="00C660FC"/>
    <w:rsid w:val="00C74721"/>
    <w:rsid w:val="00C81E2F"/>
    <w:rsid w:val="00CA20B4"/>
    <w:rsid w:val="00CB3961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2C1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6687C"/>
    <w:rsid w:val="00F906E4"/>
    <w:rsid w:val="00FA6B38"/>
    <w:rsid w:val="00FB33D6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NoSpacing1">
    <w:name w:val="No Spacing1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99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1280</TotalTime>
  <Pages>15</Pages>
  <Words>5250</Words>
  <Characters>29926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67</cp:revision>
  <cp:lastPrinted>2021-08-31T10:53:00Z</cp:lastPrinted>
  <dcterms:created xsi:type="dcterms:W3CDTF">2020-12-05T15:20:00Z</dcterms:created>
  <dcterms:modified xsi:type="dcterms:W3CDTF">2021-08-31T10:54:00Z</dcterms:modified>
</cp:coreProperties>
</file>