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116" w:rsidRDefault="00C11116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</w:p>
    <w:p w:rsidR="00C11116" w:rsidRPr="00227FC6" w:rsidRDefault="00C11116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ПУШКИНСКОГО СЕЛЬСКОГО ПОСЕЛЕНИЯ </w:t>
      </w:r>
    </w:p>
    <w:p w:rsidR="00C11116" w:rsidRPr="00227FC6" w:rsidRDefault="00C11116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C11116" w:rsidRPr="00227FC6" w:rsidRDefault="00C11116" w:rsidP="00E70294">
      <w:pPr>
        <w:pStyle w:val="Heading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C11116" w:rsidRPr="00227FC6" w:rsidRDefault="00C11116" w:rsidP="00E70294">
      <w:pPr>
        <w:jc w:val="center"/>
        <w:rPr>
          <w:b/>
          <w:sz w:val="28"/>
          <w:szCs w:val="28"/>
        </w:rPr>
      </w:pPr>
    </w:p>
    <w:p w:rsidR="00C11116" w:rsidRPr="00763E90" w:rsidRDefault="00C11116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C11116" w:rsidRPr="00227FC6" w:rsidRDefault="00C11116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11116" w:rsidRPr="00227FC6" w:rsidRDefault="00C11116" w:rsidP="00E70294">
      <w:pPr>
        <w:rPr>
          <w:sz w:val="28"/>
          <w:szCs w:val="28"/>
        </w:rPr>
      </w:pPr>
    </w:p>
    <w:p w:rsidR="00C11116" w:rsidRPr="00763E90" w:rsidRDefault="00C11116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__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______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№ __</w:t>
      </w:r>
    </w:p>
    <w:p w:rsidR="00C11116" w:rsidRPr="00227FC6" w:rsidRDefault="00C11116" w:rsidP="00E70294">
      <w:pPr>
        <w:rPr>
          <w:sz w:val="28"/>
          <w:szCs w:val="28"/>
        </w:rPr>
      </w:pPr>
    </w:p>
    <w:p w:rsidR="00C11116" w:rsidRPr="00763E90" w:rsidRDefault="00C11116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с.Пушкино</w:t>
      </w:r>
    </w:p>
    <w:p w:rsidR="00C11116" w:rsidRPr="00227FC6" w:rsidRDefault="00C11116" w:rsidP="001736D9">
      <w:pPr>
        <w:jc w:val="both"/>
        <w:rPr>
          <w:sz w:val="28"/>
          <w:szCs w:val="28"/>
        </w:rPr>
      </w:pPr>
    </w:p>
    <w:p w:rsidR="00C11116" w:rsidRPr="009711A1" w:rsidRDefault="00C11116" w:rsidP="009711A1">
      <w:pPr>
        <w:ind w:right="3966"/>
        <w:jc w:val="both"/>
        <w:rPr>
          <w:b/>
          <w:sz w:val="28"/>
          <w:szCs w:val="28"/>
        </w:rPr>
      </w:pPr>
      <w:r w:rsidRPr="009711A1">
        <w:rPr>
          <w:b/>
          <w:sz w:val="28"/>
          <w:szCs w:val="28"/>
        </w:rPr>
        <w:t xml:space="preserve">Об утверждении Порядка учета предложений по проекту Устава (внесения изменений и дополнений в Устав) </w:t>
      </w:r>
      <w:r>
        <w:rPr>
          <w:b/>
          <w:sz w:val="28"/>
          <w:szCs w:val="28"/>
        </w:rPr>
        <w:t xml:space="preserve">Пушкинского сельского поселения </w:t>
      </w:r>
      <w:r w:rsidRPr="009711A1">
        <w:rPr>
          <w:b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C11116" w:rsidRPr="002C7AA2" w:rsidRDefault="00C11116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C11116" w:rsidRPr="005C1EAE" w:rsidRDefault="00C11116" w:rsidP="009711A1">
      <w:pPr>
        <w:ind w:firstLine="709"/>
        <w:jc w:val="both"/>
        <w:rPr>
          <w:sz w:val="28"/>
          <w:szCs w:val="28"/>
        </w:rPr>
      </w:pPr>
      <w:r w:rsidRPr="009711A1">
        <w:rPr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711A1">
          <w:rPr>
            <w:sz w:val="28"/>
            <w:szCs w:val="28"/>
          </w:rPr>
          <w:t>2003 г</w:t>
        </w:r>
      </w:smartTag>
      <w:r w:rsidRPr="009711A1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3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9711A1">
          <w:rPr>
            <w:sz w:val="28"/>
            <w:szCs w:val="28"/>
          </w:rPr>
          <w:t>2005 г</w:t>
        </w:r>
      </w:smartTag>
      <w:r w:rsidRPr="009711A1">
        <w:rPr>
          <w:sz w:val="28"/>
          <w:szCs w:val="28"/>
        </w:rPr>
        <w:t>. № 97-ФЗ «О государственной регистрации уставов муниципальных образований», Уставом</w:t>
      </w:r>
      <w:r>
        <w:rPr>
          <w:sz w:val="28"/>
          <w:szCs w:val="28"/>
        </w:rPr>
        <w:t xml:space="preserve"> Пушкинского сельского поселения </w:t>
      </w:r>
      <w:r w:rsidRPr="00971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 xml:space="preserve">Республики Мордовия, решением Совета депутатов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 от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23.11.2005 г.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 2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>тверждении Положения о публичных слушаниях», Совет депутатов</w:t>
      </w:r>
      <w:r>
        <w:rPr>
          <w:sz w:val="28"/>
          <w:szCs w:val="28"/>
        </w:rPr>
        <w:t xml:space="preserve"> Пушкинского сельского поселения  </w:t>
      </w:r>
      <w:r w:rsidRPr="009711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, </w:t>
      </w:r>
    </w:p>
    <w:p w:rsidR="00C11116" w:rsidRDefault="00C11116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11116" w:rsidRPr="00763E90" w:rsidRDefault="00C11116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C11116" w:rsidRDefault="00C11116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C11116" w:rsidRPr="00656CB8" w:rsidRDefault="00C11116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1. </w:t>
      </w:r>
      <w:r w:rsidRPr="00656CB8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прилагаемый Порядок учета предложений по проекту Устава (внесения изменений и дополнений в Устав) </w:t>
      </w:r>
      <w:r>
        <w:rPr>
          <w:rFonts w:ascii="Times New Roman" w:hAnsi="Times New Roman" w:cs="Times New Roman"/>
          <w:sz w:val="28"/>
          <w:szCs w:val="28"/>
        </w:rPr>
        <w:t xml:space="preserve">Пушкинского сельского поселения </w:t>
      </w:r>
      <w:r w:rsidRPr="00656CB8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Республики Мордовия, и участия граждан в его обсуждении. </w:t>
      </w:r>
    </w:p>
    <w:p w:rsidR="00C11116" w:rsidRDefault="00C11116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2. </w:t>
      </w:r>
      <w:r w:rsidRPr="00656CB8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p w:rsidR="00C11116" w:rsidRPr="00F3264B" w:rsidRDefault="00C11116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358"/>
      </w:tblGrid>
      <w:tr w:rsidR="00C11116" w:rsidRPr="005D3F9B" w:rsidTr="005F7A74">
        <w:trPr>
          <w:trHeight w:val="1426"/>
        </w:trPr>
        <w:tc>
          <w:tcPr>
            <w:tcW w:w="5103" w:type="dxa"/>
          </w:tcPr>
          <w:p w:rsidR="00C11116" w:rsidRPr="00B36839" w:rsidRDefault="00C11116" w:rsidP="00F84B83">
            <w:pPr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Председатель Совета </w:t>
            </w:r>
          </w:p>
          <w:p w:rsidR="00C11116" w:rsidRPr="00B36839" w:rsidRDefault="00C11116" w:rsidP="00F84B83">
            <w:pPr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депутатов Ромодановского муниципального района </w:t>
            </w:r>
          </w:p>
          <w:p w:rsidR="00C11116" w:rsidRPr="00B36839" w:rsidRDefault="00C11116" w:rsidP="00F84B83">
            <w:pPr>
              <w:rPr>
                <w:b/>
                <w:sz w:val="28"/>
                <w:szCs w:val="28"/>
              </w:rPr>
            </w:pPr>
          </w:p>
          <w:p w:rsidR="00C11116" w:rsidRPr="00B36839" w:rsidRDefault="00C11116" w:rsidP="00F84B83">
            <w:pPr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________________Н.В. Хомякова</w:t>
            </w:r>
          </w:p>
        </w:tc>
        <w:tc>
          <w:tcPr>
            <w:tcW w:w="4358" w:type="dxa"/>
          </w:tcPr>
          <w:p w:rsidR="00C11116" w:rsidRPr="00B36839" w:rsidRDefault="00C11116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Глава  Ромодановского</w:t>
            </w:r>
          </w:p>
          <w:p w:rsidR="00C11116" w:rsidRPr="00B36839" w:rsidRDefault="00C11116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муниципального района </w:t>
            </w:r>
          </w:p>
          <w:p w:rsidR="00C11116" w:rsidRPr="00B36839" w:rsidRDefault="00C11116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C11116" w:rsidRPr="00B36839" w:rsidRDefault="00C11116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    </w:t>
            </w:r>
          </w:p>
          <w:p w:rsidR="00C11116" w:rsidRPr="00B36839" w:rsidRDefault="00C11116" w:rsidP="00CF2DC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_____</w:t>
            </w:r>
            <w:r>
              <w:rPr>
                <w:b/>
                <w:sz w:val="28"/>
                <w:szCs w:val="28"/>
              </w:rPr>
              <w:t>_</w:t>
            </w: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С.В. Ведяшкин</w:t>
            </w:r>
          </w:p>
        </w:tc>
      </w:tr>
    </w:tbl>
    <w:p w:rsidR="00C11116" w:rsidRDefault="00C11116" w:rsidP="002C7AA2">
      <w:pPr>
        <w:rPr>
          <w:sz w:val="28"/>
          <w:szCs w:val="28"/>
        </w:rPr>
      </w:pPr>
    </w:p>
    <w:p w:rsidR="00C11116" w:rsidRDefault="00C1111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11116" w:rsidRPr="005B4D6B" w:rsidRDefault="00C11116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</w:t>
      </w:r>
    </w:p>
    <w:p w:rsidR="00C11116" w:rsidRPr="005B4D6B" w:rsidRDefault="00C1111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Пушкинского сельского поселения</w:t>
      </w:r>
    </w:p>
    <w:p w:rsidR="00C11116" w:rsidRDefault="00C1111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C11116" w:rsidRPr="005B4D6B" w:rsidRDefault="00C1111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C11116" w:rsidRPr="005B4D6B" w:rsidRDefault="00C1111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«__» ________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 __</w:t>
      </w:r>
    </w:p>
    <w:p w:rsidR="00C11116" w:rsidRPr="00D7347D" w:rsidRDefault="00C11116" w:rsidP="002375D4">
      <w:pPr>
        <w:contextualSpacing/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C11116" w:rsidRPr="00D7347D" w:rsidRDefault="00C11116" w:rsidP="003A1C85">
      <w:pPr>
        <w:contextualSpacing/>
        <w:rPr>
          <w:sz w:val="28"/>
          <w:szCs w:val="28"/>
        </w:rPr>
      </w:pPr>
    </w:p>
    <w:p w:rsidR="00C11116" w:rsidRDefault="00C11116" w:rsidP="00D73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C11116" w:rsidRPr="00D7347D" w:rsidRDefault="00C11116" w:rsidP="00D7347D">
      <w:pPr>
        <w:jc w:val="center"/>
        <w:rPr>
          <w:b/>
          <w:sz w:val="28"/>
          <w:szCs w:val="28"/>
        </w:rPr>
      </w:pPr>
      <w:r w:rsidRPr="00656CB8">
        <w:rPr>
          <w:b/>
          <w:sz w:val="28"/>
          <w:szCs w:val="28"/>
        </w:rPr>
        <w:t>учета предложений по проекту Устава (внесения изменений и дополнений в Устав)</w:t>
      </w:r>
      <w:r>
        <w:rPr>
          <w:b/>
          <w:sz w:val="28"/>
          <w:szCs w:val="28"/>
        </w:rPr>
        <w:t xml:space="preserve">Пушкинского сельского поселения </w:t>
      </w:r>
      <w:r w:rsidRPr="00656CB8">
        <w:rPr>
          <w:b/>
          <w:sz w:val="28"/>
          <w:szCs w:val="28"/>
        </w:rPr>
        <w:t xml:space="preserve"> Ромодановского муниципального района Республики Мордовия, и участия граждан в его обсуждении</w:t>
      </w:r>
    </w:p>
    <w:p w:rsidR="00C11116" w:rsidRPr="00D7347D" w:rsidRDefault="00C11116" w:rsidP="00D7347D">
      <w:pPr>
        <w:jc w:val="both"/>
        <w:rPr>
          <w:b/>
          <w:sz w:val="28"/>
          <w:szCs w:val="28"/>
        </w:rPr>
      </w:pPr>
    </w:p>
    <w:p w:rsidR="00C11116" w:rsidRPr="00656CB8" w:rsidRDefault="00C11116" w:rsidP="00656CB8">
      <w:pPr>
        <w:ind w:firstLine="708"/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56CB8">
          <w:rPr>
            <w:sz w:val="28"/>
            <w:szCs w:val="28"/>
          </w:rPr>
          <w:t>2003 г</w:t>
        </w:r>
      </w:smartTag>
      <w:r w:rsidRPr="00656CB8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3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656CB8">
          <w:rPr>
            <w:sz w:val="28"/>
            <w:szCs w:val="28"/>
          </w:rPr>
          <w:t>2005 г</w:t>
        </w:r>
      </w:smartTag>
      <w:r w:rsidRPr="00656CB8">
        <w:rPr>
          <w:sz w:val="28"/>
          <w:szCs w:val="28"/>
        </w:rPr>
        <w:t xml:space="preserve">. № 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 Пушкинского сельского поселения </w:t>
      </w:r>
      <w:r w:rsidRPr="00656CB8">
        <w:rPr>
          <w:sz w:val="28"/>
          <w:szCs w:val="28"/>
        </w:rPr>
        <w:t xml:space="preserve">Ромодановского муниципального района Республики Мордовия Республики Мордовия, решением Совета депутатов </w:t>
      </w:r>
      <w:r>
        <w:rPr>
          <w:sz w:val="28"/>
          <w:szCs w:val="28"/>
        </w:rPr>
        <w:t xml:space="preserve">Пушкинского сельского поселения </w:t>
      </w:r>
      <w:r w:rsidRPr="00656CB8">
        <w:rPr>
          <w:sz w:val="28"/>
          <w:szCs w:val="28"/>
        </w:rPr>
        <w:t xml:space="preserve">Ромодановского муниципального района Республики Мордовия </w:t>
      </w:r>
      <w:r w:rsidRPr="009711A1">
        <w:rPr>
          <w:sz w:val="28"/>
          <w:szCs w:val="28"/>
        </w:rPr>
        <w:t>от</w:t>
      </w:r>
      <w:r>
        <w:rPr>
          <w:sz w:val="28"/>
          <w:szCs w:val="28"/>
        </w:rPr>
        <w:t xml:space="preserve"> 23.11.2005 г.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 2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>тверждении Положения о публичных слушаниях»</w:t>
      </w:r>
      <w:r w:rsidRPr="00656CB8">
        <w:rPr>
          <w:sz w:val="28"/>
          <w:szCs w:val="28"/>
        </w:rPr>
        <w:t>, с целью обеспечения участия жителей</w:t>
      </w:r>
      <w:r w:rsidRPr="00481CB0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осуществлении местного самоуправления.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вправе принять участие в обсуждении проекта Устава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 (далее по тексту — проект решения) и внести свои предложения.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2. </w:t>
      </w:r>
      <w:r w:rsidRPr="00656CB8">
        <w:rPr>
          <w:sz w:val="28"/>
          <w:szCs w:val="28"/>
        </w:rPr>
        <w:tab/>
        <w:t xml:space="preserve">Предложения направляются в администрацию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в адрес рабочей группы.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3. </w:t>
      </w:r>
      <w:r w:rsidRPr="00656CB8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4. </w:t>
      </w:r>
      <w:r w:rsidRPr="00656CB8">
        <w:rPr>
          <w:sz w:val="28"/>
          <w:szCs w:val="28"/>
        </w:rPr>
        <w:tab/>
        <w:t xml:space="preserve">Предложения вносятся только в отношении данного проекта Устава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>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</w:t>
      </w:r>
      <w:r w:rsidRPr="00481CB0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и обеспечивать однозначное толкование.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5. </w:t>
      </w:r>
      <w:r w:rsidRPr="00656CB8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6. </w:t>
      </w:r>
      <w:r w:rsidRPr="00656CB8">
        <w:rPr>
          <w:sz w:val="28"/>
          <w:szCs w:val="28"/>
        </w:rPr>
        <w:tab/>
        <w:t xml:space="preserve">Все поступившие предложения от жителей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7. </w:t>
      </w:r>
      <w:r w:rsidRPr="00656CB8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по утверждению Устава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«О внесении изменений и дополнений в Устав </w:t>
      </w:r>
      <w:r>
        <w:rPr>
          <w:sz w:val="28"/>
          <w:szCs w:val="28"/>
        </w:rPr>
        <w:t xml:space="preserve">Пушкинского сельского поселения 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8. </w:t>
      </w:r>
      <w:r w:rsidRPr="00656CB8">
        <w:rPr>
          <w:sz w:val="28"/>
          <w:szCs w:val="28"/>
        </w:rPr>
        <w:tab/>
        <w:t>Жители</w:t>
      </w:r>
      <w:r w:rsidRPr="00481CB0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9. </w:t>
      </w:r>
      <w:r w:rsidRPr="00656CB8">
        <w:rPr>
          <w:sz w:val="28"/>
          <w:szCs w:val="28"/>
        </w:rPr>
        <w:tab/>
        <w:t>Жители</w:t>
      </w:r>
      <w:r>
        <w:rPr>
          <w:sz w:val="28"/>
          <w:szCs w:val="28"/>
        </w:rPr>
        <w:t xml:space="preserve"> Пушкинского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656CB8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C11116" w:rsidRPr="00656CB8" w:rsidRDefault="00C11116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10. </w:t>
      </w:r>
      <w:r w:rsidRPr="00656CB8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C11116" w:rsidRPr="005F7A74" w:rsidRDefault="00C11116" w:rsidP="00656CB8">
      <w:pPr>
        <w:jc w:val="both"/>
        <w:rPr>
          <w:b/>
          <w:sz w:val="28"/>
          <w:szCs w:val="28"/>
        </w:rPr>
      </w:pPr>
      <w:r w:rsidRPr="00656CB8">
        <w:rPr>
          <w:sz w:val="28"/>
          <w:szCs w:val="28"/>
        </w:rPr>
        <w:t xml:space="preserve">11. </w:t>
      </w:r>
      <w:r w:rsidRPr="00656CB8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sectPr w:rsidR="00C11116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116" w:rsidRDefault="00C11116">
      <w:r>
        <w:separator/>
      </w:r>
    </w:p>
  </w:endnote>
  <w:endnote w:type="continuationSeparator" w:id="0">
    <w:p w:rsidR="00C11116" w:rsidRDefault="00C11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116" w:rsidRDefault="00C11116">
      <w:r>
        <w:separator/>
      </w:r>
    </w:p>
  </w:footnote>
  <w:footnote w:type="continuationSeparator" w:id="0">
    <w:p w:rsidR="00C11116" w:rsidRDefault="00C111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8"/>
  </w:num>
  <w:num w:numId="11">
    <w:abstractNumId w:val="12"/>
  </w:num>
  <w:num w:numId="12">
    <w:abstractNumId w:val="25"/>
  </w:num>
  <w:num w:numId="13">
    <w:abstractNumId w:val="23"/>
  </w:num>
  <w:num w:numId="14">
    <w:abstractNumId w:val="22"/>
  </w:num>
  <w:num w:numId="15">
    <w:abstractNumId w:val="8"/>
  </w:num>
  <w:num w:numId="16">
    <w:abstractNumId w:val="17"/>
  </w:num>
  <w:num w:numId="17">
    <w:abstractNumId w:val="1"/>
  </w:num>
  <w:num w:numId="18">
    <w:abstractNumId w:val="6"/>
  </w:num>
  <w:num w:numId="19">
    <w:abstractNumId w:val="21"/>
  </w:num>
  <w:num w:numId="20">
    <w:abstractNumId w:val="4"/>
  </w:num>
  <w:num w:numId="21">
    <w:abstractNumId w:val="7"/>
  </w:num>
  <w:num w:numId="22">
    <w:abstractNumId w:val="11"/>
  </w:num>
  <w:num w:numId="23">
    <w:abstractNumId w:val="3"/>
  </w:num>
  <w:num w:numId="24">
    <w:abstractNumId w:val="30"/>
  </w:num>
  <w:num w:numId="25">
    <w:abstractNumId w:val="26"/>
  </w:num>
  <w:num w:numId="26">
    <w:abstractNumId w:val="31"/>
  </w:num>
  <w:num w:numId="27">
    <w:abstractNumId w:val="18"/>
  </w:num>
  <w:num w:numId="28">
    <w:abstractNumId w:val="5"/>
  </w:num>
  <w:num w:numId="29">
    <w:abstractNumId w:val="29"/>
  </w:num>
  <w:num w:numId="30">
    <w:abstractNumId w:val="15"/>
  </w:num>
  <w:num w:numId="31">
    <w:abstractNumId w:val="19"/>
  </w:num>
  <w:num w:numId="32">
    <w:abstractNumId w:val="9"/>
  </w:num>
  <w:num w:numId="33">
    <w:abstractNumId w:val="27"/>
  </w:num>
  <w:num w:numId="34">
    <w:abstractNumId w:val="10"/>
  </w:num>
  <w:num w:numId="35">
    <w:abstractNumId w:val="24"/>
  </w:num>
  <w:num w:numId="36">
    <w:abstractNumId w:val="2"/>
  </w:num>
  <w:num w:numId="37">
    <w:abstractNumId w:val="14"/>
  </w:num>
  <w:num w:numId="38">
    <w:abstractNumId w:val="20"/>
  </w:num>
  <w:num w:numId="39">
    <w:abstractNumId w:val="16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3C14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3A48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61FC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3869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14A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335D"/>
    <w:rsid w:val="003369C4"/>
    <w:rsid w:val="0033735F"/>
    <w:rsid w:val="003413C4"/>
    <w:rsid w:val="003439D3"/>
    <w:rsid w:val="00343F08"/>
    <w:rsid w:val="00345D6E"/>
    <w:rsid w:val="003513A5"/>
    <w:rsid w:val="003528F7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1CB0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2E03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6CB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11A1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5A1B"/>
    <w:rsid w:val="00BE6D81"/>
    <w:rsid w:val="00C01508"/>
    <w:rsid w:val="00C11116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96F92"/>
    <w:rsid w:val="00DB2B28"/>
    <w:rsid w:val="00DB38C3"/>
    <w:rsid w:val="00DB70D1"/>
    <w:rsid w:val="00DC163F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4A9F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  <w:rPr>
      <w:rFonts w:cs="Times New Roman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61FC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661F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61FC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661FC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rFonts w:cs="Times New Roman"/>
      <w:color w:val="106BBE"/>
    </w:rPr>
  </w:style>
  <w:style w:type="paragraph" w:styleId="FootnoteText">
    <w:name w:val="footnote text"/>
    <w:basedOn w:val="Normal"/>
    <w:link w:val="FootnoteTextChar"/>
    <w:uiPriority w:val="99"/>
    <w:rsid w:val="003A1C85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rFonts w:cs="Times New Roman"/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04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896</Words>
  <Characters>5110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Админ</cp:lastModifiedBy>
  <cp:revision>5</cp:revision>
  <cp:lastPrinted>2019-04-17T04:28:00Z</cp:lastPrinted>
  <dcterms:created xsi:type="dcterms:W3CDTF">2021-07-26T12:51:00Z</dcterms:created>
  <dcterms:modified xsi:type="dcterms:W3CDTF">2021-08-11T12:09:00Z</dcterms:modified>
</cp:coreProperties>
</file>