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DCC" w:rsidRDefault="00964DCC" w:rsidP="00520B3D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964DCC" w:rsidRDefault="00964DCC" w:rsidP="00520B3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964DCC" w:rsidRDefault="00964DCC" w:rsidP="00CA793A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АННЕНКОВСКОГО СЕЛЬСКОГО ПОСЕЛЕНИЯ</w:t>
      </w:r>
    </w:p>
    <w:p w:rsidR="00964DCC" w:rsidRDefault="00964DCC" w:rsidP="00520B3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64DCC" w:rsidRDefault="00964DCC" w:rsidP="00520B3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64DCC" w:rsidRDefault="00964DCC" w:rsidP="00520B3D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64DCC" w:rsidRDefault="00964DCC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от «01» апреля 2021 г.                                                                                    № 3-п</w:t>
      </w:r>
    </w:p>
    <w:p w:rsidR="00964DCC" w:rsidRDefault="00964DCC" w:rsidP="00520B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с.Анненково</w:t>
      </w: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Анненковском сельском поселении Ромодановского муниципального района Республики Мордовия </w:t>
      </w: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схему размещения мест (площадок) накопления твердых коммунальных отходов в Анненковском сельском поселении Ромодановского муниципального района Республики Мордовия (прилагается).</w:t>
      </w: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подлежит официальному опубликованию и вступает в силу с 01.04.2021 г.</w:t>
      </w: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Глава Анненковского</w:t>
      </w:r>
    </w:p>
    <w:p w:rsidR="00964DCC" w:rsidRDefault="00964DCC" w:rsidP="003A31DE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Н.В. Грызунова</w:t>
      </w: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:rsidR="00964DCC" w:rsidRDefault="00964DCC" w:rsidP="003A31DE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Анненковского с</w:t>
      </w:r>
      <w:r w:rsidRPr="003A31DE">
        <w:t xml:space="preserve">ельского поселения Ромодановского муниципального района Республики Мордовия </w:t>
      </w:r>
    </w:p>
    <w:p w:rsidR="00964DCC" w:rsidRPr="003A31DE" w:rsidRDefault="00964DCC" w:rsidP="003A31DE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«01» апреля 2021 г. №3-п</w:t>
      </w: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</w:t>
      </w:r>
      <w:r>
        <w:rPr>
          <w:rFonts w:ascii="Times New Roman" w:hAnsi="Times New Roman"/>
          <w:b/>
          <w:sz w:val="28"/>
          <w:szCs w:val="28"/>
        </w:rPr>
        <w:t>вердых коммунальных отходов в Анненковском</w:t>
      </w:r>
      <w:r w:rsidRPr="003A31DE">
        <w:rPr>
          <w:rFonts w:ascii="Times New Roman" w:hAnsi="Times New Roman"/>
          <w:b/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</w:p>
    <w:p w:rsidR="00964DCC" w:rsidRDefault="00964DCC" w:rsidP="003A31D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9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63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964DCC" w:rsidRPr="002E21BD" w:rsidTr="00503B37">
        <w:trPr>
          <w:cantSplit/>
          <w:trHeight w:val="2000"/>
        </w:trPr>
        <w:tc>
          <w:tcPr>
            <w:tcW w:w="963" w:type="dxa"/>
            <w:textDirection w:val="btLr"/>
          </w:tcPr>
          <w:p w:rsidR="00964DCC" w:rsidRPr="002E21BD" w:rsidRDefault="00964DCC" w:rsidP="002E21BD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:rsidR="00964DCC" w:rsidRPr="002E21BD" w:rsidRDefault="00964DCC" w:rsidP="002E21BD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964DCC" w:rsidRPr="002E21BD" w:rsidRDefault="00964DCC" w:rsidP="002E21BD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extDirection w:val="btLr"/>
          </w:tcPr>
          <w:p w:rsidR="00964DCC" w:rsidRPr="002E21BD" w:rsidRDefault="00964DCC" w:rsidP="002E21BD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964DCC" w:rsidRPr="002E21BD" w:rsidRDefault="00964DCC" w:rsidP="002E21BD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964DCC" w:rsidRPr="002E21BD" w:rsidRDefault="00964DCC" w:rsidP="002E21BD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964DCC" w:rsidRPr="002E21BD" w:rsidRDefault="00964DCC" w:rsidP="002E21BD">
            <w:pPr>
              <w:pStyle w:val="NoSpacing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7</w:t>
            </w:r>
          </w:p>
        </w:tc>
        <w:tc>
          <w:tcPr>
            <w:tcW w:w="1616" w:type="dxa"/>
          </w:tcPr>
          <w:p w:rsidR="00964DCC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3 по </w:t>
            </w:r>
          </w:p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20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964DCC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2E21BD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25</w:t>
            </w:r>
          </w:p>
        </w:tc>
        <w:tc>
          <w:tcPr>
            <w:tcW w:w="1616" w:type="dxa"/>
          </w:tcPr>
          <w:p w:rsidR="00964DCC" w:rsidRPr="002E21BD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21 по д. № 27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39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28 по д. № 45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65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46 по д. № 72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102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73 по д. № 106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95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93 по д. № 105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117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107 по д. № 127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147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128 по д. № 150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168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151 по д. № 190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1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1, 20А, 20Б, 22А, 26А, 26, 3,5,7, 9,11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4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2А, 2, 4, 6, 8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15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13,15, ул. Новая, 1,2,3,4, 5,6,18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16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10,12,14,16,17,18,19,</w:t>
            </w:r>
          </w:p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27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21,22,23,24,25, 27, ул.Новая , № 7,9,8,10,11,13,15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Новая, около дома № 30 (мкд)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МКД № 30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д.32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 по № 32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д.45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д.№36 по № 45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д.46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46 по № 86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д.97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86 по № 97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д.102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97 по № 106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С.СтараяМихайловка, ул.Молодежная, около д.25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2по № 28, ул.Полежаева: с д.№ 1 по № 32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С.СтараяМихайловка, ул.Центральная, около д.8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 по № 13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Д.Кавторовка, ул.Луговая, около д.№ 34.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 № 2 по д № 116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1850E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964DCC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NoSpacing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NoSpacing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NoSpacing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NoSpacing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NoSpacing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NoSpacing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NoSpacing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NoSpacing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NoSpacing"/>
        <w:rPr>
          <w:rFonts w:ascii="Times New Roman" w:hAnsi="Times New Roman"/>
          <w:sz w:val="28"/>
          <w:szCs w:val="28"/>
        </w:rPr>
      </w:pPr>
    </w:p>
    <w:tbl>
      <w:tblPr>
        <w:tblW w:w="10086" w:type="dxa"/>
        <w:tblInd w:w="95" w:type="dxa"/>
        <w:tblLook w:val="0000"/>
      </w:tblPr>
      <w:tblGrid>
        <w:gridCol w:w="2893"/>
        <w:gridCol w:w="4233"/>
        <w:gridCol w:w="2960"/>
      </w:tblGrid>
      <w:tr w:rsidR="00964DCC" w:rsidRPr="00255151" w:rsidTr="007306CA">
        <w:trPr>
          <w:trHeight w:val="1020"/>
        </w:trPr>
        <w:tc>
          <w:tcPr>
            <w:tcW w:w="7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64DCC" w:rsidRPr="00255151" w:rsidRDefault="00964DCC" w:rsidP="0025515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255151">
              <w:rPr>
                <w:rFonts w:ascii="Times New Roman" w:hAnsi="Times New Roman"/>
                <w:color w:val="000000"/>
              </w:rPr>
              <w:t>Приложение 2</w:t>
            </w:r>
          </w:p>
          <w:p w:rsidR="00964DCC" w:rsidRPr="00255151" w:rsidRDefault="00964DCC" w:rsidP="00F004D0">
            <w:pPr>
              <w:pStyle w:val="Header"/>
              <w:tabs>
                <w:tab w:val="clear" w:pos="9355"/>
                <w:tab w:val="left" w:pos="708"/>
                <w:tab w:val="right" w:pos="9360"/>
              </w:tabs>
              <w:ind w:left="4945" w:right="-1548" w:hanging="360"/>
              <w:rPr>
                <w:sz w:val="22"/>
                <w:szCs w:val="22"/>
              </w:rPr>
            </w:pPr>
            <w:r w:rsidRPr="00255151">
              <w:rPr>
                <w:color w:val="000000"/>
                <w:sz w:val="22"/>
                <w:szCs w:val="22"/>
              </w:rPr>
              <w:t xml:space="preserve">   к постановлению  </w:t>
            </w:r>
            <w:r w:rsidRPr="00255151">
              <w:rPr>
                <w:sz w:val="22"/>
                <w:szCs w:val="22"/>
              </w:rPr>
              <w:t xml:space="preserve">администрации Анненковского сельского поселения Ромодановского муниципального района Республики Мордовия </w:t>
            </w:r>
          </w:p>
          <w:p w:rsidR="00964DCC" w:rsidRDefault="00964DCC" w:rsidP="00255151">
            <w:pPr>
              <w:pStyle w:val="Header"/>
              <w:tabs>
                <w:tab w:val="clear" w:pos="9355"/>
                <w:tab w:val="left" w:pos="708"/>
                <w:tab w:val="right" w:pos="9360"/>
              </w:tabs>
              <w:ind w:left="5670" w:right="-5"/>
              <w:rPr>
                <w:sz w:val="22"/>
                <w:szCs w:val="22"/>
              </w:rPr>
            </w:pPr>
            <w:r w:rsidRPr="00255151">
              <w:rPr>
                <w:sz w:val="22"/>
                <w:szCs w:val="22"/>
              </w:rPr>
              <w:t>от «01» апреля 2021 г. №3-п</w:t>
            </w:r>
          </w:p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964DCC" w:rsidRPr="00255151" w:rsidTr="007306CA">
        <w:trPr>
          <w:trHeight w:val="420"/>
        </w:trPr>
        <w:tc>
          <w:tcPr>
            <w:tcW w:w="28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Наименование нас.пункта</w:t>
            </w:r>
          </w:p>
        </w:tc>
        <w:tc>
          <w:tcPr>
            <w:tcW w:w="719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Место расп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>о</w:t>
            </w: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ложения площадки</w:t>
            </w:r>
          </w:p>
        </w:tc>
      </w:tr>
      <w:tr w:rsidR="00964DCC" w:rsidRPr="00255151" w:rsidTr="007306CA">
        <w:trPr>
          <w:trHeight w:val="360"/>
        </w:trPr>
        <w:tc>
          <w:tcPr>
            <w:tcW w:w="28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Координаты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ул.Полевая, д.7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54.391230, 45.305042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ул.Полевая, д.25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54.389742, 45.303900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ул.Полевая, д.39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54.388163, 45.302475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ул.Полевая, д.65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54.386375, 45.300672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ул.Полевая, д.102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54.383552, 45.298601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ул.Садовая, д.95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54.382096, 45.297270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ул.Садовая, д.117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54.380167, 45.298433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ул.Садовая, д.147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54.376955, 45.298346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ул.Садовая, д.168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54.375525, 45.297860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ул.Центральная, д.1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54.381562, 45.295146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ул.Центральная, д.4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54.380765, 45.296832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ул.Центральная, д.15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54.379392, 45.294620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ул.Центральная, д.16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54.379024, 45.296113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ул.Центральная, д.27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54.377246, 45.294233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с.Анненково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ул.Новая, д.30 (мкд)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54.377819, 45.293007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с.Покрышкино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ул.Дачная, д.32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54.359298, 45.196524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с.Покрышкино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ул.Дачная, д.45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54.359547, 45.191568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с.Покрышкино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ул.Дачная, д.46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54.359409, 45.186531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с.Покрышкино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ул.Дачная, д.102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54.359170, 45.183205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с.Покрышкино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ул.Дачная, д.97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54.358623, 45.180537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с.Старая Михайловка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ул.Молодежная, д.25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54.355877, 45.166967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с.Старая Михайловка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ул.Центральная, д.8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54.357212, 45.163644</w:t>
            </w:r>
          </w:p>
        </w:tc>
      </w:tr>
      <w:tr w:rsidR="00964DCC" w:rsidRPr="00255151" w:rsidTr="007306CA">
        <w:trPr>
          <w:trHeight w:val="375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с.Кавторовка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ул.Луговая, д.34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54.360198, 45.280206</w:t>
            </w:r>
          </w:p>
        </w:tc>
      </w:tr>
    </w:tbl>
    <w:p w:rsidR="00964DCC" w:rsidRPr="003A31DE" w:rsidRDefault="00964DCC" w:rsidP="003A31DE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sectPr w:rsidR="00964DCC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B3D"/>
    <w:rsid w:val="00053C81"/>
    <w:rsid w:val="0008299F"/>
    <w:rsid w:val="001263BA"/>
    <w:rsid w:val="00162491"/>
    <w:rsid w:val="001850E4"/>
    <w:rsid w:val="00255151"/>
    <w:rsid w:val="002627DF"/>
    <w:rsid w:val="002E21BD"/>
    <w:rsid w:val="003444A8"/>
    <w:rsid w:val="0037048F"/>
    <w:rsid w:val="003A31DE"/>
    <w:rsid w:val="003A6AE5"/>
    <w:rsid w:val="003F7D1A"/>
    <w:rsid w:val="00460950"/>
    <w:rsid w:val="00464159"/>
    <w:rsid w:val="00503B37"/>
    <w:rsid w:val="00510FB9"/>
    <w:rsid w:val="00520B3D"/>
    <w:rsid w:val="005506FE"/>
    <w:rsid w:val="005B7928"/>
    <w:rsid w:val="005E1875"/>
    <w:rsid w:val="007119CF"/>
    <w:rsid w:val="007306CA"/>
    <w:rsid w:val="008373C0"/>
    <w:rsid w:val="008650F7"/>
    <w:rsid w:val="00964DCC"/>
    <w:rsid w:val="00996ADF"/>
    <w:rsid w:val="009B4183"/>
    <w:rsid w:val="009B7515"/>
    <w:rsid w:val="00A158E8"/>
    <w:rsid w:val="00A25017"/>
    <w:rsid w:val="00A44136"/>
    <w:rsid w:val="00A524BD"/>
    <w:rsid w:val="00A75615"/>
    <w:rsid w:val="00B27A3B"/>
    <w:rsid w:val="00BB6A35"/>
    <w:rsid w:val="00BC6FE8"/>
    <w:rsid w:val="00BE6B75"/>
    <w:rsid w:val="00CA793A"/>
    <w:rsid w:val="00D47CC9"/>
    <w:rsid w:val="00DB59D0"/>
    <w:rsid w:val="00E03364"/>
    <w:rsid w:val="00F00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0F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520B3D"/>
  </w:style>
  <w:style w:type="table" w:styleId="TableGrid">
    <w:name w:val="Table Grid"/>
    <w:basedOn w:val="TableNormal"/>
    <w:uiPriority w:val="99"/>
    <w:rsid w:val="003A31D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</TotalTime>
  <Pages>4</Pages>
  <Words>958</Words>
  <Characters>5463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User</cp:lastModifiedBy>
  <cp:revision>9</cp:revision>
  <cp:lastPrinted>2021-04-09T08:34:00Z</cp:lastPrinted>
  <dcterms:created xsi:type="dcterms:W3CDTF">2018-09-20T07:33:00Z</dcterms:created>
  <dcterms:modified xsi:type="dcterms:W3CDTF">2021-09-28T06:51:00Z</dcterms:modified>
</cp:coreProperties>
</file>