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06F" w:rsidRDefault="0063006F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63006F" w:rsidRPr="00227FC6" w:rsidRDefault="0063006F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63006F" w:rsidRPr="00227FC6" w:rsidRDefault="0063006F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63006F" w:rsidRPr="00227FC6" w:rsidRDefault="0063006F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63006F" w:rsidRPr="00227FC6" w:rsidRDefault="0063006F" w:rsidP="00E70294">
      <w:pPr>
        <w:jc w:val="center"/>
        <w:rPr>
          <w:b/>
          <w:sz w:val="28"/>
          <w:szCs w:val="28"/>
        </w:rPr>
      </w:pPr>
    </w:p>
    <w:p w:rsidR="0063006F" w:rsidRPr="00763E90" w:rsidRDefault="0063006F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63006F" w:rsidRPr="00227FC6" w:rsidRDefault="0063006F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3006F" w:rsidRPr="00227FC6" w:rsidRDefault="0063006F" w:rsidP="00E70294">
      <w:pPr>
        <w:rPr>
          <w:sz w:val="28"/>
          <w:szCs w:val="28"/>
        </w:rPr>
      </w:pPr>
    </w:p>
    <w:p w:rsidR="0063006F" w:rsidRPr="00763E90" w:rsidRDefault="0063006F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28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июля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12</w:t>
      </w:r>
    </w:p>
    <w:p w:rsidR="0063006F" w:rsidRPr="00227FC6" w:rsidRDefault="0063006F" w:rsidP="00E70294">
      <w:pPr>
        <w:rPr>
          <w:sz w:val="28"/>
          <w:szCs w:val="28"/>
        </w:rPr>
      </w:pPr>
    </w:p>
    <w:p w:rsidR="0063006F" w:rsidRPr="00763E90" w:rsidRDefault="0063006F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Анненков</w:t>
      </w:r>
      <w:r w:rsidRPr="00763E90">
        <w:rPr>
          <w:sz w:val="24"/>
          <w:szCs w:val="24"/>
        </w:rPr>
        <w:t>о</w:t>
      </w:r>
    </w:p>
    <w:p w:rsidR="0063006F" w:rsidRPr="00227FC6" w:rsidRDefault="0063006F" w:rsidP="001736D9">
      <w:pPr>
        <w:jc w:val="both"/>
        <w:rPr>
          <w:sz w:val="28"/>
          <w:szCs w:val="28"/>
        </w:rPr>
      </w:pPr>
    </w:p>
    <w:p w:rsidR="0063006F" w:rsidRPr="009711A1" w:rsidRDefault="0063006F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Анненковского сельского поселения </w:t>
      </w:r>
      <w:r w:rsidRPr="009711A1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63006F" w:rsidRPr="002C7AA2" w:rsidRDefault="0063006F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63006F" w:rsidRPr="005C1EAE" w:rsidRDefault="0063006F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23.11.2005 г.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публичных слушаниях», Совет депутатов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</w:p>
    <w:p w:rsidR="0063006F" w:rsidRDefault="0063006F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3006F" w:rsidRPr="00763E90" w:rsidRDefault="0063006F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63006F" w:rsidRDefault="0063006F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63006F" w:rsidRPr="00656CB8" w:rsidRDefault="0063006F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Ромодановского муниципального района Республики Мордовия Республики Мордовия, и участия граждан в его обсуждении. </w:t>
      </w:r>
    </w:p>
    <w:p w:rsidR="0063006F" w:rsidRDefault="0063006F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63006F" w:rsidRPr="00F3264B" w:rsidRDefault="0063006F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63006F" w:rsidRDefault="0063006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3006F" w:rsidRPr="005B4D6B" w:rsidRDefault="0063006F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63006F" w:rsidRPr="005B4D6B" w:rsidRDefault="0063006F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63006F" w:rsidRDefault="0063006F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63006F" w:rsidRPr="005B4D6B" w:rsidRDefault="0063006F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63006F" w:rsidRPr="005B4D6B" w:rsidRDefault="0063006F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«28» июля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12</w:t>
      </w:r>
    </w:p>
    <w:p w:rsidR="0063006F" w:rsidRPr="00D7347D" w:rsidRDefault="0063006F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63006F" w:rsidRPr="00D7347D" w:rsidRDefault="0063006F" w:rsidP="003A1C85">
      <w:pPr>
        <w:contextualSpacing/>
        <w:rPr>
          <w:sz w:val="28"/>
          <w:szCs w:val="28"/>
        </w:rPr>
      </w:pPr>
    </w:p>
    <w:p w:rsidR="0063006F" w:rsidRDefault="0063006F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63006F" w:rsidRPr="00D7347D" w:rsidRDefault="0063006F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>учета предложений по проекту Устава (внесения изменений и дополнений в Устав) Ромодановского муниципального района Республики Мордовия, и участия граждан в его обсуждении</w:t>
      </w:r>
    </w:p>
    <w:p w:rsidR="0063006F" w:rsidRPr="00D7347D" w:rsidRDefault="0063006F" w:rsidP="00D7347D">
      <w:pPr>
        <w:jc w:val="both"/>
        <w:rPr>
          <w:b/>
          <w:sz w:val="28"/>
          <w:szCs w:val="28"/>
        </w:rPr>
      </w:pPr>
    </w:p>
    <w:p w:rsidR="0063006F" w:rsidRPr="00656CB8" w:rsidRDefault="0063006F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2003 г. № 131-ФЗ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Ромодановского муниципального района Республики Мордовия Республики Мордовия, решением Совета депутатов 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23.11.2005 г.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</w:t>
      </w:r>
      <w:r w:rsidRPr="00656CB8">
        <w:rPr>
          <w:sz w:val="28"/>
          <w:szCs w:val="28"/>
        </w:rPr>
        <w:t xml:space="preserve">, с целью обеспечения участия жителей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63006F" w:rsidRPr="00656CB8" w:rsidRDefault="0063006F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63006F" w:rsidRPr="005F7A74" w:rsidRDefault="0063006F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63006F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06F" w:rsidRDefault="0063006F">
      <w:r>
        <w:separator/>
      </w:r>
    </w:p>
  </w:endnote>
  <w:endnote w:type="continuationSeparator" w:id="0">
    <w:p w:rsidR="0063006F" w:rsidRDefault="0063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06F" w:rsidRDefault="0063006F">
      <w:r>
        <w:separator/>
      </w:r>
    </w:p>
  </w:footnote>
  <w:footnote w:type="continuationSeparator" w:id="0">
    <w:p w:rsidR="0063006F" w:rsidRDefault="00630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8"/>
  </w:num>
  <w:num w:numId="11">
    <w:abstractNumId w:val="12"/>
  </w:num>
  <w:num w:numId="12">
    <w:abstractNumId w:val="25"/>
  </w:num>
  <w:num w:numId="13">
    <w:abstractNumId w:val="23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21"/>
  </w:num>
  <w:num w:numId="20">
    <w:abstractNumId w:val="4"/>
  </w:num>
  <w:num w:numId="21">
    <w:abstractNumId w:val="7"/>
  </w:num>
  <w:num w:numId="22">
    <w:abstractNumId w:val="11"/>
  </w:num>
  <w:num w:numId="23">
    <w:abstractNumId w:val="3"/>
  </w:num>
  <w:num w:numId="24">
    <w:abstractNumId w:val="30"/>
  </w:num>
  <w:num w:numId="25">
    <w:abstractNumId w:val="26"/>
  </w:num>
  <w:num w:numId="26">
    <w:abstractNumId w:val="31"/>
  </w:num>
  <w:num w:numId="27">
    <w:abstractNumId w:val="18"/>
  </w:num>
  <w:num w:numId="28">
    <w:abstractNumId w:val="5"/>
  </w:num>
  <w:num w:numId="29">
    <w:abstractNumId w:val="29"/>
  </w:num>
  <w:num w:numId="30">
    <w:abstractNumId w:val="15"/>
  </w:num>
  <w:num w:numId="31">
    <w:abstractNumId w:val="19"/>
  </w:num>
  <w:num w:numId="32">
    <w:abstractNumId w:val="9"/>
  </w:num>
  <w:num w:numId="33">
    <w:abstractNumId w:val="27"/>
  </w:num>
  <w:num w:numId="34">
    <w:abstractNumId w:val="10"/>
  </w:num>
  <w:num w:numId="35">
    <w:abstractNumId w:val="24"/>
  </w:num>
  <w:num w:numId="36">
    <w:abstractNumId w:val="2"/>
  </w:num>
  <w:num w:numId="37">
    <w:abstractNumId w:val="14"/>
  </w:num>
  <w:num w:numId="38">
    <w:abstractNumId w:val="20"/>
  </w:num>
  <w:num w:numId="39">
    <w:abstractNumId w:val="16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3285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63A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07779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404F6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006F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1871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46FF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C6305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1FC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661F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769</Words>
  <Characters>4384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4</cp:revision>
  <cp:lastPrinted>2019-04-17T04:28:00Z</cp:lastPrinted>
  <dcterms:created xsi:type="dcterms:W3CDTF">2021-07-26T12:51:00Z</dcterms:created>
  <dcterms:modified xsi:type="dcterms:W3CDTF">2021-08-24T06:35:00Z</dcterms:modified>
</cp:coreProperties>
</file>