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73" w:rsidRDefault="00D04273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D04273" w:rsidRDefault="00D04273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04273" w:rsidRDefault="00D04273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D04273" w:rsidRDefault="00D04273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04273" w:rsidRDefault="00D04273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04273" w:rsidRDefault="00D04273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D04273" w:rsidRDefault="00D04273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РЕШЕНИЯ</w:t>
      </w:r>
    </w:p>
    <w:p w:rsidR="00D04273" w:rsidRDefault="00D04273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04273" w:rsidRPr="00075D0A" w:rsidRDefault="00D04273" w:rsidP="000A502D">
      <w:pPr>
        <w:rPr>
          <w:sz w:val="24"/>
          <w:szCs w:val="24"/>
        </w:rPr>
      </w:pPr>
      <w:r w:rsidRPr="00075D0A">
        <w:rPr>
          <w:b/>
          <w:sz w:val="24"/>
          <w:szCs w:val="24"/>
        </w:rPr>
        <w:t xml:space="preserve">     </w:t>
      </w:r>
      <w:r w:rsidRPr="00075D0A">
        <w:rPr>
          <w:sz w:val="24"/>
          <w:szCs w:val="24"/>
        </w:rPr>
        <w:t xml:space="preserve">от «_» ________ </w:t>
      </w:r>
      <w:smartTag w:uri="urn:schemas-microsoft-com:office:smarttags" w:element="metricconverter">
        <w:smartTagPr>
          <w:attr w:name="ProductID" w:val="2021 г"/>
        </w:smartTagPr>
        <w:r w:rsidRPr="00075D0A">
          <w:rPr>
            <w:sz w:val="24"/>
            <w:szCs w:val="24"/>
          </w:rPr>
          <w:t>2021 г</w:t>
        </w:r>
      </w:smartTag>
      <w:r w:rsidRPr="00075D0A">
        <w:rPr>
          <w:sz w:val="24"/>
          <w:szCs w:val="24"/>
        </w:rPr>
        <w:t>.                                                                                     №_</w:t>
      </w:r>
    </w:p>
    <w:p w:rsidR="00D04273" w:rsidRPr="00075D0A" w:rsidRDefault="00D04273" w:rsidP="000A502D">
      <w:pPr>
        <w:tabs>
          <w:tab w:val="left" w:pos="699"/>
        </w:tabs>
        <w:rPr>
          <w:sz w:val="24"/>
          <w:szCs w:val="24"/>
        </w:rPr>
      </w:pPr>
    </w:p>
    <w:p w:rsidR="00D04273" w:rsidRPr="00075D0A" w:rsidRDefault="00D04273" w:rsidP="000A502D">
      <w:pPr>
        <w:jc w:val="center"/>
        <w:rPr>
          <w:sz w:val="24"/>
          <w:szCs w:val="24"/>
        </w:rPr>
      </w:pPr>
      <w:r w:rsidRPr="00075D0A">
        <w:rPr>
          <w:sz w:val="24"/>
          <w:szCs w:val="24"/>
        </w:rPr>
        <w:t>п. Липки</w:t>
      </w:r>
    </w:p>
    <w:p w:rsidR="00D04273" w:rsidRDefault="00D04273" w:rsidP="000A502D">
      <w:pPr>
        <w:jc w:val="center"/>
        <w:rPr>
          <w:sz w:val="26"/>
          <w:szCs w:val="26"/>
        </w:rPr>
      </w:pPr>
    </w:p>
    <w:p w:rsidR="00D04273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депутатов</w:t>
      </w:r>
    </w:p>
    <w:p w:rsidR="00D04273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Ромодановского</w:t>
      </w:r>
    </w:p>
    <w:p w:rsidR="00D04273" w:rsidRPr="00134787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34787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04273" w:rsidRPr="00134787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134787">
          <w:rPr>
            <w:rFonts w:ascii="Times New Roman" w:hAnsi="Times New Roman" w:cs="Times New Roman"/>
            <w:sz w:val="24"/>
            <w:szCs w:val="24"/>
          </w:rPr>
          <w:t>2020 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134787">
        <w:rPr>
          <w:rFonts w:ascii="Times New Roman" w:hAnsi="Times New Roman" w:cs="Times New Roman"/>
          <w:sz w:val="24"/>
          <w:szCs w:val="24"/>
        </w:rPr>
        <w:t xml:space="preserve"> № 22 «О бюджете Липкинского</w:t>
      </w:r>
    </w:p>
    <w:p w:rsidR="00D04273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сельского поселения Ромодановского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D04273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района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 на 2021 год и </w:t>
      </w:r>
    </w:p>
    <w:p w:rsidR="00D04273" w:rsidRPr="00134787" w:rsidRDefault="00D04273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sz w:val="24"/>
          <w:szCs w:val="24"/>
        </w:rPr>
        <w:t>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7">
        <w:rPr>
          <w:rFonts w:ascii="Times New Roman" w:hAnsi="Times New Roman" w:cs="Times New Roman"/>
          <w:sz w:val="24"/>
          <w:szCs w:val="24"/>
        </w:rPr>
        <w:t>2022 и 2023 годов»</w:t>
      </w:r>
    </w:p>
    <w:p w:rsidR="00D04273" w:rsidRDefault="00D04273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D04273" w:rsidRPr="00134787" w:rsidRDefault="00D04273" w:rsidP="006A2DEA">
      <w:pPr>
        <w:ind w:firstLine="851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D04273" w:rsidRPr="00134787" w:rsidRDefault="00D04273" w:rsidP="000A502D">
      <w:pPr>
        <w:jc w:val="center"/>
        <w:rPr>
          <w:sz w:val="24"/>
          <w:szCs w:val="24"/>
        </w:rPr>
      </w:pPr>
      <w:r w:rsidRPr="00134787">
        <w:rPr>
          <w:sz w:val="24"/>
          <w:szCs w:val="24"/>
        </w:rPr>
        <w:t>РЕШИЛ:</w:t>
      </w:r>
    </w:p>
    <w:p w:rsidR="00D04273" w:rsidRPr="00134787" w:rsidRDefault="00D04273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4787">
        <w:rPr>
          <w:rFonts w:ascii="Times New Roman" w:hAnsi="Times New Roman" w:cs="Times New Roman"/>
          <w:b/>
          <w:sz w:val="24"/>
          <w:szCs w:val="24"/>
        </w:rPr>
        <w:t>1.</w:t>
      </w:r>
      <w:r w:rsidRPr="00134787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№22«О бюджете Липкинского сельского поселения Ромодановского  муниципального района Респ</w:t>
      </w:r>
      <w:r>
        <w:rPr>
          <w:rFonts w:ascii="Times New Roman" w:hAnsi="Times New Roman" w:cs="Times New Roman"/>
          <w:sz w:val="24"/>
          <w:szCs w:val="24"/>
        </w:rPr>
        <w:t>ублики Мордовия на 2021 год и</w:t>
      </w:r>
      <w:r w:rsidRPr="00134787">
        <w:rPr>
          <w:rFonts w:ascii="Times New Roman" w:hAnsi="Times New Roman" w:cs="Times New Roman"/>
          <w:sz w:val="24"/>
          <w:szCs w:val="24"/>
        </w:rPr>
        <w:t xml:space="preserve"> плановый период 2022  и  2023 годов» следующие изменения:</w:t>
      </w:r>
    </w:p>
    <w:p w:rsidR="00D04273" w:rsidRPr="00134787" w:rsidRDefault="00D04273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1.</w:t>
      </w:r>
      <w:r w:rsidRPr="00134787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</w:t>
      </w:r>
      <w:r>
        <w:rPr>
          <w:sz w:val="24"/>
          <w:szCs w:val="24"/>
        </w:rPr>
        <w:t xml:space="preserve"> </w:t>
      </w:r>
      <w:r w:rsidRPr="00134787">
        <w:rPr>
          <w:sz w:val="24"/>
          <w:szCs w:val="24"/>
        </w:rPr>
        <w:t>1504,8 тыс. рублей, по расходам в сумме 1659,2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D04273" w:rsidRPr="00134787" w:rsidRDefault="00D04273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D04273" w:rsidRPr="00134787" w:rsidRDefault="00D04273" w:rsidP="00ED3794">
      <w:pPr>
        <w:pStyle w:val="NoSpacing"/>
        <w:jc w:val="both"/>
        <w:rPr>
          <w:sz w:val="24"/>
          <w:szCs w:val="24"/>
        </w:rPr>
      </w:pPr>
      <w:r w:rsidRPr="00134787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4"/>
          <w:szCs w:val="24"/>
        </w:rPr>
        <w:t xml:space="preserve"> </w:t>
      </w:r>
      <w:r w:rsidRPr="00134787">
        <w:rPr>
          <w:sz w:val="24"/>
          <w:szCs w:val="24"/>
        </w:rPr>
        <w:t>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D04273" w:rsidRPr="00134787" w:rsidRDefault="00D04273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134787">
        <w:rPr>
          <w:sz w:val="24"/>
          <w:szCs w:val="24"/>
        </w:rPr>
        <w:t xml:space="preserve">     </w:t>
      </w:r>
      <w:r>
        <w:rPr>
          <w:sz w:val="24"/>
          <w:szCs w:val="24"/>
        </w:rPr>
        <w:t>Приложения</w:t>
      </w:r>
      <w:r w:rsidRPr="00134787">
        <w:rPr>
          <w:sz w:val="24"/>
          <w:szCs w:val="24"/>
        </w:rPr>
        <w:t xml:space="preserve"> №3,№4,№5,№8 к решению сессии «О бюджете Липкинского сельского поселения Ромодановского  муниципального района Республики Мордовия на 2021 го</w:t>
      </w:r>
      <w:r>
        <w:rPr>
          <w:sz w:val="24"/>
          <w:szCs w:val="24"/>
        </w:rPr>
        <w:t xml:space="preserve">д и </w:t>
      </w:r>
      <w:r w:rsidRPr="00134787">
        <w:rPr>
          <w:sz w:val="24"/>
          <w:szCs w:val="24"/>
        </w:rPr>
        <w:t xml:space="preserve"> плановый период 2022  и  2023 годов» </w:t>
      </w:r>
      <w:r w:rsidRPr="00134787">
        <w:rPr>
          <w:bCs/>
          <w:sz w:val="24"/>
          <w:szCs w:val="24"/>
        </w:rPr>
        <w:t>и</w:t>
      </w:r>
      <w:r w:rsidRPr="00134787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(приложение прилагаются)</w:t>
      </w:r>
      <w:r>
        <w:rPr>
          <w:bCs/>
          <w:color w:val="000000"/>
          <w:sz w:val="24"/>
          <w:szCs w:val="24"/>
        </w:rPr>
        <w:t>.</w:t>
      </w:r>
    </w:p>
    <w:p w:rsidR="00D04273" w:rsidRPr="00134787" w:rsidRDefault="00D04273" w:rsidP="00134787">
      <w:pPr>
        <w:ind w:firstLine="540"/>
        <w:rPr>
          <w:b/>
          <w:sz w:val="24"/>
          <w:szCs w:val="24"/>
        </w:rPr>
      </w:pPr>
      <w:r w:rsidRPr="00134787">
        <w:rPr>
          <w:b/>
          <w:sz w:val="24"/>
          <w:szCs w:val="24"/>
        </w:rPr>
        <w:t>2.</w:t>
      </w:r>
      <w:r w:rsidRPr="00134787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D04273" w:rsidRDefault="00D04273" w:rsidP="00134787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D04273" w:rsidRDefault="00D04273" w:rsidP="00075D0A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D04273" w:rsidRPr="00134787" w:rsidRDefault="00D04273" w:rsidP="00075D0A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134787">
        <w:rPr>
          <w:b/>
          <w:sz w:val="24"/>
          <w:szCs w:val="24"/>
        </w:rPr>
        <w:t xml:space="preserve">Глава </w:t>
      </w:r>
      <w:r w:rsidRPr="00134787">
        <w:rPr>
          <w:b/>
          <w:bCs/>
          <w:spacing w:val="2"/>
          <w:sz w:val="24"/>
          <w:szCs w:val="24"/>
        </w:rPr>
        <w:t>Липкинского</w:t>
      </w:r>
      <w:r w:rsidRPr="00134787">
        <w:rPr>
          <w:b/>
          <w:sz w:val="24"/>
          <w:szCs w:val="24"/>
        </w:rPr>
        <w:t xml:space="preserve"> сельского поселения                 </w:t>
      </w:r>
      <w:r>
        <w:rPr>
          <w:b/>
          <w:sz w:val="24"/>
          <w:szCs w:val="24"/>
        </w:rPr>
        <w:t xml:space="preserve">                     </w:t>
      </w:r>
      <w:r w:rsidRPr="0013478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</w:t>
      </w:r>
      <w:r w:rsidRPr="00134787">
        <w:rPr>
          <w:b/>
          <w:sz w:val="24"/>
          <w:szCs w:val="24"/>
        </w:rPr>
        <w:t xml:space="preserve">  Л.П.Новикова</w:t>
      </w:r>
    </w:p>
    <w:p w:rsidR="00D04273" w:rsidRPr="0062252E" w:rsidRDefault="00D04273" w:rsidP="00075D0A">
      <w:pPr>
        <w:shd w:val="clear" w:color="auto" w:fill="FFFFFF"/>
        <w:tabs>
          <w:tab w:val="left" w:pos="6838"/>
        </w:tabs>
        <w:ind w:left="530"/>
        <w:jc w:val="center"/>
        <w:rPr>
          <w:bCs/>
          <w:spacing w:val="-2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</w:t>
      </w:r>
      <w:r>
        <w:rPr>
          <w:bCs/>
          <w:spacing w:val="-2"/>
        </w:rPr>
        <w:t>Приложение № 1</w:t>
      </w:r>
    </w:p>
    <w:p w:rsidR="00D04273" w:rsidRDefault="00D04273" w:rsidP="000E4FEB">
      <w:pPr>
        <w:shd w:val="clear" w:color="auto" w:fill="FFFFFF"/>
        <w:ind w:left="1440" w:right="26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_</w:t>
      </w:r>
      <w:r w:rsidRPr="009B3BAB">
        <w:t>.</w:t>
      </w:r>
      <w:r>
        <w:t>_</w:t>
      </w:r>
      <w:r w:rsidRPr="009B3BAB">
        <w:t>.</w:t>
      </w:r>
      <w:r>
        <w:t xml:space="preserve">_ </w:t>
      </w:r>
      <w:r w:rsidRPr="009B3BAB">
        <w:t>№</w:t>
      </w:r>
      <w:r>
        <w:t>_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D04273" w:rsidRPr="0090787E" w:rsidRDefault="00D04273" w:rsidP="000E4FEB">
      <w:pPr>
        <w:shd w:val="clear" w:color="auto" w:fill="FFFFFF"/>
        <w:ind w:left="1440" w:right="26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D04273" w:rsidRPr="0090787E" w:rsidRDefault="00D04273" w:rsidP="00075D0A">
      <w:pPr>
        <w:pStyle w:val="ConsPlusNormal0"/>
        <w:widowControl/>
        <w:spacing w:line="232" w:lineRule="auto"/>
        <w:ind w:firstLine="0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                                   </w:t>
      </w:r>
    </w:p>
    <w:p w:rsidR="00D04273" w:rsidRPr="0090787E" w:rsidRDefault="00D04273" w:rsidP="00075D0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D04273" w:rsidRPr="0090787E" w:rsidRDefault="00D04273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D04273" w:rsidRPr="0090787E" w:rsidRDefault="00D04273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D04273" w:rsidRPr="0090787E" w:rsidRDefault="00D04273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D04273" w:rsidRPr="00AF7315" w:rsidRDefault="00D04273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D04273" w:rsidRDefault="00D04273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D04273" w:rsidTr="00AD3986">
        <w:tc>
          <w:tcPr>
            <w:tcW w:w="2517" w:type="dxa"/>
          </w:tcPr>
          <w:p w:rsidR="00D04273" w:rsidRPr="00022E66" w:rsidRDefault="00D04273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D04273" w:rsidRPr="00022E66" w:rsidRDefault="00D04273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D04273" w:rsidRPr="00022E66" w:rsidRDefault="00D04273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D04273" w:rsidRPr="00022E66" w:rsidRDefault="00D04273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  <w:r>
              <w:rPr>
                <w:bCs/>
                <w:color w:val="000000"/>
              </w:rPr>
              <w:t xml:space="preserve"> </w:t>
            </w: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D04273" w:rsidRPr="00022E66" w:rsidRDefault="00D04273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1504,8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365,9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D04273" w:rsidRPr="00F13297" w:rsidRDefault="00D04273" w:rsidP="00DE6D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</w:t>
            </w: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F13297">
              <w:rPr>
                <w:bCs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D04273" w:rsidRPr="00F13297" w:rsidRDefault="00D04273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193,0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D04273" w:rsidRPr="00F13297" w:rsidRDefault="00D04273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1138,9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13297">
              <w:rPr>
                <w:b/>
                <w:bCs/>
                <w:sz w:val="22"/>
                <w:szCs w:val="22"/>
              </w:rPr>
              <w:t>(межбюджетные субсидии)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2 02 35118 10 0000  150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D04273" w:rsidRPr="00F13297" w:rsidRDefault="00D04273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153,5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D04273" w:rsidRPr="00F13297" w:rsidRDefault="00D04273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D04273" w:rsidRPr="00F13297" w:rsidRDefault="00D04273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D04273" w:rsidRPr="00F13297" w:rsidRDefault="00D04273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Tr="00AD3986">
        <w:tc>
          <w:tcPr>
            <w:tcW w:w="2517" w:type="dxa"/>
          </w:tcPr>
          <w:p w:rsidR="00D04273" w:rsidRPr="00F13297" w:rsidRDefault="00D04273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D04273" w:rsidRPr="00F13297" w:rsidRDefault="00D04273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D04273" w:rsidRPr="00F13297" w:rsidRDefault="00D04273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D04273" w:rsidRPr="00F13297" w:rsidRDefault="00D04273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D04273" w:rsidRDefault="00D04273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Default="00D04273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Default="00D04273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Default="00D04273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Default="00D04273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Pr="0062252E" w:rsidRDefault="00D04273" w:rsidP="000E4FEB">
      <w:pPr>
        <w:shd w:val="clear" w:color="auto" w:fill="FFFFFF"/>
        <w:ind w:right="26"/>
        <w:jc w:val="center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            Приложение № 2</w:t>
      </w:r>
    </w:p>
    <w:p w:rsidR="00D04273" w:rsidRDefault="00D04273" w:rsidP="000E4FEB">
      <w:pPr>
        <w:shd w:val="clear" w:color="auto" w:fill="FFFFFF"/>
        <w:ind w:left="1440" w:right="26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_</w:t>
      </w:r>
      <w:r w:rsidRPr="009B3BAB">
        <w:t>.</w:t>
      </w:r>
      <w:r>
        <w:t>_</w:t>
      </w:r>
      <w:r w:rsidRPr="009B3BAB">
        <w:t>.</w:t>
      </w:r>
      <w:r>
        <w:t xml:space="preserve">_ </w:t>
      </w:r>
      <w:r w:rsidRPr="009B3BAB">
        <w:t>№</w:t>
      </w:r>
      <w:r>
        <w:t>_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D04273" w:rsidRPr="0090787E" w:rsidRDefault="00D04273" w:rsidP="000E4FEB">
      <w:pPr>
        <w:shd w:val="clear" w:color="auto" w:fill="FFFFFF"/>
        <w:ind w:left="1440" w:right="26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D04273" w:rsidRPr="002D33C1" w:rsidRDefault="00D04273" w:rsidP="000E4FEB">
      <w:pPr>
        <w:rPr>
          <w:rFonts w:ascii="Arial" w:hAnsi="Arial" w:cs="Arial"/>
          <w:sz w:val="24"/>
          <w:szCs w:val="24"/>
        </w:rPr>
      </w:pPr>
      <w:r w:rsidRPr="0090787E">
        <w:t xml:space="preserve">                              Респ</w:t>
      </w:r>
      <w:r>
        <w:t xml:space="preserve">ублики Мордовия на 2021 год и </w:t>
      </w:r>
      <w:r w:rsidRPr="0090787E">
        <w:t xml:space="preserve">плановый период  2022 и 2023 годов»            </w:t>
      </w:r>
    </w:p>
    <w:p w:rsidR="00D04273" w:rsidRDefault="00D04273" w:rsidP="002D33C1">
      <w:pPr>
        <w:rPr>
          <w:rFonts w:ascii="Arial" w:hAnsi="Arial" w:cs="Arial"/>
          <w:sz w:val="24"/>
          <w:szCs w:val="24"/>
        </w:rPr>
      </w:pPr>
    </w:p>
    <w:p w:rsidR="00D04273" w:rsidRPr="00574E11" w:rsidRDefault="00D04273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D04273" w:rsidRPr="00405474" w:rsidRDefault="00D04273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D04273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04273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D04273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405474" w:rsidRDefault="00D04273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04273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D04273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D04273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D04273" w:rsidRPr="00F13297" w:rsidRDefault="00D04273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13297">
              <w:rPr>
                <w:color w:val="000000"/>
                <w:sz w:val="22"/>
                <w:szCs w:val="22"/>
              </w:rPr>
              <w:t>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D04273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D04273" w:rsidRPr="00F13297" w:rsidTr="00CC370B">
        <w:trPr>
          <w:trHeight w:hRule="exact" w:val="71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D04273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D04273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D04273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D04273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274,8</w:t>
            </w:r>
          </w:p>
          <w:p w:rsidR="00D04273" w:rsidRPr="00F13297" w:rsidRDefault="00D04273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D04273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674E9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04273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04273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F13297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</w:t>
            </w:r>
            <w:r>
              <w:rPr>
                <w:sz w:val="22"/>
                <w:szCs w:val="22"/>
              </w:rPr>
              <w:t>в, работ и услуг для обеспечения</w:t>
            </w:r>
            <w:r w:rsidRPr="00F13297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D04273" w:rsidRPr="00F13297" w:rsidRDefault="00D04273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D04273" w:rsidRPr="00F13297" w:rsidRDefault="00D04273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D04273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D04273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D04273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D04273" w:rsidRPr="00F13297" w:rsidRDefault="00D04273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D04273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D04273" w:rsidRPr="00F13297" w:rsidRDefault="00D04273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D04273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D04273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D04273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5C2249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660F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D04273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D04273" w:rsidRPr="00F13297" w:rsidRDefault="00D04273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D04273" w:rsidRPr="00F13297" w:rsidRDefault="00D04273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D04273" w:rsidRPr="00F13297" w:rsidRDefault="00D04273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D04273" w:rsidRPr="00F13297" w:rsidRDefault="00D04273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D04273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D04273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D04273" w:rsidRPr="00F13297" w:rsidRDefault="00D04273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D04273" w:rsidRPr="00F13297" w:rsidRDefault="00D04273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04273" w:rsidRPr="00F13297" w:rsidRDefault="00D04273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04273" w:rsidRPr="00F13297" w:rsidRDefault="00D04273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04273" w:rsidRPr="00F13297" w:rsidRDefault="00D04273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D04273" w:rsidRPr="00F13297" w:rsidRDefault="00D04273" w:rsidP="002D33C1">
      <w:pPr>
        <w:jc w:val="right"/>
        <w:rPr>
          <w:sz w:val="22"/>
          <w:szCs w:val="22"/>
        </w:rPr>
      </w:pPr>
    </w:p>
    <w:p w:rsidR="00D04273" w:rsidRPr="00F13297" w:rsidRDefault="00D04273" w:rsidP="002D33C1">
      <w:pPr>
        <w:jc w:val="right"/>
        <w:rPr>
          <w:sz w:val="22"/>
          <w:szCs w:val="22"/>
        </w:rPr>
      </w:pPr>
    </w:p>
    <w:p w:rsidR="00D04273" w:rsidRDefault="00D04273" w:rsidP="00017574">
      <w:pPr>
        <w:ind w:firstLine="708"/>
        <w:jc w:val="right"/>
      </w:pPr>
    </w:p>
    <w:p w:rsidR="00D04273" w:rsidRDefault="00D04273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D04273" w:rsidRPr="00210D1C" w:rsidTr="00A60F0D">
        <w:trPr>
          <w:trHeight w:val="3041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D04273" w:rsidRPr="0062252E" w:rsidRDefault="00D04273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D04273" w:rsidRDefault="00D04273" w:rsidP="000E4FEB">
            <w:pPr>
              <w:shd w:val="clear" w:color="auto" w:fill="FFFFFF"/>
              <w:ind w:left="1440" w:right="26"/>
              <w:jc w:val="right"/>
            </w:pPr>
            <w:r w:rsidRPr="0062252E">
              <w:rPr>
                <w:bCs/>
                <w:spacing w:val="-1"/>
              </w:rPr>
              <w:t>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</w:t>
            </w:r>
            <w:r w:rsidRPr="0062252E">
              <w:rPr>
                <w:bCs/>
                <w:spacing w:val="-1"/>
              </w:rPr>
              <w:t xml:space="preserve"> поселения</w:t>
            </w:r>
            <w:r>
              <w:rPr>
                <w:bCs/>
                <w:spacing w:val="-1"/>
              </w:rPr>
              <w:t xml:space="preserve"> </w:t>
            </w:r>
            <w:r>
              <w:t>Р</w:t>
            </w:r>
            <w:r w:rsidRPr="0062252E">
              <w:t>омодановского</w:t>
            </w:r>
          </w:p>
          <w:p w:rsidR="00D04273" w:rsidRDefault="00D04273" w:rsidP="000E4FEB">
            <w:pPr>
              <w:shd w:val="clear" w:color="auto" w:fill="FFFFFF"/>
              <w:ind w:left="1440" w:right="26"/>
              <w:jc w:val="right"/>
            </w:pPr>
            <w:r w:rsidRPr="0062252E">
              <w:t xml:space="preserve">муниципального района Республики Мордовия  </w:t>
            </w:r>
            <w:r w:rsidRPr="009B3BAB">
              <w:t xml:space="preserve">от </w:t>
            </w:r>
            <w:r>
              <w:t>_</w:t>
            </w:r>
            <w:r w:rsidRPr="009B3BAB">
              <w:t>.</w:t>
            </w:r>
            <w:r>
              <w:t>_</w:t>
            </w:r>
            <w:r w:rsidRPr="009B3BAB">
              <w:t>.</w:t>
            </w:r>
            <w:r>
              <w:t xml:space="preserve">_ </w:t>
            </w:r>
            <w:r w:rsidRPr="009B3BAB">
              <w:t>№</w:t>
            </w:r>
            <w:r>
              <w:t>_</w:t>
            </w:r>
            <w:r w:rsidRPr="0090787E">
              <w:t xml:space="preserve"> «О внесени</w:t>
            </w:r>
            <w:r>
              <w:t>и изменений</w:t>
            </w:r>
            <w:r w:rsidRPr="0090787E">
              <w:t xml:space="preserve"> </w:t>
            </w:r>
          </w:p>
          <w:p w:rsidR="00D04273" w:rsidRDefault="00D04273" w:rsidP="000E4FEB">
            <w:pPr>
              <w:shd w:val="clear" w:color="auto" w:fill="FFFFFF"/>
              <w:ind w:left="1440" w:right="26"/>
              <w:jc w:val="right"/>
            </w:pPr>
            <w:r w:rsidRPr="0090787E">
              <w:t>в решение</w:t>
            </w:r>
            <w:r>
              <w:t xml:space="preserve"> </w:t>
            </w:r>
            <w:r w:rsidRPr="0090787E">
              <w:t xml:space="preserve">Совета депутатов  </w:t>
            </w:r>
            <w:r>
              <w:t xml:space="preserve">Липкинского </w:t>
            </w:r>
            <w:r w:rsidRPr="0090787E">
              <w:t>се</w:t>
            </w:r>
            <w:r>
              <w:t>льского поселения от 26.12.2020</w:t>
            </w:r>
            <w:r w:rsidRPr="0090787E">
              <w:t xml:space="preserve"> №</w:t>
            </w:r>
            <w:r>
              <w:t>22</w:t>
            </w:r>
          </w:p>
          <w:p w:rsidR="00D04273" w:rsidRDefault="00D04273" w:rsidP="000E4FEB">
            <w:pPr>
              <w:shd w:val="clear" w:color="auto" w:fill="FFFFFF"/>
              <w:ind w:left="1440" w:right="26"/>
              <w:jc w:val="right"/>
            </w:pPr>
            <w:r w:rsidRPr="0090787E">
              <w:t>«О бюджете</w:t>
            </w:r>
            <w:r>
              <w:t xml:space="preserve"> Липкинского</w:t>
            </w:r>
            <w:r w:rsidRPr="0090787E">
              <w:t xml:space="preserve">  сельского поселения Ромодановского  муниципального</w:t>
            </w:r>
          </w:p>
          <w:p w:rsidR="00D04273" w:rsidRPr="0090787E" w:rsidRDefault="00D04273" w:rsidP="000E4FEB">
            <w:pPr>
              <w:shd w:val="clear" w:color="auto" w:fill="FFFFFF"/>
              <w:ind w:left="1440" w:right="26"/>
            </w:pPr>
            <w:r w:rsidRPr="0090787E">
              <w:t xml:space="preserve"> </w:t>
            </w:r>
            <w:r>
              <w:t xml:space="preserve">                                               района</w:t>
            </w:r>
            <w:r w:rsidRPr="0090787E">
              <w:t xml:space="preserve">  Респ</w:t>
            </w:r>
            <w:r>
              <w:t xml:space="preserve">ублики Мордовия на 2021 год и </w:t>
            </w:r>
            <w:r w:rsidRPr="0090787E">
              <w:t>плановый период  2022 и 2023 годов</w:t>
            </w:r>
            <w:r>
              <w:t>»</w:t>
            </w:r>
            <w:r w:rsidRPr="0090787E">
              <w:t xml:space="preserve">                                                                                                                           </w:t>
            </w:r>
          </w:p>
          <w:p w:rsidR="00D04273" w:rsidRPr="00C660FC" w:rsidRDefault="00D04273" w:rsidP="000E4FEB">
            <w:pPr>
              <w:tabs>
                <w:tab w:val="left" w:pos="2160"/>
              </w:tabs>
              <w:jc w:val="right"/>
              <w:rPr>
                <w:bCs/>
              </w:rPr>
            </w:pPr>
            <w:r>
              <w:t xml:space="preserve">                   </w:t>
            </w:r>
            <w:r w:rsidRPr="0090787E">
              <w:t xml:space="preserve">          </w:t>
            </w:r>
          </w:p>
          <w:p w:rsidR="00D04273" w:rsidRPr="00C660FC" w:rsidRDefault="00D04273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D04273" w:rsidRPr="00C660FC" w:rsidRDefault="00D04273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D04273" w:rsidRPr="00C660FC" w:rsidRDefault="00D04273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D04273" w:rsidRPr="00C660FC" w:rsidRDefault="00D04273" w:rsidP="00022E66">
            <w:pPr>
              <w:jc w:val="center"/>
            </w:pPr>
          </w:p>
        </w:tc>
      </w:tr>
    </w:tbl>
    <w:p w:rsidR="00D04273" w:rsidRPr="002A5063" w:rsidRDefault="00D04273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D04273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04273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273" w:rsidRPr="0050333A" w:rsidRDefault="00D04273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273" w:rsidRPr="0050333A" w:rsidRDefault="00D04273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D04273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273" w:rsidRPr="0050333A" w:rsidRDefault="00D04273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D04273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C71C8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</w:t>
            </w:r>
            <w:r>
              <w:rPr>
                <w:b/>
                <w:sz w:val="22"/>
                <w:szCs w:val="22"/>
              </w:rPr>
              <w:t>5</w:t>
            </w:r>
            <w:r w:rsidRPr="00F13297">
              <w:rPr>
                <w:b/>
                <w:sz w:val="22"/>
                <w:szCs w:val="22"/>
              </w:rPr>
              <w:t>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04273" w:rsidRPr="00F13297" w:rsidRDefault="00D04273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04273" w:rsidRPr="00F13297" w:rsidRDefault="00D04273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D04273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273" w:rsidRPr="00F13297" w:rsidRDefault="00D04273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273" w:rsidRPr="00F13297" w:rsidRDefault="00D04273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D04273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1139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61139E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D04273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D04273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D04273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F13297">
              <w:rPr>
                <w:color w:val="000000"/>
                <w:sz w:val="22"/>
                <w:szCs w:val="22"/>
              </w:rPr>
              <w:t>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D04273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D04273" w:rsidRPr="00F1329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D04273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D04273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04273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9E715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9E715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9E715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Default="00D04273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04273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D04273" w:rsidRPr="00F13297" w:rsidRDefault="00D04273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D04273" w:rsidRPr="00F13297" w:rsidRDefault="00D04273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D04273" w:rsidRPr="00F13297" w:rsidRDefault="00D04273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D04273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C53EB4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C53EB4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490330">
            <w:pPr>
              <w:pStyle w:val="NoSpacing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D04273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D04273" w:rsidRPr="00F13297" w:rsidRDefault="00D04273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D04273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D04273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D04273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 коммунальной инфраструктуры Липкинского сельского поселения</w:t>
            </w:r>
          </w:p>
          <w:p w:rsidR="00D04273" w:rsidRDefault="00D04273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D04273" w:rsidRPr="00F13297" w:rsidRDefault="00D04273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F13297"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2018-2028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г.г.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4273" w:rsidRPr="00F13297" w:rsidRDefault="00D04273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D04273" w:rsidRPr="00F13297" w:rsidRDefault="00D04273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D04273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1303F3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D04273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273" w:rsidRPr="00F13297" w:rsidRDefault="00D04273" w:rsidP="005E4945">
            <w:pPr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04273" w:rsidRPr="00F13297" w:rsidRDefault="00D04273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73" w:rsidRPr="00F13297" w:rsidRDefault="00D04273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D04273" w:rsidRPr="00F13297" w:rsidRDefault="00D04273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D04273" w:rsidRPr="00F13297" w:rsidRDefault="00D04273" w:rsidP="00682484">
      <w:pPr>
        <w:ind w:firstLine="708"/>
        <w:rPr>
          <w:sz w:val="22"/>
          <w:szCs w:val="22"/>
        </w:rPr>
      </w:pPr>
    </w:p>
    <w:p w:rsidR="00D04273" w:rsidRPr="00F13297" w:rsidRDefault="00D04273" w:rsidP="00F906E4">
      <w:pPr>
        <w:ind w:firstLine="708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D04273" w:rsidRPr="00F13297" w:rsidRDefault="00D04273" w:rsidP="00EC4B75">
      <w:pPr>
        <w:ind w:firstLine="708"/>
        <w:jc w:val="right"/>
        <w:rPr>
          <w:sz w:val="22"/>
          <w:szCs w:val="22"/>
        </w:rPr>
      </w:pPr>
    </w:p>
    <w:p w:rsidR="00D04273" w:rsidRPr="00F13297" w:rsidRDefault="00D04273" w:rsidP="00EC4B75">
      <w:pPr>
        <w:ind w:firstLine="708"/>
        <w:jc w:val="right"/>
        <w:rPr>
          <w:sz w:val="22"/>
          <w:szCs w:val="22"/>
        </w:rPr>
      </w:pPr>
    </w:p>
    <w:p w:rsidR="00D04273" w:rsidRPr="00F13297" w:rsidRDefault="00D04273" w:rsidP="00EC4B75">
      <w:pPr>
        <w:ind w:firstLine="708"/>
        <w:jc w:val="right"/>
        <w:rPr>
          <w:sz w:val="22"/>
          <w:szCs w:val="22"/>
        </w:rPr>
      </w:pPr>
    </w:p>
    <w:p w:rsidR="00D04273" w:rsidRDefault="00D04273" w:rsidP="000E4FEB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Default="00D04273" w:rsidP="000E4FEB">
      <w:pPr>
        <w:shd w:val="clear" w:color="auto" w:fill="FFFFFF"/>
        <w:ind w:right="26"/>
        <w:jc w:val="right"/>
        <w:rPr>
          <w:bCs/>
          <w:spacing w:val="-2"/>
        </w:rPr>
      </w:pPr>
    </w:p>
    <w:p w:rsidR="00D04273" w:rsidRPr="00C660FC" w:rsidRDefault="00D04273" w:rsidP="000E4FEB">
      <w:pPr>
        <w:shd w:val="clear" w:color="auto" w:fill="FFFFFF"/>
        <w:ind w:right="26"/>
        <w:jc w:val="right"/>
        <w:rPr>
          <w:bCs/>
        </w:rPr>
      </w:pPr>
      <w:r>
        <w:rPr>
          <w:bCs/>
          <w:spacing w:val="-2"/>
        </w:rPr>
        <w:t>Приложение № 4</w:t>
      </w:r>
      <w:r w:rsidRPr="0062252E">
        <w:rPr>
          <w:bCs/>
          <w:spacing w:val="-1"/>
        </w:rPr>
        <w:t xml:space="preserve">                                  </w:t>
      </w:r>
    </w:p>
    <w:p w:rsidR="00D04273" w:rsidRDefault="00D04273" w:rsidP="000E4FEB">
      <w:pPr>
        <w:shd w:val="clear" w:color="auto" w:fill="FFFFFF"/>
        <w:ind w:left="1440" w:right="26"/>
        <w:jc w:val="right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>омодановского</w:t>
      </w:r>
    </w:p>
    <w:p w:rsidR="00D04273" w:rsidRDefault="00D04273" w:rsidP="000E4FEB">
      <w:pPr>
        <w:shd w:val="clear" w:color="auto" w:fill="FFFFFF"/>
        <w:ind w:left="1440" w:right="26"/>
        <w:jc w:val="right"/>
      </w:pPr>
      <w:r w:rsidRPr="0062252E">
        <w:t xml:space="preserve">муниципального района Республики Мордовия  </w:t>
      </w:r>
      <w:r w:rsidRPr="009B3BAB">
        <w:t xml:space="preserve">от </w:t>
      </w:r>
      <w:r>
        <w:t>_</w:t>
      </w:r>
      <w:r w:rsidRPr="009B3BAB">
        <w:t>.</w:t>
      </w:r>
      <w:r>
        <w:t>_</w:t>
      </w:r>
      <w:r w:rsidRPr="009B3BAB">
        <w:t>.</w:t>
      </w:r>
      <w:r>
        <w:t xml:space="preserve">_ </w:t>
      </w:r>
      <w:r w:rsidRPr="009B3BAB">
        <w:t>№</w:t>
      </w:r>
      <w:r>
        <w:t>_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D04273" w:rsidRDefault="00D04273" w:rsidP="000E4FEB">
      <w:pPr>
        <w:shd w:val="clear" w:color="auto" w:fill="FFFFFF"/>
        <w:ind w:left="1440" w:right="26"/>
        <w:jc w:val="right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</w:p>
    <w:p w:rsidR="00D04273" w:rsidRDefault="00D04273" w:rsidP="000E4FEB">
      <w:pPr>
        <w:shd w:val="clear" w:color="auto" w:fill="FFFFFF"/>
        <w:ind w:left="1440" w:right="26"/>
        <w:jc w:val="right"/>
      </w:pPr>
      <w:r w:rsidRPr="0090787E">
        <w:t>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</w:t>
      </w:r>
    </w:p>
    <w:p w:rsidR="00D04273" w:rsidRPr="0090787E" w:rsidRDefault="00D04273" w:rsidP="000E4FEB">
      <w:pPr>
        <w:shd w:val="clear" w:color="auto" w:fill="FFFFFF"/>
        <w:ind w:left="1440" w:right="26"/>
      </w:pPr>
      <w:r w:rsidRPr="0090787E">
        <w:t xml:space="preserve"> </w:t>
      </w:r>
      <w:r>
        <w:t xml:space="preserve">              района</w:t>
      </w:r>
      <w:r w:rsidRPr="0090787E">
        <w:t xml:space="preserve">  Респ</w:t>
      </w:r>
      <w:r>
        <w:t xml:space="preserve">ублики Мордовия на 2021 год и </w:t>
      </w:r>
      <w:r w:rsidRPr="0090787E">
        <w:t>плановый период  2022 и 2023 годов</w:t>
      </w:r>
      <w:r>
        <w:t>»</w:t>
      </w:r>
      <w:r w:rsidRPr="0090787E">
        <w:t xml:space="preserve">                                                                                                                           </w:t>
      </w:r>
    </w:p>
    <w:p w:rsidR="00D04273" w:rsidRDefault="00D04273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D04273" w:rsidRPr="00E84CA4" w:rsidRDefault="00D04273" w:rsidP="002B39A5">
      <w:pPr>
        <w:rPr>
          <w:sz w:val="18"/>
          <w:szCs w:val="18"/>
        </w:rPr>
      </w:pPr>
    </w:p>
    <w:p w:rsidR="00D04273" w:rsidRPr="00DE15B2" w:rsidRDefault="00D04273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D04273" w:rsidRDefault="00D04273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ПЛАНОВЫЙ ПЕРИОД  2022 и</w:t>
      </w:r>
      <w:r w:rsidRPr="00DE15B2">
        <w:rPr>
          <w:b/>
          <w:bCs/>
        </w:rPr>
        <w:t xml:space="preserve"> 2023 ГОДОВ</w:t>
      </w:r>
    </w:p>
    <w:p w:rsidR="00D04273" w:rsidRDefault="00D04273" w:rsidP="000E4FEB">
      <w:pPr>
        <w:tabs>
          <w:tab w:val="left" w:pos="2160"/>
          <w:tab w:val="left" w:pos="5580"/>
        </w:tabs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D04273" w:rsidTr="00620333">
        <w:tc>
          <w:tcPr>
            <w:tcW w:w="2836" w:type="dxa"/>
          </w:tcPr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D04273" w:rsidRDefault="00D04273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Pr="00502C15" w:rsidRDefault="00D04273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D04273" w:rsidRPr="007126C3" w:rsidRDefault="00D04273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04273" w:rsidRPr="007126C3" w:rsidRDefault="00D04273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D04273" w:rsidRPr="00AF3DCE" w:rsidRDefault="00D04273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  <w:p w:rsidR="00D04273" w:rsidRPr="007126C3" w:rsidRDefault="00D04273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D04273" w:rsidRPr="00C330FA" w:rsidRDefault="00D04273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D04273" w:rsidRPr="00C330FA" w:rsidRDefault="00D04273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-1504,8</w:t>
            </w: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D04273" w:rsidRPr="00AF3DCE" w:rsidRDefault="00D04273" w:rsidP="00151AAA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D04273" w:rsidRPr="007126C3" w:rsidRDefault="00D04273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c>
          <w:tcPr>
            <w:tcW w:w="2836" w:type="dxa"/>
          </w:tcPr>
          <w:p w:rsidR="00D04273" w:rsidRDefault="00D04273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D04273" w:rsidRPr="007126C3" w:rsidRDefault="00D04273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04273" w:rsidTr="00620333">
        <w:trPr>
          <w:trHeight w:val="1144"/>
        </w:trPr>
        <w:tc>
          <w:tcPr>
            <w:tcW w:w="2836" w:type="dxa"/>
            <w:vAlign w:val="center"/>
          </w:tcPr>
          <w:p w:rsidR="00D04273" w:rsidRPr="00AF3DCE" w:rsidRDefault="00D04273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D04273" w:rsidRDefault="00D04273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D04273" w:rsidRDefault="00D04273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D04273" w:rsidRDefault="00D04273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1659,2</w:t>
            </w:r>
          </w:p>
        </w:tc>
        <w:tc>
          <w:tcPr>
            <w:tcW w:w="101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D04273" w:rsidRPr="00AF3DCE" w:rsidRDefault="00D04273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D04273" w:rsidRPr="007126C3" w:rsidRDefault="00D04273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D04273" w:rsidRDefault="00D04273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D04273" w:rsidSect="00075D0A">
      <w:pgSz w:w="11906" w:h="16838"/>
      <w:pgMar w:top="1134" w:right="851" w:bottom="851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273" w:rsidRDefault="00D04273" w:rsidP="00701D1B">
      <w:r>
        <w:separator/>
      </w:r>
    </w:p>
  </w:endnote>
  <w:endnote w:type="continuationSeparator" w:id="1">
    <w:p w:rsidR="00D04273" w:rsidRDefault="00D04273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273" w:rsidRDefault="00D04273" w:rsidP="00701D1B">
      <w:r>
        <w:separator/>
      </w:r>
    </w:p>
  </w:footnote>
  <w:footnote w:type="continuationSeparator" w:id="1">
    <w:p w:rsidR="00D04273" w:rsidRDefault="00D04273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36A0C"/>
    <w:rsid w:val="00056BBD"/>
    <w:rsid w:val="00065E7D"/>
    <w:rsid w:val="00072F29"/>
    <w:rsid w:val="00075D0A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E4FEB"/>
    <w:rsid w:val="000F1A4F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4787"/>
    <w:rsid w:val="0013729F"/>
    <w:rsid w:val="001376DD"/>
    <w:rsid w:val="00147F90"/>
    <w:rsid w:val="00150FD0"/>
    <w:rsid w:val="00151AAA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1942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321B6"/>
    <w:rsid w:val="00235533"/>
    <w:rsid w:val="00254321"/>
    <w:rsid w:val="002618E0"/>
    <w:rsid w:val="0027005C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F6"/>
    <w:rsid w:val="004B0CA6"/>
    <w:rsid w:val="004B1C02"/>
    <w:rsid w:val="004B4D64"/>
    <w:rsid w:val="004E4AB7"/>
    <w:rsid w:val="00502C15"/>
    <w:rsid w:val="0050333A"/>
    <w:rsid w:val="00506636"/>
    <w:rsid w:val="0051063B"/>
    <w:rsid w:val="005157E7"/>
    <w:rsid w:val="00526611"/>
    <w:rsid w:val="00544516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3189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74E99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D316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7F6371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3405E"/>
    <w:rsid w:val="00A41724"/>
    <w:rsid w:val="00A44AA7"/>
    <w:rsid w:val="00A50775"/>
    <w:rsid w:val="00A536E3"/>
    <w:rsid w:val="00A54E37"/>
    <w:rsid w:val="00A60F0D"/>
    <w:rsid w:val="00A654F2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BF3A77"/>
    <w:rsid w:val="00C069A8"/>
    <w:rsid w:val="00C06CAB"/>
    <w:rsid w:val="00C11712"/>
    <w:rsid w:val="00C145EE"/>
    <w:rsid w:val="00C148A2"/>
    <w:rsid w:val="00C223DD"/>
    <w:rsid w:val="00C235E4"/>
    <w:rsid w:val="00C2741B"/>
    <w:rsid w:val="00C31590"/>
    <w:rsid w:val="00C31974"/>
    <w:rsid w:val="00C3264A"/>
    <w:rsid w:val="00C330FA"/>
    <w:rsid w:val="00C531A8"/>
    <w:rsid w:val="00C53EB4"/>
    <w:rsid w:val="00C6170D"/>
    <w:rsid w:val="00C617E3"/>
    <w:rsid w:val="00C660FC"/>
    <w:rsid w:val="00C71C83"/>
    <w:rsid w:val="00C74721"/>
    <w:rsid w:val="00C90571"/>
    <w:rsid w:val="00CA20B4"/>
    <w:rsid w:val="00CB3961"/>
    <w:rsid w:val="00CC370B"/>
    <w:rsid w:val="00CC533F"/>
    <w:rsid w:val="00CE6E97"/>
    <w:rsid w:val="00CF37F5"/>
    <w:rsid w:val="00D04273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E6D4C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1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1334</TotalTime>
  <Pages>15</Pages>
  <Words>5223</Words>
  <Characters>29774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80</cp:revision>
  <cp:lastPrinted>2021-08-31T08:06:00Z</cp:lastPrinted>
  <dcterms:created xsi:type="dcterms:W3CDTF">2020-12-05T15:20:00Z</dcterms:created>
  <dcterms:modified xsi:type="dcterms:W3CDTF">2021-09-28T05:53:00Z</dcterms:modified>
</cp:coreProperties>
</file>