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C7E" w:rsidRDefault="00A44C7E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A44C7E" w:rsidRDefault="00A44C7E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44C7E" w:rsidRDefault="00A44C7E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A44C7E" w:rsidRDefault="00A44C7E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A44C7E" w:rsidRDefault="00A44C7E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44C7E" w:rsidRDefault="00A44C7E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A44C7E" w:rsidRDefault="00A44C7E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РЕШЕНИЯ</w:t>
      </w:r>
    </w:p>
    <w:p w:rsidR="00A44C7E" w:rsidRDefault="00A44C7E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44C7E" w:rsidRPr="00A82C46" w:rsidRDefault="00A44C7E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    </w:t>
      </w:r>
      <w:r w:rsidRPr="00A82C46">
        <w:rPr>
          <w:sz w:val="24"/>
          <w:szCs w:val="24"/>
        </w:rPr>
        <w:t xml:space="preserve">от «_» __________ </w:t>
      </w:r>
      <w:smartTag w:uri="urn:schemas-microsoft-com:office:smarttags" w:element="metricconverter">
        <w:smartTagPr>
          <w:attr w:name="ProductID" w:val="2021 г"/>
        </w:smartTagPr>
        <w:r w:rsidRPr="00A82C46">
          <w:rPr>
            <w:sz w:val="24"/>
            <w:szCs w:val="24"/>
          </w:rPr>
          <w:t>2021 г</w:t>
        </w:r>
      </w:smartTag>
      <w:r w:rsidRPr="00A82C46">
        <w:rPr>
          <w:sz w:val="24"/>
          <w:szCs w:val="24"/>
        </w:rPr>
        <w:t xml:space="preserve">.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A82C46">
        <w:rPr>
          <w:sz w:val="24"/>
          <w:szCs w:val="24"/>
        </w:rPr>
        <w:t xml:space="preserve">    №_</w:t>
      </w:r>
    </w:p>
    <w:p w:rsidR="00A44C7E" w:rsidRPr="00A82C46" w:rsidRDefault="00A44C7E" w:rsidP="000A502D">
      <w:pPr>
        <w:tabs>
          <w:tab w:val="left" w:pos="699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A44C7E" w:rsidRPr="00A82C46" w:rsidRDefault="00A44C7E" w:rsidP="000A502D">
      <w:pPr>
        <w:jc w:val="center"/>
        <w:rPr>
          <w:sz w:val="24"/>
          <w:szCs w:val="24"/>
        </w:rPr>
      </w:pPr>
      <w:r w:rsidRPr="00A82C46">
        <w:rPr>
          <w:sz w:val="24"/>
          <w:szCs w:val="24"/>
        </w:rPr>
        <w:t>п. Липки</w:t>
      </w:r>
    </w:p>
    <w:p w:rsidR="00A44C7E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44C7E" w:rsidRPr="00A82C46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</w:t>
      </w:r>
    </w:p>
    <w:p w:rsidR="00A44C7E" w:rsidRPr="00A82C46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A44C7E" w:rsidRPr="00A82C46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A44C7E" w:rsidRPr="00A82C46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A82C46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A82C46">
        <w:rPr>
          <w:rFonts w:ascii="Times New Roman" w:hAnsi="Times New Roman" w:cs="Times New Roman"/>
          <w:sz w:val="24"/>
          <w:szCs w:val="24"/>
        </w:rPr>
        <w:t>. № 22 «О бюджете Липкинского</w:t>
      </w:r>
    </w:p>
    <w:p w:rsidR="00A44C7E" w:rsidRPr="00A82C46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муниципального </w:t>
      </w:r>
    </w:p>
    <w:p w:rsidR="00A44C7E" w:rsidRPr="00A82C46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</w:t>
      </w:r>
    </w:p>
    <w:p w:rsidR="00A44C7E" w:rsidRPr="00A82C46" w:rsidRDefault="00A44C7E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A44C7E" w:rsidRPr="00A82C46" w:rsidRDefault="00A44C7E" w:rsidP="00963400">
      <w:pPr>
        <w:shd w:val="clear" w:color="auto" w:fill="FFFFFF"/>
        <w:ind w:left="23" w:right="4383"/>
        <w:rPr>
          <w:sz w:val="24"/>
          <w:szCs w:val="24"/>
        </w:rPr>
      </w:pPr>
    </w:p>
    <w:p w:rsidR="00A44C7E" w:rsidRPr="00A82C46" w:rsidRDefault="00A44C7E" w:rsidP="006A2DEA">
      <w:pPr>
        <w:ind w:firstLine="851"/>
        <w:jc w:val="both"/>
        <w:rPr>
          <w:sz w:val="24"/>
          <w:szCs w:val="24"/>
        </w:rPr>
      </w:pPr>
      <w:r w:rsidRPr="00A82C46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A44C7E" w:rsidRPr="00A82C46" w:rsidRDefault="00A44C7E" w:rsidP="000A502D">
      <w:pPr>
        <w:jc w:val="center"/>
        <w:rPr>
          <w:sz w:val="24"/>
          <w:szCs w:val="24"/>
        </w:rPr>
      </w:pPr>
      <w:r w:rsidRPr="00A82C46">
        <w:rPr>
          <w:sz w:val="24"/>
          <w:szCs w:val="24"/>
        </w:rPr>
        <w:t>РЕШИЛ:</w:t>
      </w:r>
    </w:p>
    <w:p w:rsidR="00A44C7E" w:rsidRPr="00A82C46" w:rsidRDefault="00A44C7E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2C46">
        <w:rPr>
          <w:rFonts w:ascii="Times New Roman" w:hAnsi="Times New Roman" w:cs="Times New Roman"/>
          <w:b/>
          <w:sz w:val="24"/>
          <w:szCs w:val="24"/>
        </w:rPr>
        <w:t>1.</w:t>
      </w:r>
      <w:r w:rsidRPr="00A82C46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года №22«О бюджете Липкинского сельского поселения Ромодановского  муниципального района Республики Мордовия на 2021 год и  плановый период 2022  и  2023 годов» следующие изменения:</w:t>
      </w:r>
    </w:p>
    <w:p w:rsidR="00A44C7E" w:rsidRPr="00A82C46" w:rsidRDefault="00A44C7E" w:rsidP="00ED3794">
      <w:pPr>
        <w:pStyle w:val="NoSpacing"/>
        <w:jc w:val="both"/>
        <w:rPr>
          <w:sz w:val="24"/>
          <w:szCs w:val="24"/>
        </w:rPr>
      </w:pPr>
      <w:r w:rsidRPr="00A82C46">
        <w:rPr>
          <w:sz w:val="24"/>
          <w:szCs w:val="24"/>
        </w:rPr>
        <w:t xml:space="preserve">    1.</w:t>
      </w:r>
      <w:r w:rsidRPr="00A82C46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1624,8 тыс. рублей, по расходам в сумме 1779,2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A44C7E" w:rsidRPr="00A82C46" w:rsidRDefault="00A44C7E" w:rsidP="00ED3794">
      <w:pPr>
        <w:pStyle w:val="NoSpacing"/>
        <w:jc w:val="both"/>
        <w:rPr>
          <w:sz w:val="24"/>
          <w:szCs w:val="24"/>
        </w:rPr>
      </w:pPr>
      <w:r w:rsidRPr="00A82C46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A44C7E" w:rsidRPr="00A82C46" w:rsidRDefault="00A44C7E" w:rsidP="00ED3794">
      <w:pPr>
        <w:pStyle w:val="NoSpacing"/>
        <w:jc w:val="both"/>
        <w:rPr>
          <w:sz w:val="24"/>
          <w:szCs w:val="24"/>
        </w:rPr>
      </w:pPr>
      <w:r w:rsidRPr="00A82C46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 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A44C7E" w:rsidRPr="00A82C46" w:rsidRDefault="00A44C7E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A82C46">
        <w:rPr>
          <w:sz w:val="24"/>
          <w:szCs w:val="24"/>
        </w:rPr>
        <w:t xml:space="preserve">      Приложение №3,№4,№5,№8 к решению сессии «О бюджете Липкинского сельского поселения Ромодановского  муниципального района Республики Мордовия на 2021 год и плановый период 2022  и  2023 годов» </w:t>
      </w:r>
      <w:r w:rsidRPr="00A82C46">
        <w:rPr>
          <w:bCs/>
          <w:sz w:val="24"/>
          <w:szCs w:val="24"/>
        </w:rPr>
        <w:t>и</w:t>
      </w:r>
      <w:r w:rsidRPr="00A82C46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(приложения прилагаются)</w:t>
      </w:r>
      <w:r>
        <w:rPr>
          <w:bCs/>
          <w:color w:val="000000"/>
          <w:sz w:val="24"/>
          <w:szCs w:val="24"/>
        </w:rPr>
        <w:t>.</w:t>
      </w:r>
    </w:p>
    <w:p w:rsidR="00A44C7E" w:rsidRPr="00A82C46" w:rsidRDefault="00A44C7E" w:rsidP="00A82C46">
      <w:pPr>
        <w:ind w:firstLine="540"/>
        <w:rPr>
          <w:b/>
          <w:sz w:val="24"/>
          <w:szCs w:val="24"/>
        </w:rPr>
      </w:pPr>
      <w:r w:rsidRPr="00A82C46">
        <w:rPr>
          <w:b/>
          <w:sz w:val="24"/>
          <w:szCs w:val="24"/>
        </w:rPr>
        <w:t>2</w:t>
      </w:r>
      <w:r w:rsidRPr="00A82C46">
        <w:rPr>
          <w:sz w:val="24"/>
          <w:szCs w:val="24"/>
        </w:rPr>
        <w:t>.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A44C7E" w:rsidRDefault="00A44C7E" w:rsidP="00A82C46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A44C7E" w:rsidRPr="00A82C46" w:rsidRDefault="00A44C7E" w:rsidP="00A82C46">
      <w:pPr>
        <w:shd w:val="clear" w:color="auto" w:fill="FFFFFF"/>
        <w:tabs>
          <w:tab w:val="left" w:pos="6838"/>
        </w:tabs>
        <w:rPr>
          <w:b/>
          <w:sz w:val="24"/>
          <w:szCs w:val="24"/>
        </w:rPr>
      </w:pPr>
      <w:r w:rsidRPr="00A82C46">
        <w:rPr>
          <w:b/>
          <w:sz w:val="24"/>
          <w:szCs w:val="24"/>
        </w:rPr>
        <w:t xml:space="preserve">Глава </w:t>
      </w:r>
      <w:r w:rsidRPr="00A82C46">
        <w:rPr>
          <w:b/>
          <w:bCs/>
          <w:spacing w:val="2"/>
          <w:sz w:val="24"/>
          <w:szCs w:val="24"/>
        </w:rPr>
        <w:t xml:space="preserve">Липкинского  </w:t>
      </w:r>
      <w:r w:rsidRPr="00A82C46">
        <w:rPr>
          <w:b/>
          <w:sz w:val="24"/>
          <w:szCs w:val="24"/>
        </w:rPr>
        <w:t xml:space="preserve">сельского поселения                             </w:t>
      </w:r>
      <w:r>
        <w:rPr>
          <w:b/>
          <w:sz w:val="24"/>
          <w:szCs w:val="24"/>
        </w:rPr>
        <w:t xml:space="preserve">                   </w:t>
      </w:r>
      <w:r w:rsidRPr="00A82C46">
        <w:rPr>
          <w:b/>
          <w:sz w:val="24"/>
          <w:szCs w:val="24"/>
        </w:rPr>
        <w:t>Л.П.Новикова</w:t>
      </w:r>
    </w:p>
    <w:p w:rsidR="00A44C7E" w:rsidRDefault="00A44C7E" w:rsidP="00963400">
      <w:pPr>
        <w:shd w:val="clear" w:color="auto" w:fill="FFFFFF"/>
        <w:ind w:right="26"/>
        <w:jc w:val="right"/>
        <w:rPr>
          <w:bCs/>
          <w:spacing w:val="-2"/>
        </w:rPr>
      </w:pPr>
    </w:p>
    <w:p w:rsidR="00A44C7E" w:rsidRPr="0062252E" w:rsidRDefault="00A44C7E" w:rsidP="00963400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A44C7E" w:rsidRPr="0062252E" w:rsidRDefault="00A44C7E" w:rsidP="00963400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A44C7E" w:rsidRPr="0062252E" w:rsidRDefault="00A44C7E" w:rsidP="00963400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</w:p>
    <w:p w:rsidR="00A44C7E" w:rsidRDefault="00A44C7E" w:rsidP="00963400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B3BAB">
        <w:rPr>
          <w:bCs/>
          <w:spacing w:val="-1"/>
        </w:rPr>
        <w:t xml:space="preserve">от </w:t>
      </w:r>
      <w:r>
        <w:rPr>
          <w:bCs/>
          <w:spacing w:val="-1"/>
        </w:rPr>
        <w:t>_</w:t>
      </w:r>
      <w:r w:rsidRPr="009B3BAB">
        <w:rPr>
          <w:bCs/>
          <w:spacing w:val="-1"/>
        </w:rPr>
        <w:t>.</w:t>
      </w:r>
      <w:r>
        <w:rPr>
          <w:bCs/>
          <w:spacing w:val="-1"/>
        </w:rPr>
        <w:t>_</w:t>
      </w:r>
      <w:r w:rsidRPr="009B3BAB">
        <w:rPr>
          <w:bCs/>
          <w:spacing w:val="-1"/>
        </w:rPr>
        <w:t>.2021г</w:t>
      </w:r>
      <w:r>
        <w:rPr>
          <w:bCs/>
          <w:spacing w:val="-1"/>
        </w:rPr>
        <w:t>._</w:t>
      </w:r>
      <w:r w:rsidRPr="009B3BAB">
        <w:rPr>
          <w:bCs/>
          <w:spacing w:val="-1"/>
        </w:rPr>
        <w:t>№</w:t>
      </w:r>
      <w:r>
        <w:rPr>
          <w:bCs/>
          <w:spacing w:val="-1"/>
        </w:rPr>
        <w:t>_</w:t>
      </w:r>
    </w:p>
    <w:p w:rsidR="00A44C7E" w:rsidRPr="0090787E" w:rsidRDefault="00A44C7E" w:rsidP="00963400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</w:t>
      </w:r>
      <w:r>
        <w:rPr>
          <w:rFonts w:ascii="Times New Roman" w:hAnsi="Times New Roman"/>
          <w:sz w:val="20"/>
        </w:rPr>
        <w:t xml:space="preserve"> О внесение изменений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сельского поселения от 26.12.2020г</w:t>
      </w:r>
      <w:r>
        <w:rPr>
          <w:rFonts w:ascii="Times New Roman" w:hAnsi="Times New Roman"/>
          <w:sz w:val="20"/>
        </w:rPr>
        <w:t>.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A44C7E" w:rsidRPr="0090787E" w:rsidRDefault="00A44C7E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A44C7E" w:rsidRPr="0090787E" w:rsidRDefault="00A44C7E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A44C7E" w:rsidRPr="0090787E" w:rsidRDefault="00A44C7E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A44C7E" w:rsidRPr="0090787E" w:rsidRDefault="00A44C7E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A44C7E" w:rsidRPr="0090787E" w:rsidRDefault="00A44C7E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A44C7E" w:rsidRPr="00AF7315" w:rsidRDefault="00A44C7E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A44C7E" w:rsidRDefault="00A44C7E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A44C7E" w:rsidTr="00AD3986">
        <w:tc>
          <w:tcPr>
            <w:tcW w:w="2517" w:type="dxa"/>
          </w:tcPr>
          <w:p w:rsidR="00A44C7E" w:rsidRPr="00022E66" w:rsidRDefault="00A44C7E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A44C7E" w:rsidRPr="00022E66" w:rsidRDefault="00A44C7E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A44C7E" w:rsidRPr="00022E66" w:rsidRDefault="00A44C7E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A44C7E" w:rsidRPr="00022E66" w:rsidRDefault="00A44C7E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A44C7E" w:rsidRPr="00022E66" w:rsidRDefault="00A44C7E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A44C7E" w:rsidRPr="00022E66" w:rsidRDefault="00A44C7E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1624,8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485,9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434,0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A44C7E" w:rsidRPr="00F13297" w:rsidRDefault="00A44C7E" w:rsidP="00DE6D4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403,0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A44C7E" w:rsidRPr="00F13297" w:rsidRDefault="00A44C7E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313,0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A44C7E" w:rsidRPr="00F13297" w:rsidRDefault="00A44C7E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1138,9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44C7E" w:rsidRPr="00F13297" w:rsidRDefault="00A44C7E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A44C7E" w:rsidRPr="00F13297" w:rsidRDefault="00A44C7E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153,5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A44C7E" w:rsidRPr="00F13297" w:rsidRDefault="00A44C7E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A44C7E" w:rsidRPr="00F13297" w:rsidRDefault="00A44C7E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A44C7E" w:rsidRPr="00F13297" w:rsidRDefault="00A44C7E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Tr="00AD3986">
        <w:tc>
          <w:tcPr>
            <w:tcW w:w="2517" w:type="dxa"/>
          </w:tcPr>
          <w:p w:rsidR="00A44C7E" w:rsidRPr="00F13297" w:rsidRDefault="00A44C7E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A44C7E" w:rsidRPr="00F13297" w:rsidRDefault="00A44C7E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A44C7E" w:rsidRPr="00F13297" w:rsidRDefault="00A44C7E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44C7E" w:rsidRPr="00F13297" w:rsidRDefault="00A44C7E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A44C7E" w:rsidRDefault="00A44C7E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44C7E" w:rsidRDefault="00A44C7E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44C7E" w:rsidRDefault="00A44C7E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44C7E" w:rsidRPr="0062252E" w:rsidRDefault="00A44C7E" w:rsidP="00C660F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A44C7E" w:rsidRPr="0062252E" w:rsidRDefault="00A44C7E" w:rsidP="00C660F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A44C7E" w:rsidRPr="0062252E" w:rsidRDefault="00A44C7E" w:rsidP="00C660FC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</w:p>
    <w:p w:rsidR="00A44C7E" w:rsidRDefault="00A44C7E" w:rsidP="00C660F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2B39A5">
        <w:rPr>
          <w:bCs/>
          <w:spacing w:val="-1"/>
        </w:rPr>
        <w:t xml:space="preserve">от </w:t>
      </w:r>
      <w:r>
        <w:rPr>
          <w:bCs/>
          <w:spacing w:val="-1"/>
        </w:rPr>
        <w:t>_</w:t>
      </w:r>
      <w:r w:rsidRPr="002B39A5">
        <w:rPr>
          <w:bCs/>
          <w:spacing w:val="-1"/>
        </w:rPr>
        <w:t>.</w:t>
      </w:r>
      <w:r>
        <w:rPr>
          <w:bCs/>
          <w:spacing w:val="-1"/>
        </w:rPr>
        <w:t>_</w:t>
      </w:r>
      <w:r w:rsidRPr="002B39A5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2B39A5">
        <w:rPr>
          <w:bCs/>
          <w:spacing w:val="-1"/>
        </w:rPr>
        <w:t>№</w:t>
      </w:r>
      <w:r>
        <w:rPr>
          <w:bCs/>
          <w:spacing w:val="-1"/>
        </w:rPr>
        <w:t>_</w:t>
      </w:r>
    </w:p>
    <w:p w:rsidR="00A44C7E" w:rsidRPr="0090787E" w:rsidRDefault="00A44C7E" w:rsidP="00C660F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A44C7E" w:rsidRPr="0090787E" w:rsidRDefault="00A44C7E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A44C7E" w:rsidRPr="0090787E" w:rsidRDefault="00A44C7E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A44C7E" w:rsidRPr="0090787E" w:rsidRDefault="00A44C7E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A44C7E" w:rsidRDefault="00A44C7E" w:rsidP="00C660F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годов»</w:t>
      </w:r>
    </w:p>
    <w:p w:rsidR="00A44C7E" w:rsidRPr="002D33C1" w:rsidRDefault="00A44C7E" w:rsidP="002D33C1">
      <w:pPr>
        <w:rPr>
          <w:rFonts w:ascii="Arial" w:hAnsi="Arial" w:cs="Arial"/>
          <w:sz w:val="24"/>
          <w:szCs w:val="24"/>
        </w:rPr>
      </w:pPr>
    </w:p>
    <w:p w:rsidR="00A44C7E" w:rsidRDefault="00A44C7E" w:rsidP="002D33C1">
      <w:pPr>
        <w:rPr>
          <w:rFonts w:ascii="Arial" w:hAnsi="Arial" w:cs="Arial"/>
          <w:sz w:val="24"/>
          <w:szCs w:val="24"/>
        </w:rPr>
      </w:pPr>
    </w:p>
    <w:p w:rsidR="00A44C7E" w:rsidRPr="00574E11" w:rsidRDefault="00A44C7E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 xml:space="preserve">1 ГОД И </w:t>
      </w:r>
      <w:r w:rsidRPr="00574E11">
        <w:rPr>
          <w:b/>
          <w:bCs/>
        </w:rPr>
        <w:t xml:space="preserve">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A44C7E" w:rsidRPr="00405474" w:rsidRDefault="00A44C7E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A44C7E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A44C7E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A44C7E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405474" w:rsidRDefault="00A44C7E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44C7E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1779,2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A44C7E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A44C7E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A44C7E" w:rsidRPr="00F13297" w:rsidRDefault="00A44C7E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A44C7E" w:rsidRPr="00F13297" w:rsidRDefault="00A44C7E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A44C7E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44C7E" w:rsidRPr="00F13297" w:rsidTr="00CC370B">
        <w:trPr>
          <w:trHeight w:hRule="exact" w:val="71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44C7E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44C7E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44C7E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44C7E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292,8</w:t>
            </w:r>
          </w:p>
          <w:p w:rsidR="00A44C7E" w:rsidRPr="00F13297" w:rsidRDefault="00A44C7E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A44C7E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674E9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44C7E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44C7E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44C7E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обеспечение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44C7E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44C7E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A44C7E" w:rsidRPr="00F13297" w:rsidRDefault="00A44C7E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A44C7E" w:rsidRPr="00F13297" w:rsidRDefault="00A44C7E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A44C7E" w:rsidRPr="00F13297" w:rsidRDefault="00A44C7E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44C7E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44C7E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A44C7E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A44C7E" w:rsidRPr="00F13297" w:rsidRDefault="00A44C7E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44C7E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A44C7E" w:rsidRPr="00F13297" w:rsidRDefault="00A44C7E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44C7E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44C7E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44C7E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5C2249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C2249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44C7E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660F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A44C7E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A44C7E" w:rsidRPr="00F13297" w:rsidRDefault="00A44C7E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44C7E" w:rsidRPr="00F13297" w:rsidRDefault="00A44C7E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A44C7E" w:rsidRPr="00F13297" w:rsidRDefault="00A44C7E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A44C7E" w:rsidRPr="00F13297" w:rsidRDefault="00A44C7E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A44C7E" w:rsidRPr="00F13297" w:rsidRDefault="00A44C7E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системыкоммунальной инфраструктуры Липкинского сельского поселения</w:t>
            </w:r>
          </w:p>
          <w:p w:rsidR="00A44C7E" w:rsidRPr="00F13297" w:rsidRDefault="00A44C7E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A44C7E" w:rsidRPr="00F13297" w:rsidRDefault="00A44C7E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49,4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B010D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A44C7E" w:rsidRPr="00F13297" w:rsidRDefault="00A44C7E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A44C7E" w:rsidRPr="00F13297" w:rsidRDefault="00A44C7E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A44C7E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A44C7E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A44C7E" w:rsidRPr="00F13297" w:rsidRDefault="00A44C7E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A44C7E" w:rsidRPr="00F13297" w:rsidRDefault="00A44C7E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A44C7E" w:rsidRPr="00F13297" w:rsidRDefault="00A44C7E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44C7E" w:rsidRPr="00F13297" w:rsidRDefault="00A44C7E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44C7E" w:rsidRPr="00F13297" w:rsidRDefault="00A44C7E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44C7E" w:rsidRPr="00F13297" w:rsidRDefault="00A44C7E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44C7E" w:rsidRPr="00F13297" w:rsidRDefault="00A44C7E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44C7E" w:rsidRPr="00F13297" w:rsidRDefault="00A44C7E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44C7E" w:rsidRPr="00F13297" w:rsidRDefault="00A44C7E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44C7E" w:rsidRPr="00F13297" w:rsidRDefault="00A44C7E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A44C7E" w:rsidRPr="00F13297" w:rsidRDefault="00A44C7E" w:rsidP="002D33C1">
      <w:pPr>
        <w:jc w:val="right"/>
        <w:rPr>
          <w:sz w:val="22"/>
          <w:szCs w:val="22"/>
        </w:rPr>
      </w:pPr>
    </w:p>
    <w:p w:rsidR="00A44C7E" w:rsidRPr="00F13297" w:rsidRDefault="00A44C7E" w:rsidP="002D33C1">
      <w:pPr>
        <w:jc w:val="right"/>
        <w:rPr>
          <w:sz w:val="22"/>
          <w:szCs w:val="22"/>
        </w:rPr>
      </w:pPr>
    </w:p>
    <w:p w:rsidR="00A44C7E" w:rsidRPr="00F13297" w:rsidRDefault="00A44C7E" w:rsidP="002D33C1">
      <w:pPr>
        <w:jc w:val="right"/>
        <w:rPr>
          <w:sz w:val="22"/>
          <w:szCs w:val="22"/>
        </w:rPr>
      </w:pPr>
    </w:p>
    <w:p w:rsidR="00A44C7E" w:rsidRPr="00F13297" w:rsidRDefault="00A44C7E" w:rsidP="002D33C1">
      <w:pPr>
        <w:jc w:val="right"/>
        <w:rPr>
          <w:sz w:val="22"/>
          <w:szCs w:val="22"/>
        </w:rPr>
      </w:pPr>
    </w:p>
    <w:p w:rsidR="00A44C7E" w:rsidRPr="00F13297" w:rsidRDefault="00A44C7E" w:rsidP="00017574">
      <w:pPr>
        <w:ind w:firstLine="708"/>
        <w:jc w:val="right"/>
        <w:rPr>
          <w:sz w:val="22"/>
          <w:szCs w:val="22"/>
        </w:rPr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p w:rsidR="00A44C7E" w:rsidRDefault="00A44C7E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A44C7E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A44C7E" w:rsidRPr="0062252E" w:rsidRDefault="00A44C7E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A44C7E" w:rsidRPr="0062252E" w:rsidRDefault="00A44C7E" w:rsidP="00C660FC">
            <w:pPr>
              <w:shd w:val="clear" w:color="auto" w:fill="FFFFFF"/>
              <w:ind w:left="4496" w:right="26"/>
              <w:jc w:val="right"/>
              <w:rPr>
                <w:bCs/>
                <w:spacing w:val="-1"/>
              </w:rPr>
            </w:pPr>
            <w:r w:rsidRPr="0062252E">
              <w:rPr>
                <w:bCs/>
                <w:spacing w:val="-1"/>
              </w:rPr>
              <w:t xml:space="preserve">                                  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</w:p>
          <w:p w:rsidR="00A44C7E" w:rsidRPr="0062252E" w:rsidRDefault="00A44C7E" w:rsidP="00C660FC">
            <w:pPr>
              <w:shd w:val="clear" w:color="auto" w:fill="FFFFFF"/>
              <w:ind w:left="4496" w:right="26"/>
              <w:jc w:val="right"/>
              <w:rPr>
                <w:bCs/>
                <w:spacing w:val="3"/>
              </w:rPr>
            </w:pPr>
            <w:r>
              <w:rPr>
                <w:bCs/>
                <w:spacing w:val="-1"/>
              </w:rPr>
              <w:t>Липкинского</w:t>
            </w:r>
            <w:r w:rsidRPr="0062252E">
              <w:rPr>
                <w:bCs/>
                <w:spacing w:val="-1"/>
              </w:rPr>
              <w:t xml:space="preserve"> сельского поселения</w:t>
            </w:r>
          </w:p>
          <w:p w:rsidR="00A44C7E" w:rsidRDefault="00A44C7E" w:rsidP="00C660FC">
            <w:pPr>
              <w:shd w:val="clear" w:color="auto" w:fill="FFFFFF"/>
              <w:ind w:left="4496" w:right="26"/>
              <w:jc w:val="right"/>
              <w:rPr>
                <w:bCs/>
                <w:spacing w:val="-1"/>
              </w:rPr>
            </w:pPr>
            <w:r w:rsidRPr="0062252E">
              <w:t xml:space="preserve">                      Ромодановского муниципального района</w:t>
            </w:r>
            <w:r w:rsidRPr="0062252E">
              <w:rPr>
                <w:bCs/>
                <w:spacing w:val="-1"/>
              </w:rPr>
              <w:t xml:space="preserve">                                                                                                                   Республики Мордовия</w:t>
            </w:r>
            <w:r>
              <w:rPr>
                <w:bCs/>
                <w:spacing w:val="-1"/>
              </w:rPr>
              <w:t xml:space="preserve"> </w:t>
            </w:r>
            <w:r w:rsidRPr="002B39A5">
              <w:rPr>
                <w:bCs/>
                <w:spacing w:val="-1"/>
              </w:rPr>
              <w:t>от</w:t>
            </w:r>
            <w:r>
              <w:rPr>
                <w:bCs/>
                <w:spacing w:val="-1"/>
              </w:rPr>
              <w:t xml:space="preserve"> _._</w:t>
            </w:r>
            <w:r w:rsidRPr="002B39A5">
              <w:rPr>
                <w:bCs/>
                <w:spacing w:val="-1"/>
              </w:rPr>
              <w:t>.2021г</w:t>
            </w:r>
            <w:r>
              <w:rPr>
                <w:bCs/>
                <w:spacing w:val="-1"/>
              </w:rPr>
              <w:t xml:space="preserve"> </w:t>
            </w:r>
            <w:r w:rsidRPr="00547CB9">
              <w:rPr>
                <w:bCs/>
                <w:spacing w:val="-1"/>
              </w:rPr>
              <w:t>№</w:t>
            </w:r>
            <w:r>
              <w:rPr>
                <w:bCs/>
                <w:spacing w:val="-1"/>
              </w:rPr>
              <w:t>_</w:t>
            </w:r>
          </w:p>
          <w:p w:rsidR="00A44C7E" w:rsidRPr="0090787E" w:rsidRDefault="00A44C7E" w:rsidP="00C660FC">
            <w:pPr>
              <w:pStyle w:val="ConsPlusNormal0"/>
              <w:widowControl/>
              <w:ind w:left="5103" w:firstLine="0"/>
              <w:jc w:val="right"/>
              <w:rPr>
                <w:rFonts w:ascii="Times New Roman" w:hAnsi="Times New Roman"/>
                <w:sz w:val="20"/>
              </w:rPr>
            </w:pPr>
            <w:r w:rsidRPr="0090787E">
              <w:rPr>
                <w:bCs/>
                <w:spacing w:val="-1"/>
                <w:sz w:val="20"/>
              </w:rPr>
              <w:t xml:space="preserve"> </w:t>
            </w:r>
            <w:r w:rsidRPr="0090787E">
              <w:rPr>
                <w:rFonts w:ascii="Times New Roman" w:hAnsi="Times New Roman"/>
                <w:sz w:val="20"/>
              </w:rPr>
              <w:t>« О внесение изменении в решение</w:t>
            </w: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Совета депутатов  </w:t>
            </w:r>
            <w:r>
              <w:rPr>
                <w:rFonts w:ascii="Times New Roman" w:hAnsi="Times New Roman"/>
                <w:sz w:val="20"/>
              </w:rPr>
              <w:t xml:space="preserve">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             сельского поселения от 26.12.2020г №</w:t>
            </w:r>
            <w:r>
              <w:rPr>
                <w:rFonts w:ascii="Times New Roman" w:hAnsi="Times New Roman"/>
                <w:sz w:val="20"/>
              </w:rPr>
              <w:t>22</w:t>
            </w:r>
            <w:r w:rsidRPr="0090787E">
              <w:rPr>
                <w:rFonts w:ascii="Times New Roman" w:hAnsi="Times New Roman"/>
                <w:sz w:val="20"/>
              </w:rPr>
              <w:t xml:space="preserve">  </w:t>
            </w:r>
          </w:p>
          <w:p w:rsidR="00A44C7E" w:rsidRPr="0090787E" w:rsidRDefault="00A44C7E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«О бюджете </w:t>
            </w:r>
            <w:r>
              <w:rPr>
                <w:rFonts w:ascii="Times New Roman" w:hAnsi="Times New Roman"/>
                <w:sz w:val="20"/>
              </w:rPr>
              <w:t>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                   </w:t>
            </w:r>
          </w:p>
          <w:p w:rsidR="00A44C7E" w:rsidRPr="0090787E" w:rsidRDefault="00A44C7E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  поселения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Ромодановского  муниципального                                      </w:t>
            </w:r>
          </w:p>
          <w:p w:rsidR="00A44C7E" w:rsidRPr="0090787E" w:rsidRDefault="00A44C7E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района Рес</w:t>
            </w:r>
            <w:r>
              <w:rPr>
                <w:rFonts w:ascii="Times New Roman" w:hAnsi="Times New Roman" w:cs="Times New Roman"/>
                <w:sz w:val="20"/>
              </w:rPr>
              <w:t xml:space="preserve">публики Мордовия на 2021 год и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      </w:t>
            </w:r>
          </w:p>
          <w:p w:rsidR="00A44C7E" w:rsidRPr="00C660FC" w:rsidRDefault="00A44C7E" w:rsidP="00C660FC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0787E">
              <w:t xml:space="preserve">                                                                                                       </w:t>
            </w:r>
            <w:r>
              <w:t xml:space="preserve">                 </w:t>
            </w:r>
            <w:r w:rsidRPr="0090787E">
              <w:t xml:space="preserve">  плановый период  2022 и 2023 годов</w:t>
            </w:r>
          </w:p>
          <w:p w:rsidR="00A44C7E" w:rsidRPr="00C660FC" w:rsidRDefault="00A44C7E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A44C7E" w:rsidRPr="00C660FC" w:rsidRDefault="00A44C7E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A44C7E" w:rsidRPr="00C660FC" w:rsidRDefault="00A44C7E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A44C7E" w:rsidRPr="00C660FC" w:rsidRDefault="00A44C7E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A44C7E" w:rsidRPr="00C660FC" w:rsidRDefault="00A44C7E" w:rsidP="00022E66">
            <w:pPr>
              <w:jc w:val="center"/>
            </w:pPr>
          </w:p>
        </w:tc>
      </w:tr>
    </w:tbl>
    <w:p w:rsidR="00A44C7E" w:rsidRPr="002A5063" w:rsidRDefault="00A44C7E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A44C7E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C7E" w:rsidRPr="0050333A" w:rsidRDefault="00A44C7E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C7E" w:rsidRPr="0050333A" w:rsidRDefault="00A44C7E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C7E" w:rsidRPr="0050333A" w:rsidRDefault="00A44C7E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C7E" w:rsidRPr="0050333A" w:rsidRDefault="00A44C7E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A44C7E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44C7E" w:rsidRPr="0050333A" w:rsidRDefault="00A44C7E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4C7E" w:rsidRPr="0050333A" w:rsidRDefault="00A44C7E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A44C7E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4C7E" w:rsidRPr="0050333A" w:rsidRDefault="00A44C7E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A44C7E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44C7E" w:rsidRPr="00F13297" w:rsidRDefault="00A44C7E" w:rsidP="00C71C8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1779,2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44C7E" w:rsidRPr="00F13297" w:rsidRDefault="00A44C7E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44C7E" w:rsidRPr="00F13297" w:rsidRDefault="00A44C7E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A44C7E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C7E" w:rsidRPr="00F13297" w:rsidRDefault="00A44C7E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C7E" w:rsidRPr="00F13297" w:rsidRDefault="00A44C7E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1285,5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A44C7E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61139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61139E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44C7E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A44C7E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654F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44C7E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Непрграммные расходы в рамках 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44C7E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44C7E" w:rsidRPr="00F13297" w:rsidTr="00547CB9">
        <w:trPr>
          <w:trHeight w:val="154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44C7E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A44C7E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44C7E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9E715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9E715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9E715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Default="00A44C7E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44C7E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44C7E" w:rsidRPr="00F13297" w:rsidRDefault="00A44C7E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44C7E" w:rsidRPr="00F13297" w:rsidRDefault="00A44C7E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44C7E" w:rsidRPr="00F13297" w:rsidRDefault="00A44C7E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44C7E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C53EB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C53EB4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C53EB4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C53EB4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C53E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C53EB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490330">
            <w:pPr>
              <w:pStyle w:val="NoSpacing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44C7E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44C7E" w:rsidRPr="00F13297" w:rsidRDefault="00A44C7E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44C7E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44C7E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44C7E" w:rsidRPr="00F1329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 коммунальной инфраструктуры Липкинского сельского поселения</w:t>
            </w:r>
          </w:p>
          <w:p w:rsidR="00A44C7E" w:rsidRPr="00F13297" w:rsidRDefault="00A44C7E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A44C7E" w:rsidRPr="00F13297" w:rsidRDefault="00A44C7E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44C7E" w:rsidRPr="00F13297" w:rsidRDefault="00A44C7E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A44C7E" w:rsidRPr="00F13297" w:rsidRDefault="00A44C7E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44C7E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A44C7E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1303F3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44C7E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4C7E" w:rsidRPr="00F13297" w:rsidRDefault="00A44C7E" w:rsidP="005E4945">
            <w:pPr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44C7E" w:rsidRPr="00F13297" w:rsidRDefault="00A44C7E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E" w:rsidRPr="00F13297" w:rsidRDefault="00A44C7E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A44C7E" w:rsidRPr="00F13297" w:rsidRDefault="00A44C7E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A44C7E" w:rsidRPr="00F13297" w:rsidRDefault="00A44C7E" w:rsidP="00682484">
      <w:pPr>
        <w:ind w:firstLine="708"/>
        <w:rPr>
          <w:sz w:val="22"/>
          <w:szCs w:val="22"/>
        </w:rPr>
      </w:pPr>
    </w:p>
    <w:p w:rsidR="00A44C7E" w:rsidRPr="00F13297" w:rsidRDefault="00A44C7E" w:rsidP="00F906E4">
      <w:pPr>
        <w:ind w:firstLine="708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A44C7E" w:rsidRPr="00F13297" w:rsidRDefault="00A44C7E" w:rsidP="00EC4B75">
      <w:pPr>
        <w:ind w:firstLine="708"/>
        <w:jc w:val="right"/>
        <w:rPr>
          <w:sz w:val="22"/>
          <w:szCs w:val="22"/>
        </w:rPr>
      </w:pPr>
    </w:p>
    <w:p w:rsidR="00A44C7E" w:rsidRPr="00F13297" w:rsidRDefault="00A44C7E" w:rsidP="00EC4B75">
      <w:pPr>
        <w:ind w:firstLine="708"/>
        <w:jc w:val="right"/>
        <w:rPr>
          <w:sz w:val="22"/>
          <w:szCs w:val="22"/>
        </w:rPr>
      </w:pPr>
    </w:p>
    <w:p w:rsidR="00A44C7E" w:rsidRPr="00F13297" w:rsidRDefault="00A44C7E" w:rsidP="00EC4B75">
      <w:pPr>
        <w:ind w:firstLine="708"/>
        <w:jc w:val="right"/>
        <w:rPr>
          <w:sz w:val="22"/>
          <w:szCs w:val="22"/>
        </w:rPr>
      </w:pPr>
    </w:p>
    <w:p w:rsidR="00A44C7E" w:rsidRPr="00F13297" w:rsidRDefault="00A44C7E" w:rsidP="00EC4B75">
      <w:pPr>
        <w:ind w:firstLine="708"/>
        <w:jc w:val="right"/>
        <w:rPr>
          <w:sz w:val="22"/>
          <w:szCs w:val="22"/>
        </w:rPr>
      </w:pPr>
    </w:p>
    <w:p w:rsidR="00A44C7E" w:rsidRPr="00F13297" w:rsidRDefault="00A44C7E" w:rsidP="00EC4B75">
      <w:pPr>
        <w:ind w:firstLine="708"/>
        <w:jc w:val="right"/>
        <w:rPr>
          <w:sz w:val="22"/>
          <w:szCs w:val="22"/>
        </w:rPr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Default="00A44C7E" w:rsidP="00EC4B75">
      <w:pPr>
        <w:ind w:firstLine="708"/>
        <w:jc w:val="right"/>
      </w:pPr>
    </w:p>
    <w:p w:rsidR="00A44C7E" w:rsidRPr="0062252E" w:rsidRDefault="00A44C7E" w:rsidP="002B39A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A44C7E" w:rsidRPr="0062252E" w:rsidRDefault="00A44C7E" w:rsidP="002B39A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A44C7E" w:rsidRPr="0062252E" w:rsidRDefault="00A44C7E" w:rsidP="002B39A5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</w:p>
    <w:p w:rsidR="00A44C7E" w:rsidRDefault="00A44C7E" w:rsidP="002B39A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2B39A5">
        <w:rPr>
          <w:bCs/>
          <w:spacing w:val="-1"/>
        </w:rPr>
        <w:t>от</w:t>
      </w:r>
      <w:r>
        <w:rPr>
          <w:bCs/>
          <w:spacing w:val="-1"/>
        </w:rPr>
        <w:t xml:space="preserve"> _</w:t>
      </w:r>
      <w:r w:rsidRPr="002B39A5">
        <w:rPr>
          <w:bCs/>
          <w:spacing w:val="-1"/>
        </w:rPr>
        <w:t xml:space="preserve"> .</w:t>
      </w:r>
      <w:r>
        <w:rPr>
          <w:bCs/>
          <w:spacing w:val="-1"/>
        </w:rPr>
        <w:t>_</w:t>
      </w:r>
      <w:r w:rsidRPr="002B39A5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2B39A5">
        <w:rPr>
          <w:bCs/>
          <w:spacing w:val="-1"/>
        </w:rPr>
        <w:t>№</w:t>
      </w:r>
      <w:r>
        <w:rPr>
          <w:bCs/>
          <w:spacing w:val="-1"/>
        </w:rPr>
        <w:t>_</w:t>
      </w:r>
    </w:p>
    <w:p w:rsidR="00A44C7E" w:rsidRPr="0090787E" w:rsidRDefault="00A44C7E" w:rsidP="002B39A5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изменении в решение</w:t>
      </w:r>
      <w:r>
        <w:rPr>
          <w:rFonts w:ascii="Times New Roman" w:hAnsi="Times New Roman"/>
          <w:sz w:val="20"/>
        </w:rPr>
        <w:t xml:space="preserve">                                                           </w:t>
      </w:r>
      <w:r w:rsidRPr="0090787E">
        <w:rPr>
          <w:rFonts w:ascii="Times New Roman" w:hAnsi="Times New Roman"/>
          <w:sz w:val="20"/>
        </w:rPr>
        <w:t xml:space="preserve"> Совета депутатов  </w:t>
      </w:r>
      <w:r>
        <w:rPr>
          <w:rFonts w:ascii="Times New Roman" w:hAnsi="Times New Roman"/>
          <w:sz w:val="20"/>
        </w:rPr>
        <w:t xml:space="preserve"> 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A44C7E" w:rsidRPr="0090787E" w:rsidRDefault="00A44C7E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A44C7E" w:rsidRPr="0090787E" w:rsidRDefault="00A44C7E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A44C7E" w:rsidRPr="0090787E" w:rsidRDefault="00A44C7E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A44C7E" w:rsidRPr="00C660FC" w:rsidRDefault="00A44C7E" w:rsidP="002B39A5">
      <w:pPr>
        <w:tabs>
          <w:tab w:val="left" w:pos="2160"/>
        </w:tabs>
        <w:jc w:val="center"/>
        <w:rPr>
          <w:bCs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p w:rsidR="00A44C7E" w:rsidRDefault="00A44C7E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A44C7E" w:rsidRPr="00E84CA4" w:rsidRDefault="00A44C7E" w:rsidP="002B39A5">
      <w:pPr>
        <w:rPr>
          <w:sz w:val="18"/>
          <w:szCs w:val="18"/>
        </w:rPr>
      </w:pPr>
    </w:p>
    <w:p w:rsidR="00A44C7E" w:rsidRPr="00DE15B2" w:rsidRDefault="00A44C7E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A44C7E" w:rsidRDefault="00A44C7E" w:rsidP="002B39A5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</w:t>
      </w:r>
      <w:r>
        <w:rPr>
          <w:b/>
          <w:bCs/>
        </w:rPr>
        <w:t>Д  И  ПЛАНОВЫЙ ПЕРИОД  2022 и</w:t>
      </w:r>
      <w:r w:rsidRPr="00DE15B2">
        <w:rPr>
          <w:b/>
          <w:bCs/>
        </w:rPr>
        <w:t xml:space="preserve"> 2023 ГОДОВ</w:t>
      </w:r>
    </w:p>
    <w:p w:rsidR="00A44C7E" w:rsidRDefault="00A44C7E" w:rsidP="002B39A5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 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A44C7E" w:rsidTr="00620333">
        <w:tc>
          <w:tcPr>
            <w:tcW w:w="2836" w:type="dxa"/>
          </w:tcPr>
          <w:p w:rsidR="00A44C7E" w:rsidRPr="007126C3" w:rsidRDefault="00A44C7E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A44C7E" w:rsidRPr="007126C3" w:rsidRDefault="00A44C7E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A44C7E" w:rsidRDefault="00A44C7E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A44C7E" w:rsidRPr="007126C3" w:rsidRDefault="00A44C7E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Pr="00502C15" w:rsidRDefault="00A44C7E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A44C7E" w:rsidRPr="007126C3" w:rsidRDefault="00A44C7E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A44C7E" w:rsidRPr="007126C3" w:rsidRDefault="00A44C7E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A44C7E" w:rsidRPr="007126C3" w:rsidRDefault="00A44C7E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A44C7E" w:rsidRPr="007126C3" w:rsidRDefault="00A44C7E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A44C7E" w:rsidRPr="00AF3DCE" w:rsidRDefault="00A44C7E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-1624,8</w:t>
            </w:r>
          </w:p>
        </w:tc>
        <w:tc>
          <w:tcPr>
            <w:tcW w:w="101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A44C7E" w:rsidRPr="007126C3" w:rsidRDefault="00A44C7E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-1624,8</w:t>
            </w:r>
          </w:p>
          <w:p w:rsidR="00A44C7E" w:rsidRPr="007126C3" w:rsidRDefault="00A44C7E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A44C7E" w:rsidRPr="00C330FA" w:rsidRDefault="00A44C7E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-1624,8</w:t>
            </w:r>
          </w:p>
        </w:tc>
        <w:tc>
          <w:tcPr>
            <w:tcW w:w="101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A44C7E" w:rsidRPr="00C330FA" w:rsidRDefault="00A44C7E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-1624,8</w:t>
            </w:r>
          </w:p>
        </w:tc>
        <w:tc>
          <w:tcPr>
            <w:tcW w:w="101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A44C7E" w:rsidRPr="00AF3DCE" w:rsidRDefault="00A44C7E" w:rsidP="00151AAA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1779,2</w:t>
            </w:r>
          </w:p>
        </w:tc>
        <w:tc>
          <w:tcPr>
            <w:tcW w:w="101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A44C7E" w:rsidRPr="007126C3" w:rsidRDefault="00A44C7E" w:rsidP="00151AA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1779,2</w:t>
            </w:r>
          </w:p>
        </w:tc>
        <w:tc>
          <w:tcPr>
            <w:tcW w:w="101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c>
          <w:tcPr>
            <w:tcW w:w="2836" w:type="dxa"/>
          </w:tcPr>
          <w:p w:rsidR="00A44C7E" w:rsidRDefault="00A44C7E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A44C7E" w:rsidRDefault="00A44C7E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A44C7E" w:rsidRPr="007126C3" w:rsidRDefault="00A44C7E" w:rsidP="00151AA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1779,2</w:t>
            </w:r>
          </w:p>
        </w:tc>
        <w:tc>
          <w:tcPr>
            <w:tcW w:w="101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44C7E" w:rsidTr="00620333">
        <w:trPr>
          <w:trHeight w:val="1144"/>
        </w:trPr>
        <w:tc>
          <w:tcPr>
            <w:tcW w:w="2836" w:type="dxa"/>
            <w:vAlign w:val="center"/>
          </w:tcPr>
          <w:p w:rsidR="00A44C7E" w:rsidRPr="00AF3DCE" w:rsidRDefault="00A44C7E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A44C7E" w:rsidRDefault="00A44C7E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A44C7E" w:rsidRDefault="00A44C7E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44C7E" w:rsidRDefault="00A44C7E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1779,2</w:t>
            </w:r>
          </w:p>
        </w:tc>
        <w:tc>
          <w:tcPr>
            <w:tcW w:w="101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44C7E" w:rsidRPr="00AF3DCE" w:rsidRDefault="00A44C7E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44C7E" w:rsidRPr="007126C3" w:rsidRDefault="00A44C7E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A44C7E" w:rsidRDefault="00A44C7E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A44C7E" w:rsidSect="00A82C46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C7E" w:rsidRDefault="00A44C7E" w:rsidP="00701D1B">
      <w:r>
        <w:separator/>
      </w:r>
    </w:p>
  </w:endnote>
  <w:endnote w:type="continuationSeparator" w:id="1">
    <w:p w:rsidR="00A44C7E" w:rsidRDefault="00A44C7E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C7E" w:rsidRDefault="00A44C7E" w:rsidP="00701D1B">
      <w:r>
        <w:separator/>
      </w:r>
    </w:p>
  </w:footnote>
  <w:footnote w:type="continuationSeparator" w:id="1">
    <w:p w:rsidR="00A44C7E" w:rsidRDefault="00A44C7E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284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1A4F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51AAA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1942"/>
    <w:rsid w:val="001C4060"/>
    <w:rsid w:val="001E39AA"/>
    <w:rsid w:val="001F00E7"/>
    <w:rsid w:val="001F08F5"/>
    <w:rsid w:val="001F1D30"/>
    <w:rsid w:val="00203121"/>
    <w:rsid w:val="00210D1C"/>
    <w:rsid w:val="00211A3C"/>
    <w:rsid w:val="0021464E"/>
    <w:rsid w:val="002200DA"/>
    <w:rsid w:val="002321B6"/>
    <w:rsid w:val="00235533"/>
    <w:rsid w:val="00254321"/>
    <w:rsid w:val="002618E0"/>
    <w:rsid w:val="0027005C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75E01"/>
    <w:rsid w:val="00381A6D"/>
    <w:rsid w:val="00384934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7CA7"/>
    <w:rsid w:val="004A150E"/>
    <w:rsid w:val="004A382D"/>
    <w:rsid w:val="004A7DF6"/>
    <w:rsid w:val="004B0CA6"/>
    <w:rsid w:val="004B4D64"/>
    <w:rsid w:val="004E4AB7"/>
    <w:rsid w:val="00502C15"/>
    <w:rsid w:val="0050333A"/>
    <w:rsid w:val="00506636"/>
    <w:rsid w:val="0051063B"/>
    <w:rsid w:val="005157E7"/>
    <w:rsid w:val="00526611"/>
    <w:rsid w:val="00544516"/>
    <w:rsid w:val="00547CB9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7E86"/>
    <w:rsid w:val="00601B0D"/>
    <w:rsid w:val="006045D6"/>
    <w:rsid w:val="00610076"/>
    <w:rsid w:val="0061139E"/>
    <w:rsid w:val="00620333"/>
    <w:rsid w:val="00621A51"/>
    <w:rsid w:val="0062252E"/>
    <w:rsid w:val="00625AF7"/>
    <w:rsid w:val="00625D9F"/>
    <w:rsid w:val="00633DE4"/>
    <w:rsid w:val="006407DF"/>
    <w:rsid w:val="00645A3B"/>
    <w:rsid w:val="00655CCC"/>
    <w:rsid w:val="00656A02"/>
    <w:rsid w:val="0066164B"/>
    <w:rsid w:val="006703E3"/>
    <w:rsid w:val="00671EA3"/>
    <w:rsid w:val="0067429B"/>
    <w:rsid w:val="00674995"/>
    <w:rsid w:val="00674C6C"/>
    <w:rsid w:val="00674E99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D316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7F6371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3405E"/>
    <w:rsid w:val="00A41724"/>
    <w:rsid w:val="00A44AA7"/>
    <w:rsid w:val="00A44C7E"/>
    <w:rsid w:val="00A50775"/>
    <w:rsid w:val="00A536E3"/>
    <w:rsid w:val="00A54E37"/>
    <w:rsid w:val="00A654F2"/>
    <w:rsid w:val="00A67340"/>
    <w:rsid w:val="00A71B10"/>
    <w:rsid w:val="00A81FA4"/>
    <w:rsid w:val="00A82C46"/>
    <w:rsid w:val="00AA0264"/>
    <w:rsid w:val="00AA51F8"/>
    <w:rsid w:val="00AA6C63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538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BF3A77"/>
    <w:rsid w:val="00C069A8"/>
    <w:rsid w:val="00C06CAB"/>
    <w:rsid w:val="00C11712"/>
    <w:rsid w:val="00C145EE"/>
    <w:rsid w:val="00C148A2"/>
    <w:rsid w:val="00C223DD"/>
    <w:rsid w:val="00C235E4"/>
    <w:rsid w:val="00C2741B"/>
    <w:rsid w:val="00C31590"/>
    <w:rsid w:val="00C31974"/>
    <w:rsid w:val="00C3264A"/>
    <w:rsid w:val="00C330FA"/>
    <w:rsid w:val="00C531A8"/>
    <w:rsid w:val="00C53EB4"/>
    <w:rsid w:val="00C6170D"/>
    <w:rsid w:val="00C617E3"/>
    <w:rsid w:val="00C660FC"/>
    <w:rsid w:val="00C71C83"/>
    <w:rsid w:val="00C74721"/>
    <w:rsid w:val="00C90571"/>
    <w:rsid w:val="00CA20B4"/>
    <w:rsid w:val="00CB3961"/>
    <w:rsid w:val="00CC370B"/>
    <w:rsid w:val="00CC533F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544F0"/>
    <w:rsid w:val="00D61B1D"/>
    <w:rsid w:val="00D713BD"/>
    <w:rsid w:val="00D871F3"/>
    <w:rsid w:val="00D87C86"/>
    <w:rsid w:val="00DC73E1"/>
    <w:rsid w:val="00DE15B2"/>
    <w:rsid w:val="00DE1BA3"/>
    <w:rsid w:val="00DE5DB6"/>
    <w:rsid w:val="00DE6D4C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906E4"/>
    <w:rsid w:val="00FA6B38"/>
    <w:rsid w:val="00FB5877"/>
    <w:rsid w:val="00FC1CEF"/>
    <w:rsid w:val="00FC1FA9"/>
    <w:rsid w:val="00FC6C87"/>
    <w:rsid w:val="00FE27FD"/>
    <w:rsid w:val="00FE69E6"/>
    <w:rsid w:val="00FF023B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2">
    <w:name w:val="Без интервала2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1323</TotalTime>
  <Pages>16</Pages>
  <Words>5512</Words>
  <Characters>31424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83</cp:revision>
  <cp:lastPrinted>2021-10-21T06:05:00Z</cp:lastPrinted>
  <dcterms:created xsi:type="dcterms:W3CDTF">2020-12-05T15:20:00Z</dcterms:created>
  <dcterms:modified xsi:type="dcterms:W3CDTF">2021-10-22T05:52:00Z</dcterms:modified>
</cp:coreProperties>
</file>