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41" w:rsidRDefault="0063544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</w:t>
      </w:r>
    </w:p>
    <w:p w:rsidR="00635441" w:rsidRDefault="00635441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635441" w:rsidRDefault="00635441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635441" w:rsidRDefault="00635441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35441" w:rsidRDefault="00635441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35441" w:rsidRDefault="0063544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635441" w:rsidRDefault="00635441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635441" w:rsidRDefault="00635441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35441" w:rsidRPr="00202967" w:rsidRDefault="00635441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202967">
        <w:rPr>
          <w:sz w:val="24"/>
          <w:szCs w:val="24"/>
        </w:rPr>
        <w:t xml:space="preserve">от «20»октября </w:t>
      </w:r>
      <w:smartTag w:uri="urn:schemas-microsoft-com:office:smarttags" w:element="metricconverter">
        <w:smartTagPr>
          <w:attr w:name="ProductID" w:val="2021 г"/>
        </w:smartTagPr>
        <w:r w:rsidRPr="00202967">
          <w:rPr>
            <w:sz w:val="24"/>
            <w:szCs w:val="24"/>
          </w:rPr>
          <w:t>2021 г</w:t>
        </w:r>
      </w:smartTag>
      <w:r w:rsidRPr="00202967">
        <w:rPr>
          <w:sz w:val="24"/>
          <w:szCs w:val="24"/>
        </w:rPr>
        <w:t xml:space="preserve">. 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202967">
        <w:rPr>
          <w:sz w:val="24"/>
          <w:szCs w:val="24"/>
        </w:rPr>
        <w:t xml:space="preserve">  №11</w:t>
      </w:r>
    </w:p>
    <w:p w:rsidR="00635441" w:rsidRPr="00202967" w:rsidRDefault="00635441" w:rsidP="000A502D">
      <w:pPr>
        <w:tabs>
          <w:tab w:val="left" w:pos="699"/>
        </w:tabs>
        <w:rPr>
          <w:sz w:val="24"/>
          <w:szCs w:val="24"/>
        </w:rPr>
      </w:pPr>
    </w:p>
    <w:p w:rsidR="00635441" w:rsidRPr="00202967" w:rsidRDefault="00635441" w:rsidP="000A502D">
      <w:pPr>
        <w:jc w:val="center"/>
        <w:rPr>
          <w:sz w:val="24"/>
          <w:szCs w:val="24"/>
        </w:rPr>
      </w:pPr>
      <w:r w:rsidRPr="00202967">
        <w:rPr>
          <w:sz w:val="24"/>
          <w:szCs w:val="24"/>
        </w:rPr>
        <w:t>п. Липки</w:t>
      </w:r>
    </w:p>
    <w:p w:rsidR="00635441" w:rsidRDefault="00635441" w:rsidP="000A502D">
      <w:pPr>
        <w:jc w:val="center"/>
        <w:rPr>
          <w:sz w:val="26"/>
          <w:szCs w:val="26"/>
        </w:rPr>
      </w:pP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A82C46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A82C46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муниципального 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635441" w:rsidRPr="00A82C46" w:rsidRDefault="00635441" w:rsidP="00202967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635441" w:rsidRDefault="00635441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635441" w:rsidRPr="00202967" w:rsidRDefault="00635441" w:rsidP="006A2DEA">
      <w:pPr>
        <w:ind w:firstLine="851"/>
        <w:jc w:val="both"/>
        <w:rPr>
          <w:sz w:val="24"/>
          <w:szCs w:val="24"/>
        </w:rPr>
      </w:pPr>
      <w:r w:rsidRPr="00202967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635441" w:rsidRPr="00202967" w:rsidRDefault="00635441" w:rsidP="000A502D">
      <w:pPr>
        <w:jc w:val="center"/>
        <w:rPr>
          <w:sz w:val="24"/>
          <w:szCs w:val="24"/>
        </w:rPr>
      </w:pPr>
      <w:r w:rsidRPr="00202967">
        <w:rPr>
          <w:sz w:val="24"/>
          <w:szCs w:val="24"/>
        </w:rPr>
        <w:t>РЕШИЛ:</w:t>
      </w:r>
    </w:p>
    <w:p w:rsidR="00635441" w:rsidRPr="00202967" w:rsidRDefault="00635441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2967">
        <w:rPr>
          <w:rFonts w:ascii="Times New Roman" w:hAnsi="Times New Roman" w:cs="Times New Roman"/>
          <w:b/>
          <w:sz w:val="24"/>
          <w:szCs w:val="24"/>
        </w:rPr>
        <w:t>1.</w:t>
      </w:r>
      <w:r w:rsidRPr="00202967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№22 «О бюджете Липкинского сельского поселения Ромодановского  муниципального района Республики Мордовия на 2021 год и плановый период 2022  и  2023 годов» следующие изменения:</w:t>
      </w:r>
    </w:p>
    <w:p w:rsidR="00635441" w:rsidRPr="00202967" w:rsidRDefault="00635441" w:rsidP="00ED3794">
      <w:pPr>
        <w:pStyle w:val="NoSpacing"/>
        <w:jc w:val="both"/>
        <w:rPr>
          <w:sz w:val="24"/>
          <w:szCs w:val="24"/>
        </w:rPr>
      </w:pPr>
      <w:r w:rsidRPr="00202967">
        <w:rPr>
          <w:sz w:val="24"/>
          <w:szCs w:val="24"/>
        </w:rPr>
        <w:t xml:space="preserve">    1.</w:t>
      </w:r>
      <w:r w:rsidRPr="00202967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1574,8 тыс. рублей, по расходам в сумме 1729,2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635441" w:rsidRPr="00202967" w:rsidRDefault="00635441" w:rsidP="00ED3794">
      <w:pPr>
        <w:pStyle w:val="NoSpacing"/>
        <w:jc w:val="both"/>
        <w:rPr>
          <w:sz w:val="24"/>
          <w:szCs w:val="24"/>
        </w:rPr>
      </w:pPr>
      <w:r w:rsidRPr="00202967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635441" w:rsidRPr="00202967" w:rsidRDefault="00635441" w:rsidP="00ED3794">
      <w:pPr>
        <w:pStyle w:val="NoSpacing"/>
        <w:jc w:val="both"/>
        <w:rPr>
          <w:sz w:val="24"/>
          <w:szCs w:val="24"/>
        </w:rPr>
      </w:pPr>
      <w:r w:rsidRPr="00202967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 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635441" w:rsidRPr="00202967" w:rsidRDefault="00635441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202967">
        <w:rPr>
          <w:sz w:val="24"/>
          <w:szCs w:val="24"/>
        </w:rPr>
        <w:t xml:space="preserve">     Приложения №3,№4,№5,№8 к решению сессии «О бюджете Липкинского сельского поселения Ромодановского  муниципального района Республики Мордовия на 2021 год и плановый период 2022 и 2023 годов» </w:t>
      </w:r>
      <w:r w:rsidRPr="00202967">
        <w:rPr>
          <w:bCs/>
          <w:sz w:val="24"/>
          <w:szCs w:val="24"/>
        </w:rPr>
        <w:t>и</w:t>
      </w:r>
      <w:r w:rsidRPr="00202967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</w:t>
      </w:r>
    </w:p>
    <w:p w:rsidR="00635441" w:rsidRPr="00202967" w:rsidRDefault="00635441" w:rsidP="00202967">
      <w:pPr>
        <w:ind w:firstLine="540"/>
        <w:rPr>
          <w:b/>
          <w:sz w:val="24"/>
          <w:szCs w:val="24"/>
        </w:rPr>
      </w:pPr>
      <w:r w:rsidRPr="00202967">
        <w:rPr>
          <w:b/>
          <w:sz w:val="24"/>
          <w:szCs w:val="24"/>
        </w:rPr>
        <w:t>2.</w:t>
      </w:r>
      <w:r w:rsidRPr="00202967">
        <w:rPr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635441" w:rsidRDefault="00635441" w:rsidP="00A22053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635441" w:rsidRPr="002E6EEA" w:rsidRDefault="00635441" w:rsidP="00A22053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202967">
        <w:rPr>
          <w:b/>
          <w:sz w:val="24"/>
          <w:szCs w:val="24"/>
        </w:rPr>
        <w:t xml:space="preserve">Глава </w:t>
      </w:r>
      <w:r w:rsidRPr="00202967">
        <w:rPr>
          <w:b/>
          <w:bCs/>
          <w:spacing w:val="2"/>
          <w:sz w:val="24"/>
          <w:szCs w:val="24"/>
        </w:rPr>
        <w:t xml:space="preserve">Липкинского   </w:t>
      </w:r>
      <w:r w:rsidRPr="00202967">
        <w:rPr>
          <w:b/>
          <w:sz w:val="24"/>
          <w:szCs w:val="24"/>
        </w:rPr>
        <w:t xml:space="preserve">сельского поселения          </w:t>
      </w:r>
      <w:r>
        <w:rPr>
          <w:b/>
          <w:sz w:val="24"/>
          <w:szCs w:val="24"/>
        </w:rPr>
        <w:t xml:space="preserve">                           </w:t>
      </w:r>
      <w:r w:rsidRPr="00202967">
        <w:rPr>
          <w:b/>
          <w:sz w:val="24"/>
          <w:szCs w:val="24"/>
        </w:rPr>
        <w:t xml:space="preserve">Л.П.Новикова                                           </w:t>
      </w:r>
    </w:p>
    <w:p w:rsidR="00635441" w:rsidRPr="0062252E" w:rsidRDefault="00635441" w:rsidP="00202967">
      <w:pPr>
        <w:shd w:val="clear" w:color="auto" w:fill="FFFFFF"/>
        <w:tabs>
          <w:tab w:val="left" w:pos="6838"/>
        </w:tabs>
        <w:ind w:left="530"/>
        <w:jc w:val="right"/>
        <w:rPr>
          <w:bCs/>
          <w:spacing w:val="-2"/>
        </w:rPr>
      </w:pPr>
      <w:r>
        <w:rPr>
          <w:bCs/>
          <w:spacing w:val="-2"/>
        </w:rPr>
        <w:t xml:space="preserve">                             Приложение № 1</w:t>
      </w:r>
    </w:p>
    <w:p w:rsidR="00635441" w:rsidRDefault="00635441" w:rsidP="00202967">
      <w:pPr>
        <w:shd w:val="clear" w:color="auto" w:fill="FFFFFF"/>
        <w:ind w:left="1440" w:right="26"/>
        <w:jc w:val="right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20</w:t>
      </w:r>
      <w:r w:rsidRPr="009B3BAB">
        <w:t>.</w:t>
      </w:r>
      <w:r>
        <w:t>10</w:t>
      </w:r>
      <w:r w:rsidRPr="009B3BAB">
        <w:t>.</w:t>
      </w:r>
      <w:r>
        <w:t xml:space="preserve">2021 </w:t>
      </w:r>
      <w:r w:rsidRPr="009B3BAB">
        <w:t>№</w:t>
      </w:r>
      <w:r>
        <w:t>11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635441" w:rsidRPr="0090787E" w:rsidRDefault="00635441" w:rsidP="00202967">
      <w:pPr>
        <w:shd w:val="clear" w:color="auto" w:fill="FFFFFF"/>
        <w:ind w:left="1440" w:right="26"/>
        <w:jc w:val="right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635441" w:rsidRPr="0090787E" w:rsidRDefault="00635441" w:rsidP="0020296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                                   </w:t>
      </w:r>
    </w:p>
    <w:p w:rsidR="00635441" w:rsidRPr="0090787E" w:rsidRDefault="00635441" w:rsidP="0020296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635441" w:rsidRPr="00AF7315" w:rsidRDefault="00635441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635441" w:rsidRDefault="00635441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635441" w:rsidTr="00AD3986">
        <w:tc>
          <w:tcPr>
            <w:tcW w:w="2517" w:type="dxa"/>
          </w:tcPr>
          <w:p w:rsidR="00635441" w:rsidRPr="00022E66" w:rsidRDefault="00635441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635441" w:rsidRPr="00022E66" w:rsidRDefault="00635441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635441" w:rsidRPr="00022E66" w:rsidRDefault="00635441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635441" w:rsidRPr="00022E66" w:rsidRDefault="00635441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635441" w:rsidRPr="00022E66" w:rsidRDefault="00635441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635441" w:rsidRPr="00022E66" w:rsidRDefault="00635441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1574,8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485,9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434,0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635441" w:rsidRPr="00F13297" w:rsidRDefault="00635441" w:rsidP="00DE6D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403,0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635441" w:rsidRPr="00F13297" w:rsidRDefault="00635441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313,0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635441" w:rsidRPr="00F13297" w:rsidRDefault="00635441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1088,9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635441" w:rsidRPr="00F13297" w:rsidRDefault="00635441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103,5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635441" w:rsidRPr="00F13297" w:rsidRDefault="00635441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635441" w:rsidRPr="00F13297" w:rsidRDefault="00635441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635441" w:rsidRPr="00F13297" w:rsidRDefault="00635441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Tr="00AD3986">
        <w:tc>
          <w:tcPr>
            <w:tcW w:w="2517" w:type="dxa"/>
          </w:tcPr>
          <w:p w:rsidR="00635441" w:rsidRPr="00F13297" w:rsidRDefault="00635441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635441" w:rsidRPr="00F13297" w:rsidRDefault="00635441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635441" w:rsidRPr="00F13297" w:rsidRDefault="00635441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635441" w:rsidRPr="00F13297" w:rsidRDefault="00635441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635441" w:rsidRDefault="00635441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635441" w:rsidRDefault="00635441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635441" w:rsidRDefault="00635441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635441" w:rsidRDefault="00635441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635441" w:rsidRDefault="00635441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635441" w:rsidRPr="0062252E" w:rsidRDefault="00635441" w:rsidP="00202967">
      <w:pPr>
        <w:shd w:val="clear" w:color="auto" w:fill="FFFFFF"/>
        <w:tabs>
          <w:tab w:val="left" w:pos="6838"/>
        </w:tabs>
        <w:ind w:left="530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635441" w:rsidRDefault="00635441" w:rsidP="00202967">
      <w:pPr>
        <w:shd w:val="clear" w:color="auto" w:fill="FFFFFF"/>
        <w:ind w:left="1440" w:right="26"/>
        <w:jc w:val="right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20</w:t>
      </w:r>
      <w:r w:rsidRPr="009B3BAB">
        <w:t>.</w:t>
      </w:r>
      <w:r>
        <w:t>10</w:t>
      </w:r>
      <w:r w:rsidRPr="009B3BAB">
        <w:t>.</w:t>
      </w:r>
      <w:r>
        <w:t xml:space="preserve">2021 </w:t>
      </w:r>
      <w:r w:rsidRPr="009B3BAB">
        <w:t>№</w:t>
      </w:r>
      <w:r>
        <w:t>11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635441" w:rsidRPr="0090787E" w:rsidRDefault="00635441" w:rsidP="00202967">
      <w:pPr>
        <w:shd w:val="clear" w:color="auto" w:fill="FFFFFF"/>
        <w:ind w:left="1440" w:right="26"/>
        <w:jc w:val="right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635441" w:rsidRPr="0090787E" w:rsidRDefault="00635441" w:rsidP="0020296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                                   </w:t>
      </w:r>
    </w:p>
    <w:p w:rsidR="00635441" w:rsidRPr="002D33C1" w:rsidRDefault="00635441" w:rsidP="002D33C1">
      <w:pPr>
        <w:rPr>
          <w:rFonts w:ascii="Arial" w:hAnsi="Arial" w:cs="Arial"/>
          <w:sz w:val="24"/>
          <w:szCs w:val="24"/>
        </w:rPr>
      </w:pPr>
    </w:p>
    <w:p w:rsidR="00635441" w:rsidRDefault="00635441" w:rsidP="002D33C1">
      <w:pPr>
        <w:rPr>
          <w:rFonts w:ascii="Arial" w:hAnsi="Arial" w:cs="Arial"/>
          <w:sz w:val="24"/>
          <w:szCs w:val="24"/>
        </w:rPr>
      </w:pPr>
    </w:p>
    <w:p w:rsidR="00635441" w:rsidRPr="00574E11" w:rsidRDefault="0063544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635441" w:rsidRPr="00405474" w:rsidRDefault="00635441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635441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35441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635441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405474" w:rsidRDefault="0063544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35441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593B8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635441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635441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635441" w:rsidRPr="00F13297" w:rsidRDefault="00635441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635441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635441" w:rsidRPr="00F13297" w:rsidTr="00CC370B">
        <w:trPr>
          <w:trHeight w:hRule="exact" w:val="71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635441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635441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635441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635441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292,8</w:t>
            </w:r>
          </w:p>
          <w:p w:rsidR="00635441" w:rsidRPr="00F13297" w:rsidRDefault="00635441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635441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674E9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635441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635441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</w:t>
            </w:r>
            <w:r>
              <w:rPr>
                <w:sz w:val="22"/>
                <w:szCs w:val="22"/>
              </w:rPr>
              <w:t>я</w:t>
            </w:r>
            <w:r w:rsidRPr="00F13297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635441" w:rsidRPr="00F13297" w:rsidRDefault="00635441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635441" w:rsidRPr="00F13297" w:rsidRDefault="00635441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635441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635441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635441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635441" w:rsidRPr="00F13297" w:rsidRDefault="00635441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635441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635441" w:rsidRPr="00F13297" w:rsidRDefault="00635441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635441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635441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635441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5C2249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635441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635441" w:rsidRPr="00F13297" w:rsidRDefault="00635441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коммунальной инфраструктуры Липкинского сельского поселения</w:t>
            </w:r>
          </w:p>
          <w:p w:rsidR="00635441" w:rsidRPr="00F13297" w:rsidRDefault="00635441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635441" w:rsidRPr="00F13297" w:rsidRDefault="00635441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635441" w:rsidRPr="00F13297" w:rsidRDefault="00635441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635441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635441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635441" w:rsidRPr="00F13297" w:rsidRDefault="00635441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635441" w:rsidRPr="00F13297" w:rsidRDefault="00635441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35441" w:rsidRPr="00F13297" w:rsidRDefault="00635441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635441" w:rsidRPr="00F13297" w:rsidRDefault="00635441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635441" w:rsidRPr="00F13297" w:rsidRDefault="00635441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635441" w:rsidRPr="00F13297" w:rsidRDefault="00635441" w:rsidP="002D33C1">
      <w:pPr>
        <w:jc w:val="right"/>
        <w:rPr>
          <w:sz w:val="22"/>
          <w:szCs w:val="22"/>
        </w:rPr>
      </w:pPr>
    </w:p>
    <w:p w:rsidR="00635441" w:rsidRPr="00F13297" w:rsidRDefault="00635441" w:rsidP="002D33C1">
      <w:pPr>
        <w:jc w:val="right"/>
        <w:rPr>
          <w:sz w:val="22"/>
          <w:szCs w:val="22"/>
        </w:rPr>
      </w:pPr>
    </w:p>
    <w:p w:rsidR="00635441" w:rsidRPr="00F13297" w:rsidRDefault="00635441" w:rsidP="002D33C1">
      <w:pPr>
        <w:jc w:val="right"/>
        <w:rPr>
          <w:sz w:val="22"/>
          <w:szCs w:val="22"/>
        </w:rPr>
      </w:pPr>
    </w:p>
    <w:p w:rsidR="00635441" w:rsidRPr="00F13297" w:rsidRDefault="00635441" w:rsidP="002D33C1">
      <w:pPr>
        <w:jc w:val="right"/>
        <w:rPr>
          <w:sz w:val="22"/>
          <w:szCs w:val="22"/>
        </w:rPr>
      </w:pPr>
    </w:p>
    <w:p w:rsidR="00635441" w:rsidRDefault="00635441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635441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635441" w:rsidRPr="0062252E" w:rsidRDefault="00635441" w:rsidP="00202967">
            <w:pPr>
              <w:shd w:val="clear" w:color="auto" w:fill="FFFFFF"/>
              <w:tabs>
                <w:tab w:val="left" w:pos="6838"/>
              </w:tabs>
              <w:ind w:left="530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635441" w:rsidRDefault="00635441" w:rsidP="00202967">
            <w:pPr>
              <w:shd w:val="clear" w:color="auto" w:fill="FFFFFF"/>
              <w:ind w:left="1440" w:right="26"/>
              <w:jc w:val="right"/>
            </w:pPr>
            <w:r w:rsidRPr="0062252E">
              <w:rPr>
                <w:bCs/>
                <w:spacing w:val="-1"/>
              </w:rPr>
              <w:t>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</w:t>
            </w:r>
            <w:r w:rsidRPr="0062252E">
              <w:rPr>
                <w:bCs/>
                <w:spacing w:val="-1"/>
              </w:rPr>
              <w:t xml:space="preserve"> поселения</w:t>
            </w:r>
            <w:r>
              <w:rPr>
                <w:bCs/>
                <w:spacing w:val="-1"/>
              </w:rPr>
              <w:t xml:space="preserve"> </w:t>
            </w:r>
            <w:r>
              <w:t>Р</w:t>
            </w:r>
            <w:r w:rsidRPr="0062252E">
              <w:t>омодановского</w:t>
            </w:r>
          </w:p>
          <w:p w:rsidR="00635441" w:rsidRDefault="00635441" w:rsidP="00202967">
            <w:pPr>
              <w:shd w:val="clear" w:color="auto" w:fill="FFFFFF"/>
              <w:ind w:left="1440" w:right="26"/>
              <w:jc w:val="right"/>
            </w:pPr>
            <w:r w:rsidRPr="0062252E">
              <w:t xml:space="preserve"> муниципального района Республики Мордовия  </w:t>
            </w:r>
            <w:r w:rsidRPr="009B3BAB">
              <w:t xml:space="preserve">от </w:t>
            </w:r>
            <w:r>
              <w:t>20</w:t>
            </w:r>
            <w:r w:rsidRPr="009B3BAB">
              <w:t>.</w:t>
            </w:r>
            <w:r>
              <w:t>10</w:t>
            </w:r>
            <w:r w:rsidRPr="009B3BAB">
              <w:t>.</w:t>
            </w:r>
            <w:r>
              <w:t xml:space="preserve">2021 </w:t>
            </w:r>
            <w:r w:rsidRPr="009B3BAB">
              <w:t>№</w:t>
            </w:r>
            <w:r>
              <w:t>11</w:t>
            </w:r>
            <w:r w:rsidRPr="0090787E">
              <w:t xml:space="preserve"> «О внесени</w:t>
            </w:r>
            <w:r>
              <w:t>и изменений</w:t>
            </w:r>
            <w:r w:rsidRPr="0090787E">
              <w:t xml:space="preserve"> </w:t>
            </w:r>
          </w:p>
          <w:p w:rsidR="00635441" w:rsidRDefault="00635441" w:rsidP="00202967">
            <w:pPr>
              <w:shd w:val="clear" w:color="auto" w:fill="FFFFFF"/>
              <w:ind w:left="1440" w:right="26"/>
              <w:jc w:val="right"/>
            </w:pPr>
            <w:r w:rsidRPr="0090787E">
              <w:t>в решение</w:t>
            </w:r>
            <w:r>
              <w:t xml:space="preserve"> </w:t>
            </w:r>
            <w:r w:rsidRPr="0090787E">
              <w:t xml:space="preserve">Совета депутатов  </w:t>
            </w:r>
            <w:r>
              <w:t xml:space="preserve">Липкинского </w:t>
            </w:r>
            <w:r w:rsidRPr="0090787E">
              <w:t>се</w:t>
            </w:r>
            <w:r>
              <w:t>льского поселения от 26.12.2020</w:t>
            </w:r>
            <w:r w:rsidRPr="0090787E">
              <w:t xml:space="preserve"> №</w:t>
            </w:r>
            <w:r>
              <w:t>22</w:t>
            </w:r>
          </w:p>
          <w:p w:rsidR="00635441" w:rsidRPr="0090787E" w:rsidRDefault="00635441" w:rsidP="00202967">
            <w:pPr>
              <w:shd w:val="clear" w:color="auto" w:fill="FFFFFF"/>
              <w:ind w:left="1440" w:right="26"/>
              <w:jc w:val="right"/>
            </w:pPr>
            <w:r w:rsidRPr="0090787E">
              <w:t xml:space="preserve"> «О бюджете</w:t>
            </w:r>
            <w:r>
              <w:t xml:space="preserve"> Липкинского</w:t>
            </w:r>
            <w:r w:rsidRPr="0090787E">
              <w:t xml:space="preserve">  сельского поселения Ромодановского  муниципального </w:t>
            </w:r>
            <w:r>
              <w:t>района</w:t>
            </w:r>
            <w:r w:rsidRPr="0090787E">
              <w:t xml:space="preserve">                                                                                                                                </w:t>
            </w:r>
          </w:p>
          <w:p w:rsidR="00635441" w:rsidRPr="0090787E" w:rsidRDefault="00635441" w:rsidP="00202967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>Респ</w:t>
            </w:r>
            <w:r>
              <w:rPr>
                <w:rFonts w:ascii="Times New Roman" w:hAnsi="Times New Roman" w:cs="Times New Roman"/>
                <w:sz w:val="20"/>
              </w:rPr>
              <w:t xml:space="preserve">ублики Мордовия на 2021 год и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плановый период  2022 и 2023 годов»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</w:rPr>
              <w:t xml:space="preserve">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</w:t>
            </w:r>
          </w:p>
          <w:p w:rsidR="00635441" w:rsidRPr="00C660FC" w:rsidRDefault="00635441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635441" w:rsidRPr="00C660FC" w:rsidRDefault="00635441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635441" w:rsidRPr="00C660FC" w:rsidRDefault="00635441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И ПЛАНОВЫЙ ПЕРИОД 2022 и 2023 ГОДОВ</w:t>
            </w:r>
          </w:p>
          <w:p w:rsidR="00635441" w:rsidRPr="00C660FC" w:rsidRDefault="00635441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35441" w:rsidRPr="00C660FC" w:rsidRDefault="00635441" w:rsidP="00022E66">
            <w:pPr>
              <w:jc w:val="center"/>
            </w:pPr>
          </w:p>
        </w:tc>
      </w:tr>
    </w:tbl>
    <w:p w:rsidR="00635441" w:rsidRPr="002A5063" w:rsidRDefault="00635441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635441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635441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35441" w:rsidRPr="0050333A" w:rsidRDefault="00635441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5441" w:rsidRPr="0050333A" w:rsidRDefault="00635441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635441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5441" w:rsidRPr="0050333A" w:rsidRDefault="00635441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635441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457EE9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35441" w:rsidRPr="00F13297" w:rsidRDefault="00635441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35441" w:rsidRPr="00F13297" w:rsidRDefault="00635441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635441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5441" w:rsidRPr="00F13297" w:rsidRDefault="00635441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35441" w:rsidRPr="00F13297" w:rsidRDefault="00635441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635441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1139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61139E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635441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635441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635441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Непрграммные расходы в рамках 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635441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635441" w:rsidRPr="00F13297" w:rsidTr="00547CB9">
        <w:trPr>
          <w:trHeight w:val="154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635441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635441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635441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9E715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9E715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9E715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Default="00635441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635441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635441" w:rsidRPr="00F13297" w:rsidRDefault="00635441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635441" w:rsidRPr="00F13297" w:rsidRDefault="00635441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635441" w:rsidRPr="00F13297" w:rsidRDefault="00635441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635441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C53EB4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C53EB4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490330">
            <w:pPr>
              <w:pStyle w:val="NoSpacing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635441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635441" w:rsidRPr="00F13297" w:rsidRDefault="00635441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635441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635441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635441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 коммунальной инфраструктуры Липкинского сельского поселения</w:t>
            </w:r>
          </w:p>
          <w:p w:rsidR="00635441" w:rsidRPr="00F13297" w:rsidRDefault="00635441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635441" w:rsidRPr="00F13297" w:rsidRDefault="00635441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5441" w:rsidRPr="00F13297" w:rsidRDefault="00635441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635441" w:rsidRPr="00F13297" w:rsidRDefault="00635441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635441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1303F3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635441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441" w:rsidRPr="00F13297" w:rsidRDefault="00635441" w:rsidP="005E4945">
            <w:pPr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35441" w:rsidRPr="00F13297" w:rsidRDefault="00635441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441" w:rsidRPr="00F13297" w:rsidRDefault="00635441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635441" w:rsidRPr="00F13297" w:rsidRDefault="00635441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635441" w:rsidRPr="00F13297" w:rsidRDefault="00635441" w:rsidP="00682484">
      <w:pPr>
        <w:ind w:firstLine="708"/>
        <w:rPr>
          <w:sz w:val="22"/>
          <w:szCs w:val="22"/>
        </w:rPr>
      </w:pPr>
    </w:p>
    <w:p w:rsidR="00635441" w:rsidRPr="0062252E" w:rsidRDefault="00635441" w:rsidP="000F04B2">
      <w:pPr>
        <w:shd w:val="clear" w:color="auto" w:fill="FFFFFF"/>
        <w:tabs>
          <w:tab w:val="left" w:pos="6838"/>
        </w:tabs>
        <w:ind w:left="530"/>
        <w:jc w:val="right"/>
        <w:rPr>
          <w:bCs/>
          <w:spacing w:val="-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bCs/>
          <w:spacing w:val="-2"/>
        </w:rPr>
        <w:t>Приложение № 4</w:t>
      </w:r>
    </w:p>
    <w:p w:rsidR="00635441" w:rsidRDefault="00635441" w:rsidP="000F04B2">
      <w:pPr>
        <w:shd w:val="clear" w:color="auto" w:fill="FFFFFF"/>
        <w:ind w:left="1440" w:right="26"/>
        <w:jc w:val="right"/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</w:t>
      </w:r>
      <w:r w:rsidRPr="0062252E">
        <w:rPr>
          <w:bCs/>
          <w:spacing w:val="-1"/>
        </w:rPr>
        <w:t xml:space="preserve"> поселения</w:t>
      </w:r>
      <w:r>
        <w:rPr>
          <w:bCs/>
          <w:spacing w:val="-1"/>
        </w:rPr>
        <w:t xml:space="preserve"> </w:t>
      </w:r>
      <w:r>
        <w:t>Р</w:t>
      </w:r>
      <w:r w:rsidRPr="0062252E">
        <w:t xml:space="preserve">омодановского муниципального района Республики Мордовия  </w:t>
      </w:r>
      <w:r w:rsidRPr="009B3BAB">
        <w:t xml:space="preserve">от </w:t>
      </w:r>
      <w:r>
        <w:t>20</w:t>
      </w:r>
      <w:r w:rsidRPr="009B3BAB">
        <w:t>.</w:t>
      </w:r>
      <w:r>
        <w:t>10</w:t>
      </w:r>
      <w:r w:rsidRPr="009B3BAB">
        <w:t>.</w:t>
      </w:r>
      <w:r>
        <w:t xml:space="preserve">2021 </w:t>
      </w:r>
      <w:r w:rsidRPr="009B3BAB">
        <w:t>№</w:t>
      </w:r>
      <w:r>
        <w:t>11</w:t>
      </w:r>
      <w:r w:rsidRPr="0090787E">
        <w:t xml:space="preserve"> «О внесени</w:t>
      </w:r>
      <w:r>
        <w:t>и изменений</w:t>
      </w:r>
      <w:r w:rsidRPr="0090787E">
        <w:t xml:space="preserve"> </w:t>
      </w:r>
    </w:p>
    <w:p w:rsidR="00635441" w:rsidRPr="0090787E" w:rsidRDefault="00635441" w:rsidP="000F04B2">
      <w:pPr>
        <w:shd w:val="clear" w:color="auto" w:fill="FFFFFF"/>
        <w:ind w:left="1440" w:right="26"/>
        <w:jc w:val="right"/>
      </w:pPr>
      <w:r w:rsidRPr="0090787E">
        <w:t>в решение</w:t>
      </w:r>
      <w:r>
        <w:t xml:space="preserve"> </w:t>
      </w:r>
      <w:r w:rsidRPr="0090787E">
        <w:t xml:space="preserve">Совета депутатов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</w:t>
      </w:r>
      <w:r>
        <w:t xml:space="preserve"> Липкинского</w:t>
      </w:r>
      <w:r w:rsidRPr="0090787E">
        <w:t xml:space="preserve">  сельского поселения Ромодановского  муниципального </w:t>
      </w:r>
      <w:r>
        <w:t>района</w:t>
      </w:r>
      <w:r w:rsidRPr="0090787E">
        <w:t xml:space="preserve">                                                                                                                                </w:t>
      </w:r>
    </w:p>
    <w:p w:rsidR="00635441" w:rsidRPr="0090787E" w:rsidRDefault="00635441" w:rsidP="000F04B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                                   </w:t>
      </w:r>
    </w:p>
    <w:p w:rsidR="00635441" w:rsidRPr="00F13297" w:rsidRDefault="00635441" w:rsidP="00F906E4">
      <w:pPr>
        <w:ind w:firstLine="708"/>
        <w:rPr>
          <w:sz w:val="22"/>
          <w:szCs w:val="22"/>
        </w:rPr>
      </w:pPr>
    </w:p>
    <w:p w:rsidR="00635441" w:rsidRDefault="00635441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635441" w:rsidRPr="00E84CA4" w:rsidRDefault="00635441" w:rsidP="002B39A5">
      <w:pPr>
        <w:rPr>
          <w:sz w:val="18"/>
          <w:szCs w:val="18"/>
        </w:rPr>
      </w:pPr>
    </w:p>
    <w:p w:rsidR="00635441" w:rsidRPr="00DE15B2" w:rsidRDefault="00635441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635441" w:rsidRDefault="00635441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 xml:space="preserve">НА 2021 ГОД  И  ПЛАНОВЫЙ ПЕРИОД  2022 и </w:t>
      </w:r>
      <w:r w:rsidRPr="00DE15B2">
        <w:rPr>
          <w:b/>
          <w:bCs/>
        </w:rPr>
        <w:t>2023 ГОДОВ</w:t>
      </w:r>
    </w:p>
    <w:p w:rsidR="00635441" w:rsidRDefault="00635441" w:rsidP="002B39A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635441" w:rsidTr="00620333">
        <w:tc>
          <w:tcPr>
            <w:tcW w:w="2836" w:type="dxa"/>
          </w:tcPr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635441" w:rsidRDefault="00635441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Pr="00502C15" w:rsidRDefault="00635441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635441" w:rsidRPr="007126C3" w:rsidRDefault="00635441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635441" w:rsidRPr="007126C3" w:rsidRDefault="00635441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635441" w:rsidRPr="00AF3DCE" w:rsidRDefault="00635441" w:rsidP="0024659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-1574,8</w:t>
            </w:r>
          </w:p>
        </w:tc>
        <w:tc>
          <w:tcPr>
            <w:tcW w:w="101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-1574,8</w:t>
            </w:r>
          </w:p>
          <w:p w:rsidR="00635441" w:rsidRPr="007126C3" w:rsidRDefault="00635441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635441" w:rsidRPr="00C330FA" w:rsidRDefault="00635441" w:rsidP="002465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-1574,8</w:t>
            </w: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635441" w:rsidRPr="00C330FA" w:rsidRDefault="00635441" w:rsidP="002465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-1574,8</w:t>
            </w: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635441" w:rsidRPr="00AF3DCE" w:rsidRDefault="00635441" w:rsidP="0024659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1729,2</w:t>
            </w:r>
          </w:p>
        </w:tc>
        <w:tc>
          <w:tcPr>
            <w:tcW w:w="101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635441" w:rsidRPr="007126C3" w:rsidRDefault="00635441" w:rsidP="0024659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1729,2</w:t>
            </w: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c>
          <w:tcPr>
            <w:tcW w:w="2836" w:type="dxa"/>
          </w:tcPr>
          <w:p w:rsidR="00635441" w:rsidRDefault="00635441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635441" w:rsidRPr="007126C3" w:rsidRDefault="00635441" w:rsidP="0024659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1729,2</w:t>
            </w: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35441" w:rsidTr="00620333">
        <w:trPr>
          <w:trHeight w:val="1144"/>
        </w:trPr>
        <w:tc>
          <w:tcPr>
            <w:tcW w:w="2836" w:type="dxa"/>
            <w:vAlign w:val="center"/>
          </w:tcPr>
          <w:p w:rsidR="00635441" w:rsidRPr="00AF3DCE" w:rsidRDefault="00635441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635441" w:rsidRDefault="00635441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635441" w:rsidRDefault="00635441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35441" w:rsidRDefault="00635441" w:rsidP="0024659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1729,2</w:t>
            </w:r>
          </w:p>
        </w:tc>
        <w:tc>
          <w:tcPr>
            <w:tcW w:w="101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635441" w:rsidRPr="00AF3DCE" w:rsidRDefault="00635441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635441" w:rsidRPr="007126C3" w:rsidRDefault="00635441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635441" w:rsidRDefault="00635441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635441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441" w:rsidRDefault="00635441" w:rsidP="00701D1B">
      <w:r>
        <w:separator/>
      </w:r>
    </w:p>
  </w:endnote>
  <w:endnote w:type="continuationSeparator" w:id="1">
    <w:p w:rsidR="00635441" w:rsidRDefault="00635441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441" w:rsidRDefault="00635441" w:rsidP="00701D1B">
      <w:r>
        <w:separator/>
      </w:r>
    </w:p>
  </w:footnote>
  <w:footnote w:type="continuationSeparator" w:id="1">
    <w:p w:rsidR="00635441" w:rsidRDefault="00635441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04B2"/>
    <w:rsid w:val="000F1A4F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51AAA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1942"/>
    <w:rsid w:val="001C4060"/>
    <w:rsid w:val="001E39AA"/>
    <w:rsid w:val="001F00E7"/>
    <w:rsid w:val="001F08F5"/>
    <w:rsid w:val="001F1D30"/>
    <w:rsid w:val="00202967"/>
    <w:rsid w:val="00203121"/>
    <w:rsid w:val="00210D1C"/>
    <w:rsid w:val="00211A3C"/>
    <w:rsid w:val="0021464E"/>
    <w:rsid w:val="002200DA"/>
    <w:rsid w:val="002321B6"/>
    <w:rsid w:val="00235533"/>
    <w:rsid w:val="00246596"/>
    <w:rsid w:val="00254321"/>
    <w:rsid w:val="002618E0"/>
    <w:rsid w:val="0027005C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1A6D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57EE9"/>
    <w:rsid w:val="00463855"/>
    <w:rsid w:val="00463BC0"/>
    <w:rsid w:val="004740CE"/>
    <w:rsid w:val="00474E2C"/>
    <w:rsid w:val="00490330"/>
    <w:rsid w:val="00497CA7"/>
    <w:rsid w:val="004A150E"/>
    <w:rsid w:val="004A382D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44516"/>
    <w:rsid w:val="00547CB9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8C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B3"/>
    <w:rsid w:val="00633DE4"/>
    <w:rsid w:val="00635441"/>
    <w:rsid w:val="00645A3B"/>
    <w:rsid w:val="00655CCC"/>
    <w:rsid w:val="00656A02"/>
    <w:rsid w:val="0066164B"/>
    <w:rsid w:val="006703E3"/>
    <w:rsid w:val="00671EA3"/>
    <w:rsid w:val="0067429B"/>
    <w:rsid w:val="00674995"/>
    <w:rsid w:val="00674C6C"/>
    <w:rsid w:val="00674E99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D316D"/>
    <w:rsid w:val="006E3AC0"/>
    <w:rsid w:val="006E5CE2"/>
    <w:rsid w:val="006F0B10"/>
    <w:rsid w:val="00701D1B"/>
    <w:rsid w:val="00704FF0"/>
    <w:rsid w:val="00705B51"/>
    <w:rsid w:val="00710066"/>
    <w:rsid w:val="007106D4"/>
    <w:rsid w:val="007126C3"/>
    <w:rsid w:val="007262E7"/>
    <w:rsid w:val="00726F55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7F6371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3405E"/>
    <w:rsid w:val="00A41724"/>
    <w:rsid w:val="00A44AA7"/>
    <w:rsid w:val="00A50775"/>
    <w:rsid w:val="00A536E3"/>
    <w:rsid w:val="00A54E37"/>
    <w:rsid w:val="00A654F2"/>
    <w:rsid w:val="00A67340"/>
    <w:rsid w:val="00A71B10"/>
    <w:rsid w:val="00A81FA4"/>
    <w:rsid w:val="00A82C46"/>
    <w:rsid w:val="00AA0264"/>
    <w:rsid w:val="00AA51F8"/>
    <w:rsid w:val="00AA6C63"/>
    <w:rsid w:val="00AB197B"/>
    <w:rsid w:val="00AC0210"/>
    <w:rsid w:val="00AC31BC"/>
    <w:rsid w:val="00AD1505"/>
    <w:rsid w:val="00AD3986"/>
    <w:rsid w:val="00AD7F1F"/>
    <w:rsid w:val="00AE1208"/>
    <w:rsid w:val="00AE374A"/>
    <w:rsid w:val="00AE59CF"/>
    <w:rsid w:val="00AF3DCE"/>
    <w:rsid w:val="00AF538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C635A"/>
    <w:rsid w:val="00BE29CE"/>
    <w:rsid w:val="00BF3A77"/>
    <w:rsid w:val="00BF3A9C"/>
    <w:rsid w:val="00C069A8"/>
    <w:rsid w:val="00C06CAB"/>
    <w:rsid w:val="00C11712"/>
    <w:rsid w:val="00C145EE"/>
    <w:rsid w:val="00C148A2"/>
    <w:rsid w:val="00C223DD"/>
    <w:rsid w:val="00C235E4"/>
    <w:rsid w:val="00C2741B"/>
    <w:rsid w:val="00C31590"/>
    <w:rsid w:val="00C31974"/>
    <w:rsid w:val="00C3264A"/>
    <w:rsid w:val="00C330FA"/>
    <w:rsid w:val="00C531A8"/>
    <w:rsid w:val="00C53EB4"/>
    <w:rsid w:val="00C6170D"/>
    <w:rsid w:val="00C617E3"/>
    <w:rsid w:val="00C660FC"/>
    <w:rsid w:val="00C71C83"/>
    <w:rsid w:val="00C74721"/>
    <w:rsid w:val="00C90571"/>
    <w:rsid w:val="00CA20B4"/>
    <w:rsid w:val="00CB3961"/>
    <w:rsid w:val="00CC370B"/>
    <w:rsid w:val="00CC533F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E6D4C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52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1352</TotalTime>
  <Pages>15</Pages>
  <Words>5208</Words>
  <Characters>29692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87</cp:revision>
  <cp:lastPrinted>2021-10-26T07:51:00Z</cp:lastPrinted>
  <dcterms:created xsi:type="dcterms:W3CDTF">2020-12-05T15:20:00Z</dcterms:created>
  <dcterms:modified xsi:type="dcterms:W3CDTF">2021-10-26T11:20:00Z</dcterms:modified>
</cp:coreProperties>
</file>