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660" w:rsidRDefault="00F50660" w:rsidP="008742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742A3">
        <w:rPr>
          <w:rFonts w:ascii="Times New Roman" w:hAnsi="Times New Roman"/>
          <w:b/>
          <w:bCs/>
          <w:sz w:val="28"/>
          <w:szCs w:val="28"/>
        </w:rPr>
        <w:t xml:space="preserve">Уважаемые жители </w:t>
      </w:r>
      <w:r>
        <w:rPr>
          <w:rFonts w:ascii="Times New Roman" w:hAnsi="Times New Roman"/>
          <w:b/>
          <w:bCs/>
          <w:sz w:val="28"/>
          <w:szCs w:val="28"/>
        </w:rPr>
        <w:t>Салминского сельского поселения Ромодановского муниципального района</w:t>
      </w:r>
      <w:r w:rsidRPr="008742A3">
        <w:rPr>
          <w:rFonts w:ascii="Times New Roman" w:hAnsi="Times New Roman"/>
          <w:b/>
          <w:bCs/>
          <w:sz w:val="28"/>
          <w:szCs w:val="28"/>
        </w:rPr>
        <w:t>!</w:t>
      </w:r>
    </w:p>
    <w:p w:rsidR="00F50660" w:rsidRPr="008742A3" w:rsidRDefault="00F50660" w:rsidP="008742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0660" w:rsidRPr="006421E2" w:rsidRDefault="00F50660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421E2">
        <w:rPr>
          <w:rFonts w:ascii="Times New Roman" w:hAnsi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F50660" w:rsidRPr="008742A3" w:rsidRDefault="00F50660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/>
          <w:sz w:val="28"/>
          <w:szCs w:val="28"/>
        </w:rPr>
        <w:t>О государстве</w:t>
      </w:r>
      <w:r>
        <w:rPr>
          <w:rFonts w:ascii="Times New Roman" w:hAnsi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>Ромодановского муниципального  района</w:t>
      </w:r>
      <w:r w:rsidRPr="008742A3">
        <w:rPr>
          <w:rFonts w:ascii="Times New Roman" w:hAnsi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/>
          <w:sz w:val="28"/>
          <w:szCs w:val="28"/>
        </w:rPr>
        <w:t>О государственной регистрации прав на недвижимое имуществ</w:t>
      </w:r>
      <w:r>
        <w:rPr>
          <w:rFonts w:ascii="Times New Roman" w:hAnsi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F50660" w:rsidRPr="008742A3" w:rsidRDefault="00F50660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F50660" w:rsidRPr="008742A3" w:rsidRDefault="00F50660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F50660" w:rsidRPr="008742A3" w:rsidRDefault="00F50660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8742A3">
        <w:rPr>
          <w:rFonts w:ascii="Times New Roman" w:hAnsi="Times New Roman"/>
          <w:sz w:val="28"/>
          <w:szCs w:val="28"/>
        </w:rPr>
        <w:t>равообладатели объектов недвижимости впра</w:t>
      </w:r>
      <w:r>
        <w:rPr>
          <w:rFonts w:ascii="Times New Roman" w:hAnsi="Times New Roman"/>
          <w:sz w:val="28"/>
          <w:szCs w:val="28"/>
        </w:rPr>
        <w:t>ве самостоятельно обратиться в а</w:t>
      </w:r>
      <w:r w:rsidRPr="008742A3">
        <w:rPr>
          <w:rFonts w:ascii="Times New Roman" w:hAnsi="Times New Roman"/>
          <w:sz w:val="28"/>
          <w:szCs w:val="28"/>
        </w:rPr>
        <w:t>дминистрацию</w:t>
      </w:r>
      <w:r w:rsidRPr="001D6BE7">
        <w:t xml:space="preserve"> </w:t>
      </w:r>
      <w:r>
        <w:rPr>
          <w:rFonts w:ascii="Times New Roman" w:hAnsi="Times New Roman"/>
          <w:sz w:val="28"/>
          <w:szCs w:val="28"/>
        </w:rPr>
        <w:t>Салминского</w:t>
      </w:r>
      <w:r w:rsidRPr="001D6BE7"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Pr="008742A3">
        <w:rPr>
          <w:rFonts w:ascii="Times New Roman" w:hAnsi="Times New Roman"/>
          <w:sz w:val="28"/>
          <w:szCs w:val="28"/>
        </w:rPr>
        <w:t>и представить сведения о почтовом адресе и (или) адресе электронной почты для связи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42A3">
        <w:rPr>
          <w:rFonts w:ascii="Times New Roman" w:hAnsi="Times New Roman"/>
          <w:sz w:val="28"/>
          <w:szCs w:val="28"/>
        </w:rPr>
        <w:t>ними в связи с проведением мероприятий по выявлению правообладателей ранее учтенных объектов недвижимости.</w:t>
      </w:r>
    </w:p>
    <w:p w:rsidR="00F50660" w:rsidRPr="008742A3" w:rsidRDefault="00F50660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>
        <w:rPr>
          <w:rFonts w:ascii="Times New Roman" w:hAnsi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F50660" w:rsidRPr="008742A3" w:rsidRDefault="00F50660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>
        <w:rPr>
          <w:rFonts w:ascii="Times New Roman" w:hAnsi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>
        <w:rPr>
          <w:rFonts w:ascii="Times New Roman" w:hAnsi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F50660" w:rsidRPr="008742A3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Сведения могут быть представлены любым из следующих способов:</w:t>
      </w:r>
    </w:p>
    <w:p w:rsidR="00F50660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почтой </w:t>
      </w:r>
      <w:r w:rsidRPr="008742A3">
        <w:rPr>
          <w:rFonts w:ascii="Times New Roman" w:hAnsi="Times New Roman"/>
          <w:sz w:val="28"/>
          <w:szCs w:val="28"/>
        </w:rPr>
        <w:t xml:space="preserve">по адресу: </w:t>
      </w:r>
      <w:r>
        <w:rPr>
          <w:rFonts w:ascii="Times New Roman" w:hAnsi="Times New Roman"/>
          <w:sz w:val="28"/>
          <w:szCs w:val="28"/>
        </w:rPr>
        <w:t>431618</w:t>
      </w:r>
      <w:r w:rsidRPr="001D6BE7">
        <w:rPr>
          <w:rFonts w:ascii="Times New Roman" w:hAnsi="Times New Roman"/>
          <w:sz w:val="28"/>
          <w:szCs w:val="28"/>
        </w:rPr>
        <w:t xml:space="preserve">, Республика Мордовия, Ромодановский район,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п.Красный Узел, ул.Дорожная, дом 2; </w:t>
      </w:r>
    </w:p>
    <w:p w:rsidR="00F50660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телефону: 2-69-25; </w:t>
      </w:r>
    </w:p>
    <w:p w:rsidR="00F50660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режим работы: </w:t>
      </w:r>
      <w:r w:rsidRPr="009F0190">
        <w:rPr>
          <w:rFonts w:ascii="Times New Roman" w:hAnsi="Times New Roman"/>
          <w:sz w:val="28"/>
          <w:szCs w:val="28"/>
        </w:rPr>
        <w:t xml:space="preserve">пн-пт с </w:t>
      </w:r>
      <w:r>
        <w:rPr>
          <w:rFonts w:ascii="Times New Roman" w:hAnsi="Times New Roman"/>
          <w:sz w:val="28"/>
          <w:szCs w:val="28"/>
        </w:rPr>
        <w:t>08:3</w:t>
      </w:r>
      <w:r w:rsidRPr="009F0190">
        <w:rPr>
          <w:rFonts w:ascii="Times New Roman" w:hAnsi="Times New Roman"/>
          <w:sz w:val="28"/>
          <w:szCs w:val="28"/>
        </w:rPr>
        <w:t>0 до 17:</w:t>
      </w:r>
      <w:r>
        <w:rPr>
          <w:rFonts w:ascii="Times New Roman" w:hAnsi="Times New Roman"/>
          <w:sz w:val="28"/>
          <w:szCs w:val="28"/>
        </w:rPr>
        <w:t>3</w:t>
      </w:r>
      <w:r w:rsidRPr="009F0190">
        <w:rPr>
          <w:rFonts w:ascii="Times New Roman" w:hAnsi="Times New Roman"/>
          <w:sz w:val="28"/>
          <w:szCs w:val="28"/>
        </w:rPr>
        <w:t>0, перерыв с 13:00 до 14:00</w:t>
      </w:r>
      <w:r>
        <w:rPr>
          <w:rFonts w:ascii="Times New Roman" w:hAnsi="Times New Roman"/>
          <w:sz w:val="28"/>
          <w:szCs w:val="28"/>
        </w:rPr>
        <w:t>;</w:t>
      </w:r>
    </w:p>
    <w:p w:rsidR="00F50660" w:rsidRPr="00923078" w:rsidRDefault="00F50660" w:rsidP="005A28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8742A3">
        <w:rPr>
          <w:rFonts w:ascii="Times New Roman" w:hAnsi="Times New Roman"/>
          <w:sz w:val="28"/>
          <w:szCs w:val="28"/>
        </w:rPr>
        <w:t>- электронной почтой по адресу</w:t>
      </w:r>
      <w:r w:rsidRPr="00461D4D">
        <w:rPr>
          <w:rFonts w:ascii="Times New Roman" w:hAnsi="Times New Roman"/>
          <w:sz w:val="28"/>
          <w:szCs w:val="28"/>
        </w:rPr>
        <w:t>: </w:t>
      </w:r>
      <w:r w:rsidRPr="00923078">
        <w:rPr>
          <w:rFonts w:ascii="Times New Roman" w:hAnsi="Times New Roman"/>
          <w:sz w:val="28"/>
          <w:szCs w:val="28"/>
        </w:rPr>
        <w:t>adm.</w:t>
      </w:r>
      <w:r w:rsidRPr="00923078">
        <w:rPr>
          <w:rFonts w:ascii="Times New Roman" w:hAnsi="Times New Roman"/>
          <w:sz w:val="28"/>
          <w:szCs w:val="28"/>
          <w:lang w:val="en-US"/>
        </w:rPr>
        <w:t>kruzel</w:t>
      </w:r>
      <w:r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 w:rsidRPr="001D6BE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</w:p>
    <w:p w:rsidR="00F50660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Салминского сельского поселения Ромодановского муниципального района</w:t>
      </w:r>
      <w:r w:rsidRPr="008742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Республики Мордовия </w:t>
      </w:r>
      <w:r w:rsidRPr="008742A3">
        <w:rPr>
          <w:rFonts w:ascii="Times New Roman" w:hAnsi="Times New Roman"/>
          <w:sz w:val="28"/>
          <w:szCs w:val="28"/>
        </w:rPr>
        <w:t>также информирует, что заявительный порядок регистрации прав в отношении раннее учтенных объектов недвижимости продолжает действовать, в связи с чем их правообладатели вправе:</w:t>
      </w:r>
    </w:p>
    <w:p w:rsidR="00F50660" w:rsidRPr="008742A3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>
        <w:rPr>
          <w:rFonts w:ascii="Times New Roman" w:hAnsi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F50660" w:rsidRPr="008742A3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- обратиться в </w:t>
      </w:r>
      <w:r>
        <w:rPr>
          <w:rFonts w:ascii="Times New Roman" w:hAnsi="Times New Roman"/>
          <w:sz w:val="28"/>
          <w:szCs w:val="28"/>
        </w:rPr>
        <w:t>а</w:t>
      </w:r>
      <w:r w:rsidRPr="008742A3">
        <w:rPr>
          <w:rFonts w:ascii="Times New Roman" w:hAnsi="Times New Roman"/>
          <w:sz w:val="28"/>
          <w:szCs w:val="28"/>
        </w:rPr>
        <w:t>дминистрацию</w:t>
      </w:r>
      <w:r>
        <w:rPr>
          <w:rFonts w:ascii="Times New Roman" w:hAnsi="Times New Roman"/>
          <w:sz w:val="28"/>
          <w:szCs w:val="28"/>
        </w:rPr>
        <w:t xml:space="preserve"> Салминского</w:t>
      </w:r>
      <w:r w:rsidRPr="001D6BE7"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Ромодановского муниципального района</w:t>
      </w:r>
      <w:r w:rsidRPr="008742A3">
        <w:rPr>
          <w:rFonts w:ascii="Times New Roman" w:hAnsi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</w:t>
      </w:r>
      <w:r>
        <w:rPr>
          <w:rFonts w:ascii="Times New Roman" w:hAnsi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>
        <w:rPr>
          <w:rFonts w:ascii="Times New Roman" w:hAnsi="Times New Roman"/>
          <w:sz w:val="28"/>
          <w:szCs w:val="28"/>
        </w:rPr>
        <w:t>е</w:t>
      </w:r>
      <w:r w:rsidRPr="008742A3">
        <w:rPr>
          <w:rFonts w:ascii="Times New Roman" w:hAnsi="Times New Roman"/>
          <w:sz w:val="28"/>
          <w:szCs w:val="28"/>
        </w:rPr>
        <w:t xml:space="preserve"> для ведения личного подсобного хозяйства, огородничества, садоводства, индивидуального гаражного или индивиду</w:t>
      </w:r>
      <w:r>
        <w:rPr>
          <w:rFonts w:ascii="Times New Roman" w:hAnsi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/>
          <w:sz w:val="28"/>
          <w:szCs w:val="28"/>
        </w:rPr>
        <w:t>, а также находящи</w:t>
      </w:r>
      <w:r>
        <w:rPr>
          <w:rFonts w:ascii="Times New Roman" w:hAnsi="Times New Roman"/>
          <w:sz w:val="28"/>
          <w:szCs w:val="28"/>
        </w:rPr>
        <w:t>е</w:t>
      </w:r>
      <w:r w:rsidRPr="008742A3">
        <w:rPr>
          <w:rFonts w:ascii="Times New Roman" w:hAnsi="Times New Roman"/>
          <w:sz w:val="28"/>
          <w:szCs w:val="28"/>
        </w:rPr>
        <w:t>ся на таких земельных участках объект</w:t>
      </w:r>
      <w:r>
        <w:rPr>
          <w:rFonts w:ascii="Times New Roman" w:hAnsi="Times New Roman"/>
          <w:sz w:val="28"/>
          <w:szCs w:val="28"/>
        </w:rPr>
        <w:t>ы</w:t>
      </w:r>
      <w:r w:rsidRPr="008742A3">
        <w:rPr>
          <w:rFonts w:ascii="Times New Roman" w:hAnsi="Times New Roman"/>
          <w:sz w:val="28"/>
          <w:szCs w:val="28"/>
        </w:rPr>
        <w:t xml:space="preserve"> капитального строительства).</w:t>
      </w:r>
    </w:p>
    <w:p w:rsidR="00F50660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F50660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50660" w:rsidRPr="008742A3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50660" w:rsidRDefault="00F50660" w:rsidP="005A28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50660" w:rsidRDefault="00F50660" w:rsidP="005A28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F50660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42A3"/>
    <w:rsid w:val="00035ADB"/>
    <w:rsid w:val="0004373A"/>
    <w:rsid w:val="00064894"/>
    <w:rsid w:val="001D6BE7"/>
    <w:rsid w:val="002B01E7"/>
    <w:rsid w:val="0032079C"/>
    <w:rsid w:val="00461D4D"/>
    <w:rsid w:val="004744D9"/>
    <w:rsid w:val="0053259A"/>
    <w:rsid w:val="005A2874"/>
    <w:rsid w:val="006421E2"/>
    <w:rsid w:val="006B4809"/>
    <w:rsid w:val="00751CA8"/>
    <w:rsid w:val="007D2DEE"/>
    <w:rsid w:val="00821201"/>
    <w:rsid w:val="008742A3"/>
    <w:rsid w:val="008C09EA"/>
    <w:rsid w:val="008E31F0"/>
    <w:rsid w:val="00902B5D"/>
    <w:rsid w:val="00923078"/>
    <w:rsid w:val="00933816"/>
    <w:rsid w:val="009D523B"/>
    <w:rsid w:val="009F0190"/>
    <w:rsid w:val="009F115A"/>
    <w:rsid w:val="00A177A5"/>
    <w:rsid w:val="00BB562C"/>
    <w:rsid w:val="00CD355B"/>
    <w:rsid w:val="00CD633A"/>
    <w:rsid w:val="00CE6605"/>
    <w:rsid w:val="00DC7589"/>
    <w:rsid w:val="00DD07E6"/>
    <w:rsid w:val="00E92CDA"/>
    <w:rsid w:val="00F50660"/>
    <w:rsid w:val="00F7573B"/>
    <w:rsid w:val="00FC0396"/>
    <w:rsid w:val="00FD5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89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742A3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30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59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0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305917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30592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430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739</Words>
  <Characters>4218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жители Анненковского сельского поселения Ромодановского муниципального района</dc:title>
  <dc:subject/>
  <dc:creator>User</dc:creator>
  <cp:keywords/>
  <dc:description/>
  <cp:lastModifiedBy>ОДМ</cp:lastModifiedBy>
  <cp:revision>3</cp:revision>
  <cp:lastPrinted>2021-11-08T08:43:00Z</cp:lastPrinted>
  <dcterms:created xsi:type="dcterms:W3CDTF">2021-11-17T07:14:00Z</dcterms:created>
  <dcterms:modified xsi:type="dcterms:W3CDTF">2021-11-17T07:20:00Z</dcterms:modified>
</cp:coreProperties>
</file>