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FBE" w:rsidRDefault="00297FBE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42A3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r>
        <w:rPr>
          <w:rFonts w:ascii="Times New Roman" w:hAnsi="Times New Roman" w:cs="Times New Roman"/>
          <w:b/>
          <w:bCs/>
          <w:sz w:val="28"/>
          <w:szCs w:val="28"/>
        </w:rPr>
        <w:t>Набережного сельского поселения Ромодановского муниципального района</w:t>
      </w:r>
      <w:r w:rsidRPr="008742A3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297FBE" w:rsidRPr="008742A3" w:rsidRDefault="00297FBE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7FBE" w:rsidRPr="006421E2" w:rsidRDefault="00297F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E2">
        <w:rPr>
          <w:rFonts w:ascii="Times New Roman" w:hAnsi="Times New Roman" w:cs="Times New Roman"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297FBE" w:rsidRPr="008742A3" w:rsidRDefault="00297F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 w:cs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</w:t>
      </w:r>
      <w:r>
        <w:rPr>
          <w:rFonts w:ascii="Times New Roman" w:hAnsi="Times New Roman" w:cs="Times New Roman"/>
          <w:sz w:val="28"/>
          <w:szCs w:val="28"/>
        </w:rPr>
        <w:t>нной регистрации недвижимости» а</w:t>
      </w:r>
      <w:r w:rsidRPr="008742A3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Ромодановского муниципального 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 w:cs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297FBE" w:rsidRPr="008742A3" w:rsidRDefault="00297F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297FBE" w:rsidRPr="008742A3" w:rsidRDefault="00297F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297FBE" w:rsidRPr="008742A3" w:rsidRDefault="00297F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742A3">
        <w:rPr>
          <w:rFonts w:ascii="Times New Roman" w:hAnsi="Times New Roman" w:cs="Times New Roman"/>
          <w:sz w:val="28"/>
          <w:szCs w:val="28"/>
        </w:rPr>
        <w:t>равообладатели объектов недвижимости впра</w:t>
      </w:r>
      <w:r>
        <w:rPr>
          <w:rFonts w:ascii="Times New Roman" w:hAnsi="Times New Roman" w:cs="Times New Roman"/>
          <w:sz w:val="28"/>
          <w:szCs w:val="28"/>
        </w:rPr>
        <w:t>ве самостоятельно обратиться в а</w:t>
      </w:r>
      <w:r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 w:rsidRPr="001D6BE7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Набережного </w:t>
      </w:r>
      <w:r w:rsidRPr="001D6BE7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муниципального района Республики Мордовия </w:t>
      </w:r>
      <w:r w:rsidRPr="008742A3">
        <w:rPr>
          <w:rFonts w:ascii="Times New Roman" w:hAnsi="Times New Roman" w:cs="Times New Roman"/>
          <w:sz w:val="28"/>
          <w:szCs w:val="28"/>
        </w:rPr>
        <w:t>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:rsidR="00297FBE" w:rsidRPr="008742A3" w:rsidRDefault="00297F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:rsidR="00297FBE" w:rsidRPr="008742A3" w:rsidRDefault="00297FBE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</w:p>
    <w:p w:rsidR="00297FBE" w:rsidRPr="008742A3" w:rsidRDefault="00297FBE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могут быть представлены любым из следующих способов:</w:t>
      </w:r>
    </w:p>
    <w:p w:rsidR="00297FBE" w:rsidRDefault="00297FBE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почтой </w:t>
      </w:r>
      <w:r w:rsidRPr="008742A3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Pr="001D6BE7">
        <w:rPr>
          <w:rFonts w:ascii="Times New Roman" w:hAnsi="Times New Roman" w:cs="Times New Roman"/>
          <w:sz w:val="28"/>
          <w:szCs w:val="28"/>
        </w:rPr>
        <w:t>4316</w:t>
      </w:r>
      <w:r>
        <w:rPr>
          <w:rFonts w:ascii="Times New Roman" w:hAnsi="Times New Roman" w:cs="Times New Roman"/>
          <w:sz w:val="28"/>
          <w:szCs w:val="28"/>
        </w:rPr>
        <w:t>22</w:t>
      </w:r>
      <w:r w:rsidRPr="001D6BE7">
        <w:rPr>
          <w:rFonts w:ascii="Times New Roman" w:hAnsi="Times New Roman" w:cs="Times New Roman"/>
          <w:sz w:val="28"/>
          <w:szCs w:val="28"/>
        </w:rPr>
        <w:t xml:space="preserve">, Республика Мордовия, Ромодановский район,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D6BE7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Ромодановский Махоркосовхоз</w:t>
      </w:r>
      <w:r w:rsidRPr="001D6BE7">
        <w:rPr>
          <w:rFonts w:ascii="Times New Roman" w:hAnsi="Times New Roman" w:cs="Times New Roman"/>
          <w:sz w:val="28"/>
          <w:szCs w:val="28"/>
        </w:rPr>
        <w:t>, ул.</w:t>
      </w:r>
      <w:r>
        <w:rPr>
          <w:rFonts w:ascii="Times New Roman" w:hAnsi="Times New Roman" w:cs="Times New Roman"/>
          <w:sz w:val="28"/>
          <w:szCs w:val="28"/>
        </w:rPr>
        <w:t>Южная</w:t>
      </w:r>
      <w:r w:rsidRPr="001D6BE7">
        <w:rPr>
          <w:rFonts w:ascii="Times New Roman" w:hAnsi="Times New Roman" w:cs="Times New Roman"/>
          <w:sz w:val="28"/>
          <w:szCs w:val="28"/>
        </w:rPr>
        <w:t xml:space="preserve">, дом </w:t>
      </w:r>
      <w:r>
        <w:rPr>
          <w:rFonts w:ascii="Times New Roman" w:hAnsi="Times New Roman" w:cs="Times New Roman"/>
          <w:sz w:val="28"/>
          <w:szCs w:val="28"/>
        </w:rPr>
        <w:t xml:space="preserve">13; </w:t>
      </w:r>
    </w:p>
    <w:p w:rsidR="00297FBE" w:rsidRDefault="00297FBE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телефону: </w:t>
      </w:r>
      <w:r w:rsidRPr="001D6BE7">
        <w:rPr>
          <w:rFonts w:ascii="Times New Roman" w:hAnsi="Times New Roman" w:cs="Times New Roman"/>
          <w:sz w:val="28"/>
          <w:szCs w:val="28"/>
        </w:rPr>
        <w:t>2-</w:t>
      </w:r>
      <w:r>
        <w:rPr>
          <w:rFonts w:ascii="Times New Roman" w:hAnsi="Times New Roman" w:cs="Times New Roman"/>
          <w:sz w:val="28"/>
          <w:szCs w:val="28"/>
        </w:rPr>
        <w:t>65</w:t>
      </w:r>
      <w:r w:rsidRPr="001D6BE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35; </w:t>
      </w:r>
    </w:p>
    <w:p w:rsidR="00297FBE" w:rsidRDefault="00297FBE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режим работы: </w:t>
      </w:r>
      <w:r w:rsidRPr="009F0190">
        <w:rPr>
          <w:rFonts w:ascii="Times New Roman" w:hAnsi="Times New Roman" w:cs="Times New Roman"/>
          <w:sz w:val="28"/>
          <w:szCs w:val="28"/>
        </w:rPr>
        <w:t xml:space="preserve">пн-пт с </w:t>
      </w:r>
      <w:r>
        <w:rPr>
          <w:rFonts w:ascii="Times New Roman" w:hAnsi="Times New Roman" w:cs="Times New Roman"/>
          <w:sz w:val="28"/>
          <w:szCs w:val="28"/>
        </w:rPr>
        <w:t>08:3</w:t>
      </w:r>
      <w:r w:rsidRPr="009F0190">
        <w:rPr>
          <w:rFonts w:ascii="Times New Roman" w:hAnsi="Times New Roman" w:cs="Times New Roman"/>
          <w:sz w:val="28"/>
          <w:szCs w:val="28"/>
        </w:rPr>
        <w:t>0 до 17: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F0190">
        <w:rPr>
          <w:rFonts w:ascii="Times New Roman" w:hAnsi="Times New Roman" w:cs="Times New Roman"/>
          <w:sz w:val="28"/>
          <w:szCs w:val="28"/>
        </w:rPr>
        <w:t>0, перерыв с 13:00 до 14:00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97FBE" w:rsidRPr="001D6BE7" w:rsidRDefault="00297FBE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8742A3">
        <w:rPr>
          <w:rFonts w:ascii="Times New Roman" w:hAnsi="Times New Roman" w:cs="Times New Roman"/>
          <w:sz w:val="28"/>
          <w:szCs w:val="28"/>
        </w:rPr>
        <w:t>- электронной почтой по адресу</w:t>
      </w:r>
      <w:r w:rsidRPr="00461D4D">
        <w:rPr>
          <w:rFonts w:ascii="Times New Roman" w:hAnsi="Times New Roman" w:cs="Times New Roman"/>
          <w:sz w:val="28"/>
          <w:szCs w:val="28"/>
        </w:rPr>
        <w:t>: </w:t>
      </w:r>
      <w:hyperlink r:id="rId4" w:history="1">
        <w:r w:rsidRPr="00A02758">
          <w:rPr>
            <w:rStyle w:val="Hyperlink"/>
            <w:rFonts w:ascii="Times New Roman" w:hAnsi="Times New Roman" w:cs="Times New Roman"/>
            <w:sz w:val="28"/>
            <w:szCs w:val="28"/>
          </w:rPr>
          <w:t>adm-</w:t>
        </w:r>
        <w:r w:rsidRPr="00A0275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nabereznii</w:t>
        </w:r>
        <w:r w:rsidRPr="00A02758">
          <w:rPr>
            <w:rStyle w:val="Hyperlink"/>
            <w:rFonts w:ascii="Times New Roman" w:hAnsi="Times New Roman" w:cs="Times New Roman"/>
            <w:sz w:val="28"/>
            <w:szCs w:val="28"/>
          </w:rPr>
          <w:t>@romodanovo.e-mordovia.ru</w:t>
        </w:r>
      </w:hyperlink>
      <w:r w:rsidRPr="001D6BE7">
        <w:rPr>
          <w:rFonts w:ascii="Times New Roman" w:hAnsi="Times New Roman" w:cs="Times New Roman"/>
          <w:sz w:val="28"/>
          <w:szCs w:val="28"/>
        </w:rPr>
        <w:t>.</w:t>
      </w:r>
    </w:p>
    <w:p w:rsidR="00297FBE" w:rsidRDefault="00297FBE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>Набережного сельского поселения Ромодановского муниципального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742A3">
        <w:rPr>
          <w:rFonts w:ascii="Times New Roman" w:hAnsi="Times New Roman" w:cs="Times New Roman"/>
          <w:sz w:val="28"/>
          <w:szCs w:val="28"/>
        </w:rPr>
        <w:t>также информирует, что заявительный порядок регистрации прав в отношении раннее учтенных объектов недвижимости продолжает действовать, в связи с чем их правообладатели вправе:</w:t>
      </w:r>
    </w:p>
    <w:p w:rsidR="00297FBE" w:rsidRPr="008742A3" w:rsidRDefault="00297FBE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- самостоятельно обратиться за государственной регистрацией раннее возникшего права в соответствии со статьей 69 Федерального зако</w:t>
      </w:r>
      <w:r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297FBE" w:rsidRPr="008742A3" w:rsidRDefault="00297FBE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>
        <w:rPr>
          <w:rFonts w:ascii="Times New Roman" w:hAnsi="Times New Roman" w:cs="Times New Roman"/>
          <w:sz w:val="28"/>
          <w:szCs w:val="28"/>
        </w:rPr>
        <w:t xml:space="preserve"> Набережного</w:t>
      </w:r>
      <w:r w:rsidRPr="001D6BE7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в целях обеспечения государственной регистрации прав на объекты недвижимости, попадающие под действие Федерального зак</w:t>
      </w:r>
      <w:r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 хозяйства, огородничества, садоводства, индивидуального гаражного или индивиду</w:t>
      </w:r>
      <w:r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 w:cs="Times New Roman"/>
          <w:sz w:val="28"/>
          <w:szCs w:val="28"/>
        </w:rPr>
        <w:t>, а также находящи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742A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297FBE" w:rsidRDefault="00297FBE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297FBE" w:rsidRDefault="00297FBE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7FBE" w:rsidRPr="008742A3" w:rsidRDefault="00297FBE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297FBE" w:rsidRDefault="00297FBE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FBE" w:rsidRDefault="00297FBE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97FBE" w:rsidSect="00CD355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42A3"/>
    <w:rsid w:val="00035ADB"/>
    <w:rsid w:val="0004373A"/>
    <w:rsid w:val="00064894"/>
    <w:rsid w:val="001D6BE7"/>
    <w:rsid w:val="001F5C34"/>
    <w:rsid w:val="00297FBE"/>
    <w:rsid w:val="002B01E7"/>
    <w:rsid w:val="00461D4D"/>
    <w:rsid w:val="004744D9"/>
    <w:rsid w:val="0053259A"/>
    <w:rsid w:val="005A2874"/>
    <w:rsid w:val="006421E2"/>
    <w:rsid w:val="006B4809"/>
    <w:rsid w:val="007D2DEE"/>
    <w:rsid w:val="00821201"/>
    <w:rsid w:val="008742A3"/>
    <w:rsid w:val="008C09EA"/>
    <w:rsid w:val="00902B5D"/>
    <w:rsid w:val="00933816"/>
    <w:rsid w:val="009D523B"/>
    <w:rsid w:val="009F0190"/>
    <w:rsid w:val="00A02758"/>
    <w:rsid w:val="00A177A5"/>
    <w:rsid w:val="00BB562C"/>
    <w:rsid w:val="00CD355B"/>
    <w:rsid w:val="00CD633A"/>
    <w:rsid w:val="00CE6605"/>
    <w:rsid w:val="00D00B67"/>
    <w:rsid w:val="00E92CDA"/>
    <w:rsid w:val="00F277FD"/>
    <w:rsid w:val="00F7573B"/>
    <w:rsid w:val="00FC0396"/>
    <w:rsid w:val="00FD5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894"/>
    <w:pPr>
      <w:spacing w:after="160" w:line="259" w:lineRule="auto"/>
    </w:pPr>
    <w:rPr>
      <w:rFonts w:cs="Calibri"/>
      <w:lang w:val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742A3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373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37360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37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373604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373610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6373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m-nabereznii@romodanovo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2</Pages>
  <Words>754</Words>
  <Characters>4301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2</cp:lastModifiedBy>
  <cp:revision>4</cp:revision>
  <cp:lastPrinted>2021-11-08T08:43:00Z</cp:lastPrinted>
  <dcterms:created xsi:type="dcterms:W3CDTF">2021-11-16T07:48:00Z</dcterms:created>
  <dcterms:modified xsi:type="dcterms:W3CDTF">2021-11-17T06:01:00Z</dcterms:modified>
</cp:coreProperties>
</file>