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293" w:rsidRPr="000400E9" w:rsidRDefault="003C4293" w:rsidP="000A502D">
      <w:pPr>
        <w:shd w:val="clear" w:color="auto" w:fill="FFFFFF"/>
        <w:ind w:left="22"/>
        <w:jc w:val="center"/>
        <w:rPr>
          <w:b/>
          <w:bCs/>
          <w:i/>
          <w:spacing w:val="2"/>
          <w:sz w:val="40"/>
          <w:szCs w:val="40"/>
          <w:u w:val="single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</w:t>
      </w:r>
      <w:r w:rsidRPr="000400E9">
        <w:rPr>
          <w:b/>
          <w:bCs/>
          <w:i/>
          <w:spacing w:val="2"/>
          <w:sz w:val="40"/>
          <w:szCs w:val="40"/>
          <w:u w:val="single"/>
        </w:rPr>
        <w:t xml:space="preserve">ПРОЕКТ                                                                                                         </w:t>
      </w:r>
    </w:p>
    <w:p w:rsidR="003C4293" w:rsidRDefault="003C4293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3C4293" w:rsidRDefault="003C4293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3C4293" w:rsidRDefault="003C4293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3C4293" w:rsidRDefault="003C4293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C4293" w:rsidRDefault="003C4293" w:rsidP="000A502D">
      <w:pPr>
        <w:jc w:val="center"/>
        <w:rPr>
          <w:b/>
          <w:bCs/>
          <w:sz w:val="28"/>
          <w:szCs w:val="28"/>
        </w:rPr>
      </w:pPr>
    </w:p>
    <w:p w:rsidR="003C4293" w:rsidRDefault="003C4293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3C4293" w:rsidRDefault="003C4293" w:rsidP="000A502D">
      <w:pPr>
        <w:jc w:val="center"/>
        <w:rPr>
          <w:b/>
          <w:bCs/>
          <w:sz w:val="32"/>
          <w:szCs w:val="32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pt;margin-top:15.4pt;width:471.6pt;height:.75pt;flip:y;z-index:251658240" o:connectortype="straight" strokeweight="1.5pt"/>
        </w:pict>
      </w:r>
      <w:r>
        <w:rPr>
          <w:b/>
          <w:bCs/>
          <w:sz w:val="32"/>
          <w:szCs w:val="32"/>
        </w:rPr>
        <w:t xml:space="preserve"> РЕШЕНИЕ</w:t>
      </w:r>
    </w:p>
    <w:p w:rsidR="003C4293" w:rsidRDefault="003C4293" w:rsidP="000A502D">
      <w:pPr>
        <w:rPr>
          <w:sz w:val="24"/>
          <w:szCs w:val="24"/>
        </w:rPr>
      </w:pPr>
    </w:p>
    <w:p w:rsidR="003C4293" w:rsidRPr="00E23E03" w:rsidRDefault="003C4293" w:rsidP="000A502D">
      <w:pPr>
        <w:rPr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            </w:t>
      </w:r>
      <w:r w:rsidRPr="00E23E03">
        <w:rPr>
          <w:bCs/>
          <w:sz w:val="24"/>
          <w:szCs w:val="24"/>
        </w:rPr>
        <w:t xml:space="preserve">от «____»   __________      </w:t>
      </w:r>
      <w:smartTag w:uri="urn:schemas-microsoft-com:office:smarttags" w:element="metricconverter">
        <w:smartTagPr>
          <w:attr w:name="ProductID" w:val="2021 г"/>
        </w:smartTagPr>
        <w:r w:rsidRPr="00E23E03">
          <w:rPr>
            <w:bCs/>
            <w:sz w:val="24"/>
            <w:szCs w:val="24"/>
          </w:rPr>
          <w:t>2021 г</w:t>
        </w:r>
      </w:smartTag>
      <w:r w:rsidRPr="00E23E03">
        <w:rPr>
          <w:bCs/>
          <w:sz w:val="24"/>
          <w:szCs w:val="24"/>
        </w:rPr>
        <w:t>.                                                                                 № ___</w:t>
      </w:r>
    </w:p>
    <w:p w:rsidR="003C4293" w:rsidRPr="00E23E03" w:rsidRDefault="003C4293" w:rsidP="000A502D">
      <w:pPr>
        <w:tabs>
          <w:tab w:val="left" w:pos="699"/>
        </w:tabs>
        <w:rPr>
          <w:b/>
          <w:bCs/>
          <w:sz w:val="24"/>
          <w:szCs w:val="24"/>
        </w:rPr>
      </w:pPr>
    </w:p>
    <w:p w:rsidR="003C4293" w:rsidRPr="00E23E03" w:rsidRDefault="003C4293" w:rsidP="000A502D">
      <w:pPr>
        <w:jc w:val="center"/>
        <w:rPr>
          <w:b/>
          <w:bCs/>
          <w:sz w:val="24"/>
          <w:szCs w:val="24"/>
        </w:rPr>
      </w:pPr>
    </w:p>
    <w:p w:rsidR="003C4293" w:rsidRPr="00E23E03" w:rsidRDefault="003C4293" w:rsidP="000A502D">
      <w:pPr>
        <w:jc w:val="center"/>
        <w:rPr>
          <w:sz w:val="24"/>
          <w:szCs w:val="24"/>
        </w:rPr>
      </w:pPr>
      <w:r w:rsidRPr="00E23E03">
        <w:rPr>
          <w:sz w:val="24"/>
          <w:szCs w:val="24"/>
        </w:rPr>
        <w:t>п. Липки</w:t>
      </w:r>
    </w:p>
    <w:p w:rsidR="003C4293" w:rsidRDefault="003C4293" w:rsidP="000A502D">
      <w:pPr>
        <w:jc w:val="center"/>
        <w:rPr>
          <w:sz w:val="26"/>
          <w:szCs w:val="26"/>
        </w:rPr>
      </w:pPr>
    </w:p>
    <w:p w:rsidR="003C4293" w:rsidRDefault="003C4293" w:rsidP="00635208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</w:t>
      </w:r>
    </w:p>
    <w:p w:rsidR="003C4293" w:rsidRDefault="003C4293" w:rsidP="00635208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</w:t>
      </w:r>
    </w:p>
    <w:p w:rsidR="003C4293" w:rsidRPr="000A502D" w:rsidRDefault="003C4293" w:rsidP="00635208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3C4293" w:rsidRDefault="003C4293" w:rsidP="000A502D">
      <w:pPr>
        <w:shd w:val="clear" w:color="auto" w:fill="FFFFFF"/>
        <w:rPr>
          <w:sz w:val="26"/>
          <w:szCs w:val="26"/>
        </w:rPr>
      </w:pPr>
    </w:p>
    <w:p w:rsidR="003C4293" w:rsidRDefault="003C4293" w:rsidP="000A502D">
      <w:pPr>
        <w:shd w:val="clear" w:color="auto" w:fill="FFFFFF"/>
        <w:rPr>
          <w:sz w:val="26"/>
          <w:szCs w:val="26"/>
        </w:rPr>
      </w:pPr>
    </w:p>
    <w:p w:rsidR="003C4293" w:rsidRDefault="003C4293" w:rsidP="00635208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>
        <w:rPr>
          <w:sz w:val="28"/>
          <w:szCs w:val="28"/>
        </w:rPr>
        <w:t>статьи 36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</w:t>
      </w:r>
      <w:r w:rsidRPr="00B24B12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3C4293" w:rsidRDefault="003C4293" w:rsidP="00635208">
      <w:pPr>
        <w:ind w:firstLine="851"/>
        <w:jc w:val="both"/>
        <w:rPr>
          <w:sz w:val="28"/>
          <w:szCs w:val="28"/>
        </w:rPr>
      </w:pPr>
    </w:p>
    <w:p w:rsidR="003C4293" w:rsidRPr="002F0167" w:rsidRDefault="003C4293" w:rsidP="00635208">
      <w:pPr>
        <w:ind w:firstLine="851"/>
        <w:jc w:val="both"/>
        <w:rPr>
          <w:sz w:val="28"/>
          <w:szCs w:val="28"/>
        </w:rPr>
      </w:pPr>
    </w:p>
    <w:p w:rsidR="003C4293" w:rsidRDefault="003C4293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3C4293" w:rsidRPr="002F0167" w:rsidRDefault="003C4293" w:rsidP="002C1926">
      <w:pPr>
        <w:jc w:val="center"/>
        <w:rPr>
          <w:sz w:val="28"/>
          <w:szCs w:val="28"/>
        </w:rPr>
      </w:pPr>
    </w:p>
    <w:p w:rsidR="003C4293" w:rsidRDefault="003C4293" w:rsidP="00635208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Pr="008A4DBD">
        <w:rPr>
          <w:b/>
          <w:sz w:val="28"/>
          <w:szCs w:val="28"/>
        </w:rPr>
        <w:t>Липкинского</w:t>
      </w:r>
      <w:r w:rsidRPr="008A4DBD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3C4293" w:rsidRPr="00A54E37" w:rsidRDefault="003C4293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3C4293" w:rsidRDefault="003C4293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1664,0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1664,0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4,1 процента (декабрь 2022 года к декабрю 2021 года).</w:t>
      </w:r>
    </w:p>
    <w:p w:rsidR="003C4293" w:rsidRDefault="003C4293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857,0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857,0 тыс. рублей, в том числе условно утвержденные расходы в сумме 19,1 тыс. рублей, исходя из уровня инфляции, не превышающего 4,0 процента (декабрь 2023 года к декабрю 2022 года).</w:t>
      </w:r>
    </w:p>
    <w:p w:rsidR="003C4293" w:rsidRPr="0021464E" w:rsidRDefault="003C4293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978,9 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978,9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43,1 тыс. рублей, исходя из уровня инфляции, не превышающего 4,0 процента (декабрь 2024 года к декабрю 2023 года)</w:t>
      </w:r>
    </w:p>
    <w:p w:rsidR="003C4293" w:rsidRDefault="003C4293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3C4293" w:rsidRDefault="003C4293" w:rsidP="00635208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Pr="008A4DBD">
        <w:rPr>
          <w:b/>
          <w:sz w:val="28"/>
          <w:szCs w:val="28"/>
        </w:rPr>
        <w:t>Липкинского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</w:t>
      </w:r>
    </w:p>
    <w:p w:rsidR="003C4293" w:rsidRDefault="003C4293" w:rsidP="0022091B">
      <w:pPr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 xml:space="preserve">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Ромодановским муниципальным </w:t>
      </w:r>
      <w:r w:rsidRPr="001F1D30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ом Республики Мордовия.</w:t>
      </w:r>
    </w:p>
    <w:p w:rsidR="003C4293" w:rsidRPr="001F1D30" w:rsidRDefault="003C4293" w:rsidP="00635208">
      <w:pPr>
        <w:ind w:firstLine="567"/>
        <w:jc w:val="both"/>
        <w:rPr>
          <w:b/>
          <w:sz w:val="28"/>
          <w:szCs w:val="28"/>
        </w:rPr>
      </w:pPr>
    </w:p>
    <w:p w:rsidR="003C4293" w:rsidRDefault="003C4293" w:rsidP="00635208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>
        <w:rPr>
          <w:sz w:val="28"/>
          <w:szCs w:val="28"/>
        </w:rPr>
        <w:t xml:space="preserve"> Республики Мордовия,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 xml:space="preserve">не установленные бюджетным законодательством Российской Федерации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3C4293" w:rsidRPr="00087C29" w:rsidRDefault="003C4293" w:rsidP="00635208">
      <w:pPr>
        <w:jc w:val="both"/>
        <w:rPr>
          <w:sz w:val="28"/>
          <w:szCs w:val="28"/>
        </w:rPr>
      </w:pPr>
    </w:p>
    <w:p w:rsidR="003C4293" w:rsidRDefault="003C4293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Pr="008A4DBD">
        <w:rPr>
          <w:b/>
          <w:sz w:val="28"/>
          <w:szCs w:val="28"/>
        </w:rPr>
        <w:t>Липкинского</w:t>
      </w:r>
      <w:r w:rsidRPr="008A4DBD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B24B12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3C4293" w:rsidRPr="00610076" w:rsidRDefault="003C4293" w:rsidP="00635208">
      <w:pPr>
        <w:ind w:firstLine="851"/>
        <w:jc w:val="both"/>
        <w:rPr>
          <w:b/>
          <w:bCs/>
          <w:sz w:val="28"/>
          <w:szCs w:val="28"/>
        </w:rPr>
      </w:pPr>
    </w:p>
    <w:p w:rsidR="003C4293" w:rsidRDefault="003C4293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Липкинского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B24B12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2023 и 2024 годов </w:t>
      </w:r>
      <w:r w:rsidRPr="00CF37F5">
        <w:rPr>
          <w:sz w:val="28"/>
          <w:szCs w:val="28"/>
        </w:rPr>
        <w:t xml:space="preserve">согласно приложению 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3C4293" w:rsidRPr="00CF37F5" w:rsidRDefault="003C4293" w:rsidP="00635208">
      <w:pPr>
        <w:ind w:firstLine="851"/>
        <w:jc w:val="both"/>
        <w:rPr>
          <w:sz w:val="28"/>
          <w:szCs w:val="28"/>
        </w:rPr>
      </w:pPr>
    </w:p>
    <w:p w:rsidR="003C4293" w:rsidRDefault="003C4293" w:rsidP="00635208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Pr="008A4DBD">
        <w:rPr>
          <w:b/>
          <w:sz w:val="28"/>
          <w:szCs w:val="28"/>
        </w:rPr>
        <w:t>Липкинского</w:t>
      </w:r>
      <w:r w:rsidRPr="008A4DBD">
        <w:rPr>
          <w:b/>
          <w:bCs/>
          <w:sz w:val="28"/>
          <w:szCs w:val="28"/>
        </w:rPr>
        <w:t xml:space="preserve"> </w:t>
      </w:r>
      <w:r w:rsidRPr="00CA168E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B24B12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3C4293" w:rsidRPr="00FA6B38" w:rsidRDefault="003C4293" w:rsidP="00635208">
      <w:pPr>
        <w:ind w:firstLine="851"/>
        <w:jc w:val="both"/>
        <w:rPr>
          <w:b/>
          <w:bCs/>
          <w:sz w:val="28"/>
          <w:szCs w:val="28"/>
        </w:rPr>
      </w:pPr>
    </w:p>
    <w:p w:rsidR="003C4293" w:rsidRDefault="003C4293" w:rsidP="002C1926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3C4293" w:rsidRDefault="003C4293" w:rsidP="002C1926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>Липкинского</w:t>
      </w:r>
      <w:r w:rsidRPr="00A06C13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селения</w:t>
      </w:r>
      <w:r w:rsidRPr="00B24B12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2022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2023 и 2024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3 к настоящему Решению;</w:t>
      </w:r>
      <w:r w:rsidRPr="00CF37F5">
        <w:rPr>
          <w:sz w:val="28"/>
          <w:szCs w:val="28"/>
        </w:rPr>
        <w:t xml:space="preserve">               </w:t>
      </w:r>
    </w:p>
    <w:p w:rsidR="003C4293" w:rsidRPr="000F4724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 </w:t>
      </w: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B24B12">
        <w:rPr>
          <w:rFonts w:ascii="Times New Roman" w:hAnsi="Times New Roman" w:cs="Times New Roman"/>
          <w:sz w:val="28"/>
          <w:szCs w:val="28"/>
        </w:rPr>
        <w:t xml:space="preserve">Липкинского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2022 год и на плановый период 2023 и 2024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3C4293" w:rsidRDefault="003C4293" w:rsidP="00635208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из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 и на плановый период 2023 - 2024 годов, согласно приложению 5 к настоящему Решению.</w:t>
      </w:r>
    </w:p>
    <w:p w:rsidR="003C4293" w:rsidRDefault="003C4293" w:rsidP="00635208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     </w:t>
      </w:r>
    </w:p>
    <w:p w:rsidR="003C4293" w:rsidRDefault="003C4293" w:rsidP="00635208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</w:t>
      </w:r>
      <w:r>
        <w:rPr>
          <w:b/>
          <w:bCs/>
          <w:sz w:val="28"/>
          <w:szCs w:val="28"/>
        </w:rPr>
        <w:t>.</w:t>
      </w:r>
    </w:p>
    <w:p w:rsidR="003C4293" w:rsidRDefault="003C4293" w:rsidP="00635208">
      <w:pPr>
        <w:ind w:firstLine="851"/>
        <w:jc w:val="both"/>
        <w:rPr>
          <w:b/>
          <w:bCs/>
          <w:sz w:val="28"/>
          <w:szCs w:val="28"/>
        </w:rPr>
      </w:pPr>
    </w:p>
    <w:p w:rsidR="003C4293" w:rsidRDefault="003C4293" w:rsidP="00635208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3C4293" w:rsidRPr="00E142E2" w:rsidRDefault="003C4293" w:rsidP="00635208">
      <w:pPr>
        <w:ind w:firstLine="851"/>
        <w:jc w:val="both"/>
        <w:rPr>
          <w:sz w:val="28"/>
          <w:szCs w:val="28"/>
        </w:rPr>
      </w:pPr>
    </w:p>
    <w:p w:rsidR="003C4293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8A4DBD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1871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C4293" w:rsidRPr="001C4060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C4293" w:rsidRPr="001C4060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Pr="00656D3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142E2">
        <w:rPr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138,1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2023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138,1 тыс</w:t>
      </w:r>
      <w:r w:rsidRPr="00597B9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158,1 тыс. 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293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656D3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3C4293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C4293" w:rsidRPr="00656D39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Статья 7. Резервный фонд Администрации </w:t>
      </w:r>
      <w:r w:rsidRPr="00656D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656D3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C4293" w:rsidRPr="00463855" w:rsidRDefault="003C4293" w:rsidP="00635208">
      <w:pPr>
        <w:ind w:firstLine="851"/>
        <w:jc w:val="both"/>
        <w:outlineLvl w:val="0"/>
        <w:rPr>
          <w:sz w:val="16"/>
          <w:szCs w:val="16"/>
        </w:rPr>
      </w:pPr>
    </w:p>
    <w:p w:rsidR="003C4293" w:rsidRDefault="003C4293" w:rsidP="0074244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7CB3">
        <w:rPr>
          <w:sz w:val="28"/>
          <w:szCs w:val="28"/>
        </w:rPr>
        <w:t xml:space="preserve"> </w:t>
      </w: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>
        <w:rPr>
          <w:rFonts w:ascii="Times New Roman" w:hAnsi="Times New Roman" w:cs="Times New Roman"/>
          <w:sz w:val="28"/>
          <w:szCs w:val="28"/>
        </w:rPr>
        <w:t>Администрации Липкинского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на 2022 год в сумме 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рублей, на</w:t>
      </w:r>
      <w:r w:rsidRPr="00742449"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5,0 тыс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42449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742449">
        <w:rPr>
          <w:rFonts w:ascii="Times New Roman" w:hAnsi="Times New Roman" w:cs="Times New Roman"/>
          <w:sz w:val="28"/>
          <w:szCs w:val="28"/>
        </w:rPr>
        <w:t>2024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449">
        <w:rPr>
          <w:rFonts w:ascii="Times New Roman" w:hAnsi="Times New Roman" w:cs="Times New Roman"/>
          <w:sz w:val="28"/>
          <w:szCs w:val="28"/>
        </w:rPr>
        <w:t>5,0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4293" w:rsidRPr="00742449" w:rsidRDefault="003C4293" w:rsidP="0074244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4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293" w:rsidRDefault="003C4293" w:rsidP="00635208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8. </w:t>
      </w:r>
      <w:r w:rsidRPr="006F5B3B">
        <w:rPr>
          <w:b/>
          <w:sz w:val="28"/>
          <w:szCs w:val="28"/>
        </w:rPr>
        <w:t>Расходы на исполнение судебных актов по искам</w:t>
      </w:r>
      <w:r>
        <w:rPr>
          <w:b/>
          <w:sz w:val="28"/>
          <w:szCs w:val="28"/>
        </w:rPr>
        <w:t xml:space="preserve"> к</w:t>
      </w:r>
      <w:r w:rsidRPr="006F5B3B">
        <w:rPr>
          <w:b/>
          <w:sz w:val="28"/>
          <w:szCs w:val="28"/>
        </w:rPr>
        <w:t xml:space="preserve"> </w:t>
      </w:r>
      <w:r w:rsidRPr="00817139">
        <w:rPr>
          <w:b/>
          <w:sz w:val="28"/>
          <w:szCs w:val="28"/>
        </w:rPr>
        <w:t>Липкинско</w:t>
      </w:r>
      <w:r>
        <w:rPr>
          <w:b/>
          <w:sz w:val="28"/>
          <w:szCs w:val="28"/>
        </w:rPr>
        <w:t>му сельскому поселению Ромодановского</w:t>
      </w:r>
      <w:r w:rsidRPr="006F5B3B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</w:t>
      </w:r>
      <w:r w:rsidRPr="006F5B3B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6F5B3B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3C4293" w:rsidRPr="006F5B3B" w:rsidRDefault="003C4293" w:rsidP="00635208">
      <w:pPr>
        <w:ind w:firstLine="540"/>
        <w:jc w:val="both"/>
        <w:rPr>
          <w:b/>
          <w:sz w:val="28"/>
          <w:szCs w:val="28"/>
        </w:rPr>
      </w:pPr>
    </w:p>
    <w:p w:rsidR="003C4293" w:rsidRDefault="003C4293" w:rsidP="00635208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656D39">
        <w:rPr>
          <w:sz w:val="28"/>
          <w:szCs w:val="28"/>
          <w:lang w:val="ru-RU"/>
        </w:rPr>
        <w:t>Липкинско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656D39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3C4293" w:rsidRPr="00F269FD" w:rsidRDefault="003C4293" w:rsidP="00635208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3C4293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56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139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BD4314">
        <w:rPr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C4293" w:rsidRPr="001C4060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C4293" w:rsidRPr="00742449" w:rsidRDefault="003C4293" w:rsidP="00742449">
      <w:pPr>
        <w:pStyle w:val="CommentText"/>
        <w:ind w:firstLine="540"/>
        <w:jc w:val="both"/>
        <w:rPr>
          <w:color w:val="000000"/>
          <w:sz w:val="28"/>
          <w:szCs w:val="28"/>
          <w:lang w:val="ru-RU"/>
        </w:rPr>
      </w:pPr>
      <w:r w:rsidRPr="004C2CD0">
        <w:rPr>
          <w:color w:val="000000"/>
          <w:sz w:val="28"/>
          <w:szCs w:val="28"/>
          <w:lang w:val="ru-RU"/>
        </w:rPr>
        <w:t xml:space="preserve">1. </w:t>
      </w:r>
      <w:r w:rsidRPr="00656D39">
        <w:rPr>
          <w:color w:val="000000"/>
          <w:sz w:val="28"/>
          <w:szCs w:val="28"/>
          <w:lang w:val="ru-RU"/>
        </w:rPr>
        <w:t xml:space="preserve">Право осуществления от имени </w:t>
      </w:r>
      <w:r w:rsidRPr="00656D39">
        <w:rPr>
          <w:sz w:val="28"/>
          <w:szCs w:val="28"/>
          <w:lang w:val="ru-RU"/>
        </w:rPr>
        <w:t>Липкинского</w:t>
      </w:r>
      <w:r w:rsidRPr="00656D3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 w:rsidRPr="00656D39">
        <w:rPr>
          <w:sz w:val="28"/>
          <w:szCs w:val="28"/>
          <w:lang w:val="ru-RU"/>
        </w:rPr>
        <w:t xml:space="preserve"> </w:t>
      </w:r>
      <w:r w:rsidRPr="00F269FD">
        <w:rPr>
          <w:sz w:val="28"/>
          <w:szCs w:val="28"/>
          <w:lang w:val="ru-RU"/>
        </w:rPr>
        <w:t>Республики Мордовия</w:t>
      </w:r>
      <w:r>
        <w:rPr>
          <w:sz w:val="28"/>
          <w:szCs w:val="28"/>
          <w:lang w:val="ru-RU"/>
        </w:rPr>
        <w:t xml:space="preserve"> </w:t>
      </w:r>
      <w:r w:rsidRPr="00742449">
        <w:rPr>
          <w:color w:val="000000"/>
          <w:sz w:val="28"/>
          <w:szCs w:val="28"/>
          <w:lang w:val="ru-RU"/>
        </w:rPr>
        <w:t xml:space="preserve">муниципальных внутренних заимствований </w:t>
      </w:r>
      <w:r w:rsidRPr="00742449">
        <w:rPr>
          <w:sz w:val="28"/>
          <w:szCs w:val="28"/>
          <w:lang w:val="ru-RU"/>
        </w:rPr>
        <w:t>Липкинского</w:t>
      </w:r>
      <w:r w:rsidRPr="0074244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>
        <w:rPr>
          <w:color w:val="000000"/>
          <w:sz w:val="28"/>
          <w:szCs w:val="28"/>
          <w:lang w:val="ru-RU"/>
        </w:rPr>
        <w:t xml:space="preserve"> Республики Мордовия</w:t>
      </w:r>
      <w:r w:rsidRPr="00742449">
        <w:rPr>
          <w:color w:val="000000"/>
          <w:sz w:val="28"/>
          <w:szCs w:val="28"/>
          <w:lang w:val="ru-RU"/>
        </w:rPr>
        <w:t xml:space="preserve"> принадлежит </w:t>
      </w:r>
      <w:r>
        <w:rPr>
          <w:color w:val="000000"/>
          <w:sz w:val="28"/>
          <w:szCs w:val="28"/>
          <w:lang w:val="ru-RU"/>
        </w:rPr>
        <w:t>А</w:t>
      </w:r>
      <w:r w:rsidRPr="00742449">
        <w:rPr>
          <w:color w:val="000000"/>
          <w:sz w:val="28"/>
          <w:szCs w:val="28"/>
          <w:lang w:val="ru-RU"/>
        </w:rPr>
        <w:t xml:space="preserve">дминистрации </w:t>
      </w:r>
      <w:r w:rsidRPr="00742449">
        <w:rPr>
          <w:sz w:val="28"/>
          <w:szCs w:val="28"/>
          <w:lang w:val="ru-RU"/>
        </w:rPr>
        <w:t>Липкинского</w:t>
      </w:r>
      <w:r w:rsidRPr="00742449"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</w:t>
      </w:r>
      <w:r>
        <w:rPr>
          <w:color w:val="000000"/>
          <w:sz w:val="28"/>
          <w:szCs w:val="28"/>
          <w:lang w:val="ru-RU"/>
        </w:rPr>
        <w:t xml:space="preserve"> Республики Мордовия</w:t>
      </w:r>
      <w:r w:rsidRPr="00742449">
        <w:rPr>
          <w:color w:val="000000"/>
          <w:sz w:val="28"/>
          <w:szCs w:val="28"/>
          <w:lang w:val="ru-RU"/>
        </w:rPr>
        <w:t>.</w:t>
      </w:r>
    </w:p>
    <w:p w:rsidR="003C4293" w:rsidRDefault="003C4293" w:rsidP="00635208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 6 к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3C4293" w:rsidRDefault="003C4293" w:rsidP="0063520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>
        <w:rPr>
          <w:sz w:val="28"/>
          <w:szCs w:val="28"/>
        </w:rPr>
        <w:t>Липкинского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2022 год и на плановый период 2023 и 2024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7 к</w:t>
      </w:r>
      <w:r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3C4293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предельный объем заимствований на 2022 год в сумме 73,7 </w:t>
      </w:r>
      <w:r w:rsidRPr="00E124D7">
        <w:rPr>
          <w:rFonts w:ascii="Times New Roman" w:hAnsi="Times New Roman" w:cs="Times New Roman"/>
          <w:color w:val="000000"/>
          <w:sz w:val="28"/>
          <w:szCs w:val="28"/>
        </w:rPr>
        <w:t>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E124D7">
        <w:rPr>
          <w:rFonts w:ascii="Times New Roman" w:hAnsi="Times New Roman" w:cs="Times New Roman"/>
          <w:color w:val="000000"/>
          <w:sz w:val="28"/>
          <w:szCs w:val="28"/>
        </w:rPr>
        <w:t xml:space="preserve">, на  2023 год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124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110,5</w:t>
      </w:r>
      <w:r w:rsidRPr="00E124D7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E124D7">
        <w:rPr>
          <w:rFonts w:ascii="Times New Roman" w:hAnsi="Times New Roman" w:cs="Times New Roman"/>
          <w:color w:val="000000"/>
          <w:sz w:val="28"/>
          <w:szCs w:val="28"/>
        </w:rPr>
        <w:t xml:space="preserve">, на 2024 год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E124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147,3</w:t>
      </w:r>
      <w:r w:rsidRPr="00E124D7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3C4293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00E9">
        <w:rPr>
          <w:rFonts w:ascii="Times New Roman" w:hAnsi="Times New Roman" w:cs="Times New Roman"/>
          <w:color w:val="000000"/>
          <w:sz w:val="28"/>
          <w:szCs w:val="28"/>
        </w:rPr>
        <w:t xml:space="preserve">на 1 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 xml:space="preserve">января 2023 года в </w:t>
      </w:r>
      <w:r w:rsidRPr="00E65B8B">
        <w:rPr>
          <w:rFonts w:ascii="Times New Roman" w:hAnsi="Times New Roman" w:cs="Times New Roman"/>
          <w:sz w:val="28"/>
          <w:szCs w:val="28"/>
        </w:rPr>
        <w:t>сумме 3572,7   тыс. рублей, на 1 января 2024 года в сумме 3462,2  тыс. рублей,  на 1 января 2025 года в сумме 3314,9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5B8B">
        <w:rPr>
          <w:rFonts w:ascii="Times New Roman" w:hAnsi="Times New Roman" w:cs="Times New Roman"/>
          <w:sz w:val="28"/>
          <w:szCs w:val="28"/>
        </w:rPr>
        <w:t>рублей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2022 год в сумме 0 тыс. рублей, на 2023 год – 0 тыс. рублей, на 2023 год – 0 тыс. 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C4293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Установить, что в 2022 году и в плановом периоде 2023 и 2024 годов муниципальные гарантии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не предоставляются.</w:t>
      </w:r>
    </w:p>
    <w:p w:rsidR="003C4293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объем расходов на обслуживание муниципального долга </w:t>
      </w:r>
      <w:r w:rsidRPr="00E65B8B">
        <w:rPr>
          <w:rFonts w:ascii="Times New Roman" w:hAnsi="Times New Roman" w:cs="Times New Roman"/>
          <w:sz w:val="28"/>
          <w:szCs w:val="28"/>
        </w:rPr>
        <w:t>Липкинского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на 2022 год и на плановый период 2023 и 2024 годов в сумме 3,7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5B8B">
        <w:rPr>
          <w:rFonts w:ascii="Times New Roman" w:hAnsi="Times New Roman" w:cs="Times New Roman"/>
          <w:color w:val="000000"/>
          <w:sz w:val="28"/>
          <w:szCs w:val="28"/>
        </w:rPr>
        <w:t>рублей ежегодно.</w:t>
      </w:r>
    </w:p>
    <w:p w:rsidR="003C4293" w:rsidRDefault="003C4293" w:rsidP="00635208">
      <w:pPr>
        <w:ind w:firstLine="851"/>
        <w:jc w:val="both"/>
        <w:rPr>
          <w:b/>
          <w:bCs/>
          <w:sz w:val="16"/>
          <w:szCs w:val="16"/>
        </w:rPr>
      </w:pPr>
    </w:p>
    <w:p w:rsidR="003C4293" w:rsidRDefault="003C4293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Pr="00817139">
        <w:rPr>
          <w:b/>
          <w:sz w:val="28"/>
          <w:szCs w:val="28"/>
        </w:rPr>
        <w:t>Липкинского</w:t>
      </w:r>
      <w:r w:rsidRPr="008F5DCC">
        <w:rPr>
          <w:b/>
          <w:bCs/>
          <w:sz w:val="28"/>
          <w:szCs w:val="28"/>
        </w:rPr>
        <w:t xml:space="preserve"> сельского поселения 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>.</w:t>
      </w:r>
    </w:p>
    <w:p w:rsidR="003C4293" w:rsidRDefault="003C4293" w:rsidP="0063520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3C4293" w:rsidRDefault="003C4293" w:rsidP="00635208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Решением Совета депутатов  Липкинского сельского поселения  Ромодановского муниципального района Республики Мордовия  </w:t>
      </w:r>
      <w:r w:rsidRPr="00C069A8">
        <w:rPr>
          <w:sz w:val="28"/>
          <w:szCs w:val="28"/>
        </w:rPr>
        <w:t>от 17 мая 2016 года №</w:t>
      </w:r>
      <w:r>
        <w:rPr>
          <w:sz w:val="28"/>
          <w:szCs w:val="28"/>
        </w:rPr>
        <w:t xml:space="preserve">14 (в редакции Решения Совета депутатов от 18.11.2020 года №20) «О бюджетном процессе в Липкинском сельском поселении Ромодановского муниципального района Республики Мордовия»  следующие  дополнительные основания  внесения  изменений в сводную бюджетную роспись Липкинского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3C4293" w:rsidRDefault="003C4293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выплат, направленных на сокращение и погашение  долговых обязательств Липкинского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3C4293" w:rsidRDefault="003C4293" w:rsidP="0063520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3C4293" w:rsidRDefault="003C4293" w:rsidP="0022091B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3C4293" w:rsidRPr="005331A9" w:rsidRDefault="003C4293" w:rsidP="002209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3C4293" w:rsidRPr="005331A9" w:rsidRDefault="003C4293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3C4293" w:rsidRPr="005331A9" w:rsidRDefault="003C4293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3C4293" w:rsidRPr="005331A9" w:rsidRDefault="003C4293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3C4293" w:rsidRDefault="003C4293" w:rsidP="002209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3C4293" w:rsidRPr="000F4724" w:rsidRDefault="003C4293" w:rsidP="0022091B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3C4293" w:rsidRPr="00D43AFA" w:rsidRDefault="003C4293" w:rsidP="0022091B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Липкинского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3C4293" w:rsidRDefault="003C4293" w:rsidP="00635208">
      <w:pPr>
        <w:spacing w:line="230" w:lineRule="auto"/>
        <w:ind w:firstLine="540"/>
        <w:jc w:val="both"/>
        <w:rPr>
          <w:sz w:val="28"/>
          <w:szCs w:val="28"/>
        </w:rPr>
      </w:pPr>
    </w:p>
    <w:p w:rsidR="003C4293" w:rsidRDefault="003C4293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3C4293" w:rsidRPr="004A382D" w:rsidRDefault="003C4293" w:rsidP="00635208">
      <w:pPr>
        <w:ind w:firstLine="851"/>
        <w:jc w:val="both"/>
        <w:outlineLvl w:val="0"/>
        <w:rPr>
          <w:sz w:val="28"/>
          <w:szCs w:val="28"/>
        </w:rPr>
      </w:pPr>
    </w:p>
    <w:p w:rsidR="003C4293" w:rsidRDefault="003C4293" w:rsidP="00635208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22</w:t>
      </w:r>
      <w:r w:rsidRPr="009E678F">
        <w:rPr>
          <w:sz w:val="28"/>
          <w:szCs w:val="28"/>
        </w:rPr>
        <w:t xml:space="preserve"> года.</w:t>
      </w:r>
    </w:p>
    <w:p w:rsidR="003C4293" w:rsidRDefault="003C4293" w:rsidP="00635208">
      <w:pPr>
        <w:ind w:firstLine="851"/>
        <w:jc w:val="both"/>
        <w:rPr>
          <w:sz w:val="28"/>
          <w:szCs w:val="28"/>
        </w:rPr>
      </w:pPr>
    </w:p>
    <w:p w:rsidR="003C4293" w:rsidRPr="001302A3" w:rsidRDefault="003C4293" w:rsidP="0063520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302A3">
        <w:rPr>
          <w:rFonts w:ascii="Times New Roman" w:hAnsi="Times New Roman" w:cs="Times New Roman"/>
          <w:b/>
          <w:bCs/>
          <w:sz w:val="28"/>
          <w:szCs w:val="28"/>
        </w:rPr>
        <w:t>Статья 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 w:rsidRPr="001302A3">
        <w:rPr>
          <w:rFonts w:ascii="Times New Roman" w:hAnsi="Times New Roman" w:cs="Times New Roman"/>
          <w:b/>
          <w:sz w:val="28"/>
          <w:szCs w:val="28"/>
        </w:rPr>
        <w:t>Липкинского</w:t>
      </w:r>
      <w:r w:rsidRPr="001302A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</w:t>
      </w:r>
      <w:r w:rsidRPr="001302A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C4293" w:rsidRPr="009E678F" w:rsidRDefault="003C4293" w:rsidP="00635208">
      <w:pPr>
        <w:ind w:firstLine="720"/>
        <w:jc w:val="both"/>
        <w:rPr>
          <w:sz w:val="16"/>
          <w:szCs w:val="16"/>
        </w:rPr>
      </w:pPr>
    </w:p>
    <w:p w:rsidR="003C4293" w:rsidRPr="009E678F" w:rsidRDefault="003C4293" w:rsidP="00635208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Администрации Липкинского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Липкинского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7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2019</w:t>
      </w:r>
      <w:r w:rsidRPr="009E678F">
        <w:rPr>
          <w:sz w:val="28"/>
          <w:szCs w:val="28"/>
        </w:rPr>
        <w:t xml:space="preserve"> год»,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2020</w:t>
      </w:r>
      <w:r w:rsidRPr="009E678F">
        <w:rPr>
          <w:sz w:val="28"/>
          <w:szCs w:val="28"/>
        </w:rPr>
        <w:t xml:space="preserve"> год»,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</w:t>
      </w:r>
      <w:r w:rsidRPr="009E678F">
        <w:rPr>
          <w:sz w:val="28"/>
          <w:szCs w:val="28"/>
        </w:rPr>
        <w:t>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2021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2022 и 2023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3C4293" w:rsidRDefault="003C4293" w:rsidP="00635208">
      <w:pPr>
        <w:ind w:firstLine="851"/>
        <w:jc w:val="both"/>
        <w:rPr>
          <w:sz w:val="28"/>
          <w:szCs w:val="28"/>
        </w:rPr>
      </w:pPr>
    </w:p>
    <w:p w:rsidR="003C4293" w:rsidRDefault="003C4293" w:rsidP="00635208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3C4293" w:rsidRDefault="003C4293" w:rsidP="00635208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3C4293" w:rsidRDefault="003C4293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Липкинского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  <w:r>
        <w:rPr>
          <w:b/>
          <w:bCs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поселения</w:t>
      </w:r>
    </w:p>
    <w:p w:rsidR="003C4293" w:rsidRDefault="003C4293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</w:t>
      </w:r>
    </w:p>
    <w:p w:rsidR="003C4293" w:rsidRDefault="003C4293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</w:t>
      </w:r>
      <w:r>
        <w:rPr>
          <w:b/>
          <w:bCs/>
          <w:sz w:val="28"/>
          <w:szCs w:val="28"/>
        </w:rPr>
        <w:t xml:space="preserve">    </w:t>
      </w:r>
      <w:r w:rsidRPr="0000325B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   </w:t>
      </w:r>
      <w:r w:rsidRPr="0000325B">
        <w:rPr>
          <w:b/>
          <w:bCs/>
          <w:sz w:val="28"/>
          <w:szCs w:val="28"/>
        </w:rPr>
        <w:t xml:space="preserve">  </w:t>
      </w:r>
      <w:r w:rsidRPr="000E1F55">
        <w:rPr>
          <w:b/>
          <w:bCs/>
          <w:sz w:val="28"/>
          <w:szCs w:val="28"/>
        </w:rPr>
        <w:t>Л.П. Новикова</w:t>
      </w:r>
    </w:p>
    <w:p w:rsidR="003C4293" w:rsidRDefault="003C4293" w:rsidP="00635208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635208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635208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2472" w:type="dxa"/>
        <w:tblInd w:w="108" w:type="dxa"/>
        <w:tblLook w:val="0000"/>
      </w:tblPr>
      <w:tblGrid>
        <w:gridCol w:w="5636"/>
        <w:gridCol w:w="4680"/>
        <w:gridCol w:w="2156"/>
      </w:tblGrid>
      <w:tr w:rsidR="003C4293" w:rsidTr="00AC1A3F">
        <w:trPr>
          <w:trHeight w:val="365"/>
        </w:trPr>
        <w:tc>
          <w:tcPr>
            <w:tcW w:w="5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F14BA9">
            <w:pPr>
              <w:rPr>
                <w:rFonts w:ascii="Arial" w:hAnsi="Arial" w:cs="Arial"/>
              </w:rPr>
            </w:pPr>
          </w:p>
        </w:tc>
        <w:tc>
          <w:tcPr>
            <w:tcW w:w="68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Pr="00AC1A3F" w:rsidRDefault="003C4293" w:rsidP="00F14BA9">
            <w:pPr>
              <w:rPr>
                <w:b/>
                <w:bCs/>
                <w:sz w:val="24"/>
                <w:szCs w:val="24"/>
              </w:rPr>
            </w:pPr>
            <w:r w:rsidRPr="00AC1A3F">
              <w:rPr>
                <w:b/>
                <w:bCs/>
                <w:sz w:val="24"/>
                <w:szCs w:val="24"/>
              </w:rPr>
              <w:t>Приложение 1</w:t>
            </w:r>
          </w:p>
        </w:tc>
      </w:tr>
      <w:tr w:rsidR="003C4293" w:rsidTr="00AC1A3F">
        <w:trPr>
          <w:trHeight w:val="1425"/>
        </w:trPr>
        <w:tc>
          <w:tcPr>
            <w:tcW w:w="5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F14BA9">
            <w:pPr>
              <w:rPr>
                <w:rFonts w:ascii="Arial" w:hAnsi="Arial" w:cs="Arial"/>
              </w:rPr>
            </w:pPr>
          </w:p>
        </w:tc>
        <w:tc>
          <w:tcPr>
            <w:tcW w:w="68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293" w:rsidRDefault="003C4293" w:rsidP="00F14BA9">
            <w:r>
              <w:t>к проекту решения Совета депутатов Липкинского</w:t>
            </w:r>
          </w:p>
          <w:p w:rsidR="003C4293" w:rsidRDefault="003C4293" w:rsidP="00F14BA9">
            <w:r>
              <w:t>сельского поселения Ромодановского муниципаль-</w:t>
            </w:r>
          </w:p>
          <w:p w:rsidR="003C4293" w:rsidRDefault="003C4293" w:rsidP="00F14BA9">
            <w:r>
              <w:t xml:space="preserve">ного района Республики Мордовия "О бюджете </w:t>
            </w:r>
          </w:p>
          <w:p w:rsidR="003C4293" w:rsidRDefault="003C4293" w:rsidP="00F14BA9">
            <w:r>
              <w:t>Липкинского сельского поселения Ромодановского</w:t>
            </w:r>
          </w:p>
          <w:p w:rsidR="003C4293" w:rsidRDefault="003C4293" w:rsidP="00F14BA9">
            <w:r>
              <w:t xml:space="preserve">муниципального района Республики Мордовия на </w:t>
            </w:r>
          </w:p>
          <w:p w:rsidR="003C4293" w:rsidRDefault="003C4293" w:rsidP="00F14BA9">
            <w:pPr>
              <w:rPr>
                <w:sz w:val="24"/>
                <w:szCs w:val="24"/>
              </w:rPr>
            </w:pPr>
            <w:r>
              <w:t>2022 год и на плановый период 2023 и 2024 годов"</w:t>
            </w:r>
          </w:p>
        </w:tc>
      </w:tr>
      <w:tr w:rsidR="003C4293" w:rsidRPr="00E05DFA" w:rsidTr="00F14BA9">
        <w:trPr>
          <w:trHeight w:val="2515"/>
        </w:trPr>
        <w:tc>
          <w:tcPr>
            <w:tcW w:w="124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293" w:rsidRDefault="003C4293" w:rsidP="00F14BA9">
            <w:pPr>
              <w:jc w:val="center"/>
              <w:rPr>
                <w:b/>
                <w:bCs/>
              </w:rPr>
            </w:pPr>
          </w:p>
          <w:p w:rsidR="003C4293" w:rsidRDefault="003C4293" w:rsidP="00F14BA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</w:t>
            </w:r>
            <w:r w:rsidRPr="00E05DFA">
              <w:rPr>
                <w:b/>
                <w:bCs/>
                <w:sz w:val="24"/>
                <w:szCs w:val="24"/>
              </w:rPr>
              <w:t xml:space="preserve">НОРМАТИВЫ </w:t>
            </w:r>
            <w:r w:rsidRPr="00E05DFA">
              <w:rPr>
                <w:b/>
                <w:bCs/>
                <w:sz w:val="24"/>
                <w:szCs w:val="24"/>
              </w:rPr>
              <w:br/>
              <w:t>РАСПРЕДЕЛЕНИЯ ДОХОДОВ МЕЖДУ БЮДЖЕТОМ ЛИПКИНСКОГО СЕЛЬСКОГО</w:t>
            </w:r>
          </w:p>
          <w:p w:rsidR="003C4293" w:rsidRDefault="003C4293" w:rsidP="00F14BA9">
            <w:pPr>
              <w:rPr>
                <w:b/>
                <w:bCs/>
              </w:rPr>
            </w:pPr>
            <w:r w:rsidRPr="00E05DFA">
              <w:rPr>
                <w:b/>
                <w:bCs/>
                <w:sz w:val="24"/>
                <w:szCs w:val="24"/>
              </w:rPr>
              <w:t xml:space="preserve"> ПОСЕЛЕНИЯ РОМОДАНОВСКОГО МУНИЦИПАЛЬНОГО РАЙОНА РЕСПУБЛИКИ</w:t>
            </w:r>
          </w:p>
          <w:p w:rsidR="003C4293" w:rsidRDefault="003C4293" w:rsidP="00F14BA9">
            <w:pPr>
              <w:rPr>
                <w:b/>
                <w:bCs/>
              </w:rPr>
            </w:pPr>
            <w:r w:rsidRPr="00E05DFA">
              <w:rPr>
                <w:b/>
                <w:bCs/>
                <w:sz w:val="24"/>
                <w:szCs w:val="24"/>
              </w:rPr>
              <w:t xml:space="preserve"> МОРДОВИЯ И БЮДЖЕТОМ РОМОДАНОВСКОГО МУНИЦИПАЛЬНОГО РАЙОНА</w:t>
            </w:r>
          </w:p>
          <w:p w:rsidR="003C4293" w:rsidRDefault="003C4293" w:rsidP="00F14BA9">
            <w:pPr>
              <w:rPr>
                <w:b/>
                <w:bCs/>
              </w:rPr>
            </w:pPr>
            <w:r w:rsidRPr="00E05DFA">
              <w:rPr>
                <w:b/>
                <w:bCs/>
                <w:sz w:val="24"/>
                <w:szCs w:val="24"/>
              </w:rPr>
              <w:t xml:space="preserve"> РЕСПУБЛИКИ МОРДОВИЯ НА 2022</w:t>
            </w:r>
            <w:r>
              <w:rPr>
                <w:b/>
                <w:bCs/>
                <w:sz w:val="24"/>
                <w:szCs w:val="24"/>
              </w:rPr>
              <w:t xml:space="preserve"> ГОД И НА ПЛАНОВЫЙ ПЕРИОД 2023 и</w:t>
            </w:r>
            <w:r w:rsidRPr="00E05DFA">
              <w:rPr>
                <w:b/>
                <w:bCs/>
                <w:sz w:val="24"/>
                <w:szCs w:val="24"/>
              </w:rPr>
              <w:t xml:space="preserve"> 2024 ГОДОВ</w:t>
            </w:r>
          </w:p>
          <w:p w:rsidR="003C4293" w:rsidRDefault="003C4293" w:rsidP="00F14BA9">
            <w:pPr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</w:t>
            </w:r>
            <w:r w:rsidRPr="00E05DFA">
              <w:rPr>
                <w:b/>
                <w:bCs/>
                <w:sz w:val="24"/>
                <w:szCs w:val="24"/>
              </w:rPr>
              <w:t xml:space="preserve">(в процентах от сумм, зачисляемых в консолидированный бюджет </w:t>
            </w:r>
            <w:r w:rsidRPr="00E05DFA">
              <w:rPr>
                <w:b/>
                <w:bCs/>
                <w:sz w:val="24"/>
                <w:szCs w:val="24"/>
              </w:rPr>
              <w:br/>
              <w:t>Липкинского сельского поселения Ромодановского муниципального района Республики Мордовия)</w:t>
            </w:r>
          </w:p>
          <w:p w:rsidR="003C4293" w:rsidRPr="00E05DFA" w:rsidRDefault="003C4293" w:rsidP="00F14BA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C4293" w:rsidTr="00F14BA9">
        <w:trPr>
          <w:trHeight w:val="315"/>
        </w:trPr>
        <w:tc>
          <w:tcPr>
            <w:tcW w:w="5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F14B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F14BA9">
            <w:pPr>
              <w:jc w:val="center"/>
              <w:rPr>
                <w:rFonts w:ascii="Arial" w:hAnsi="Arial" w:cs="Arial"/>
              </w:rPr>
            </w:pPr>
          </w:p>
        </w:tc>
      </w:tr>
      <w:tr w:rsidR="003C4293" w:rsidTr="00F14BA9">
        <w:trPr>
          <w:gridAfter w:val="1"/>
          <w:wAfter w:w="2156" w:type="dxa"/>
          <w:trHeight w:val="372"/>
        </w:trPr>
        <w:tc>
          <w:tcPr>
            <w:tcW w:w="5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Наименование дохода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Местные бюджеты, %</w:t>
            </w:r>
          </w:p>
        </w:tc>
      </w:tr>
      <w:tr w:rsidR="003C4293" w:rsidTr="00F14BA9">
        <w:trPr>
          <w:gridAfter w:val="1"/>
          <w:wAfter w:w="2156" w:type="dxa"/>
          <w:trHeight w:val="1095"/>
        </w:trPr>
        <w:tc>
          <w:tcPr>
            <w:tcW w:w="5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F14BA9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Бюджет поселение</w:t>
            </w:r>
          </w:p>
        </w:tc>
      </w:tr>
      <w:tr w:rsidR="003C4293" w:rsidTr="00F14BA9">
        <w:trPr>
          <w:gridAfter w:val="1"/>
          <w:wAfter w:w="2156" w:type="dxa"/>
          <w:trHeight w:val="323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C4293" w:rsidTr="00F14BA9">
        <w:trPr>
          <w:gridAfter w:val="1"/>
          <w:wAfter w:w="2156" w:type="dxa"/>
          <w:trHeight w:val="420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Доходы от федеральных налогов и сборов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3C4293" w:rsidTr="00F14BA9">
        <w:trPr>
          <w:gridAfter w:val="1"/>
          <w:wAfter w:w="2156" w:type="dxa"/>
          <w:trHeight w:val="758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3C4293" w:rsidTr="00F14BA9">
        <w:trPr>
          <w:gridAfter w:val="1"/>
          <w:wAfter w:w="2156" w:type="dxa"/>
          <w:trHeight w:val="780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  <w:tr w:rsidR="003C4293" w:rsidTr="00F14BA9">
        <w:trPr>
          <w:gridAfter w:val="1"/>
          <w:wAfter w:w="2156" w:type="dxa"/>
          <w:trHeight w:val="315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Налог с продаж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945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Налог, взимаемый в виде стоимости патента в связи с применением упрощенной системы налогообложения (за налоговые периоды  с 1 января 2011 года по 1 января 2013 года)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420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Налог на рекламу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945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315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Лицензионный сбор за право торговли спиртными напитками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315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Прочие местные налоги и сборы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630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</w:tr>
      <w:tr w:rsidR="003C4293" w:rsidTr="00F14BA9">
        <w:trPr>
          <w:gridAfter w:val="1"/>
          <w:wAfter w:w="2156" w:type="dxa"/>
          <w:trHeight w:val="630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660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  <w:tr w:rsidR="003C4293" w:rsidTr="00F14BA9">
        <w:trPr>
          <w:gridAfter w:val="1"/>
          <w:wAfter w:w="2156" w:type="dxa"/>
          <w:trHeight w:val="630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Прочие доходы от компенсации затрат бюджетов муниципальных районов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315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Прочие доходы от компенсации затрат бюджетов поселений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  <w:tr w:rsidR="003C4293" w:rsidTr="00F14BA9">
        <w:trPr>
          <w:gridAfter w:val="1"/>
          <w:wAfter w:w="2156" w:type="dxa"/>
          <w:trHeight w:val="315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 части административных платежей и сборов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</w:tr>
      <w:tr w:rsidR="003C4293" w:rsidTr="00F14BA9">
        <w:trPr>
          <w:gridAfter w:val="1"/>
          <w:wAfter w:w="2156" w:type="dxa"/>
          <w:trHeight w:val="945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630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  <w:tr w:rsidR="003C4293" w:rsidTr="00F14BA9">
        <w:trPr>
          <w:gridAfter w:val="1"/>
          <w:wAfter w:w="2156" w:type="dxa"/>
          <w:trHeight w:val="315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 части штрафов, санкций, возмещение ущерба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</w:tr>
      <w:tr w:rsidR="003C4293" w:rsidTr="00F14BA9">
        <w:trPr>
          <w:gridAfter w:val="1"/>
          <w:wAfter w:w="2156" w:type="dxa"/>
          <w:trHeight w:val="1032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780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  <w:tr w:rsidR="003C4293" w:rsidTr="00F14BA9">
        <w:trPr>
          <w:gridAfter w:val="1"/>
          <w:wAfter w:w="2156" w:type="dxa"/>
          <w:trHeight w:val="1103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1118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  <w:tr w:rsidR="003C4293" w:rsidTr="00F14BA9">
        <w:trPr>
          <w:gridAfter w:val="1"/>
          <w:wAfter w:w="2156" w:type="dxa"/>
          <w:trHeight w:val="1032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1009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  <w:tr w:rsidR="003C4293" w:rsidTr="00F14BA9">
        <w:trPr>
          <w:gridAfter w:val="1"/>
          <w:wAfter w:w="2156" w:type="dxa"/>
          <w:trHeight w:val="732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660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  <w:tr w:rsidR="003C4293" w:rsidTr="00F14BA9">
        <w:trPr>
          <w:gridAfter w:val="1"/>
          <w:wAfter w:w="2156" w:type="dxa"/>
          <w:trHeight w:val="315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 части прочих неналоговых доходов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</w:tr>
      <w:tr w:rsidR="003C4293" w:rsidTr="00F14BA9">
        <w:trPr>
          <w:gridAfter w:val="1"/>
          <w:wAfter w:w="2156" w:type="dxa"/>
          <w:trHeight w:val="372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Невыясненные поступления, зачисляемые в бюджеты муниципальных районов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372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Невыясненные поступления, зачисляемые в бюджеты поселений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  <w:tr w:rsidR="003C4293" w:rsidTr="00F14BA9">
        <w:trPr>
          <w:gridAfter w:val="1"/>
          <w:wAfter w:w="2156" w:type="dxa"/>
          <w:trHeight w:val="398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Прочие неналоговые доходы бюджетов муниципальных районов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3C4293" w:rsidTr="00F14BA9">
        <w:trPr>
          <w:gridAfter w:val="1"/>
          <w:wAfter w:w="2156" w:type="dxa"/>
          <w:trHeight w:val="409"/>
        </w:trPr>
        <w:tc>
          <w:tcPr>
            <w:tcW w:w="5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F14BA9">
            <w:pPr>
              <w:jc w:val="both"/>
              <w:rPr>
                <w:sz w:val="24"/>
                <w:szCs w:val="24"/>
              </w:rPr>
            </w:pPr>
            <w:r>
              <w:t>Прочие неналоговые доходы бюджетов поселений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14BA9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</w:tbl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6" w:type="dxa"/>
        <w:tblInd w:w="108" w:type="dxa"/>
        <w:tblLayout w:type="fixed"/>
        <w:tblLook w:val="0000"/>
      </w:tblPr>
      <w:tblGrid>
        <w:gridCol w:w="2636"/>
        <w:gridCol w:w="4700"/>
        <w:gridCol w:w="1080"/>
        <w:gridCol w:w="44"/>
        <w:gridCol w:w="920"/>
        <w:gridCol w:w="160"/>
        <w:gridCol w:w="1036"/>
      </w:tblGrid>
      <w:tr w:rsidR="003C4293" w:rsidTr="00727D74">
        <w:trPr>
          <w:trHeight w:val="300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>
            <w:bookmarkStart w:id="0" w:name="RANGE!A1:E36"/>
            <w:bookmarkEnd w:id="0"/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>
            <w:pPr>
              <w:rPr>
                <w:sz w:val="22"/>
                <w:szCs w:val="22"/>
              </w:rPr>
            </w:pPr>
          </w:p>
        </w:tc>
        <w:tc>
          <w:tcPr>
            <w:tcW w:w="32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27D74">
            <w:r>
              <w:t>Приложение 2</w:t>
            </w:r>
            <w:r>
              <w:br/>
              <w:t>к проекту решения  Совета депутатов Липкинского сельского поселения Ромодановского муниципального района  Республики Мордовия «О бюджете Липкинского сельского поселения Ромодановского муниципального района  Республики Мордовия на 2022 год и на плановый период 2023 и 2024 годов»</w:t>
            </w:r>
          </w:p>
        </w:tc>
      </w:tr>
      <w:tr w:rsidR="003C4293" w:rsidTr="00727D74">
        <w:trPr>
          <w:trHeight w:val="300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/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>
            <w:pPr>
              <w:rPr>
                <w:sz w:val="22"/>
                <w:szCs w:val="22"/>
              </w:rPr>
            </w:pPr>
          </w:p>
        </w:tc>
        <w:tc>
          <w:tcPr>
            <w:tcW w:w="32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293" w:rsidRDefault="003C4293" w:rsidP="00727D74"/>
        </w:tc>
      </w:tr>
      <w:tr w:rsidR="003C4293" w:rsidTr="00727D74">
        <w:trPr>
          <w:trHeight w:val="300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/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>
            <w:pPr>
              <w:rPr>
                <w:sz w:val="22"/>
                <w:szCs w:val="22"/>
              </w:rPr>
            </w:pPr>
          </w:p>
        </w:tc>
        <w:tc>
          <w:tcPr>
            <w:tcW w:w="32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293" w:rsidRDefault="003C4293" w:rsidP="00727D74"/>
        </w:tc>
      </w:tr>
      <w:tr w:rsidR="003C4293" w:rsidTr="00727D74">
        <w:trPr>
          <w:trHeight w:val="675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/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>
            <w:pPr>
              <w:rPr>
                <w:sz w:val="22"/>
                <w:szCs w:val="22"/>
              </w:rPr>
            </w:pPr>
          </w:p>
        </w:tc>
        <w:tc>
          <w:tcPr>
            <w:tcW w:w="32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293" w:rsidRDefault="003C4293" w:rsidP="00727D74"/>
        </w:tc>
      </w:tr>
      <w:tr w:rsidR="003C4293" w:rsidTr="00727D74">
        <w:trPr>
          <w:trHeight w:val="570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/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/>
        </w:tc>
        <w:tc>
          <w:tcPr>
            <w:tcW w:w="32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293" w:rsidRDefault="003C4293" w:rsidP="00727D74"/>
        </w:tc>
      </w:tr>
      <w:tr w:rsidR="003C4293" w:rsidTr="00727D74">
        <w:trPr>
          <w:trHeight w:val="1260"/>
        </w:trPr>
        <w:tc>
          <w:tcPr>
            <w:tcW w:w="1057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27D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ОБЪЕМ </w:t>
            </w:r>
            <w:r>
              <w:rPr>
                <w:b/>
                <w:bCs/>
              </w:rPr>
              <w:br/>
              <w:t>БЕЗВОЗМЕЗДНЫХ ПОСТУПЛЕНИЙ В БЮДЖЕТ ЛИПКИНСКОГО СЕЛЬСКОГО ПОСЕЛЕНИЯ  РОМОДАНОВСКОГО МУНИЦИПАЛЬНОГО РАЙОНА  РЕСПУБЛИКИ МОРДОВИЯ НА 2022 ГОД И НА ПЛАНОВЫЙ ПЕРИОД 2023 и 2024 ГОДОВ</w:t>
            </w:r>
            <w:r>
              <w:rPr>
                <w:b/>
                <w:bCs/>
              </w:rPr>
              <w:br/>
              <w:t xml:space="preserve"> </w:t>
            </w:r>
          </w:p>
        </w:tc>
      </w:tr>
      <w:tr w:rsidR="003C4293" w:rsidTr="00AC1A3F">
        <w:trPr>
          <w:trHeight w:val="255"/>
        </w:trPr>
        <w:tc>
          <w:tcPr>
            <w:tcW w:w="2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293" w:rsidRDefault="003C4293" w:rsidP="00727D74">
            <w:pPr>
              <w:rPr>
                <w:b/>
                <w:bCs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</w:p>
        </w:tc>
        <w:tc>
          <w:tcPr>
            <w:tcW w:w="1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AC1A3F">
            <w:pPr>
              <w:jc w:val="center"/>
            </w:pPr>
            <w:r>
              <w:t>(тыс. рублей)</w:t>
            </w:r>
          </w:p>
        </w:tc>
      </w:tr>
      <w:tr w:rsidR="003C4293" w:rsidTr="00727D74">
        <w:trPr>
          <w:trHeight w:val="255"/>
        </w:trPr>
        <w:tc>
          <w:tcPr>
            <w:tcW w:w="2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Код </w:t>
            </w:r>
          </w:p>
        </w:tc>
        <w:tc>
          <w:tcPr>
            <w:tcW w:w="4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</w:t>
            </w:r>
          </w:p>
        </w:tc>
        <w:tc>
          <w:tcPr>
            <w:tcW w:w="32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3C4293" w:rsidTr="00727D74">
        <w:trPr>
          <w:trHeight w:val="330"/>
        </w:trPr>
        <w:tc>
          <w:tcPr>
            <w:tcW w:w="2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727D74">
            <w:pPr>
              <w:rPr>
                <w:b/>
                <w:bCs/>
              </w:rPr>
            </w:pPr>
          </w:p>
        </w:tc>
        <w:tc>
          <w:tcPr>
            <w:tcW w:w="4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727D74">
            <w:pPr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Default="003C4293" w:rsidP="00727D74">
            <w:pPr>
              <w:tabs>
                <w:tab w:val="left" w:pos="183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</w:tr>
      <w:tr w:rsidR="003C4293" w:rsidTr="00727D74">
        <w:trPr>
          <w:trHeight w:val="25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27D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3C4293" w:rsidTr="00727D74">
        <w:trPr>
          <w:trHeight w:val="315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3C4293" w:rsidRDefault="003C4293" w:rsidP="00727D7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3C4293" w:rsidRDefault="003C4293" w:rsidP="00727D74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3" w:rsidRDefault="003C4293" w:rsidP="00727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       1094,6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3" w:rsidRDefault="003C4293" w:rsidP="00727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     310,9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3" w:rsidRDefault="003C4293" w:rsidP="00727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      395,9   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3C4293" w:rsidRDefault="003C4293" w:rsidP="00727D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2 02 00000 00 0000 000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3C4293" w:rsidRDefault="003C4293" w:rsidP="00727D7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1094,6   </w:t>
            </w:r>
            <w:r>
              <w:t xml:space="preserve">        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310,9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395,9   </w:t>
            </w:r>
          </w:p>
        </w:tc>
      </w:tr>
      <w:tr w:rsidR="003C4293" w:rsidTr="00727D74">
        <w:trPr>
          <w:trHeight w:val="57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3C4293" w:rsidRDefault="003C4293" w:rsidP="00727D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2 02 10000 00 0000 150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3C4293" w:rsidRDefault="003C4293" w:rsidP="00727D74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526,2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79,8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141,6   </w:t>
            </w:r>
          </w:p>
        </w:tc>
      </w:tr>
      <w:tr w:rsidR="003C4293" w:rsidTr="00727D74">
        <w:trPr>
          <w:trHeight w:val="315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2 02 15001 00 0000 150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103,1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79,8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141,6   </w:t>
            </w:r>
          </w:p>
        </w:tc>
      </w:tr>
      <w:tr w:rsidR="003C4293" w:rsidTr="00727D74">
        <w:trPr>
          <w:trHeight w:val="9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103,1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79,8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141,6   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423,1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-  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-     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423,1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340,3  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-  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-     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2 02 25555 00 0000 150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-  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-  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-     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2 02 25555 10  0000 150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2 02 25576 00 0000 150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-  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-  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-     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2 02 25576 10 0000 150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3C4293" w:rsidTr="00727D74">
        <w:trPr>
          <w:trHeight w:val="315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2 02 29999 00 0000 150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340,3  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-  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-     </w:t>
            </w:r>
          </w:p>
        </w:tc>
      </w:tr>
      <w:tr w:rsidR="003C4293" w:rsidTr="00727D74">
        <w:trPr>
          <w:trHeight w:val="315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340,3 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- 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5F1F41">
            <w:pPr>
              <w:jc w:val="right"/>
              <w:rPr>
                <w:sz w:val="24"/>
                <w:szCs w:val="24"/>
              </w:rPr>
            </w:pPr>
            <w:r>
              <w:t> -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90,0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93,0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96,2   </w:t>
            </w:r>
          </w:p>
        </w:tc>
      </w:tr>
      <w:tr w:rsidR="003C4293" w:rsidTr="00727D74">
        <w:trPr>
          <w:trHeight w:val="9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0,2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0,2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0,2   </w:t>
            </w:r>
          </w:p>
        </w:tc>
      </w:tr>
      <w:tr w:rsidR="003C4293" w:rsidTr="00727D74">
        <w:trPr>
          <w:trHeight w:val="9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0,2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0,2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0,2   </w:t>
            </w:r>
          </w:p>
        </w:tc>
      </w:tr>
      <w:tr w:rsidR="003C4293" w:rsidTr="00727D74">
        <w:trPr>
          <w:trHeight w:val="9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2 02 35118  00 0000 150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89,8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92,8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96,0   </w:t>
            </w:r>
          </w:p>
        </w:tc>
      </w:tr>
      <w:tr w:rsidR="003C4293" w:rsidTr="00727D74">
        <w:trPr>
          <w:trHeight w:val="9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89,8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92,8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96,0   </w:t>
            </w:r>
          </w:p>
        </w:tc>
      </w:tr>
      <w:tr w:rsidR="003C4293" w:rsidTr="00727D74">
        <w:trPr>
          <w:trHeight w:val="315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138,1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138,1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158,1   </w:t>
            </w:r>
          </w:p>
        </w:tc>
      </w:tr>
      <w:tr w:rsidR="003C4293" w:rsidTr="00727D74">
        <w:trPr>
          <w:trHeight w:val="1245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138,1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138,1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158,1   </w:t>
            </w:r>
          </w:p>
        </w:tc>
      </w:tr>
      <w:tr w:rsidR="003C4293" w:rsidTr="00727D74">
        <w:trPr>
          <w:trHeight w:val="15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3C4293" w:rsidRDefault="003C4293" w:rsidP="00727D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138,1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138,1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158,1   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3C4293" w:rsidRDefault="003C4293" w:rsidP="00727D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-  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-  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-     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3C4293" w:rsidRDefault="003C4293" w:rsidP="00727D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3C4293" w:rsidTr="00727D74">
        <w:trPr>
          <w:trHeight w:val="315"/>
        </w:trPr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C4293" w:rsidRDefault="003C4293" w:rsidP="00727D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2 07 00000 00 0000 000</w:t>
            </w: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-     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-     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 xml:space="preserve">                 -     </w:t>
            </w:r>
          </w:p>
        </w:tc>
      </w:tr>
      <w:tr w:rsidR="003C4293" w:rsidTr="00727D74">
        <w:trPr>
          <w:trHeight w:val="600"/>
        </w:trPr>
        <w:tc>
          <w:tcPr>
            <w:tcW w:w="2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27D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2 07 05000 10 0000 150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727D7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27D74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</w:tbl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720" w:type="dxa"/>
        <w:tblInd w:w="108" w:type="dxa"/>
        <w:tblLook w:val="0000"/>
      </w:tblPr>
      <w:tblGrid>
        <w:gridCol w:w="2944"/>
        <w:gridCol w:w="598"/>
        <w:gridCol w:w="436"/>
        <w:gridCol w:w="564"/>
        <w:gridCol w:w="396"/>
        <w:gridCol w:w="349"/>
        <w:gridCol w:w="396"/>
        <w:gridCol w:w="714"/>
        <w:gridCol w:w="546"/>
        <w:gridCol w:w="1259"/>
        <w:gridCol w:w="1259"/>
        <w:gridCol w:w="1259"/>
      </w:tblGrid>
      <w:tr w:rsidR="003C4293" w:rsidTr="00C67BEF">
        <w:trPr>
          <w:trHeight w:val="2340"/>
        </w:trPr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bookmarkStart w:id="1" w:name="RANGE!A1:L77"/>
            <w:bookmarkEnd w:id="1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rPr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rPr>
                <w:color w:val="000000"/>
              </w:rPr>
            </w:pPr>
          </w:p>
        </w:tc>
        <w:tc>
          <w:tcPr>
            <w:tcW w:w="43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Приложение 3 </w:t>
            </w:r>
            <w:r>
              <w:rPr>
                <w:color w:val="000000"/>
              </w:rPr>
              <w:br/>
              <w:t>к проекту решения  Совета депутатов Липкинского сельского поселения Ромодановского муниципального района Республики Мордовия «О бюджете Липкинского сельского поселения Ромодановского муниципального района Республики Мордовия на 2022 год и на плановый период 2023 и 2024 годов»</w:t>
            </w:r>
          </w:p>
        </w:tc>
      </w:tr>
      <w:tr w:rsidR="003C4293" w:rsidTr="00CE5BED">
        <w:trPr>
          <w:trHeight w:val="1320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</w:p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ЛИПКИНСКОГО СЕЛЬСКОГО ПОСЕЛЕНИЯ РОМОДАНОВСКОГО МУНИЦИПАЛЬНОГО РАЙОНА РЕСПУБЛИКИ МОРДОВИЯ НА 2022 ГОД И НА ПЛАНОВЫЙ ПЕРИОД</w:t>
            </w:r>
          </w:p>
          <w:p w:rsidR="003C4293" w:rsidRDefault="003C4293" w:rsidP="00CE5BE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2023 и 2024 ГОДОВ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(тыс. рублей)</w:t>
            </w:r>
          </w:p>
        </w:tc>
      </w:tr>
      <w:tr w:rsidR="003C4293" w:rsidTr="00C67BEF">
        <w:trPr>
          <w:trHeight w:val="398"/>
        </w:trPr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Вр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3C4293" w:rsidTr="00C67BEF">
        <w:trPr>
          <w:trHeight w:val="327"/>
        </w:trPr>
        <w:tc>
          <w:tcPr>
            <w:tcW w:w="2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rPr>
                <w:b/>
                <w:bCs/>
                <w:color w:val="000000"/>
              </w:rPr>
            </w:pPr>
          </w:p>
        </w:tc>
        <w:tc>
          <w:tcPr>
            <w:tcW w:w="185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rPr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</w:tr>
      <w:tr w:rsidR="003C4293" w:rsidTr="00C67BEF">
        <w:trPr>
          <w:trHeight w:val="289"/>
        </w:trPr>
        <w:tc>
          <w:tcPr>
            <w:tcW w:w="29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3C4293" w:rsidTr="00C67BEF">
        <w:trPr>
          <w:trHeight w:val="289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1 664,0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857,0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978,9</w:t>
            </w:r>
          </w:p>
        </w:tc>
      </w:tr>
      <w:tr w:rsidR="003C4293" w:rsidTr="00C67BEF">
        <w:trPr>
          <w:trHeight w:val="156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1 664,0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3C4293" w:rsidTr="00C67BEF">
        <w:trPr>
          <w:trHeight w:val="57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1 296,0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423,0</w:t>
            </w:r>
          </w:p>
        </w:tc>
      </w:tr>
      <w:tr w:rsidR="003C4293" w:rsidTr="00C67BEF">
        <w:trPr>
          <w:trHeight w:val="12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C67BEF">
        <w:trPr>
          <w:trHeight w:val="6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деятельности аппарата  Администрации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C67BEF">
        <w:trPr>
          <w:trHeight w:val="69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C67BEF">
        <w:trPr>
          <w:trHeight w:val="24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C67BEF">
        <w:trPr>
          <w:trHeight w:val="18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</w:tr>
      <w:tr w:rsidR="003C4293" w:rsidTr="00C67BEF">
        <w:trPr>
          <w:trHeight w:val="6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4293" w:rsidRPr="00B21456" w:rsidRDefault="003C4293" w:rsidP="00CE5BED">
            <w:pPr>
              <w:rPr>
                <w:bCs/>
                <w:iCs/>
                <w:sz w:val="22"/>
                <w:szCs w:val="22"/>
              </w:rPr>
            </w:pPr>
            <w:r w:rsidRPr="00B21456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4293" w:rsidRPr="00B21456" w:rsidRDefault="003C4293" w:rsidP="00CE5BED">
            <w:pPr>
              <w:rPr>
                <w:bCs/>
                <w:iCs/>
                <w:sz w:val="22"/>
                <w:szCs w:val="22"/>
              </w:rPr>
            </w:pPr>
            <w:r w:rsidRPr="00B21456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232,9</w:t>
            </w:r>
          </w:p>
        </w:tc>
      </w:tr>
      <w:tr w:rsidR="003C4293" w:rsidTr="00C67BEF">
        <w:trPr>
          <w:trHeight w:val="6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Непрограмные расходы в рамках обеспечение деятельности Администраци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232,9</w:t>
            </w: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177,9</w:t>
            </w:r>
          </w:p>
        </w:tc>
      </w:tr>
      <w:tr w:rsidR="003C4293" w:rsidTr="00C67BEF">
        <w:trPr>
          <w:trHeight w:val="24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177,9</w:t>
            </w: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177,9</w:t>
            </w: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4A66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4A66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C67BEF">
        <w:trPr>
          <w:trHeight w:val="58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</w:tr>
      <w:tr w:rsidR="003C4293" w:rsidTr="00C67BEF">
        <w:trPr>
          <w:trHeight w:val="100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C67BEF">
        <w:trPr>
          <w:trHeight w:val="12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C67BEF">
        <w:trPr>
          <w:trHeight w:val="6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C67BEF">
        <w:trPr>
          <w:trHeight w:val="18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C4293" w:rsidTr="00C67BEF">
        <w:trPr>
          <w:trHeight w:val="223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C4293" w:rsidTr="00C67BEF">
        <w:trPr>
          <w:trHeight w:val="3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C4293" w:rsidTr="00C67BEF">
        <w:trPr>
          <w:trHeight w:val="96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C4293" w:rsidTr="00C67BEF">
        <w:trPr>
          <w:trHeight w:val="12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C67BEF">
        <w:trPr>
          <w:trHeight w:val="18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C67BEF">
        <w:trPr>
          <w:trHeight w:val="223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C67BEF">
        <w:trPr>
          <w:trHeight w:val="12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C67BEF">
        <w:trPr>
          <w:trHeight w:val="6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C67BEF">
        <w:trPr>
          <w:trHeight w:val="12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C67BEF">
        <w:trPr>
          <w:trHeight w:val="1500"/>
        </w:trPr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C67BEF">
        <w:trPr>
          <w:trHeight w:val="120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C67BEF">
        <w:trPr>
          <w:trHeight w:val="24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C67BEF">
        <w:trPr>
          <w:trHeight w:val="12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C67BEF">
        <w:trPr>
          <w:trHeight w:val="37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C67BEF">
        <w:trPr>
          <w:trHeight w:val="6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C67BEF">
        <w:trPr>
          <w:trHeight w:val="21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C67BEF">
        <w:trPr>
          <w:trHeight w:val="21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C67BEF">
        <w:trPr>
          <w:trHeight w:val="15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C67BEF">
        <w:trPr>
          <w:trHeight w:val="688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 РФ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C67BEF">
        <w:trPr>
          <w:trHeight w:val="10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C67BEF">
        <w:trPr>
          <w:trHeight w:val="12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C67BEF">
        <w:trPr>
          <w:trHeight w:val="37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C67BEF">
        <w:trPr>
          <w:trHeight w:val="21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C67BEF">
        <w:trPr>
          <w:trHeight w:val="21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C67BEF">
        <w:trPr>
          <w:trHeight w:val="6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C67BEF">
        <w:trPr>
          <w:trHeight w:val="12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C67BEF">
        <w:trPr>
          <w:trHeight w:val="12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C67BEF">
        <w:trPr>
          <w:trHeight w:val="18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C67BEF">
        <w:trPr>
          <w:trHeight w:val="219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C67BEF">
        <w:trPr>
          <w:trHeight w:val="9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C67BEF">
        <w:trPr>
          <w:trHeight w:val="6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C67BEF">
        <w:trPr>
          <w:trHeight w:val="600"/>
        </w:trPr>
        <w:tc>
          <w:tcPr>
            <w:tcW w:w="2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43,1 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43,1 </w:t>
            </w:r>
          </w:p>
        </w:tc>
      </w:tr>
      <w:tr w:rsidR="003C4293" w:rsidTr="00C67BEF">
        <w:trPr>
          <w:trHeight w:val="6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43,1 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43,1 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43,1 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43,1 </w:t>
            </w:r>
          </w:p>
        </w:tc>
      </w:tr>
      <w:tr w:rsidR="003C4293" w:rsidTr="00C67BEF">
        <w:trPr>
          <w:trHeight w:val="3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CE5B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CE5B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CE5BE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43,1 </w:t>
            </w:r>
          </w:p>
        </w:tc>
      </w:tr>
    </w:tbl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2099" w:type="dxa"/>
        <w:tblInd w:w="108" w:type="dxa"/>
        <w:tblLook w:val="0000"/>
      </w:tblPr>
      <w:tblGrid>
        <w:gridCol w:w="3657"/>
        <w:gridCol w:w="436"/>
        <w:gridCol w:w="564"/>
        <w:gridCol w:w="396"/>
        <w:gridCol w:w="370"/>
        <w:gridCol w:w="396"/>
        <w:gridCol w:w="695"/>
        <w:gridCol w:w="546"/>
        <w:gridCol w:w="1260"/>
        <w:gridCol w:w="1260"/>
        <w:gridCol w:w="1260"/>
        <w:gridCol w:w="1259"/>
      </w:tblGrid>
      <w:tr w:rsidR="003C4293" w:rsidTr="00B21456">
        <w:trPr>
          <w:gridAfter w:val="1"/>
          <w:wAfter w:w="1259" w:type="dxa"/>
          <w:trHeight w:val="2325"/>
        </w:trPr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jc w:val="right"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jc w:val="right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rPr>
                <w:color w:val="00000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rPr>
                <w:color w:val="000000"/>
              </w:rPr>
            </w:pPr>
          </w:p>
        </w:tc>
        <w:tc>
          <w:tcPr>
            <w:tcW w:w="43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Приложение 4 </w:t>
            </w:r>
            <w:r>
              <w:rPr>
                <w:color w:val="000000"/>
              </w:rPr>
              <w:br/>
              <w:t>к проекту решения  Совета депутатов Липкинского сельского поселения Ромодановского муниципального района Республики Мордовия «О бюджете Липкинского сельского поселения  Ромодановского муниципального района Республики Мордовия на 2022 год и на плановый период 2023 и 2024 годов»</w:t>
            </w:r>
          </w:p>
        </w:tc>
      </w:tr>
      <w:tr w:rsidR="003C4293" w:rsidTr="00B21456">
        <w:trPr>
          <w:gridAfter w:val="1"/>
          <w:wAfter w:w="1259" w:type="dxa"/>
          <w:trHeight w:val="1817"/>
        </w:trPr>
        <w:tc>
          <w:tcPr>
            <w:tcW w:w="108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</w:p>
          <w:p w:rsidR="003C4293" w:rsidRDefault="003C4293" w:rsidP="007C1E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 xml:space="preserve">БЮДЖЕТНЫХ АССИГНОВАНИЙ БЮДЖЕТА ЛИПКИНСКОГО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</w:t>
            </w:r>
            <w:r>
              <w:rPr>
                <w:b/>
                <w:bCs/>
                <w:color w:val="000000"/>
              </w:rPr>
              <w:br/>
              <w:t>2023 и 2024 ГОДОВ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7C1E3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(тыс. рублей)</w:t>
            </w:r>
          </w:p>
        </w:tc>
      </w:tr>
      <w:tr w:rsidR="003C4293" w:rsidTr="00B21456">
        <w:trPr>
          <w:gridAfter w:val="1"/>
          <w:wAfter w:w="1259" w:type="dxa"/>
          <w:trHeight w:val="409"/>
        </w:trPr>
        <w:tc>
          <w:tcPr>
            <w:tcW w:w="3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3C4293" w:rsidTr="00B21456">
        <w:trPr>
          <w:gridAfter w:val="1"/>
          <w:wAfter w:w="1259" w:type="dxa"/>
          <w:trHeight w:val="334"/>
        </w:trPr>
        <w:tc>
          <w:tcPr>
            <w:tcW w:w="36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rPr>
                <w:b/>
                <w:bCs/>
                <w:color w:val="000000"/>
              </w:rPr>
            </w:pPr>
          </w:p>
        </w:tc>
        <w:tc>
          <w:tcPr>
            <w:tcW w:w="18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</w:tr>
      <w:tr w:rsidR="003C4293" w:rsidTr="00B21456">
        <w:trPr>
          <w:gridAfter w:val="1"/>
          <w:wAfter w:w="1259" w:type="dxa"/>
          <w:trHeight w:val="274"/>
        </w:trPr>
        <w:tc>
          <w:tcPr>
            <w:tcW w:w="36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3C4293" w:rsidTr="00B21456">
        <w:trPr>
          <w:gridAfter w:val="1"/>
          <w:wAfter w:w="1259" w:type="dxa"/>
          <w:trHeight w:val="289"/>
        </w:trPr>
        <w:tc>
          <w:tcPr>
            <w:tcW w:w="36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1 664,0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423,0</w:t>
            </w:r>
          </w:p>
        </w:tc>
      </w:tr>
      <w:tr w:rsidR="003C4293" w:rsidTr="00B21456">
        <w:trPr>
          <w:gridAfter w:val="1"/>
          <w:wAfter w:w="1259" w:type="dxa"/>
          <w:trHeight w:val="12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B21456">
        <w:trPr>
          <w:gridAfter w:val="1"/>
          <w:wAfter w:w="1259" w:type="dxa"/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B21456">
        <w:trPr>
          <w:gridAfter w:val="1"/>
          <w:wAfter w:w="1259" w:type="dxa"/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B21456">
        <w:trPr>
          <w:gridAfter w:val="1"/>
          <w:wAfter w:w="1259" w:type="dxa"/>
          <w:trHeight w:val="21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184,9</w:t>
            </w:r>
          </w:p>
        </w:tc>
      </w:tr>
      <w:tr w:rsidR="003C4293" w:rsidTr="00B21456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B21456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B21456">
        <w:trPr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vAlign w:val="bottom"/>
          </w:tcPr>
          <w:p w:rsidR="003C4293" w:rsidRDefault="003C4293" w:rsidP="0069627B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B21456">
        <w:trPr>
          <w:gridAfter w:val="1"/>
          <w:wAfter w:w="1259" w:type="dxa"/>
          <w:trHeight w:val="18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</w:tr>
      <w:tr w:rsidR="003C4293" w:rsidTr="00B21456">
        <w:trPr>
          <w:gridAfter w:val="1"/>
          <w:wAfter w:w="1259" w:type="dxa"/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232,9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Непрограмные расходы в рамках обеспечение деятельности Администрации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232,9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177,9</w:t>
            </w:r>
          </w:p>
        </w:tc>
      </w:tr>
      <w:tr w:rsidR="003C4293" w:rsidTr="00B21456">
        <w:trPr>
          <w:gridAfter w:val="1"/>
          <w:wAfter w:w="1259" w:type="dxa"/>
          <w:trHeight w:val="21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177,9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177,9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</w:p>
        </w:tc>
      </w:tr>
      <w:tr w:rsidR="003C4293" w:rsidTr="00B21456">
        <w:trPr>
          <w:gridAfter w:val="1"/>
          <w:wAfter w:w="1259" w:type="dxa"/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B21456">
        <w:trPr>
          <w:gridAfter w:val="1"/>
          <w:wAfter w:w="1259" w:type="dxa"/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B21456">
        <w:trPr>
          <w:gridAfter w:val="1"/>
          <w:wAfter w:w="1259" w:type="dxa"/>
          <w:trHeight w:val="15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C4293" w:rsidTr="00B21456">
        <w:trPr>
          <w:gridAfter w:val="1"/>
          <w:wAfter w:w="1259" w:type="dxa"/>
          <w:trHeight w:val="18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C4293" w:rsidTr="00B21456">
        <w:trPr>
          <w:gridAfter w:val="1"/>
          <w:wAfter w:w="1259" w:type="dxa"/>
          <w:trHeight w:val="30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B21456">
        <w:trPr>
          <w:gridAfter w:val="1"/>
          <w:wAfter w:w="1259" w:type="dxa"/>
          <w:trHeight w:val="15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B21456">
        <w:trPr>
          <w:gridAfter w:val="1"/>
          <w:wAfter w:w="1259" w:type="dxa"/>
          <w:trHeight w:val="18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B21456">
        <w:trPr>
          <w:gridAfter w:val="1"/>
          <w:wAfter w:w="1259" w:type="dxa"/>
          <w:trHeight w:val="12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B21456">
        <w:trPr>
          <w:gridAfter w:val="1"/>
          <w:wAfter w:w="1259" w:type="dxa"/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B21456">
        <w:trPr>
          <w:gridAfter w:val="1"/>
          <w:wAfter w:w="1259" w:type="dxa"/>
          <w:trHeight w:val="100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B21456">
        <w:trPr>
          <w:gridAfter w:val="1"/>
          <w:wAfter w:w="1259" w:type="dxa"/>
          <w:trHeight w:val="1200"/>
        </w:trPr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</w:t>
            </w:r>
          </w:p>
        </w:tc>
      </w:tr>
      <w:tr w:rsidR="003C4293" w:rsidTr="00B21456">
        <w:trPr>
          <w:gridAfter w:val="1"/>
          <w:wAfter w:w="1259" w:type="dxa"/>
          <w:trHeight w:val="21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</w:tr>
      <w:tr w:rsidR="003C4293" w:rsidTr="00B21456">
        <w:trPr>
          <w:gridAfter w:val="1"/>
          <w:wAfter w:w="1259" w:type="dxa"/>
          <w:trHeight w:val="115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B21456">
        <w:trPr>
          <w:gridAfter w:val="1"/>
          <w:wAfter w:w="1259" w:type="dxa"/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B21456">
        <w:trPr>
          <w:gridAfter w:val="1"/>
          <w:wAfter w:w="1259" w:type="dxa"/>
          <w:trHeight w:val="18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B21456">
        <w:trPr>
          <w:gridAfter w:val="1"/>
          <w:wAfter w:w="1259" w:type="dxa"/>
          <w:trHeight w:val="177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B21456">
        <w:trPr>
          <w:gridAfter w:val="1"/>
          <w:wAfter w:w="1259" w:type="dxa"/>
          <w:trHeight w:val="126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B21456">
        <w:trPr>
          <w:gridAfter w:val="1"/>
          <w:wAfter w:w="1259" w:type="dxa"/>
          <w:trHeight w:val="601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B21456">
        <w:trPr>
          <w:gridAfter w:val="1"/>
          <w:wAfter w:w="1259" w:type="dxa"/>
          <w:trHeight w:val="96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158,1</w:t>
            </w:r>
          </w:p>
        </w:tc>
      </w:tr>
      <w:tr w:rsidR="003C4293" w:rsidTr="00B21456">
        <w:trPr>
          <w:gridAfter w:val="1"/>
          <w:wAfter w:w="1259" w:type="dxa"/>
          <w:trHeight w:val="57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B21456">
        <w:trPr>
          <w:gridAfter w:val="1"/>
          <w:wAfter w:w="1259" w:type="dxa"/>
          <w:trHeight w:val="18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Программа 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B21456">
        <w:trPr>
          <w:gridAfter w:val="1"/>
          <w:wAfter w:w="1259" w:type="dxa"/>
          <w:trHeight w:val="178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3C4293" w:rsidTr="00B21456">
        <w:trPr>
          <w:gridAfter w:val="1"/>
          <w:wAfter w:w="1259" w:type="dxa"/>
          <w:trHeight w:val="63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B21456">
        <w:trPr>
          <w:gridAfter w:val="1"/>
          <w:wAfter w:w="1259" w:type="dxa"/>
          <w:trHeight w:val="9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B21456">
        <w:trPr>
          <w:gridAfter w:val="1"/>
          <w:wAfter w:w="1259" w:type="dxa"/>
          <w:trHeight w:val="15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B21456">
        <w:trPr>
          <w:gridAfter w:val="1"/>
          <w:wAfter w:w="1259" w:type="dxa"/>
          <w:trHeight w:val="18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B21456">
        <w:trPr>
          <w:gridAfter w:val="1"/>
          <w:wAfter w:w="1259" w:type="dxa"/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B21456">
        <w:trPr>
          <w:gridAfter w:val="1"/>
          <w:wAfter w:w="1259" w:type="dxa"/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B21456">
        <w:trPr>
          <w:gridAfter w:val="1"/>
          <w:wAfter w:w="1259" w:type="dxa"/>
          <w:trHeight w:val="6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208,7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</w:t>
            </w:r>
          </w:p>
        </w:tc>
      </w:tr>
      <w:tr w:rsidR="003C4293" w:rsidTr="00B21456">
        <w:trPr>
          <w:gridAfter w:val="1"/>
          <w:wAfter w:w="1259" w:type="dxa"/>
          <w:trHeight w:val="57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</w:t>
            </w:r>
          </w:p>
        </w:tc>
      </w:tr>
      <w:tr w:rsidR="003C4293" w:rsidTr="00B21456">
        <w:trPr>
          <w:gridAfter w:val="1"/>
          <w:wAfter w:w="1259" w:type="dxa"/>
          <w:trHeight w:val="300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7C1E3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C4293" w:rsidRDefault="003C4293" w:rsidP="007C1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</w:t>
            </w:r>
          </w:p>
        </w:tc>
      </w:tr>
    </w:tbl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00" w:type="dxa"/>
        <w:tblInd w:w="108" w:type="dxa"/>
        <w:tblLook w:val="0000"/>
      </w:tblPr>
      <w:tblGrid>
        <w:gridCol w:w="3215"/>
        <w:gridCol w:w="396"/>
        <w:gridCol w:w="370"/>
        <w:gridCol w:w="396"/>
        <w:gridCol w:w="666"/>
        <w:gridCol w:w="546"/>
        <w:gridCol w:w="440"/>
        <w:gridCol w:w="564"/>
        <w:gridCol w:w="598"/>
        <w:gridCol w:w="1179"/>
        <w:gridCol w:w="973"/>
        <w:gridCol w:w="1157"/>
      </w:tblGrid>
      <w:tr w:rsidR="003C4293" w:rsidTr="0069627B">
        <w:trPr>
          <w:trHeight w:val="2355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jc w:val="right"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rPr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rPr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rPr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rPr>
                <w:color w:val="000000"/>
              </w:rPr>
            </w:pPr>
          </w:p>
        </w:tc>
        <w:tc>
          <w:tcPr>
            <w:tcW w:w="390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Приложение 5 </w:t>
            </w:r>
            <w:r>
              <w:rPr>
                <w:color w:val="000000"/>
              </w:rPr>
              <w:br/>
              <w:t>к проекту решения  Совета депутатов Липкинского сельского поселения Ромодановского муниципального района Республики Мордовия «О бюджете Липкинского сельского поселения Ромодановского муниципального района Республики Мордовия на 2022 год и на плановый период 2023 и 2024 годов»</w:t>
            </w:r>
          </w:p>
        </w:tc>
      </w:tr>
      <w:tr w:rsidR="003C4293" w:rsidTr="00A02472">
        <w:trPr>
          <w:trHeight w:val="1957"/>
        </w:trPr>
        <w:tc>
          <w:tcPr>
            <w:tcW w:w="10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</w:p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>БЮДЖЕТНЫХ АССИГНОВАНИЙ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  <w:p w:rsidR="003C4293" w:rsidRDefault="003C4293" w:rsidP="00A024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0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C4293" w:rsidRDefault="003C4293" w:rsidP="00A0247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(тыс. рублей)</w:t>
            </w:r>
          </w:p>
        </w:tc>
      </w:tr>
      <w:tr w:rsidR="003C4293" w:rsidTr="0069627B">
        <w:trPr>
          <w:trHeight w:val="390"/>
        </w:trPr>
        <w:tc>
          <w:tcPr>
            <w:tcW w:w="3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ВР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3C4293" w:rsidTr="0069627B">
        <w:trPr>
          <w:trHeight w:val="297"/>
        </w:trPr>
        <w:tc>
          <w:tcPr>
            <w:tcW w:w="3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rPr>
                <w:b/>
                <w:bCs/>
                <w:color w:val="000000"/>
              </w:rPr>
            </w:pPr>
          </w:p>
        </w:tc>
        <w:tc>
          <w:tcPr>
            <w:tcW w:w="18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rPr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</w:tr>
      <w:tr w:rsidR="003C4293" w:rsidTr="0069627B">
        <w:trPr>
          <w:trHeight w:val="274"/>
        </w:trPr>
        <w:tc>
          <w:tcPr>
            <w:tcW w:w="32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C4293" w:rsidRDefault="003C4293" w:rsidP="00A024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3C4293" w:rsidTr="0069627B">
        <w:trPr>
          <w:trHeight w:val="274"/>
        </w:trPr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1 664,0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857,0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978,9</w:t>
            </w:r>
          </w:p>
        </w:tc>
      </w:tr>
      <w:tr w:rsidR="003C4293" w:rsidTr="0069627B">
        <w:trPr>
          <w:trHeight w:val="21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«Комплексного развития 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158,1</w:t>
            </w:r>
          </w:p>
        </w:tc>
      </w:tr>
      <w:tr w:rsidR="003C4293" w:rsidTr="0069627B">
        <w:trPr>
          <w:trHeight w:val="21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«Комплексного развития 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3C4293" w:rsidTr="0069627B">
        <w:trPr>
          <w:trHeight w:val="148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3C4293" w:rsidTr="0069627B">
        <w:trPr>
          <w:trHeight w:val="69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3C4293" w:rsidTr="0069627B">
        <w:trPr>
          <w:trHeight w:val="91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3C4293" w:rsidTr="0069627B">
        <w:trPr>
          <w:trHeight w:val="21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3C4293" w:rsidTr="0069627B">
        <w:trPr>
          <w:trHeight w:val="21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6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96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46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3C4293" w:rsidTr="0069627B">
        <w:trPr>
          <w:trHeight w:val="9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3C4293" w:rsidTr="0069627B">
        <w:trPr>
          <w:trHeight w:val="15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3C4293" w:rsidTr="0069627B">
        <w:trPr>
          <w:trHeight w:val="121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3C4293" w:rsidTr="0069627B">
        <w:trPr>
          <w:trHeight w:val="121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3C4293" w:rsidTr="0069627B">
        <w:trPr>
          <w:trHeight w:val="93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3C4293" w:rsidTr="0069627B">
        <w:trPr>
          <w:trHeight w:val="45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3C4293" w:rsidTr="0069627B">
        <w:trPr>
          <w:trHeight w:val="6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3C4293" w:rsidTr="0069627B">
        <w:trPr>
          <w:trHeight w:val="130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3C4293" w:rsidTr="0069627B">
        <w:trPr>
          <w:trHeight w:val="99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6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6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1290,9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362,2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405,9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3C4293" w:rsidTr="0069627B">
        <w:trPr>
          <w:trHeight w:val="63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3C4293" w:rsidTr="0069627B">
        <w:trPr>
          <w:trHeight w:val="24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3C4293" w:rsidTr="0069627B">
        <w:trPr>
          <w:trHeight w:val="9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696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696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6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909,9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3C4293" w:rsidTr="0069627B">
        <w:trPr>
          <w:trHeight w:val="9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3C4293" w:rsidTr="0069627B">
        <w:trPr>
          <w:trHeight w:val="24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3C4293" w:rsidTr="0069627B">
        <w:trPr>
          <w:trHeight w:val="9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3C4293" w:rsidTr="0069627B">
        <w:trPr>
          <w:trHeight w:val="183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1A65A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971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1A65A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C4293" w:rsidTr="0069627B">
        <w:trPr>
          <w:trHeight w:val="105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210,6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184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6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184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91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3C4293" w:rsidTr="0069627B">
        <w:trPr>
          <w:trHeight w:val="58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3C4293" w:rsidTr="0069627B">
        <w:trPr>
          <w:trHeight w:val="6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3C4293" w:rsidTr="0069627B">
        <w:trPr>
          <w:trHeight w:val="130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36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36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33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130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C4293" w:rsidTr="0069627B">
        <w:trPr>
          <w:trHeight w:val="39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3C4293" w:rsidTr="0069627B">
        <w:trPr>
          <w:trHeight w:val="102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3C4293" w:rsidTr="0069627B">
        <w:trPr>
          <w:trHeight w:val="3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3C4293" w:rsidTr="0069627B">
        <w:trPr>
          <w:trHeight w:val="1845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3C4293" w:rsidTr="0069627B">
        <w:trPr>
          <w:trHeight w:val="1200"/>
        </w:trPr>
        <w:tc>
          <w:tcPr>
            <w:tcW w:w="3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Default="003C4293" w:rsidP="00A0247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A02472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</w:tbl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24257" w:type="dxa"/>
        <w:tblInd w:w="108" w:type="dxa"/>
        <w:tblLook w:val="0000"/>
      </w:tblPr>
      <w:tblGrid>
        <w:gridCol w:w="1980"/>
        <w:gridCol w:w="180"/>
        <w:gridCol w:w="5040"/>
        <w:gridCol w:w="1260"/>
        <w:gridCol w:w="1260"/>
        <w:gridCol w:w="1260"/>
        <w:gridCol w:w="5560"/>
        <w:gridCol w:w="2629"/>
        <w:gridCol w:w="2585"/>
        <w:gridCol w:w="2503"/>
      </w:tblGrid>
      <w:tr w:rsidR="003C4293" w:rsidRPr="009213D0" w:rsidTr="00B71688">
        <w:trPr>
          <w:trHeight w:val="103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rPr>
                <w:sz w:val="24"/>
                <w:szCs w:val="24"/>
              </w:rPr>
            </w:pPr>
            <w:bookmarkStart w:id="2" w:name="RANGE!A1:E29"/>
            <w:bookmarkEnd w:id="2"/>
          </w:p>
        </w:tc>
        <w:tc>
          <w:tcPr>
            <w:tcW w:w="5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tabs>
                <w:tab w:val="left" w:pos="4032"/>
                <w:tab w:val="left" w:pos="6192"/>
                <w:tab w:val="left" w:pos="6372"/>
                <w:tab w:val="left" w:pos="7272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3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C4293" w:rsidRPr="007D2793" w:rsidRDefault="003C4293" w:rsidP="00B71688">
            <w:pPr>
              <w:rPr>
                <w:b/>
                <w:bCs/>
                <w:sz w:val="24"/>
                <w:szCs w:val="24"/>
              </w:rPr>
            </w:pPr>
            <w:r w:rsidRPr="007D2793">
              <w:rPr>
                <w:b/>
                <w:bCs/>
                <w:sz w:val="24"/>
                <w:szCs w:val="24"/>
              </w:rPr>
              <w:t>Приложение 6</w:t>
            </w:r>
          </w:p>
          <w:p w:rsidR="003C4293" w:rsidRPr="007D2793" w:rsidRDefault="003C4293" w:rsidP="00B71688">
            <w:pPr>
              <w:tabs>
                <w:tab w:val="left" w:pos="4032"/>
                <w:tab w:val="left" w:pos="6192"/>
                <w:tab w:val="left" w:pos="6372"/>
                <w:tab w:val="left" w:pos="7272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7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Приложение 6</w:t>
            </w:r>
          </w:p>
        </w:tc>
      </w:tr>
      <w:tr w:rsidR="003C4293" w:rsidRPr="009213D0" w:rsidTr="00B71688">
        <w:trPr>
          <w:trHeight w:val="274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3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C4293" w:rsidRDefault="003C4293" w:rsidP="00B71688">
            <w:r w:rsidRPr="007D2793">
              <w:rPr>
                <w:sz w:val="24"/>
                <w:szCs w:val="24"/>
              </w:rPr>
              <w:t>к проекту решения Совета депутатов</w:t>
            </w:r>
          </w:p>
          <w:p w:rsidR="003C4293" w:rsidRDefault="003C4293" w:rsidP="00B71688">
            <w:r w:rsidRPr="007D2793">
              <w:rPr>
                <w:sz w:val="24"/>
                <w:szCs w:val="24"/>
              </w:rPr>
              <w:t xml:space="preserve">Липкинского сельского поселения </w:t>
            </w:r>
          </w:p>
          <w:p w:rsidR="003C4293" w:rsidRDefault="003C4293" w:rsidP="00B71688">
            <w:r w:rsidRPr="007D2793">
              <w:rPr>
                <w:sz w:val="24"/>
                <w:szCs w:val="24"/>
              </w:rPr>
              <w:t>Ромодановского муниципального</w:t>
            </w:r>
          </w:p>
          <w:p w:rsidR="003C4293" w:rsidRDefault="003C4293" w:rsidP="00B71688">
            <w:r w:rsidRPr="007D2793">
              <w:rPr>
                <w:sz w:val="24"/>
                <w:szCs w:val="24"/>
              </w:rPr>
              <w:t xml:space="preserve">района Республики Мордовия </w:t>
            </w:r>
          </w:p>
          <w:p w:rsidR="003C4293" w:rsidRDefault="003C4293" w:rsidP="00B71688">
            <w:r w:rsidRPr="007D2793">
              <w:rPr>
                <w:sz w:val="24"/>
                <w:szCs w:val="24"/>
              </w:rPr>
              <w:t>"О бюджете Липкинского сельског</w:t>
            </w:r>
            <w:r>
              <w:t>о</w:t>
            </w:r>
          </w:p>
          <w:p w:rsidR="003C4293" w:rsidRDefault="003C4293" w:rsidP="00B71688">
            <w:r w:rsidRPr="007D2793">
              <w:rPr>
                <w:sz w:val="24"/>
                <w:szCs w:val="24"/>
              </w:rPr>
              <w:t xml:space="preserve">поселения  Ромодановского </w:t>
            </w:r>
          </w:p>
          <w:p w:rsidR="003C4293" w:rsidRDefault="003C4293" w:rsidP="00B71688">
            <w:r w:rsidRPr="007D2793">
              <w:rPr>
                <w:sz w:val="24"/>
                <w:szCs w:val="24"/>
              </w:rPr>
              <w:t xml:space="preserve">муниципального района Республики </w:t>
            </w:r>
          </w:p>
          <w:p w:rsidR="003C4293" w:rsidRDefault="003C4293" w:rsidP="00B71688">
            <w:r w:rsidRPr="007D2793">
              <w:rPr>
                <w:sz w:val="24"/>
                <w:szCs w:val="24"/>
              </w:rPr>
              <w:t xml:space="preserve">Мордовия на 2022 год и на  </w:t>
            </w:r>
          </w:p>
          <w:p w:rsidR="003C4293" w:rsidRPr="007D2793" w:rsidRDefault="003C4293" w:rsidP="00B71688">
            <w:pPr>
              <w:rPr>
                <w:sz w:val="24"/>
                <w:szCs w:val="24"/>
              </w:rPr>
            </w:pPr>
            <w:r w:rsidRPr="007D2793">
              <w:rPr>
                <w:sz w:val="24"/>
                <w:szCs w:val="24"/>
              </w:rPr>
              <w:t>плановый период 2023 и 2024 годов"</w:t>
            </w:r>
          </w:p>
          <w:p w:rsidR="003C4293" w:rsidRPr="007D2793" w:rsidRDefault="003C4293" w:rsidP="00B71688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77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4293" w:rsidRPr="009213D0" w:rsidRDefault="003C4293" w:rsidP="00B71688">
            <w:pPr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к проекту решения Совета депутатов Липкинского сельского поселения Ромодановского муниципального района Республики Мордовия "О бюджете Липкинского сельского поселения  Ромодановского муниципального района Республики Мордовия на 2022 год и на  плановый период 2023 и 2024 годов"</w:t>
            </w:r>
          </w:p>
        </w:tc>
      </w:tr>
      <w:tr w:rsidR="003C4293" w:rsidRPr="009213D0" w:rsidTr="00B71688">
        <w:trPr>
          <w:trHeight w:val="506"/>
        </w:trPr>
        <w:tc>
          <w:tcPr>
            <w:tcW w:w="7200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4293" w:rsidRDefault="003C4293" w:rsidP="00B71688">
            <w:pPr>
              <w:jc w:val="center"/>
              <w:rPr>
                <w:b/>
                <w:bCs/>
              </w:rPr>
            </w:pPr>
            <w:r w:rsidRPr="009213D0">
              <w:rPr>
                <w:b/>
                <w:bCs/>
                <w:sz w:val="24"/>
                <w:szCs w:val="24"/>
              </w:rPr>
              <w:t xml:space="preserve">ИСТОЧНИКИ </w:t>
            </w:r>
            <w:r w:rsidRPr="009213D0">
              <w:rPr>
                <w:b/>
                <w:bCs/>
                <w:sz w:val="24"/>
                <w:szCs w:val="24"/>
              </w:rPr>
              <w:br/>
              <w:t>ВНУТРЕННЕГО ФИНАНСИРОВАНИЯ ДЕФИЦИТА</w:t>
            </w:r>
          </w:p>
          <w:p w:rsidR="003C4293" w:rsidRDefault="003C4293" w:rsidP="00B71688">
            <w:pPr>
              <w:jc w:val="center"/>
              <w:rPr>
                <w:b/>
                <w:bCs/>
              </w:rPr>
            </w:pPr>
            <w:r w:rsidRPr="009213D0">
              <w:rPr>
                <w:b/>
                <w:bCs/>
                <w:sz w:val="24"/>
                <w:szCs w:val="24"/>
              </w:rPr>
              <w:t>БЮДЖЕТА ЛИПКИНСКОГО СЕЛЬСКОГО ПОСЕЛЕНИЯ</w:t>
            </w:r>
          </w:p>
          <w:p w:rsidR="003C4293" w:rsidRDefault="003C4293" w:rsidP="00B71688">
            <w:pPr>
              <w:jc w:val="center"/>
              <w:rPr>
                <w:b/>
                <w:bCs/>
              </w:rPr>
            </w:pPr>
            <w:r w:rsidRPr="009213D0">
              <w:rPr>
                <w:b/>
                <w:bCs/>
                <w:sz w:val="24"/>
                <w:szCs w:val="24"/>
              </w:rPr>
              <w:t>РОМОДАНОВСКОГО МУНИЦИПАЛЬНОГО</w:t>
            </w:r>
          </w:p>
          <w:p w:rsidR="003C4293" w:rsidRDefault="003C4293" w:rsidP="00B71688">
            <w:pPr>
              <w:jc w:val="center"/>
              <w:rPr>
                <w:b/>
                <w:bCs/>
              </w:rPr>
            </w:pPr>
            <w:r w:rsidRPr="009213D0">
              <w:rPr>
                <w:b/>
                <w:bCs/>
                <w:sz w:val="24"/>
                <w:szCs w:val="24"/>
              </w:rPr>
              <w:t>РАЙОНА РЕСПУБЛИКИ МОРДОВИЯ</w:t>
            </w:r>
          </w:p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НА 2022 ГОД И НА ПЛАНОВЫЙ ПЕРИОД 2023 и 2024 ГОДОВ</w:t>
            </w:r>
          </w:p>
        </w:tc>
        <w:tc>
          <w:tcPr>
            <w:tcW w:w="17057" w:type="dxa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7D2793" w:rsidRDefault="003C4293" w:rsidP="00B716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</w:t>
            </w:r>
            <w:r w:rsidRPr="007D2793">
              <w:rPr>
                <w:b/>
                <w:bCs/>
                <w:sz w:val="24"/>
                <w:szCs w:val="24"/>
              </w:rPr>
              <w:t>Сумма (тыс. руб.)</w:t>
            </w:r>
          </w:p>
          <w:p w:rsidR="003C4293" w:rsidRPr="009213D0" w:rsidRDefault="003C4293" w:rsidP="00B71688">
            <w:pPr>
              <w:rPr>
                <w:b/>
                <w:bCs/>
              </w:rPr>
            </w:pPr>
          </w:p>
        </w:tc>
      </w:tr>
      <w:tr w:rsidR="003C4293" w:rsidRPr="009213D0" w:rsidTr="00B71688">
        <w:trPr>
          <w:trHeight w:val="506"/>
        </w:trPr>
        <w:tc>
          <w:tcPr>
            <w:tcW w:w="7200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4293" w:rsidRPr="009213D0" w:rsidRDefault="003C4293" w:rsidP="00B7168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57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4293" w:rsidRPr="009213D0" w:rsidRDefault="003C4293" w:rsidP="00B71688">
            <w:pPr>
              <w:rPr>
                <w:b/>
                <w:bCs/>
              </w:rPr>
            </w:pPr>
          </w:p>
        </w:tc>
      </w:tr>
      <w:tr w:rsidR="003C4293" w:rsidRPr="009213D0" w:rsidTr="00B71688">
        <w:trPr>
          <w:trHeight w:val="948"/>
        </w:trPr>
        <w:tc>
          <w:tcPr>
            <w:tcW w:w="7200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4293" w:rsidRPr="009213D0" w:rsidRDefault="003C4293" w:rsidP="00B7168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57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4293" w:rsidRPr="009213D0" w:rsidRDefault="003C4293" w:rsidP="00B71688">
            <w:pPr>
              <w:rPr>
                <w:b/>
                <w:bCs/>
              </w:rPr>
            </w:pPr>
          </w:p>
        </w:tc>
      </w:tr>
      <w:tr w:rsidR="003C4293" w:rsidRPr="009213D0" w:rsidTr="00B71688">
        <w:trPr>
          <w:trHeight w:val="743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B71688">
            <w:pPr>
              <w:jc w:val="center"/>
              <w:rPr>
                <w:b/>
                <w:bCs/>
              </w:rPr>
            </w:pPr>
            <w:r w:rsidRPr="009213D0">
              <w:rPr>
                <w:b/>
                <w:bCs/>
                <w:sz w:val="24"/>
                <w:szCs w:val="24"/>
              </w:rPr>
              <w:t>Наименование кода группы,</w:t>
            </w:r>
            <w:r>
              <w:rPr>
                <w:b/>
                <w:bCs/>
              </w:rPr>
              <w:t xml:space="preserve"> </w:t>
            </w:r>
            <w:r w:rsidRPr="009213D0">
              <w:rPr>
                <w:b/>
                <w:bCs/>
                <w:sz w:val="24"/>
                <w:szCs w:val="24"/>
              </w:rPr>
              <w:t>подгруппы, статьи, вида</w:t>
            </w:r>
            <w:r>
              <w:rPr>
                <w:b/>
                <w:bCs/>
              </w:rPr>
              <w:t xml:space="preserve"> </w:t>
            </w:r>
            <w:r w:rsidRPr="009213D0">
              <w:rPr>
                <w:b/>
                <w:bCs/>
                <w:sz w:val="24"/>
                <w:szCs w:val="24"/>
              </w:rPr>
              <w:t>источника финансирования</w:t>
            </w:r>
          </w:p>
          <w:p w:rsidR="003C4293" w:rsidRDefault="003C4293" w:rsidP="00B71688">
            <w:pPr>
              <w:jc w:val="center"/>
              <w:rPr>
                <w:b/>
                <w:bCs/>
              </w:rPr>
            </w:pPr>
            <w:r w:rsidRPr="009213D0">
              <w:rPr>
                <w:b/>
                <w:bCs/>
                <w:sz w:val="24"/>
                <w:szCs w:val="24"/>
              </w:rPr>
              <w:t>дефицитов бюджетов,</w:t>
            </w:r>
            <w:r>
              <w:rPr>
                <w:b/>
                <w:bCs/>
              </w:rPr>
              <w:t xml:space="preserve"> </w:t>
            </w:r>
            <w:r w:rsidRPr="009213D0">
              <w:rPr>
                <w:b/>
                <w:bCs/>
                <w:sz w:val="24"/>
                <w:szCs w:val="24"/>
              </w:rPr>
              <w:t>кода классификации операций</w:t>
            </w:r>
            <w:r>
              <w:rPr>
                <w:b/>
                <w:bCs/>
              </w:rPr>
              <w:t xml:space="preserve"> </w:t>
            </w:r>
            <w:r w:rsidRPr="009213D0">
              <w:rPr>
                <w:b/>
                <w:bCs/>
                <w:sz w:val="24"/>
                <w:szCs w:val="24"/>
              </w:rPr>
              <w:t>сектора государственного</w:t>
            </w:r>
          </w:p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управления, относящихся</w:t>
            </w:r>
            <w:r>
              <w:rPr>
                <w:b/>
                <w:bCs/>
              </w:rPr>
              <w:t xml:space="preserve"> </w:t>
            </w:r>
            <w:r w:rsidRPr="009213D0">
              <w:rPr>
                <w:b/>
                <w:bCs/>
                <w:sz w:val="24"/>
                <w:szCs w:val="24"/>
              </w:rPr>
              <w:t>к источникам финансирования</w:t>
            </w:r>
            <w:r>
              <w:rPr>
                <w:b/>
                <w:bCs/>
              </w:rPr>
              <w:t xml:space="preserve"> </w:t>
            </w:r>
            <w:r w:rsidRPr="009213D0">
              <w:rPr>
                <w:b/>
                <w:bCs/>
                <w:sz w:val="24"/>
                <w:szCs w:val="24"/>
              </w:rPr>
              <w:t>дефицитов бюджетов Российской Федерации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9213D0" w:rsidRDefault="003C4293" w:rsidP="00B71688">
            <w:pPr>
              <w:rPr>
                <w:b/>
                <w:bCs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9213D0" w:rsidRDefault="003C4293" w:rsidP="00B71688">
            <w:pPr>
              <w:rPr>
                <w:b/>
                <w:bCs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9213D0" w:rsidRDefault="003C4293" w:rsidP="00B71688">
            <w:pPr>
              <w:rPr>
                <w:b/>
                <w:bCs/>
              </w:rPr>
            </w:pPr>
          </w:p>
        </w:tc>
        <w:tc>
          <w:tcPr>
            <w:tcW w:w="5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9213D0" w:rsidRDefault="003C4293" w:rsidP="00B71688">
            <w:pPr>
              <w:rPr>
                <w:b/>
                <w:bCs/>
              </w:rPr>
            </w:pPr>
          </w:p>
        </w:tc>
        <w:tc>
          <w:tcPr>
            <w:tcW w:w="77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3C4293" w:rsidRPr="009213D0" w:rsidTr="00B71688">
        <w:trPr>
          <w:trHeight w:val="1497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Pr="009213D0" w:rsidRDefault="003C4293" w:rsidP="00B7168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Pr="009213D0" w:rsidRDefault="003C4293" w:rsidP="00B7168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Pr="009213D0" w:rsidRDefault="003C4293" w:rsidP="00B71688">
            <w:pPr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Pr="009213D0" w:rsidRDefault="003C4293" w:rsidP="00B71688">
            <w:pPr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Pr="009213D0" w:rsidRDefault="003C4293" w:rsidP="00B71688">
            <w:pPr>
              <w:rPr>
                <w:b/>
                <w:bCs/>
              </w:rPr>
            </w:pPr>
          </w:p>
        </w:tc>
        <w:tc>
          <w:tcPr>
            <w:tcW w:w="5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Pr="009213D0" w:rsidRDefault="003C4293" w:rsidP="00B71688">
            <w:pPr>
              <w:rPr>
                <w:b/>
                <w:bCs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25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2024 год</w:t>
            </w:r>
          </w:p>
        </w:tc>
      </w:tr>
      <w:tr w:rsidR="003C4293" w:rsidRPr="009213D0" w:rsidTr="00B71688">
        <w:trPr>
          <w:trHeight w:val="290"/>
        </w:trPr>
        <w:tc>
          <w:tcPr>
            <w:tcW w:w="21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4293" w:rsidRDefault="003C4293" w:rsidP="00B71688">
            <w:pPr>
              <w:jc w:val="center"/>
              <w:rPr>
                <w:b/>
                <w:bCs/>
              </w:rPr>
            </w:pPr>
          </w:p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9213D0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9213D0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9213D0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9213D0" w:rsidRDefault="003C4293" w:rsidP="00B71688">
            <w:pPr>
              <w:rPr>
                <w:b/>
                <w:bCs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4293" w:rsidRPr="005E1E7E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>ИСТОЧНИКИ ВНУТРЕННЕГО</w:t>
            </w:r>
          </w:p>
          <w:p w:rsidR="003C4293" w:rsidRPr="005E1E7E" w:rsidRDefault="003C4293" w:rsidP="00B71688">
            <w:r w:rsidRPr="005E1E7E">
              <w:t>ФИНАНСИРОВАНИЯ ДЕФИЦИТОВ</w:t>
            </w:r>
          </w:p>
          <w:p w:rsidR="003C4293" w:rsidRDefault="003C4293" w:rsidP="00B71688">
            <w:r w:rsidRPr="005E1E7E">
              <w:t xml:space="preserve"> БЮДЖЕТОВ</w:t>
            </w:r>
          </w:p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/>
          <w:p w:rsidR="003C4293" w:rsidRPr="005E1E7E" w:rsidRDefault="003C4293" w:rsidP="00B71688">
            <w:r>
              <w:t>0,0</w:t>
            </w:r>
          </w:p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Pr="005E1E7E" w:rsidRDefault="003C4293" w:rsidP="00B71688">
            <w:r>
              <w:t>0,0</w:t>
            </w:r>
          </w:p>
          <w:p w:rsidR="003C4293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>
              <w:t>0,0</w:t>
            </w:r>
          </w:p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4293" w:rsidRPr="005E1E7E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000 01 02 00 00 00 0000 000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Pr="005E1E7E" w:rsidRDefault="003C4293" w:rsidP="00B71688">
            <w:r w:rsidRPr="005E1E7E">
              <w:t>Кредиты кредитных организаций в валюте</w:t>
            </w:r>
          </w:p>
          <w:p w:rsidR="003C4293" w:rsidRPr="005E1E7E" w:rsidRDefault="003C4293" w:rsidP="00B71688">
            <w:r w:rsidRPr="005E1E7E">
              <w:t>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Pr="005E1E7E" w:rsidRDefault="003C4293" w:rsidP="00B71688"/>
          <w:p w:rsidR="003C4293" w:rsidRPr="005E1E7E" w:rsidRDefault="003C4293" w:rsidP="00B71688">
            <w: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Pr="005E1E7E" w:rsidRDefault="003C4293" w:rsidP="00B71688">
            <w:r>
              <w:t>0,0</w:t>
            </w:r>
          </w:p>
          <w:p w:rsidR="003C4293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B71688"/>
          <w:p w:rsidR="003C4293" w:rsidRPr="005E1E7E" w:rsidRDefault="003C4293" w:rsidP="00B71688">
            <w:r>
              <w:t>0,0</w:t>
            </w:r>
          </w:p>
          <w:p w:rsidR="003C4293" w:rsidRPr="009213D0" w:rsidRDefault="003C4293" w:rsidP="00B71688"/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4293" w:rsidRPr="005E1E7E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>Привлечение кредитов от кредитных</w:t>
            </w:r>
          </w:p>
          <w:p w:rsidR="003C4293" w:rsidRDefault="003C4293" w:rsidP="00B71688">
            <w:r w:rsidRPr="005E1E7E">
              <w:t>организаций в валюте Российской Федерации</w:t>
            </w:r>
          </w:p>
          <w:p w:rsidR="003C4293" w:rsidRDefault="003C4293" w:rsidP="00B71688"/>
          <w:p w:rsidR="003C4293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>
            <w:r>
              <w:t>0,0</w:t>
            </w:r>
          </w:p>
          <w:p w:rsidR="003C4293" w:rsidRDefault="003C4293" w:rsidP="00B71688"/>
          <w:p w:rsidR="003C4293" w:rsidRDefault="003C4293" w:rsidP="00B71688"/>
          <w:p w:rsidR="003C4293" w:rsidRPr="005E1E7E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>
            <w:r>
              <w:t>0,0</w:t>
            </w:r>
          </w:p>
          <w:p w:rsidR="003C4293" w:rsidRPr="005E1E7E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>
            <w:r>
              <w:t>0,0</w:t>
            </w:r>
          </w:p>
          <w:p w:rsidR="003C4293" w:rsidRPr="005E1E7E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4293" w:rsidRPr="005E1E7E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000 01 02 00 00 05 0000 710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>Привлечение кредитов от кредитных</w:t>
            </w:r>
          </w:p>
          <w:p w:rsidR="003C4293" w:rsidRPr="005E1E7E" w:rsidRDefault="003C4293" w:rsidP="00B71688">
            <w:r w:rsidRPr="005E1E7E">
              <w:t xml:space="preserve">организаций бюджетами муниципальных районов </w:t>
            </w:r>
          </w:p>
          <w:p w:rsidR="003C4293" w:rsidRDefault="003C4293" w:rsidP="00B71688">
            <w:r w:rsidRPr="005E1E7E">
              <w:t>в валюте Российской Федерации</w:t>
            </w:r>
          </w:p>
          <w:p w:rsidR="003C4293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9213D0" w:rsidRDefault="003C4293" w:rsidP="00B71688"/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000 01 03 00 00 00 0000 000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 xml:space="preserve">Бюджетные кредиты из других бюджетов </w:t>
            </w:r>
          </w:p>
          <w:p w:rsidR="003C4293" w:rsidRDefault="003C4293" w:rsidP="00B71688">
            <w:r w:rsidRPr="005E1E7E">
              <w:t>бюджетной системы Российской Федерации</w:t>
            </w:r>
          </w:p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3C4293" w:rsidRDefault="003C4293" w:rsidP="00B71688">
            <w:r>
              <w:t>-73,7</w:t>
            </w:r>
          </w:p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5E1E7E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3C4293" w:rsidRDefault="003C4293" w:rsidP="00B71688"/>
          <w:p w:rsidR="003C4293" w:rsidRDefault="003C4293" w:rsidP="00B71688">
            <w:r w:rsidRPr="00CF6758">
              <w:t>-110,5</w:t>
            </w:r>
          </w:p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CF6758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3C4293" w:rsidRDefault="003C4293" w:rsidP="00B71688">
            <w:r>
              <w:t>-147,3</w:t>
            </w:r>
          </w:p>
          <w:p w:rsidR="003C4293" w:rsidRDefault="003C4293" w:rsidP="00B71688"/>
          <w:p w:rsidR="003C4293" w:rsidRDefault="003C4293" w:rsidP="00B71688"/>
          <w:p w:rsidR="003C4293" w:rsidRPr="00CF6758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5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000 01 03 01 00 00 0000 000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>Бюджетные кредиты из других бюджетов</w:t>
            </w:r>
          </w:p>
          <w:p w:rsidR="003C4293" w:rsidRPr="005E1E7E" w:rsidRDefault="003C4293" w:rsidP="00B71688">
            <w:r w:rsidRPr="005E1E7E">
              <w:t xml:space="preserve"> бюджетной системы Российской Федерации</w:t>
            </w:r>
          </w:p>
          <w:p w:rsidR="003C4293" w:rsidRDefault="003C4293" w:rsidP="00B71688">
            <w:r w:rsidRPr="005E1E7E">
              <w:t xml:space="preserve"> в валюте Российской Федерации</w:t>
            </w:r>
          </w:p>
          <w:p w:rsidR="003C4293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3C4293" w:rsidRPr="005E1E7E" w:rsidRDefault="003C4293" w:rsidP="00B71688">
            <w:r>
              <w:t>-73,7</w:t>
            </w:r>
          </w:p>
          <w:p w:rsidR="003C4293" w:rsidRPr="005E1E7E" w:rsidRDefault="003C4293" w:rsidP="00B71688"/>
          <w:p w:rsidR="003C4293" w:rsidRPr="005E1E7E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3C4293" w:rsidRPr="00CF6758" w:rsidRDefault="003C4293" w:rsidP="00B71688">
            <w:r w:rsidRPr="00CF6758">
              <w:t>-110,5</w:t>
            </w:r>
          </w:p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3C4293" w:rsidRPr="00CF6758" w:rsidRDefault="003C4293" w:rsidP="00B71688">
            <w:r>
              <w:t>-147,3</w:t>
            </w:r>
          </w:p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2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000 01 03 01 00 00 0000 800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 xml:space="preserve">Погашение бюджетных кредитов, </w:t>
            </w:r>
          </w:p>
          <w:p w:rsidR="003C4293" w:rsidRPr="005E1E7E" w:rsidRDefault="003C4293" w:rsidP="00B71688">
            <w:r w:rsidRPr="005E1E7E">
              <w:t xml:space="preserve">полученных из других бюджетов </w:t>
            </w:r>
          </w:p>
          <w:p w:rsidR="003C4293" w:rsidRPr="005E1E7E" w:rsidRDefault="003C4293" w:rsidP="00B71688">
            <w:r w:rsidRPr="005E1E7E">
              <w:t xml:space="preserve">бюджетной системы Российской Федерации </w:t>
            </w:r>
          </w:p>
          <w:p w:rsidR="003C4293" w:rsidRDefault="003C4293" w:rsidP="00B71688">
            <w:r w:rsidRPr="005E1E7E">
              <w:t>в валюте Российской Федерации</w:t>
            </w:r>
          </w:p>
          <w:p w:rsidR="003C4293" w:rsidRDefault="003C4293" w:rsidP="00B71688"/>
          <w:p w:rsidR="003C4293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C4293" w:rsidRDefault="003C4293" w:rsidP="00B71688">
            <w:r>
              <w:t>-73,7</w:t>
            </w:r>
          </w:p>
          <w:p w:rsidR="003C4293" w:rsidRDefault="003C4293" w:rsidP="00B71688"/>
          <w:p w:rsidR="003C4293" w:rsidRPr="005E1E7E" w:rsidRDefault="003C4293" w:rsidP="00B71688"/>
          <w:p w:rsidR="003C4293" w:rsidRPr="005E1E7E" w:rsidRDefault="003C4293" w:rsidP="00B71688"/>
          <w:p w:rsidR="003C4293" w:rsidRPr="005E1E7E" w:rsidRDefault="003C4293" w:rsidP="00B71688"/>
          <w:p w:rsidR="003C4293" w:rsidRPr="005E1E7E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C4293" w:rsidRDefault="003C4293" w:rsidP="00B71688">
            <w:r w:rsidRPr="00CF6758">
              <w:t>-110,5</w:t>
            </w:r>
          </w:p>
          <w:p w:rsidR="003C4293" w:rsidRPr="00CF6758" w:rsidRDefault="003C4293" w:rsidP="00B71688"/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C4293" w:rsidRDefault="003C4293" w:rsidP="00B71688">
            <w:r>
              <w:t>-147,3</w:t>
            </w:r>
          </w:p>
          <w:p w:rsidR="003C4293" w:rsidRDefault="003C4293" w:rsidP="00B71688"/>
          <w:p w:rsidR="003C4293" w:rsidRPr="00CF6758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2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000 01 03 01 00 10 0000 810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 xml:space="preserve">Погашение бюджетами сельских поселений </w:t>
            </w:r>
          </w:p>
          <w:p w:rsidR="003C4293" w:rsidRPr="005E1E7E" w:rsidRDefault="003C4293" w:rsidP="00B71688">
            <w:r w:rsidRPr="005E1E7E">
              <w:t>кредитов из других бюджетов бюджетной системы</w:t>
            </w:r>
          </w:p>
          <w:p w:rsidR="003C4293" w:rsidRPr="005E1E7E" w:rsidRDefault="003C4293" w:rsidP="00B71688">
            <w:r w:rsidRPr="005E1E7E">
              <w:t xml:space="preserve"> Российской Федерации в валюте </w:t>
            </w:r>
          </w:p>
          <w:p w:rsidR="003C4293" w:rsidRDefault="003C4293" w:rsidP="00B71688">
            <w:r w:rsidRPr="005E1E7E">
              <w:t>Российской Федерации</w:t>
            </w:r>
          </w:p>
          <w:p w:rsidR="003C4293" w:rsidRDefault="003C4293" w:rsidP="00B71688"/>
          <w:p w:rsidR="003C4293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C4293" w:rsidRDefault="003C4293" w:rsidP="00B71688">
            <w:r>
              <w:t>-73,7</w:t>
            </w:r>
          </w:p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5E1E7E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C4293" w:rsidRDefault="003C4293" w:rsidP="00B71688">
            <w:r w:rsidRPr="00CF6758">
              <w:t>-110,5</w:t>
            </w:r>
          </w:p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CF6758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C4293" w:rsidRDefault="003C4293" w:rsidP="00B71688">
            <w:r>
              <w:t>-147,3</w:t>
            </w:r>
          </w:p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CF6758" w:rsidRDefault="003C4293" w:rsidP="00B71688"/>
          <w:p w:rsidR="003C4293" w:rsidRPr="009213D0" w:rsidRDefault="003C4293" w:rsidP="00B71688"/>
        </w:tc>
        <w:tc>
          <w:tcPr>
            <w:tcW w:w="556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bottom"/>
          </w:tcPr>
          <w:p w:rsidR="003C4293" w:rsidRPr="009213D0" w:rsidRDefault="003C4293" w:rsidP="00B71688"/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5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3C4293" w:rsidRPr="009213D0" w:rsidTr="00B71688">
        <w:trPr>
          <w:trHeight w:val="284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000 01 06 00 00 00 0000 000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>Иные источники внутреннего</w:t>
            </w:r>
          </w:p>
          <w:p w:rsidR="003C4293" w:rsidRDefault="003C4293" w:rsidP="00B71688">
            <w:r w:rsidRPr="005E1E7E">
              <w:t xml:space="preserve"> финансирования дефицитов бюджетов</w:t>
            </w:r>
          </w:p>
          <w:p w:rsidR="003C4293" w:rsidRDefault="003C4293" w:rsidP="00B71688"/>
          <w:p w:rsidR="003C4293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>
            <w:r>
              <w:t>0,0</w:t>
            </w:r>
          </w:p>
          <w:p w:rsidR="003C4293" w:rsidRDefault="003C4293" w:rsidP="00B71688"/>
          <w:p w:rsidR="003C4293" w:rsidRDefault="003C4293" w:rsidP="00B71688"/>
          <w:p w:rsidR="003C4293" w:rsidRPr="005E1E7E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>
            <w:r>
              <w:t>0,0</w:t>
            </w:r>
          </w:p>
          <w:p w:rsidR="003C4293" w:rsidRDefault="003C4293" w:rsidP="00B71688"/>
          <w:p w:rsidR="003C4293" w:rsidRPr="005E1E7E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>
            <w:r>
              <w:t>0,0</w:t>
            </w:r>
          </w:p>
          <w:p w:rsidR="003C4293" w:rsidRDefault="003C4293" w:rsidP="00B71688"/>
          <w:p w:rsidR="003C4293" w:rsidRPr="005E1E7E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3C4293" w:rsidRPr="009213D0" w:rsidTr="00B71688">
        <w:trPr>
          <w:trHeight w:val="866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000 01 06 05 00 00 0000 000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 xml:space="preserve">Бюджетные кредиты, </w:t>
            </w:r>
          </w:p>
          <w:p w:rsidR="003C4293" w:rsidRPr="005E1E7E" w:rsidRDefault="003C4293" w:rsidP="00B71688">
            <w:r w:rsidRPr="005E1E7E">
              <w:t>предоставленные внутри страны</w:t>
            </w:r>
          </w:p>
          <w:p w:rsidR="003C4293" w:rsidRDefault="003C4293" w:rsidP="00B71688">
            <w:r w:rsidRPr="005E1E7E">
              <w:t xml:space="preserve"> в валюте Российской Федерации</w:t>
            </w:r>
          </w:p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>
              <w:t>0,0</w:t>
            </w:r>
          </w:p>
          <w:p w:rsidR="003C4293" w:rsidRPr="005E1E7E" w:rsidRDefault="003C4293" w:rsidP="00B71688"/>
          <w:p w:rsidR="003C4293" w:rsidRPr="005E1E7E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>
              <w:t>0,0</w:t>
            </w:r>
          </w:p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Pr="005E1E7E" w:rsidRDefault="003C4293" w:rsidP="00B71688">
            <w:r>
              <w:t>0,0</w:t>
            </w:r>
          </w:p>
          <w:p w:rsidR="003C4293" w:rsidRDefault="003C4293" w:rsidP="00B71688"/>
          <w:p w:rsidR="003C4293" w:rsidRPr="009213D0" w:rsidRDefault="003C4293" w:rsidP="00B71688"/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000 01 06 05 02 00 0000 600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>Возврат бюджетных кредитов,</w:t>
            </w:r>
          </w:p>
          <w:p w:rsidR="003C4293" w:rsidRPr="005E1E7E" w:rsidRDefault="003C4293" w:rsidP="00B71688">
            <w:r w:rsidRPr="005E1E7E">
              <w:t xml:space="preserve">предоставленных другим бюджетам </w:t>
            </w:r>
          </w:p>
          <w:p w:rsidR="003C4293" w:rsidRPr="005E1E7E" w:rsidRDefault="003C4293" w:rsidP="00B71688">
            <w:r w:rsidRPr="005E1E7E">
              <w:t>бюджетной системы Российской Федерации</w:t>
            </w:r>
          </w:p>
          <w:p w:rsidR="003C4293" w:rsidRDefault="003C4293" w:rsidP="00B71688">
            <w:r w:rsidRPr="005E1E7E">
              <w:t xml:space="preserve"> в валюте Российской Федерации</w:t>
            </w:r>
          </w:p>
          <w:p w:rsidR="003C4293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>
              <w:t>0,0</w:t>
            </w:r>
          </w:p>
          <w:p w:rsidR="003C4293" w:rsidRPr="005E1E7E" w:rsidRDefault="003C4293" w:rsidP="00B71688"/>
          <w:p w:rsidR="003C4293" w:rsidRPr="005E1E7E" w:rsidRDefault="003C4293" w:rsidP="00B71688"/>
          <w:p w:rsidR="003C4293" w:rsidRPr="005E1E7E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>
              <w:t>0,0</w:t>
            </w:r>
          </w:p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>
              <w:t>0,0</w:t>
            </w:r>
          </w:p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000 01 06 05 02 05 0000 640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 xml:space="preserve">Возврат бюджетных кредитов, </w:t>
            </w:r>
          </w:p>
          <w:p w:rsidR="003C4293" w:rsidRPr="005E1E7E" w:rsidRDefault="003C4293" w:rsidP="00B71688">
            <w:r w:rsidRPr="005E1E7E">
              <w:t>предоставленных другим бюджетам</w:t>
            </w:r>
          </w:p>
          <w:p w:rsidR="003C4293" w:rsidRPr="005E1E7E" w:rsidRDefault="003C4293" w:rsidP="00B71688">
            <w:r w:rsidRPr="005E1E7E">
              <w:t xml:space="preserve"> бюджетной системы Российской Федерации</w:t>
            </w:r>
          </w:p>
          <w:p w:rsidR="003C4293" w:rsidRPr="005E1E7E" w:rsidRDefault="003C4293" w:rsidP="00B71688">
            <w:r w:rsidRPr="005E1E7E">
              <w:t xml:space="preserve"> из бюджетов муниципальных районов</w:t>
            </w:r>
          </w:p>
          <w:p w:rsidR="003C4293" w:rsidRDefault="003C4293" w:rsidP="00B71688">
            <w:r w:rsidRPr="005E1E7E">
              <w:t xml:space="preserve"> в валюте Российской Федерации</w:t>
            </w:r>
          </w:p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/>
          <w:p w:rsidR="003C4293" w:rsidRPr="005E1E7E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000 01 05 00 00 00 0000 000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Pr="005E1E7E" w:rsidRDefault="003C4293" w:rsidP="00B71688">
            <w:pPr>
              <w:rPr>
                <w:b/>
                <w:bCs/>
              </w:rPr>
            </w:pPr>
            <w:r w:rsidRPr="005E1E7E">
              <w:rPr>
                <w:b/>
                <w:bCs/>
              </w:rPr>
              <w:t>Изменения остатков средств на счетах</w:t>
            </w:r>
          </w:p>
          <w:p w:rsidR="003C4293" w:rsidRDefault="003C4293" w:rsidP="00B71688">
            <w:pPr>
              <w:rPr>
                <w:b/>
                <w:bCs/>
              </w:rPr>
            </w:pPr>
            <w:r w:rsidRPr="005E1E7E">
              <w:rPr>
                <w:b/>
                <w:bCs/>
              </w:rPr>
              <w:t xml:space="preserve"> по учету средств бюджета</w:t>
            </w:r>
          </w:p>
          <w:p w:rsidR="003C4293" w:rsidRPr="005E1E7E" w:rsidRDefault="003C4293" w:rsidP="00B71688">
            <w:pPr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Pr="00FE7051" w:rsidRDefault="003C4293" w:rsidP="00B71688">
            <w:pPr>
              <w:rPr>
                <w:b/>
              </w:rPr>
            </w:pPr>
            <w:r w:rsidRPr="00FE7051">
              <w:rPr>
                <w:b/>
              </w:rPr>
              <w:t>-73,7</w:t>
            </w:r>
          </w:p>
          <w:p w:rsidR="003C4293" w:rsidRPr="00FE7051" w:rsidRDefault="003C4293" w:rsidP="00B71688">
            <w:pPr>
              <w:rPr>
                <w:b/>
                <w:bCs/>
              </w:rPr>
            </w:pPr>
          </w:p>
          <w:p w:rsidR="003C4293" w:rsidRPr="00FE7051" w:rsidRDefault="003C4293" w:rsidP="00B71688">
            <w:pPr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Pr="00FE7051" w:rsidRDefault="003C4293" w:rsidP="00B71688">
            <w:pPr>
              <w:rPr>
                <w:b/>
              </w:rPr>
            </w:pPr>
            <w:r w:rsidRPr="00FE7051">
              <w:rPr>
                <w:b/>
              </w:rPr>
              <w:t>-110,5</w:t>
            </w:r>
          </w:p>
          <w:p w:rsidR="003C4293" w:rsidRPr="00FE7051" w:rsidRDefault="003C4293" w:rsidP="00B71688">
            <w:pPr>
              <w:rPr>
                <w:b/>
                <w:bCs/>
              </w:rPr>
            </w:pPr>
          </w:p>
          <w:p w:rsidR="003C4293" w:rsidRPr="00FE7051" w:rsidRDefault="003C4293" w:rsidP="00B71688">
            <w:pPr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Pr="00FE7051" w:rsidRDefault="003C4293" w:rsidP="00B71688">
            <w:pPr>
              <w:rPr>
                <w:b/>
              </w:rPr>
            </w:pPr>
            <w:r w:rsidRPr="00FE7051">
              <w:rPr>
                <w:b/>
              </w:rPr>
              <w:t>-147,3</w:t>
            </w:r>
          </w:p>
          <w:p w:rsidR="003C4293" w:rsidRPr="00FE7051" w:rsidRDefault="003C4293" w:rsidP="00B71688">
            <w:pPr>
              <w:rPr>
                <w:b/>
                <w:bCs/>
              </w:rPr>
            </w:pPr>
          </w:p>
          <w:p w:rsidR="003C4293" w:rsidRPr="00FE7051" w:rsidRDefault="003C4293" w:rsidP="00B71688">
            <w:pPr>
              <w:rPr>
                <w:b/>
                <w:bCs/>
              </w:rPr>
            </w:pP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9213D0" w:rsidRDefault="003C4293" w:rsidP="00B71688">
            <w:pPr>
              <w:rPr>
                <w:b/>
                <w:bCs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73,7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110,5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147,3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C4293" w:rsidRDefault="003C4293" w:rsidP="00B71688">
            <w:pPr>
              <w:rPr>
                <w:b/>
                <w:bCs/>
                <w:sz w:val="16"/>
                <w:szCs w:val="16"/>
              </w:rPr>
            </w:pPr>
            <w:r w:rsidRPr="005E1E7E">
              <w:rPr>
                <w:b/>
                <w:bCs/>
                <w:sz w:val="16"/>
                <w:szCs w:val="16"/>
              </w:rPr>
              <w:t>000 01 05 02 00 00 0000 500</w:t>
            </w:r>
          </w:p>
          <w:p w:rsidR="003C4293" w:rsidRDefault="003C4293" w:rsidP="00B71688">
            <w:pPr>
              <w:rPr>
                <w:b/>
                <w:bCs/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C4293" w:rsidRPr="005E1E7E" w:rsidRDefault="003C4293" w:rsidP="00B71688">
            <w:pPr>
              <w:rPr>
                <w:b/>
                <w:bCs/>
              </w:rPr>
            </w:pPr>
            <w:r w:rsidRPr="005E1E7E">
              <w:rPr>
                <w:b/>
                <w:bCs/>
              </w:rPr>
              <w:t xml:space="preserve">Увеличение прочих остатков </w:t>
            </w:r>
          </w:p>
          <w:p w:rsidR="003C4293" w:rsidRPr="005E1E7E" w:rsidRDefault="003C4293" w:rsidP="00B71688">
            <w:pPr>
              <w:rPr>
                <w:b/>
                <w:bCs/>
              </w:rPr>
            </w:pPr>
            <w:r w:rsidRPr="005E1E7E">
              <w:rPr>
                <w:b/>
                <w:bCs/>
              </w:rPr>
              <w:t>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Pr="005E1E7E" w:rsidRDefault="003C4293" w:rsidP="00B71688">
            <w:pPr>
              <w:rPr>
                <w:b/>
                <w:bCs/>
              </w:rPr>
            </w:pPr>
          </w:p>
          <w:p w:rsidR="003C4293" w:rsidRPr="005E1E7E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-1664,0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CF6758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-857,0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CF6758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-978,9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9213D0" w:rsidRDefault="003C4293" w:rsidP="00B71688">
            <w:pPr>
              <w:rPr>
                <w:b/>
                <w:bCs/>
              </w:rPr>
            </w:pP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-1323,7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-857,0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-978,9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000 01 05 02 01 00 0000 510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C4293" w:rsidRPr="005E1E7E" w:rsidRDefault="003C4293" w:rsidP="00B71688">
            <w:r w:rsidRPr="005E1E7E">
              <w:t xml:space="preserve">Увеличение прочих остатков </w:t>
            </w:r>
          </w:p>
          <w:p w:rsidR="003C4293" w:rsidRPr="005E1E7E" w:rsidRDefault="003C4293" w:rsidP="00B71688">
            <w:r w:rsidRPr="005E1E7E">
              <w:t>денежных 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-1664,0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-857,0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-978,9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-1323,7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-857,0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-978,9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000 01 05 02 01 10 0000 510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C4293" w:rsidRPr="005E1E7E" w:rsidRDefault="003C4293" w:rsidP="00B71688">
            <w:r w:rsidRPr="005E1E7E">
              <w:t>Увеличение прочих остатков денежных</w:t>
            </w:r>
          </w:p>
          <w:p w:rsidR="003C4293" w:rsidRPr="005E1E7E" w:rsidRDefault="003C4293" w:rsidP="00B71688">
            <w:r w:rsidRPr="005E1E7E">
              <w:t xml:space="preserve"> средств бюджетов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-1664,0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-857,0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-978,9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-1323,7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-857,0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-978,9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C4293" w:rsidRDefault="003C4293" w:rsidP="00B71688">
            <w:pPr>
              <w:rPr>
                <w:b/>
                <w:bCs/>
                <w:sz w:val="16"/>
                <w:szCs w:val="16"/>
              </w:rPr>
            </w:pPr>
            <w:r w:rsidRPr="005E1E7E">
              <w:rPr>
                <w:b/>
                <w:bCs/>
                <w:sz w:val="16"/>
                <w:szCs w:val="16"/>
              </w:rPr>
              <w:t>000 01 05 02 00 00 0000 600</w:t>
            </w:r>
          </w:p>
          <w:p w:rsidR="003C4293" w:rsidRDefault="003C4293" w:rsidP="00B71688">
            <w:pPr>
              <w:rPr>
                <w:b/>
                <w:bCs/>
                <w:sz w:val="16"/>
                <w:szCs w:val="16"/>
              </w:rPr>
            </w:pPr>
          </w:p>
          <w:p w:rsidR="003C4293" w:rsidRDefault="003C4293" w:rsidP="00B71688">
            <w:pPr>
              <w:rPr>
                <w:b/>
                <w:bCs/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C4293" w:rsidRPr="005E1E7E" w:rsidRDefault="003C4293" w:rsidP="00B71688">
            <w:pPr>
              <w:rPr>
                <w:b/>
                <w:bCs/>
              </w:rPr>
            </w:pPr>
            <w:r w:rsidRPr="005E1E7E">
              <w:rPr>
                <w:b/>
                <w:bCs/>
              </w:rPr>
              <w:t>Уменьшение прочих остатков</w:t>
            </w:r>
          </w:p>
          <w:p w:rsidR="003C4293" w:rsidRPr="005E1E7E" w:rsidRDefault="003C4293" w:rsidP="00B71688">
            <w:pPr>
              <w:rPr>
                <w:b/>
                <w:bCs/>
              </w:rPr>
            </w:pPr>
            <w:r w:rsidRPr="005E1E7E">
              <w:rPr>
                <w:b/>
                <w:bCs/>
              </w:rPr>
              <w:t xml:space="preserve"> 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5E1E7E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1737,7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5E1E7E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967,5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5E1E7E" w:rsidRDefault="003C4293" w:rsidP="00B71688">
            <w:pPr>
              <w:rPr>
                <w:b/>
                <w:bCs/>
              </w:rPr>
            </w:pPr>
            <w:r>
              <w:rPr>
                <w:b/>
                <w:bCs/>
              </w:rPr>
              <w:t>1126,2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3C4293" w:rsidRDefault="003C4293" w:rsidP="00B71688">
            <w:pPr>
              <w:rPr>
                <w:b/>
                <w:bCs/>
              </w:rPr>
            </w:pPr>
          </w:p>
          <w:p w:rsidR="003C4293" w:rsidRPr="005E1E7E" w:rsidRDefault="003C4293" w:rsidP="00B71688">
            <w:pPr>
              <w:rPr>
                <w:b/>
                <w:bCs/>
              </w:rPr>
            </w:pPr>
          </w:p>
        </w:tc>
        <w:tc>
          <w:tcPr>
            <w:tcW w:w="2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1397,4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967,5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b/>
                <w:bCs/>
                <w:sz w:val="24"/>
                <w:szCs w:val="24"/>
              </w:rPr>
            </w:pPr>
            <w:r w:rsidRPr="009213D0">
              <w:rPr>
                <w:b/>
                <w:bCs/>
                <w:sz w:val="24"/>
                <w:szCs w:val="24"/>
              </w:rPr>
              <w:t>1126,2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000 01 05 02 01 00 0000 610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C4293" w:rsidRPr="005E1E7E" w:rsidRDefault="003C4293" w:rsidP="00B71688">
            <w:r w:rsidRPr="005E1E7E">
              <w:t xml:space="preserve">Уменьшение прочих остатков </w:t>
            </w:r>
          </w:p>
          <w:p w:rsidR="003C4293" w:rsidRPr="005E1E7E" w:rsidRDefault="003C4293" w:rsidP="00B71688">
            <w:r w:rsidRPr="005E1E7E">
              <w:t>денежных 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1737,7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967,5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1126,2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1397,4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967,5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1126,2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000 01 05 02 01 05 0000 610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Pr="005E1E7E" w:rsidRDefault="003C4293" w:rsidP="00B71688">
            <w:r w:rsidRPr="005E1E7E">
              <w:t>Уменьшение прочих остатков</w:t>
            </w:r>
          </w:p>
          <w:p w:rsidR="003C4293" w:rsidRPr="005E1E7E" w:rsidRDefault="003C4293" w:rsidP="00B71688">
            <w:r w:rsidRPr="005E1E7E">
              <w:t xml:space="preserve"> денежных средств бюджетов</w:t>
            </w:r>
          </w:p>
          <w:p w:rsidR="003C4293" w:rsidRPr="005E1E7E" w:rsidRDefault="003C4293" w:rsidP="00B71688">
            <w:r w:rsidRPr="005E1E7E">
              <w:t xml:space="preserve"> муниципальных районов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1737,7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967,5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293" w:rsidRPr="00FE7051" w:rsidRDefault="003C4293" w:rsidP="00B71688">
            <w:pPr>
              <w:rPr>
                <w:bCs/>
              </w:rPr>
            </w:pPr>
          </w:p>
          <w:p w:rsidR="003C4293" w:rsidRPr="00FE7051" w:rsidRDefault="003C4293" w:rsidP="00B71688">
            <w:pPr>
              <w:rPr>
                <w:bCs/>
              </w:rPr>
            </w:pPr>
            <w:r w:rsidRPr="00FE7051">
              <w:rPr>
                <w:bCs/>
              </w:rPr>
              <w:t>1126,2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1397,4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967,5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1126,2</w:t>
            </w:r>
          </w:p>
        </w:tc>
      </w:tr>
      <w:tr w:rsidR="003C4293" w:rsidRPr="009213D0" w:rsidTr="00B71688">
        <w:trPr>
          <w:trHeight w:val="567"/>
        </w:trPr>
        <w:tc>
          <w:tcPr>
            <w:tcW w:w="21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Default="003C4293" w:rsidP="00B71688">
            <w:pPr>
              <w:rPr>
                <w:sz w:val="16"/>
                <w:szCs w:val="16"/>
              </w:rPr>
            </w:pPr>
            <w:r w:rsidRPr="005E1E7E">
              <w:rPr>
                <w:sz w:val="16"/>
                <w:szCs w:val="16"/>
              </w:rPr>
              <w:t>000 01 00 00 00 00 0000 000</w:t>
            </w: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Default="003C4293" w:rsidP="00B71688">
            <w:pPr>
              <w:rPr>
                <w:sz w:val="16"/>
                <w:szCs w:val="16"/>
              </w:rPr>
            </w:pPr>
          </w:p>
          <w:p w:rsidR="003C4293" w:rsidRPr="005E1E7E" w:rsidRDefault="003C4293" w:rsidP="00B7168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>Итого источников внутреннего</w:t>
            </w:r>
          </w:p>
          <w:p w:rsidR="003C4293" w:rsidRPr="005E1E7E" w:rsidRDefault="003C4293" w:rsidP="00B71688">
            <w:r w:rsidRPr="005E1E7E">
              <w:t xml:space="preserve"> финансирования дефицита бюджета </w:t>
            </w:r>
          </w:p>
          <w:p w:rsidR="003C4293" w:rsidRPr="005E1E7E" w:rsidRDefault="003C4293" w:rsidP="00B71688">
            <w:r w:rsidRPr="005E1E7E">
              <w:t>Липкинского сельского поселения</w:t>
            </w:r>
          </w:p>
          <w:p w:rsidR="003C4293" w:rsidRPr="005E1E7E" w:rsidRDefault="003C4293" w:rsidP="00B71688">
            <w:r w:rsidRPr="005E1E7E">
              <w:t xml:space="preserve"> Ромодановского муниципального</w:t>
            </w:r>
          </w:p>
          <w:p w:rsidR="003C4293" w:rsidRPr="005E1E7E" w:rsidRDefault="003C4293" w:rsidP="00B71688">
            <w:r w:rsidRPr="005E1E7E">
              <w:t xml:space="preserve"> района Республики Мордовия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Pr="005E1E7E" w:rsidRDefault="003C4293" w:rsidP="00B71688">
            <w:r>
              <w:t>0,0</w:t>
            </w:r>
          </w:p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Pr="005E1E7E" w:rsidRDefault="003C4293" w:rsidP="00B71688">
            <w:r>
              <w:t>0,0</w:t>
            </w:r>
          </w:p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Pr="005E1E7E" w:rsidRDefault="003C4293" w:rsidP="00B71688">
            <w:r>
              <w:t>0,0</w:t>
            </w:r>
          </w:p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Default="003C4293" w:rsidP="00B71688"/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0,0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0,0</w:t>
            </w:r>
          </w:p>
        </w:tc>
      </w:tr>
      <w:tr w:rsidR="003C4293" w:rsidRPr="009213D0" w:rsidTr="00B71688">
        <w:trPr>
          <w:trHeight w:val="260"/>
        </w:trPr>
        <w:tc>
          <w:tcPr>
            <w:tcW w:w="21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4293" w:rsidRPr="005E1E7E" w:rsidRDefault="003C4293" w:rsidP="00B71688">
            <w:pPr>
              <w:rPr>
                <w:b/>
                <w:bCs/>
                <w:sz w:val="16"/>
                <w:szCs w:val="16"/>
              </w:rPr>
            </w:pPr>
            <w:r w:rsidRPr="005E1E7E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5E1E7E" w:rsidRDefault="003C4293" w:rsidP="00B71688">
            <w:r w:rsidRPr="005E1E7E">
              <w:t>собственные доходы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C4293" w:rsidRPr="00CF6758" w:rsidRDefault="003C4293" w:rsidP="00B71688">
            <w:r>
              <w:t>569,4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C4293" w:rsidRPr="00CF6758" w:rsidRDefault="003C4293" w:rsidP="00B71688">
            <w:r w:rsidRPr="00CF6758">
              <w:t>546,1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C4293" w:rsidRPr="00CF6758" w:rsidRDefault="003C4293" w:rsidP="00B71688">
            <w:r>
              <w:t>583,0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C4293" w:rsidRPr="009213D0" w:rsidRDefault="003C4293" w:rsidP="00B71688"/>
        </w:tc>
        <w:tc>
          <w:tcPr>
            <w:tcW w:w="2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569,4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546,1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4293" w:rsidRPr="009213D0" w:rsidRDefault="003C4293" w:rsidP="00B71688">
            <w:pPr>
              <w:jc w:val="center"/>
              <w:rPr>
                <w:sz w:val="24"/>
                <w:szCs w:val="24"/>
              </w:rPr>
            </w:pPr>
            <w:r w:rsidRPr="009213D0">
              <w:rPr>
                <w:sz w:val="24"/>
                <w:szCs w:val="24"/>
              </w:rPr>
              <w:t>583,0</w:t>
            </w:r>
          </w:p>
        </w:tc>
      </w:tr>
    </w:tbl>
    <w:p w:rsidR="003C4293" w:rsidRPr="009213D0" w:rsidRDefault="003C4293" w:rsidP="0027458E">
      <w:pPr>
        <w:rPr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6819" w:type="dxa"/>
        <w:tblInd w:w="103" w:type="dxa"/>
        <w:tblLook w:val="0000"/>
      </w:tblPr>
      <w:tblGrid>
        <w:gridCol w:w="1620"/>
        <w:gridCol w:w="4320"/>
        <w:gridCol w:w="185"/>
        <w:gridCol w:w="1260"/>
        <w:gridCol w:w="1260"/>
        <w:gridCol w:w="1260"/>
        <w:gridCol w:w="1733"/>
        <w:gridCol w:w="5181"/>
      </w:tblGrid>
      <w:tr w:rsidR="003C4293" w:rsidTr="00B03606">
        <w:trPr>
          <w:gridAfter w:val="1"/>
          <w:wAfter w:w="5181" w:type="dxa"/>
          <w:trHeight w:val="1977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B03606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C4293" w:rsidRDefault="003C4293" w:rsidP="00B03606">
            <w:pPr>
              <w:jc w:val="right"/>
            </w:pPr>
          </w:p>
        </w:tc>
        <w:tc>
          <w:tcPr>
            <w:tcW w:w="569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tbl>
            <w:tblPr>
              <w:tblW w:w="5298" w:type="dxa"/>
              <w:tblLook w:val="0000"/>
            </w:tblPr>
            <w:tblGrid>
              <w:gridCol w:w="5298"/>
            </w:tblGrid>
            <w:tr w:rsidR="003C4293" w:rsidTr="00F36288">
              <w:trPr>
                <w:trHeight w:val="540"/>
              </w:trPr>
              <w:tc>
                <w:tcPr>
                  <w:tcW w:w="5298" w:type="dxa"/>
                  <w:noWrap/>
                  <w:vAlign w:val="bottom"/>
                </w:tcPr>
                <w:p w:rsidR="003C4293" w:rsidRDefault="003C4293" w:rsidP="00B03606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Приложение 7</w:t>
                  </w:r>
                </w:p>
              </w:tc>
            </w:tr>
            <w:tr w:rsidR="003C4293" w:rsidTr="00B03606">
              <w:trPr>
                <w:trHeight w:val="1423"/>
              </w:trPr>
              <w:tc>
                <w:tcPr>
                  <w:tcW w:w="5298" w:type="dxa"/>
                  <w:vAlign w:val="bottom"/>
                </w:tcPr>
                <w:p w:rsidR="003C4293" w:rsidRDefault="003C4293" w:rsidP="00F36288">
                  <w:r>
                    <w:t>к проекту решения Совета депутатов Липкинского сельского поселения Ромодановского муниципального района Республики Мордовия "О бюджете Липкинского сельского поселения Ромодановского муниципального района Республики Мордовия на 2022 год и на плановый период 2023 и 2024 годов"</w:t>
                  </w:r>
                </w:p>
              </w:tc>
            </w:tr>
          </w:tbl>
          <w:p w:rsidR="003C4293" w:rsidRDefault="003C4293" w:rsidP="00F36288">
            <w:pPr>
              <w:jc w:val="right"/>
            </w:pPr>
          </w:p>
        </w:tc>
      </w:tr>
      <w:tr w:rsidR="003C4293" w:rsidTr="00F36288">
        <w:trPr>
          <w:trHeight w:val="312"/>
        </w:trPr>
        <w:tc>
          <w:tcPr>
            <w:tcW w:w="1681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293" w:rsidRDefault="003C4293" w:rsidP="00F362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ПРОГРАММА </w:t>
            </w:r>
            <w:r>
              <w:rPr>
                <w:b/>
                <w:bCs/>
              </w:rPr>
              <w:br/>
              <w:t>МУНИЦИПАЛЬНЫХ ВНУТРЕННИХ ЗАИМСТВОВАНИЙ  ЛИПКИНСКОГО СЕЛЬСКОГО ПОСЕЛЕНИЯ</w:t>
            </w:r>
          </w:p>
          <w:p w:rsidR="003C4293" w:rsidRDefault="003C4293" w:rsidP="00F362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РОМОДАНОВСКОГО МУНИЦИПАЛЬНОГО РАЙОНА РЕСПУБЛИКИ МОРДОВИЯ НА 2022 ГОД</w:t>
            </w:r>
          </w:p>
          <w:p w:rsidR="003C4293" w:rsidRDefault="003C4293" w:rsidP="00F362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И НА ПЛАНОВЫЙ ПЕРИОД 2023 и 2024 ГОДОВ </w:t>
            </w:r>
          </w:p>
        </w:tc>
      </w:tr>
      <w:tr w:rsidR="003C4293" w:rsidTr="00F36288">
        <w:trPr>
          <w:trHeight w:val="312"/>
        </w:trPr>
        <w:tc>
          <w:tcPr>
            <w:tcW w:w="1681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293" w:rsidRDefault="003C4293" w:rsidP="00F36288">
            <w:pPr>
              <w:rPr>
                <w:b/>
                <w:bCs/>
              </w:rPr>
            </w:pPr>
          </w:p>
        </w:tc>
      </w:tr>
      <w:tr w:rsidR="003C4293" w:rsidTr="00F36288">
        <w:trPr>
          <w:trHeight w:val="884"/>
        </w:trPr>
        <w:tc>
          <w:tcPr>
            <w:tcW w:w="1681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4293" w:rsidRDefault="003C4293" w:rsidP="00F36288">
            <w:pPr>
              <w:rPr>
                <w:b/>
                <w:bCs/>
              </w:rPr>
            </w:pPr>
          </w:p>
        </w:tc>
      </w:tr>
      <w:tr w:rsidR="003C4293" w:rsidTr="00F36288">
        <w:trPr>
          <w:gridAfter w:val="2"/>
          <w:wAfter w:w="6914" w:type="dxa"/>
          <w:trHeight w:val="51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Default="003C4293" w:rsidP="00F362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5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4293" w:rsidRDefault="003C4293" w:rsidP="00F362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ВИДЫ ЗАИМСТВОВАНИЙ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F362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Сумма (тыс. рублей)</w:t>
            </w:r>
          </w:p>
        </w:tc>
      </w:tr>
      <w:tr w:rsidR="003C4293" w:rsidTr="00F36288">
        <w:trPr>
          <w:gridAfter w:val="2"/>
          <w:wAfter w:w="6914" w:type="dxa"/>
          <w:trHeight w:val="623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F36288">
            <w:pPr>
              <w:rPr>
                <w:b/>
                <w:bCs/>
              </w:rPr>
            </w:pPr>
          </w:p>
        </w:tc>
        <w:tc>
          <w:tcPr>
            <w:tcW w:w="45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F36288">
            <w:pPr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F36288">
            <w:pPr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F36288">
            <w:pPr>
              <w:tabs>
                <w:tab w:val="left" w:pos="972"/>
              </w:tabs>
              <w:ind w:right="-288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293" w:rsidRDefault="003C4293" w:rsidP="00F36288">
            <w:pPr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</w:tr>
      <w:tr w:rsidR="003C4293" w:rsidRPr="001A50ED" w:rsidTr="00F36288">
        <w:trPr>
          <w:gridAfter w:val="2"/>
          <w:wAfter w:w="6914" w:type="dxa"/>
          <w:trHeight w:val="525"/>
        </w:trPr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C4293" w:rsidRDefault="003C4293" w:rsidP="00F362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3C4293" w:rsidRDefault="003C4293" w:rsidP="00F362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4466DB" w:rsidRDefault="003C4293" w:rsidP="00F36288">
            <w:pPr>
              <w:jc w:val="center"/>
              <w:rPr>
                <w:b/>
                <w:bCs/>
                <w:sz w:val="24"/>
                <w:szCs w:val="24"/>
              </w:rPr>
            </w:pPr>
            <w:r w:rsidRPr="004466DB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1A50ED" w:rsidRDefault="003C4293" w:rsidP="00F36288">
            <w:pPr>
              <w:jc w:val="center"/>
              <w:rPr>
                <w:b/>
                <w:bCs/>
                <w:sz w:val="24"/>
                <w:szCs w:val="24"/>
              </w:rPr>
            </w:pPr>
            <w:r w:rsidRPr="001A50ED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3C4293" w:rsidRPr="001A50ED" w:rsidTr="00B03606">
        <w:trPr>
          <w:gridAfter w:val="2"/>
          <w:wAfter w:w="6914" w:type="dxa"/>
          <w:trHeight w:val="573"/>
        </w:trPr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C4293" w:rsidRDefault="003C4293" w:rsidP="00F362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</w:p>
        </w:tc>
        <w:tc>
          <w:tcPr>
            <w:tcW w:w="4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rPr>
                <w:b/>
                <w:bCs/>
                <w:sz w:val="24"/>
                <w:szCs w:val="24"/>
              </w:rPr>
            </w:pPr>
            <w:r w:rsidRPr="00B03606">
              <w:rPr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  <w:p w:rsidR="003C4293" w:rsidRDefault="003C4293" w:rsidP="00F36288">
            <w:pPr>
              <w:rPr>
                <w:b/>
                <w:bCs/>
                <w:sz w:val="24"/>
                <w:szCs w:val="24"/>
              </w:rPr>
            </w:pPr>
          </w:p>
          <w:p w:rsidR="003C4293" w:rsidRPr="00B03606" w:rsidRDefault="003C4293" w:rsidP="00F3628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B03606">
              <w:rPr>
                <w:b/>
                <w:bCs/>
                <w:sz w:val="24"/>
                <w:szCs w:val="24"/>
              </w:rPr>
              <w:t>0,0</w:t>
            </w: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Pr="00B03606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B03606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rPr>
                <w:b/>
                <w:bCs/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 </w:t>
            </w:r>
            <w:r w:rsidRPr="00B03606">
              <w:rPr>
                <w:b/>
                <w:bCs/>
                <w:sz w:val="24"/>
                <w:szCs w:val="24"/>
              </w:rPr>
              <w:t>0,0 </w:t>
            </w:r>
          </w:p>
          <w:p w:rsidR="003C4293" w:rsidRDefault="003C4293" w:rsidP="00F36288">
            <w:pPr>
              <w:rPr>
                <w:b/>
                <w:bCs/>
                <w:sz w:val="24"/>
                <w:szCs w:val="24"/>
              </w:rPr>
            </w:pPr>
          </w:p>
          <w:p w:rsidR="003C4293" w:rsidRDefault="003C4293" w:rsidP="00F36288">
            <w:pPr>
              <w:rPr>
                <w:b/>
                <w:bCs/>
                <w:sz w:val="24"/>
                <w:szCs w:val="24"/>
              </w:rPr>
            </w:pPr>
          </w:p>
          <w:p w:rsidR="003C4293" w:rsidRPr="00B03606" w:rsidRDefault="003C4293" w:rsidP="00F3628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rPr>
                <w:b/>
                <w:bCs/>
                <w:sz w:val="24"/>
                <w:szCs w:val="24"/>
              </w:rPr>
            </w:pPr>
            <w:r w:rsidRPr="001A50ED">
              <w:rPr>
                <w:sz w:val="24"/>
                <w:szCs w:val="24"/>
              </w:rPr>
              <w:t> </w:t>
            </w:r>
            <w:r w:rsidRPr="001A50ED">
              <w:rPr>
                <w:b/>
                <w:bCs/>
                <w:sz w:val="24"/>
                <w:szCs w:val="24"/>
              </w:rPr>
              <w:t>0,0</w:t>
            </w:r>
          </w:p>
          <w:p w:rsidR="003C4293" w:rsidRDefault="003C4293" w:rsidP="00F36288">
            <w:pPr>
              <w:rPr>
                <w:b/>
                <w:bCs/>
                <w:sz w:val="24"/>
                <w:szCs w:val="24"/>
              </w:rPr>
            </w:pPr>
          </w:p>
          <w:p w:rsidR="003C4293" w:rsidRDefault="003C4293" w:rsidP="00F36288">
            <w:pPr>
              <w:rPr>
                <w:b/>
                <w:bCs/>
                <w:sz w:val="24"/>
                <w:szCs w:val="24"/>
              </w:rPr>
            </w:pPr>
          </w:p>
          <w:p w:rsidR="003C4293" w:rsidRPr="001A50ED" w:rsidRDefault="003C4293" w:rsidP="00F36288">
            <w:pPr>
              <w:rPr>
                <w:sz w:val="24"/>
                <w:szCs w:val="24"/>
              </w:rPr>
            </w:pPr>
          </w:p>
        </w:tc>
      </w:tr>
      <w:tr w:rsidR="003C4293" w:rsidRPr="001A50ED" w:rsidTr="00B03606">
        <w:trPr>
          <w:gridAfter w:val="2"/>
          <w:wAfter w:w="6914" w:type="dxa"/>
          <w:trHeight w:val="354"/>
        </w:trPr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C4293" w:rsidRDefault="003C4293" w:rsidP="00F36288">
            <w:pPr>
              <w:jc w:val="center"/>
            </w:pPr>
            <w:r>
              <w:t> </w:t>
            </w:r>
          </w:p>
        </w:tc>
        <w:tc>
          <w:tcPr>
            <w:tcW w:w="4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Pr="00B03606" w:rsidRDefault="003C4293" w:rsidP="00F36288">
            <w:pPr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в том числе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B03606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B03606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1A50ED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3C4293" w:rsidRPr="001A50ED" w:rsidTr="00B03606">
        <w:trPr>
          <w:gridAfter w:val="2"/>
          <w:wAfter w:w="6914" w:type="dxa"/>
          <w:trHeight w:val="336"/>
        </w:trPr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C4293" w:rsidRDefault="003C4293" w:rsidP="00F36288">
            <w:pPr>
              <w:jc w:val="center"/>
            </w:pPr>
            <w:r>
              <w:t>1</w:t>
            </w:r>
          </w:p>
        </w:tc>
        <w:tc>
          <w:tcPr>
            <w:tcW w:w="4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Pr="00B03606" w:rsidRDefault="003C4293" w:rsidP="00F36288">
            <w:pPr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Объем привлечения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B03606" w:rsidRDefault="003C4293" w:rsidP="00F36288">
            <w:pPr>
              <w:jc w:val="right"/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B03606" w:rsidRDefault="003C4293" w:rsidP="00F36288">
            <w:pPr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1A50ED" w:rsidRDefault="003C4293" w:rsidP="00F36288">
            <w:pPr>
              <w:rPr>
                <w:sz w:val="24"/>
                <w:szCs w:val="24"/>
              </w:rPr>
            </w:pPr>
            <w:r w:rsidRPr="001A50ED">
              <w:rPr>
                <w:sz w:val="24"/>
                <w:szCs w:val="24"/>
              </w:rPr>
              <w:t> </w:t>
            </w:r>
          </w:p>
        </w:tc>
      </w:tr>
      <w:tr w:rsidR="003C4293" w:rsidRPr="001A50ED" w:rsidTr="00B03606">
        <w:trPr>
          <w:gridAfter w:val="2"/>
          <w:wAfter w:w="6914" w:type="dxa"/>
          <w:trHeight w:val="540"/>
        </w:trPr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C4293" w:rsidRDefault="003C4293" w:rsidP="00F36288">
            <w:pPr>
              <w:jc w:val="center"/>
            </w:pPr>
            <w:r>
              <w:t>2</w:t>
            </w:r>
          </w:p>
        </w:tc>
        <w:tc>
          <w:tcPr>
            <w:tcW w:w="45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3C4293" w:rsidRPr="00B03606" w:rsidRDefault="003C4293" w:rsidP="00F36288">
            <w:pPr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B03606" w:rsidRDefault="003C4293" w:rsidP="00F36288">
            <w:pPr>
              <w:jc w:val="right"/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B03606" w:rsidRDefault="003C4293" w:rsidP="00F36288">
            <w:pPr>
              <w:jc w:val="right"/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1A50ED" w:rsidRDefault="003C4293" w:rsidP="00F36288">
            <w:pPr>
              <w:jc w:val="right"/>
              <w:rPr>
                <w:sz w:val="24"/>
                <w:szCs w:val="24"/>
              </w:rPr>
            </w:pPr>
            <w:r w:rsidRPr="001A50ED">
              <w:rPr>
                <w:sz w:val="24"/>
                <w:szCs w:val="24"/>
              </w:rPr>
              <w:t> </w:t>
            </w:r>
          </w:p>
        </w:tc>
      </w:tr>
      <w:tr w:rsidR="003C4293" w:rsidRPr="001A50ED" w:rsidTr="00B03606">
        <w:trPr>
          <w:gridAfter w:val="2"/>
          <w:wAfter w:w="6914" w:type="dxa"/>
          <w:trHeight w:val="888"/>
        </w:trPr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C4293" w:rsidRDefault="003C4293" w:rsidP="00F362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II</w:t>
            </w:r>
          </w:p>
        </w:tc>
        <w:tc>
          <w:tcPr>
            <w:tcW w:w="45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C4293" w:rsidRPr="00B03606" w:rsidRDefault="003C4293" w:rsidP="00F36288">
            <w:pPr>
              <w:rPr>
                <w:b/>
                <w:bCs/>
                <w:sz w:val="24"/>
                <w:szCs w:val="24"/>
              </w:rPr>
            </w:pPr>
            <w:r w:rsidRPr="00B03606">
              <w:rPr>
                <w:b/>
                <w:bCs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B03606">
              <w:rPr>
                <w:b/>
                <w:bCs/>
                <w:sz w:val="24"/>
                <w:szCs w:val="24"/>
              </w:rPr>
              <w:t>-73,7</w:t>
            </w: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Pr="00B03606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B03606">
              <w:rPr>
                <w:b/>
                <w:bCs/>
                <w:sz w:val="24"/>
                <w:szCs w:val="24"/>
              </w:rPr>
              <w:t>-110,5</w:t>
            </w: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Pr="00B03606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1A50ED">
              <w:rPr>
                <w:b/>
                <w:bCs/>
                <w:sz w:val="24"/>
                <w:szCs w:val="24"/>
              </w:rPr>
              <w:t>-147,3</w:t>
            </w: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Pr="001A50ED" w:rsidRDefault="003C4293" w:rsidP="00F36288">
            <w:pPr>
              <w:jc w:val="right"/>
              <w:rPr>
                <w:sz w:val="24"/>
                <w:szCs w:val="24"/>
              </w:rPr>
            </w:pPr>
            <w:r w:rsidRPr="001A50ED">
              <w:rPr>
                <w:sz w:val="24"/>
                <w:szCs w:val="24"/>
              </w:rPr>
              <w:t> </w:t>
            </w:r>
          </w:p>
        </w:tc>
      </w:tr>
      <w:tr w:rsidR="003C4293" w:rsidRPr="001A50ED" w:rsidTr="00B03606">
        <w:trPr>
          <w:gridAfter w:val="2"/>
          <w:wAfter w:w="6914" w:type="dxa"/>
          <w:trHeight w:val="250"/>
        </w:trPr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C4293" w:rsidRDefault="003C4293" w:rsidP="00F362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5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C4293" w:rsidRPr="00B03606" w:rsidRDefault="003C4293" w:rsidP="00F36288">
            <w:pPr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в том числе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C4293" w:rsidRPr="00B03606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B03606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1A50ED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3C4293" w:rsidRPr="001A50ED" w:rsidTr="00B03606">
        <w:trPr>
          <w:gridAfter w:val="2"/>
          <w:wAfter w:w="6914" w:type="dxa"/>
          <w:trHeight w:val="368"/>
        </w:trPr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C4293" w:rsidRDefault="003C4293" w:rsidP="00F36288">
            <w:pPr>
              <w:jc w:val="center"/>
            </w:pPr>
            <w:r>
              <w:t>1</w:t>
            </w:r>
          </w:p>
        </w:tc>
        <w:tc>
          <w:tcPr>
            <w:tcW w:w="4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293" w:rsidRPr="00B03606" w:rsidRDefault="003C4293" w:rsidP="00F36288">
            <w:pPr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Объем привлечения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B03606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B03606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B03606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B03606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Pr="001A50ED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1A50ED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3C4293" w:rsidRPr="001A50ED" w:rsidTr="00B03606">
        <w:trPr>
          <w:gridAfter w:val="2"/>
          <w:wAfter w:w="6914" w:type="dxa"/>
          <w:trHeight w:val="708"/>
        </w:trPr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C4293" w:rsidRDefault="003C4293" w:rsidP="00F36288">
            <w:pPr>
              <w:jc w:val="center"/>
            </w:pPr>
            <w:r>
              <w:t>2</w:t>
            </w:r>
          </w:p>
        </w:tc>
        <w:tc>
          <w:tcPr>
            <w:tcW w:w="4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  <w:p w:rsidR="003C4293" w:rsidRPr="00B03606" w:rsidRDefault="003C4293" w:rsidP="00F3628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B03606">
              <w:rPr>
                <w:b/>
                <w:bCs/>
                <w:sz w:val="24"/>
                <w:szCs w:val="24"/>
              </w:rPr>
              <w:t>-73,7</w:t>
            </w: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Pr="00B03606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B03606">
              <w:rPr>
                <w:b/>
                <w:bCs/>
                <w:sz w:val="24"/>
                <w:szCs w:val="24"/>
              </w:rPr>
              <w:t>-110,5</w:t>
            </w: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Pr="00B03606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1A50ED">
              <w:rPr>
                <w:b/>
                <w:bCs/>
                <w:sz w:val="24"/>
                <w:szCs w:val="24"/>
              </w:rPr>
              <w:t>-147,3</w:t>
            </w: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</w:p>
          <w:p w:rsidR="003C4293" w:rsidRPr="001A50ED" w:rsidRDefault="003C4293" w:rsidP="00F36288">
            <w:pPr>
              <w:jc w:val="right"/>
              <w:rPr>
                <w:b/>
                <w:bCs/>
                <w:sz w:val="24"/>
                <w:szCs w:val="24"/>
              </w:rPr>
            </w:pPr>
            <w:r w:rsidRPr="001A50ED">
              <w:rPr>
                <w:sz w:val="24"/>
                <w:szCs w:val="24"/>
              </w:rPr>
              <w:t> </w:t>
            </w:r>
            <w:r w:rsidRPr="001A50ED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3C4293" w:rsidRPr="001A50ED" w:rsidTr="00B03606">
        <w:trPr>
          <w:gridAfter w:val="2"/>
          <w:wAfter w:w="6914" w:type="dxa"/>
          <w:trHeight w:val="502"/>
        </w:trPr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C4293" w:rsidRDefault="003C4293" w:rsidP="00F36288">
            <w:pPr>
              <w:jc w:val="center"/>
            </w:pPr>
            <w:r>
              <w:t> </w:t>
            </w:r>
          </w:p>
        </w:tc>
        <w:tc>
          <w:tcPr>
            <w:tcW w:w="45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ВСЕГО</w:t>
            </w:r>
          </w:p>
          <w:p w:rsidR="003C4293" w:rsidRDefault="003C4293" w:rsidP="00F36288">
            <w:pPr>
              <w:rPr>
                <w:sz w:val="24"/>
                <w:szCs w:val="24"/>
              </w:rPr>
            </w:pPr>
          </w:p>
          <w:p w:rsidR="003C4293" w:rsidRPr="00B03606" w:rsidRDefault="003C4293" w:rsidP="00F3628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jc w:val="right"/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>-73,7</w:t>
            </w:r>
          </w:p>
          <w:p w:rsidR="003C4293" w:rsidRDefault="003C4293" w:rsidP="00F36288">
            <w:pPr>
              <w:jc w:val="right"/>
              <w:rPr>
                <w:sz w:val="24"/>
                <w:szCs w:val="24"/>
              </w:rPr>
            </w:pPr>
          </w:p>
          <w:p w:rsidR="003C4293" w:rsidRPr="00B03606" w:rsidRDefault="003C4293" w:rsidP="00F3628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rPr>
                <w:sz w:val="24"/>
                <w:szCs w:val="24"/>
              </w:rPr>
            </w:pPr>
            <w:r w:rsidRPr="00B03606">
              <w:rPr>
                <w:sz w:val="24"/>
                <w:szCs w:val="24"/>
              </w:rPr>
              <w:t xml:space="preserve">      -110,5</w:t>
            </w:r>
          </w:p>
          <w:p w:rsidR="003C4293" w:rsidRDefault="003C4293" w:rsidP="00F36288">
            <w:pPr>
              <w:rPr>
                <w:sz w:val="24"/>
                <w:szCs w:val="24"/>
              </w:rPr>
            </w:pPr>
          </w:p>
          <w:p w:rsidR="003C4293" w:rsidRPr="00B03606" w:rsidRDefault="003C4293" w:rsidP="00F36288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4293" w:rsidRDefault="003C4293" w:rsidP="00F36288">
            <w:pPr>
              <w:rPr>
                <w:sz w:val="24"/>
                <w:szCs w:val="24"/>
              </w:rPr>
            </w:pPr>
            <w:r>
              <w:t xml:space="preserve">     </w:t>
            </w:r>
            <w:r w:rsidRPr="001A50ED">
              <w:rPr>
                <w:sz w:val="24"/>
                <w:szCs w:val="24"/>
              </w:rPr>
              <w:t>-147,3</w:t>
            </w:r>
          </w:p>
          <w:p w:rsidR="003C4293" w:rsidRDefault="003C4293" w:rsidP="00F36288">
            <w:pPr>
              <w:rPr>
                <w:sz w:val="24"/>
                <w:szCs w:val="24"/>
              </w:rPr>
            </w:pPr>
          </w:p>
          <w:p w:rsidR="003C4293" w:rsidRPr="001A50ED" w:rsidRDefault="003C4293" w:rsidP="00F36288">
            <w:pPr>
              <w:rPr>
                <w:sz w:val="24"/>
                <w:szCs w:val="24"/>
              </w:rPr>
            </w:pPr>
          </w:p>
        </w:tc>
      </w:tr>
    </w:tbl>
    <w:p w:rsidR="003C4293" w:rsidRDefault="003C4293" w:rsidP="00F57F19">
      <w:pPr>
        <w:pStyle w:val="ConsPlusNormal0"/>
        <w:widowControl/>
        <w:ind w:left="5103" w:firstLine="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C4293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293" w:rsidRDefault="003C4293" w:rsidP="00DE1BA3">
      <w:r>
        <w:separator/>
      </w:r>
    </w:p>
  </w:endnote>
  <w:endnote w:type="continuationSeparator" w:id="1">
    <w:p w:rsidR="003C4293" w:rsidRDefault="003C4293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293" w:rsidRDefault="003C4293" w:rsidP="00DE1BA3">
      <w:r>
        <w:separator/>
      </w:r>
    </w:p>
  </w:footnote>
  <w:footnote w:type="continuationSeparator" w:id="1">
    <w:p w:rsidR="003C4293" w:rsidRDefault="003C4293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2362C"/>
    <w:rsid w:val="000400E9"/>
    <w:rsid w:val="0004085F"/>
    <w:rsid w:val="00051AF6"/>
    <w:rsid w:val="0006297C"/>
    <w:rsid w:val="000709CE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271"/>
    <w:rsid w:val="000E0DA3"/>
    <w:rsid w:val="000E1F55"/>
    <w:rsid w:val="000F4724"/>
    <w:rsid w:val="000F4873"/>
    <w:rsid w:val="000F4FD6"/>
    <w:rsid w:val="001113EE"/>
    <w:rsid w:val="00117BAC"/>
    <w:rsid w:val="00120948"/>
    <w:rsid w:val="00121261"/>
    <w:rsid w:val="001233B1"/>
    <w:rsid w:val="001302A3"/>
    <w:rsid w:val="0013729F"/>
    <w:rsid w:val="0013787D"/>
    <w:rsid w:val="001416E6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0ED"/>
    <w:rsid w:val="001A5C29"/>
    <w:rsid w:val="001A65A5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091B"/>
    <w:rsid w:val="002216BA"/>
    <w:rsid w:val="00224E16"/>
    <w:rsid w:val="00234539"/>
    <w:rsid w:val="00241F28"/>
    <w:rsid w:val="00246B38"/>
    <w:rsid w:val="00254321"/>
    <w:rsid w:val="0025446E"/>
    <w:rsid w:val="00255660"/>
    <w:rsid w:val="002618E0"/>
    <w:rsid w:val="00274412"/>
    <w:rsid w:val="0027458E"/>
    <w:rsid w:val="002867D4"/>
    <w:rsid w:val="00290362"/>
    <w:rsid w:val="00296ADC"/>
    <w:rsid w:val="00296CE3"/>
    <w:rsid w:val="002A00B9"/>
    <w:rsid w:val="002A3EE0"/>
    <w:rsid w:val="002A5063"/>
    <w:rsid w:val="002B36F2"/>
    <w:rsid w:val="002C1926"/>
    <w:rsid w:val="002C3169"/>
    <w:rsid w:val="002D33C1"/>
    <w:rsid w:val="002E7460"/>
    <w:rsid w:val="002F0167"/>
    <w:rsid w:val="00300A5A"/>
    <w:rsid w:val="00301918"/>
    <w:rsid w:val="0031031C"/>
    <w:rsid w:val="00310BD6"/>
    <w:rsid w:val="00317E36"/>
    <w:rsid w:val="003218AF"/>
    <w:rsid w:val="0033595A"/>
    <w:rsid w:val="00336FBE"/>
    <w:rsid w:val="0035481A"/>
    <w:rsid w:val="00357F37"/>
    <w:rsid w:val="00370845"/>
    <w:rsid w:val="00375E01"/>
    <w:rsid w:val="00381E3D"/>
    <w:rsid w:val="00395133"/>
    <w:rsid w:val="00397487"/>
    <w:rsid w:val="003A21A2"/>
    <w:rsid w:val="003C3BB0"/>
    <w:rsid w:val="003C4293"/>
    <w:rsid w:val="003C75BB"/>
    <w:rsid w:val="003D0333"/>
    <w:rsid w:val="003D1FAD"/>
    <w:rsid w:val="003D23E2"/>
    <w:rsid w:val="003E6D63"/>
    <w:rsid w:val="003F37FB"/>
    <w:rsid w:val="00405474"/>
    <w:rsid w:val="00406BD4"/>
    <w:rsid w:val="00417DDF"/>
    <w:rsid w:val="0043466D"/>
    <w:rsid w:val="00445B33"/>
    <w:rsid w:val="004466DB"/>
    <w:rsid w:val="00451050"/>
    <w:rsid w:val="004514D8"/>
    <w:rsid w:val="00456BE4"/>
    <w:rsid w:val="00463855"/>
    <w:rsid w:val="00464742"/>
    <w:rsid w:val="004729DA"/>
    <w:rsid w:val="00474E2C"/>
    <w:rsid w:val="00492E70"/>
    <w:rsid w:val="00494681"/>
    <w:rsid w:val="004A382D"/>
    <w:rsid w:val="004A66ED"/>
    <w:rsid w:val="004B0CA6"/>
    <w:rsid w:val="004B512E"/>
    <w:rsid w:val="004C0E4E"/>
    <w:rsid w:val="004C21DB"/>
    <w:rsid w:val="004C2CD0"/>
    <w:rsid w:val="004C5C66"/>
    <w:rsid w:val="004D343E"/>
    <w:rsid w:val="0050333A"/>
    <w:rsid w:val="0051355B"/>
    <w:rsid w:val="005157E7"/>
    <w:rsid w:val="005331A9"/>
    <w:rsid w:val="00551158"/>
    <w:rsid w:val="00552B9A"/>
    <w:rsid w:val="00553FE1"/>
    <w:rsid w:val="00560B0F"/>
    <w:rsid w:val="00562264"/>
    <w:rsid w:val="0057020F"/>
    <w:rsid w:val="00571780"/>
    <w:rsid w:val="00572137"/>
    <w:rsid w:val="00574E11"/>
    <w:rsid w:val="00591E1C"/>
    <w:rsid w:val="005963E3"/>
    <w:rsid w:val="00597B96"/>
    <w:rsid w:val="005A5D0F"/>
    <w:rsid w:val="005B21DE"/>
    <w:rsid w:val="005C663E"/>
    <w:rsid w:val="005D182E"/>
    <w:rsid w:val="005D534E"/>
    <w:rsid w:val="005E1E7E"/>
    <w:rsid w:val="005E34E5"/>
    <w:rsid w:val="005F1F41"/>
    <w:rsid w:val="005F2C6D"/>
    <w:rsid w:val="005F7E86"/>
    <w:rsid w:val="006045D6"/>
    <w:rsid w:val="006052CB"/>
    <w:rsid w:val="00610076"/>
    <w:rsid w:val="0061139E"/>
    <w:rsid w:val="006174DF"/>
    <w:rsid w:val="00632614"/>
    <w:rsid w:val="00635208"/>
    <w:rsid w:val="00645A3B"/>
    <w:rsid w:val="00652029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9627B"/>
    <w:rsid w:val="006A207F"/>
    <w:rsid w:val="006A75A9"/>
    <w:rsid w:val="006B03FD"/>
    <w:rsid w:val="006B3CA7"/>
    <w:rsid w:val="006C22D0"/>
    <w:rsid w:val="006C7CAD"/>
    <w:rsid w:val="006D26CD"/>
    <w:rsid w:val="006E5CE2"/>
    <w:rsid w:val="006F09DB"/>
    <w:rsid w:val="006F244E"/>
    <w:rsid w:val="006F5B3B"/>
    <w:rsid w:val="00704FF0"/>
    <w:rsid w:val="00705B51"/>
    <w:rsid w:val="007126C3"/>
    <w:rsid w:val="00715E94"/>
    <w:rsid w:val="00724449"/>
    <w:rsid w:val="007262E7"/>
    <w:rsid w:val="00727D74"/>
    <w:rsid w:val="0073312C"/>
    <w:rsid w:val="00742449"/>
    <w:rsid w:val="0075413F"/>
    <w:rsid w:val="007626D8"/>
    <w:rsid w:val="0077589A"/>
    <w:rsid w:val="00780080"/>
    <w:rsid w:val="00782063"/>
    <w:rsid w:val="00783113"/>
    <w:rsid w:val="00785A18"/>
    <w:rsid w:val="00785DDE"/>
    <w:rsid w:val="007A1186"/>
    <w:rsid w:val="007A1EF9"/>
    <w:rsid w:val="007A4212"/>
    <w:rsid w:val="007B3051"/>
    <w:rsid w:val="007B5B59"/>
    <w:rsid w:val="007C1E35"/>
    <w:rsid w:val="007C4075"/>
    <w:rsid w:val="007C65C0"/>
    <w:rsid w:val="007D2793"/>
    <w:rsid w:val="007E6B26"/>
    <w:rsid w:val="007E71A3"/>
    <w:rsid w:val="00817139"/>
    <w:rsid w:val="00824DA1"/>
    <w:rsid w:val="0084022A"/>
    <w:rsid w:val="00852288"/>
    <w:rsid w:val="0086764B"/>
    <w:rsid w:val="00883E34"/>
    <w:rsid w:val="008861DB"/>
    <w:rsid w:val="008919A9"/>
    <w:rsid w:val="008978B4"/>
    <w:rsid w:val="008A4DBD"/>
    <w:rsid w:val="008B5360"/>
    <w:rsid w:val="008C693C"/>
    <w:rsid w:val="008D3719"/>
    <w:rsid w:val="008F5DCC"/>
    <w:rsid w:val="00913534"/>
    <w:rsid w:val="00916A02"/>
    <w:rsid w:val="009213D0"/>
    <w:rsid w:val="00921FE7"/>
    <w:rsid w:val="00922D41"/>
    <w:rsid w:val="0092300E"/>
    <w:rsid w:val="00926794"/>
    <w:rsid w:val="009270E9"/>
    <w:rsid w:val="00936B43"/>
    <w:rsid w:val="00936FF1"/>
    <w:rsid w:val="00937F94"/>
    <w:rsid w:val="00956F23"/>
    <w:rsid w:val="0096465A"/>
    <w:rsid w:val="00967BF2"/>
    <w:rsid w:val="00974FC2"/>
    <w:rsid w:val="00981F09"/>
    <w:rsid w:val="0099603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5533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2472"/>
    <w:rsid w:val="00A06C13"/>
    <w:rsid w:val="00A16DDF"/>
    <w:rsid w:val="00A17E13"/>
    <w:rsid w:val="00A20F96"/>
    <w:rsid w:val="00A25611"/>
    <w:rsid w:val="00A26C18"/>
    <w:rsid w:val="00A33CF8"/>
    <w:rsid w:val="00A41724"/>
    <w:rsid w:val="00A4583B"/>
    <w:rsid w:val="00A50775"/>
    <w:rsid w:val="00A5263F"/>
    <w:rsid w:val="00A54E37"/>
    <w:rsid w:val="00A62261"/>
    <w:rsid w:val="00A65A94"/>
    <w:rsid w:val="00A71B10"/>
    <w:rsid w:val="00A74DC6"/>
    <w:rsid w:val="00A97377"/>
    <w:rsid w:val="00AA0264"/>
    <w:rsid w:val="00AA1248"/>
    <w:rsid w:val="00AA51F8"/>
    <w:rsid w:val="00AA6EE3"/>
    <w:rsid w:val="00AB054B"/>
    <w:rsid w:val="00AC1A3F"/>
    <w:rsid w:val="00AC31BC"/>
    <w:rsid w:val="00AD7F1F"/>
    <w:rsid w:val="00AE07E8"/>
    <w:rsid w:val="00AE1208"/>
    <w:rsid w:val="00AE374A"/>
    <w:rsid w:val="00AF1369"/>
    <w:rsid w:val="00AF459A"/>
    <w:rsid w:val="00AF7315"/>
    <w:rsid w:val="00B03606"/>
    <w:rsid w:val="00B12BFA"/>
    <w:rsid w:val="00B21456"/>
    <w:rsid w:val="00B22B0B"/>
    <w:rsid w:val="00B24B12"/>
    <w:rsid w:val="00B30796"/>
    <w:rsid w:val="00B35712"/>
    <w:rsid w:val="00B41C02"/>
    <w:rsid w:val="00B43479"/>
    <w:rsid w:val="00B4709D"/>
    <w:rsid w:val="00B50E65"/>
    <w:rsid w:val="00B52573"/>
    <w:rsid w:val="00B57A3B"/>
    <w:rsid w:val="00B66C0A"/>
    <w:rsid w:val="00B71688"/>
    <w:rsid w:val="00B71C40"/>
    <w:rsid w:val="00B73F57"/>
    <w:rsid w:val="00B77AB6"/>
    <w:rsid w:val="00B838E1"/>
    <w:rsid w:val="00B8425D"/>
    <w:rsid w:val="00B86D6D"/>
    <w:rsid w:val="00B9572C"/>
    <w:rsid w:val="00BA160C"/>
    <w:rsid w:val="00BA5231"/>
    <w:rsid w:val="00BB21DA"/>
    <w:rsid w:val="00BB3C68"/>
    <w:rsid w:val="00BC0954"/>
    <w:rsid w:val="00BC3320"/>
    <w:rsid w:val="00BC4E5A"/>
    <w:rsid w:val="00BC5680"/>
    <w:rsid w:val="00BC5E82"/>
    <w:rsid w:val="00BD4314"/>
    <w:rsid w:val="00BE6014"/>
    <w:rsid w:val="00BF41F5"/>
    <w:rsid w:val="00BF5993"/>
    <w:rsid w:val="00C069A8"/>
    <w:rsid w:val="00C24DF3"/>
    <w:rsid w:val="00C2741B"/>
    <w:rsid w:val="00C321B4"/>
    <w:rsid w:val="00C3264A"/>
    <w:rsid w:val="00C43416"/>
    <w:rsid w:val="00C531A8"/>
    <w:rsid w:val="00C60C05"/>
    <w:rsid w:val="00C6170D"/>
    <w:rsid w:val="00C67BEF"/>
    <w:rsid w:val="00C7496D"/>
    <w:rsid w:val="00C80B4C"/>
    <w:rsid w:val="00C8378F"/>
    <w:rsid w:val="00C94E7A"/>
    <w:rsid w:val="00CA168E"/>
    <w:rsid w:val="00CB2618"/>
    <w:rsid w:val="00CB3961"/>
    <w:rsid w:val="00CB7983"/>
    <w:rsid w:val="00CC6D96"/>
    <w:rsid w:val="00CE4DE9"/>
    <w:rsid w:val="00CE5BED"/>
    <w:rsid w:val="00CE6E97"/>
    <w:rsid w:val="00CF0D86"/>
    <w:rsid w:val="00CF37F5"/>
    <w:rsid w:val="00CF6758"/>
    <w:rsid w:val="00D06601"/>
    <w:rsid w:val="00D07987"/>
    <w:rsid w:val="00D15B80"/>
    <w:rsid w:val="00D204E8"/>
    <w:rsid w:val="00D30B63"/>
    <w:rsid w:val="00D32E97"/>
    <w:rsid w:val="00D378BC"/>
    <w:rsid w:val="00D43AFA"/>
    <w:rsid w:val="00D44D84"/>
    <w:rsid w:val="00D4577D"/>
    <w:rsid w:val="00D506C7"/>
    <w:rsid w:val="00D52668"/>
    <w:rsid w:val="00D61B1D"/>
    <w:rsid w:val="00D871F3"/>
    <w:rsid w:val="00D87C86"/>
    <w:rsid w:val="00DA4477"/>
    <w:rsid w:val="00DB36E8"/>
    <w:rsid w:val="00DB6D77"/>
    <w:rsid w:val="00DD7690"/>
    <w:rsid w:val="00DE15B2"/>
    <w:rsid w:val="00DE1BA3"/>
    <w:rsid w:val="00DE5DB6"/>
    <w:rsid w:val="00DF439D"/>
    <w:rsid w:val="00DF4AE8"/>
    <w:rsid w:val="00DF6416"/>
    <w:rsid w:val="00E05DFA"/>
    <w:rsid w:val="00E10313"/>
    <w:rsid w:val="00E124D7"/>
    <w:rsid w:val="00E142E2"/>
    <w:rsid w:val="00E21267"/>
    <w:rsid w:val="00E23E03"/>
    <w:rsid w:val="00E41B3C"/>
    <w:rsid w:val="00E518FA"/>
    <w:rsid w:val="00E57E40"/>
    <w:rsid w:val="00E65B8B"/>
    <w:rsid w:val="00E7059D"/>
    <w:rsid w:val="00E711E8"/>
    <w:rsid w:val="00E7509D"/>
    <w:rsid w:val="00E77E9D"/>
    <w:rsid w:val="00E8100A"/>
    <w:rsid w:val="00E84CA4"/>
    <w:rsid w:val="00E87132"/>
    <w:rsid w:val="00E91687"/>
    <w:rsid w:val="00EA4D8F"/>
    <w:rsid w:val="00EB2FCE"/>
    <w:rsid w:val="00EB72E3"/>
    <w:rsid w:val="00EC48D6"/>
    <w:rsid w:val="00EC4B75"/>
    <w:rsid w:val="00EC6D6A"/>
    <w:rsid w:val="00ED41C3"/>
    <w:rsid w:val="00EF13FF"/>
    <w:rsid w:val="00EF4528"/>
    <w:rsid w:val="00F02DE3"/>
    <w:rsid w:val="00F05368"/>
    <w:rsid w:val="00F066F1"/>
    <w:rsid w:val="00F10E60"/>
    <w:rsid w:val="00F14B6E"/>
    <w:rsid w:val="00F14BA9"/>
    <w:rsid w:val="00F1578B"/>
    <w:rsid w:val="00F233AF"/>
    <w:rsid w:val="00F269FD"/>
    <w:rsid w:val="00F31902"/>
    <w:rsid w:val="00F36288"/>
    <w:rsid w:val="00F447AF"/>
    <w:rsid w:val="00F5308B"/>
    <w:rsid w:val="00F57F19"/>
    <w:rsid w:val="00F824C4"/>
    <w:rsid w:val="00F83665"/>
    <w:rsid w:val="00F906E4"/>
    <w:rsid w:val="00F9359F"/>
    <w:rsid w:val="00FA6B38"/>
    <w:rsid w:val="00FB284B"/>
    <w:rsid w:val="00FB5877"/>
    <w:rsid w:val="00FC6C87"/>
    <w:rsid w:val="00FC7901"/>
    <w:rsid w:val="00FE27FD"/>
    <w:rsid w:val="00FE7051"/>
    <w:rsid w:val="00FE7734"/>
    <w:rsid w:val="00FF4378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character" w:styleId="FollowedHyperlink">
    <w:name w:val="FollowedHyperlink"/>
    <w:basedOn w:val="DefaultParagraphFont"/>
    <w:uiPriority w:val="99"/>
    <w:locked/>
    <w:rsid w:val="00926794"/>
    <w:rPr>
      <w:rFonts w:cs="Times New Roman"/>
      <w:color w:val="800080"/>
      <w:u w:val="single"/>
    </w:rPr>
  </w:style>
  <w:style w:type="paragraph" w:customStyle="1" w:styleId="xl408">
    <w:name w:val="xl408"/>
    <w:basedOn w:val="Normal"/>
    <w:uiPriority w:val="99"/>
    <w:rsid w:val="00926794"/>
    <w:pPr>
      <w:widowControl/>
      <w:autoSpaceDE/>
      <w:autoSpaceDN/>
      <w:adjustRightInd/>
      <w:spacing w:before="100" w:beforeAutospacing="1" w:after="100" w:afterAutospacing="1"/>
      <w:jc w:val="right"/>
    </w:pPr>
    <w:rPr>
      <w:rFonts w:eastAsia="Calibri"/>
      <w:sz w:val="24"/>
      <w:szCs w:val="24"/>
    </w:rPr>
  </w:style>
  <w:style w:type="paragraph" w:customStyle="1" w:styleId="xl409">
    <w:name w:val="xl409"/>
    <w:basedOn w:val="Normal"/>
    <w:uiPriority w:val="99"/>
    <w:rsid w:val="00926794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10">
    <w:name w:val="xl410"/>
    <w:basedOn w:val="Normal"/>
    <w:uiPriority w:val="99"/>
    <w:rsid w:val="00926794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411">
    <w:name w:val="xl411"/>
    <w:basedOn w:val="Normal"/>
    <w:uiPriority w:val="99"/>
    <w:rsid w:val="009267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12">
    <w:name w:val="xl412"/>
    <w:basedOn w:val="Normal"/>
    <w:uiPriority w:val="99"/>
    <w:rsid w:val="009267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13">
    <w:name w:val="xl413"/>
    <w:basedOn w:val="Normal"/>
    <w:uiPriority w:val="99"/>
    <w:rsid w:val="009267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Calibri"/>
      <w:b/>
      <w:bCs/>
      <w:sz w:val="24"/>
      <w:szCs w:val="24"/>
    </w:rPr>
  </w:style>
  <w:style w:type="paragraph" w:customStyle="1" w:styleId="xl414">
    <w:name w:val="xl414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4"/>
      <w:szCs w:val="24"/>
    </w:rPr>
  </w:style>
  <w:style w:type="paragraph" w:customStyle="1" w:styleId="xl415">
    <w:name w:val="xl415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16">
    <w:name w:val="xl416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2"/>
      <w:szCs w:val="22"/>
    </w:rPr>
  </w:style>
  <w:style w:type="paragraph" w:customStyle="1" w:styleId="xl417">
    <w:name w:val="xl417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18">
    <w:name w:val="xl418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19">
    <w:name w:val="xl419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0">
    <w:name w:val="xl420"/>
    <w:basedOn w:val="Normal"/>
    <w:uiPriority w:val="99"/>
    <w:rsid w:val="00926794"/>
    <w:pPr>
      <w:widowControl/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1">
    <w:name w:val="xl421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2">
    <w:name w:val="xl422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3">
    <w:name w:val="xl423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4">
    <w:name w:val="xl424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25">
    <w:name w:val="xl425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2"/>
      <w:szCs w:val="22"/>
    </w:rPr>
  </w:style>
  <w:style w:type="paragraph" w:customStyle="1" w:styleId="xl426">
    <w:name w:val="xl426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2"/>
      <w:szCs w:val="22"/>
    </w:rPr>
  </w:style>
  <w:style w:type="paragraph" w:customStyle="1" w:styleId="xl427">
    <w:name w:val="xl427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28">
    <w:name w:val="xl428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29">
    <w:name w:val="xl429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30">
    <w:name w:val="xl430"/>
    <w:basedOn w:val="Normal"/>
    <w:uiPriority w:val="99"/>
    <w:rsid w:val="009267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31">
    <w:name w:val="xl431"/>
    <w:basedOn w:val="Normal"/>
    <w:uiPriority w:val="99"/>
    <w:rsid w:val="009267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432">
    <w:name w:val="xl432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3">
    <w:name w:val="xl433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34">
    <w:name w:val="xl434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5">
    <w:name w:val="xl435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36">
    <w:name w:val="xl436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37">
    <w:name w:val="xl437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8">
    <w:name w:val="xl438"/>
    <w:basedOn w:val="Normal"/>
    <w:uiPriority w:val="99"/>
    <w:rsid w:val="009267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39">
    <w:name w:val="xl439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40">
    <w:name w:val="xl440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41">
    <w:name w:val="xl441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42">
    <w:name w:val="xl442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43">
    <w:name w:val="xl443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44">
    <w:name w:val="xl444"/>
    <w:basedOn w:val="Normal"/>
    <w:uiPriority w:val="99"/>
    <w:rsid w:val="009267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45">
    <w:name w:val="xl445"/>
    <w:basedOn w:val="Normal"/>
    <w:uiPriority w:val="99"/>
    <w:rsid w:val="00926794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46">
    <w:name w:val="xl446"/>
    <w:basedOn w:val="Normal"/>
    <w:uiPriority w:val="99"/>
    <w:rsid w:val="00926794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22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960</TotalTime>
  <Pages>34</Pages>
  <Words>9542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90</cp:revision>
  <cp:lastPrinted>2020-12-22T12:02:00Z</cp:lastPrinted>
  <dcterms:created xsi:type="dcterms:W3CDTF">2020-12-05T15:20:00Z</dcterms:created>
  <dcterms:modified xsi:type="dcterms:W3CDTF">2021-12-28T06:48:00Z</dcterms:modified>
</cp:coreProperties>
</file>