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5D5" w:rsidRPr="00B31D4B" w:rsidRDefault="00CC55D5" w:rsidP="00B31D4B">
      <w:pPr>
        <w:shd w:val="clear" w:color="auto" w:fill="FFFFFF"/>
        <w:ind w:left="22"/>
        <w:jc w:val="right"/>
        <w:rPr>
          <w:b/>
          <w:bCs/>
          <w:i/>
          <w:spacing w:val="2"/>
          <w:sz w:val="36"/>
          <w:szCs w:val="36"/>
          <w:u w:val="single"/>
        </w:rPr>
      </w:pPr>
      <w:r w:rsidRPr="00B31D4B">
        <w:rPr>
          <w:b/>
          <w:bCs/>
          <w:i/>
          <w:spacing w:val="2"/>
          <w:sz w:val="36"/>
          <w:szCs w:val="36"/>
          <w:u w:val="single"/>
        </w:rPr>
        <w:t xml:space="preserve">ПРОЕКТ                                                                                                        </w:t>
      </w:r>
    </w:p>
    <w:p w:rsidR="00CC55D5" w:rsidRDefault="00CC55D5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CC55D5" w:rsidRDefault="00CC55D5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CC55D5" w:rsidRDefault="00CC55D5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CC55D5" w:rsidRDefault="00CC55D5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C55D5" w:rsidRDefault="00CC55D5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CC55D5" w:rsidRDefault="00CC55D5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CC55D5" w:rsidRDefault="00CC55D5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C55D5" w:rsidRPr="00600324" w:rsidRDefault="00CC55D5" w:rsidP="000A502D">
      <w:pPr>
        <w:rPr>
          <w:sz w:val="24"/>
          <w:szCs w:val="24"/>
        </w:rPr>
      </w:pPr>
      <w:r>
        <w:rPr>
          <w:b/>
          <w:sz w:val="26"/>
          <w:szCs w:val="26"/>
        </w:rPr>
        <w:t xml:space="preserve">     </w:t>
      </w:r>
      <w:r w:rsidRPr="00600324">
        <w:rPr>
          <w:sz w:val="24"/>
          <w:szCs w:val="24"/>
        </w:rPr>
        <w:t xml:space="preserve">от «     »_________ </w:t>
      </w:r>
      <w:smartTag w:uri="urn:schemas-microsoft-com:office:smarttags" w:element="metricconverter">
        <w:smartTagPr>
          <w:attr w:name="ProductID" w:val="2021 г"/>
        </w:smartTagPr>
        <w:r w:rsidRPr="00600324">
          <w:rPr>
            <w:sz w:val="24"/>
            <w:szCs w:val="24"/>
          </w:rPr>
          <w:t>2021 г</w:t>
        </w:r>
      </w:smartTag>
      <w:r w:rsidRPr="00600324">
        <w:rPr>
          <w:sz w:val="24"/>
          <w:szCs w:val="24"/>
        </w:rPr>
        <w:t>.                                                                        №_</w:t>
      </w:r>
    </w:p>
    <w:p w:rsidR="00CC55D5" w:rsidRPr="00600324" w:rsidRDefault="00CC55D5" w:rsidP="000A502D">
      <w:pPr>
        <w:tabs>
          <w:tab w:val="left" w:pos="699"/>
        </w:tabs>
        <w:rPr>
          <w:sz w:val="24"/>
          <w:szCs w:val="24"/>
        </w:rPr>
      </w:pPr>
    </w:p>
    <w:p w:rsidR="00CC55D5" w:rsidRPr="00600324" w:rsidRDefault="00CC55D5" w:rsidP="000A502D">
      <w:pPr>
        <w:jc w:val="center"/>
        <w:rPr>
          <w:sz w:val="24"/>
          <w:szCs w:val="24"/>
        </w:rPr>
      </w:pPr>
      <w:r w:rsidRPr="00600324">
        <w:rPr>
          <w:sz w:val="24"/>
          <w:szCs w:val="24"/>
        </w:rPr>
        <w:t>п. Липки</w:t>
      </w:r>
    </w:p>
    <w:p w:rsidR="00CC55D5" w:rsidRDefault="00CC55D5" w:rsidP="000A502D">
      <w:pPr>
        <w:jc w:val="center"/>
        <w:rPr>
          <w:sz w:val="26"/>
          <w:szCs w:val="26"/>
        </w:rPr>
      </w:pPr>
    </w:p>
    <w:p w:rsidR="00CC55D5" w:rsidRPr="00600324" w:rsidRDefault="00CC55D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sz w:val="24"/>
          <w:szCs w:val="24"/>
        </w:rPr>
        <w:t>О внесении изменений в решение Совета депутатов</w:t>
      </w:r>
    </w:p>
    <w:p w:rsidR="00CC55D5" w:rsidRPr="00600324" w:rsidRDefault="00CC55D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sz w:val="24"/>
          <w:szCs w:val="24"/>
        </w:rPr>
        <w:t>Липкинского сельского поселения Ромодановского</w:t>
      </w:r>
    </w:p>
    <w:p w:rsidR="00CC55D5" w:rsidRPr="00600324" w:rsidRDefault="00CC55D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CC55D5" w:rsidRPr="00600324" w:rsidRDefault="00CC55D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sz w:val="24"/>
          <w:szCs w:val="24"/>
        </w:rPr>
        <w:t xml:space="preserve">от 26 декабря </w:t>
      </w:r>
      <w:smartTag w:uri="urn:schemas-microsoft-com:office:smarttags" w:element="metricconverter">
        <w:smartTagPr>
          <w:attr w:name="ProductID" w:val="2020 г"/>
        </w:smartTagPr>
        <w:r w:rsidRPr="00600324">
          <w:rPr>
            <w:rFonts w:ascii="Times New Roman" w:hAnsi="Times New Roman" w:cs="Times New Roman"/>
            <w:sz w:val="24"/>
            <w:szCs w:val="24"/>
          </w:rPr>
          <w:t>2020 г</w:t>
        </w:r>
      </w:smartTag>
      <w:r w:rsidRPr="00600324">
        <w:rPr>
          <w:rFonts w:ascii="Times New Roman" w:hAnsi="Times New Roman" w:cs="Times New Roman"/>
          <w:sz w:val="24"/>
          <w:szCs w:val="24"/>
        </w:rPr>
        <w:t>. № 22 «О бюджете Липкинского</w:t>
      </w:r>
    </w:p>
    <w:p w:rsidR="00CC55D5" w:rsidRPr="00600324" w:rsidRDefault="00CC55D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sz w:val="24"/>
          <w:szCs w:val="24"/>
        </w:rPr>
        <w:t>сельского поселения Ромодановского муниципального</w:t>
      </w:r>
    </w:p>
    <w:p w:rsidR="00CC55D5" w:rsidRPr="00600324" w:rsidRDefault="00CC55D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sz w:val="24"/>
          <w:szCs w:val="24"/>
        </w:rPr>
        <w:t xml:space="preserve">района Республики Мордовия на 2021 год и на </w:t>
      </w:r>
    </w:p>
    <w:p w:rsidR="00CC55D5" w:rsidRPr="00600324" w:rsidRDefault="00CC55D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sz w:val="24"/>
          <w:szCs w:val="24"/>
        </w:rPr>
        <w:t>плановый период 2022 и 2023 годов»</w:t>
      </w:r>
    </w:p>
    <w:p w:rsidR="00CC55D5" w:rsidRDefault="00CC55D5" w:rsidP="00963400">
      <w:pPr>
        <w:shd w:val="clear" w:color="auto" w:fill="FFFFFF"/>
        <w:ind w:left="23" w:right="4383"/>
        <w:rPr>
          <w:sz w:val="26"/>
          <w:szCs w:val="26"/>
        </w:rPr>
      </w:pPr>
    </w:p>
    <w:p w:rsidR="00CC55D5" w:rsidRPr="00963400" w:rsidRDefault="00CC55D5" w:rsidP="006A2DEA">
      <w:pPr>
        <w:ind w:firstLine="851"/>
        <w:jc w:val="both"/>
        <w:rPr>
          <w:sz w:val="22"/>
          <w:szCs w:val="22"/>
        </w:rPr>
      </w:pPr>
      <w:r w:rsidRPr="00963400">
        <w:rPr>
          <w:sz w:val="22"/>
          <w:szCs w:val="22"/>
        </w:rPr>
        <w:t xml:space="preserve">В соответствии с Бюджетным кодексом Российской Федерации и на основании статьи 36 Устава Липкинского сельского поселения, Совет депутатов Липкинского сельского поселения </w:t>
      </w:r>
    </w:p>
    <w:p w:rsidR="00CC55D5" w:rsidRDefault="00CC55D5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CC55D5" w:rsidRPr="00600324" w:rsidRDefault="00CC55D5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0324">
        <w:rPr>
          <w:rFonts w:ascii="Times New Roman" w:hAnsi="Times New Roman" w:cs="Times New Roman"/>
          <w:b/>
          <w:sz w:val="24"/>
          <w:szCs w:val="24"/>
        </w:rPr>
        <w:t>1.</w:t>
      </w:r>
      <w:r w:rsidRPr="00600324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26.12.2020 года №22 «О бюджете Липкинского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CC55D5" w:rsidRPr="00600324" w:rsidRDefault="00CC55D5" w:rsidP="00ED3794">
      <w:pPr>
        <w:pStyle w:val="NoSpacing"/>
        <w:jc w:val="both"/>
        <w:rPr>
          <w:sz w:val="24"/>
          <w:szCs w:val="24"/>
        </w:rPr>
      </w:pPr>
      <w:r w:rsidRPr="00600324">
        <w:rPr>
          <w:sz w:val="24"/>
          <w:szCs w:val="24"/>
        </w:rPr>
        <w:t xml:space="preserve">    1.</w:t>
      </w:r>
      <w:r w:rsidRPr="00600324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2021 год  по доходам в сумме 1706,0 тыс. рублей, по расходам в сумме 1860,4 тыс. рублей, с превышением расходов над доходами в сумме 154,4 тыс. рублей,  исходя из уровня инфляции, не превышающего 3,7 процента (декабрь 2021 года к декабрю 2020 года).</w:t>
      </w:r>
    </w:p>
    <w:p w:rsidR="00CC55D5" w:rsidRPr="00600324" w:rsidRDefault="00CC55D5" w:rsidP="00ED3794">
      <w:pPr>
        <w:pStyle w:val="NoSpacing"/>
        <w:jc w:val="both"/>
        <w:rPr>
          <w:sz w:val="24"/>
          <w:szCs w:val="24"/>
        </w:rPr>
      </w:pPr>
      <w:r w:rsidRPr="00600324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2022 год  по доходам в сумме 642,8 тыс. рублей, по расходам в сумме 642,8 тыс. рублей, 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CC55D5" w:rsidRPr="00600324" w:rsidRDefault="00CC55D5" w:rsidP="00ED3794">
      <w:pPr>
        <w:pStyle w:val="NoSpacing"/>
        <w:jc w:val="both"/>
        <w:rPr>
          <w:sz w:val="24"/>
          <w:szCs w:val="24"/>
        </w:rPr>
      </w:pPr>
      <w:r w:rsidRPr="00600324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2023 год  по доходам в сумме634,6 тыс. рублей, по расходам в сумме 634,6 тыс. рублей, в том числе 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CC55D5" w:rsidRPr="00600324" w:rsidRDefault="00CC55D5" w:rsidP="00963400">
      <w:pPr>
        <w:pStyle w:val="10"/>
        <w:jc w:val="both"/>
        <w:rPr>
          <w:bCs/>
          <w:color w:val="000000"/>
          <w:sz w:val="24"/>
          <w:szCs w:val="24"/>
        </w:rPr>
      </w:pPr>
      <w:r w:rsidRPr="00600324">
        <w:rPr>
          <w:sz w:val="24"/>
          <w:szCs w:val="24"/>
        </w:rPr>
        <w:t xml:space="preserve">      Приложения №3,№4,№5,№8 к решению сессии «О бюджете Липкинского сельского поселения Ромодановского  муниципального района Республики Мордовия на 2021 год и на плановый период 2022  и  2023 годов» </w:t>
      </w:r>
      <w:r w:rsidRPr="00600324">
        <w:rPr>
          <w:bCs/>
          <w:sz w:val="24"/>
          <w:szCs w:val="24"/>
        </w:rPr>
        <w:t>и</w:t>
      </w:r>
      <w:r w:rsidRPr="00600324">
        <w:rPr>
          <w:bCs/>
          <w:color w:val="000000"/>
          <w:sz w:val="24"/>
          <w:szCs w:val="24"/>
        </w:rPr>
        <w:t>зложить в следующей редакции согласно приложений №1,№2,№3,№4 (приложения прилагаются).</w:t>
      </w:r>
    </w:p>
    <w:p w:rsidR="00CC55D5" w:rsidRPr="00600324" w:rsidRDefault="00CC55D5" w:rsidP="00B31D4B">
      <w:pPr>
        <w:rPr>
          <w:b/>
          <w:sz w:val="24"/>
          <w:szCs w:val="24"/>
        </w:rPr>
      </w:pPr>
      <w:r w:rsidRPr="00600324">
        <w:rPr>
          <w:b/>
          <w:sz w:val="24"/>
          <w:szCs w:val="24"/>
        </w:rPr>
        <w:t xml:space="preserve">    2.</w:t>
      </w:r>
      <w:r w:rsidRPr="00600324">
        <w:rPr>
          <w:sz w:val="24"/>
          <w:szCs w:val="24"/>
        </w:rPr>
        <w:t xml:space="preserve"> Настоящее решение вступает в силу со дня его официального опубликования</w:t>
      </w:r>
    </w:p>
    <w:p w:rsidR="00CC55D5" w:rsidRPr="00600324" w:rsidRDefault="00CC55D5" w:rsidP="00A22053">
      <w:pPr>
        <w:shd w:val="clear" w:color="auto" w:fill="FFFFFF"/>
        <w:tabs>
          <w:tab w:val="left" w:pos="6838"/>
        </w:tabs>
        <w:ind w:left="530"/>
        <w:rPr>
          <w:b/>
          <w:sz w:val="24"/>
          <w:szCs w:val="24"/>
        </w:rPr>
      </w:pPr>
    </w:p>
    <w:p w:rsidR="00CC55D5" w:rsidRDefault="00CC55D5" w:rsidP="00B31D4B">
      <w:pPr>
        <w:shd w:val="clear" w:color="auto" w:fill="FFFFFF"/>
        <w:tabs>
          <w:tab w:val="left" w:pos="6838"/>
        </w:tabs>
        <w:rPr>
          <w:sz w:val="24"/>
          <w:szCs w:val="24"/>
        </w:rPr>
      </w:pPr>
    </w:p>
    <w:p w:rsidR="00CC55D5" w:rsidRPr="00600324" w:rsidRDefault="00CC55D5" w:rsidP="00B31D4B">
      <w:pPr>
        <w:shd w:val="clear" w:color="auto" w:fill="FFFFFF"/>
        <w:tabs>
          <w:tab w:val="left" w:pos="6838"/>
        </w:tabs>
        <w:rPr>
          <w:b/>
          <w:sz w:val="24"/>
          <w:szCs w:val="24"/>
        </w:rPr>
      </w:pPr>
      <w:r w:rsidRPr="00600324">
        <w:rPr>
          <w:sz w:val="24"/>
          <w:szCs w:val="24"/>
        </w:rPr>
        <w:t xml:space="preserve">Глава </w:t>
      </w:r>
      <w:r w:rsidRPr="00600324">
        <w:rPr>
          <w:bCs/>
          <w:spacing w:val="2"/>
          <w:sz w:val="24"/>
          <w:szCs w:val="24"/>
        </w:rPr>
        <w:t xml:space="preserve">Липкинского </w:t>
      </w:r>
      <w:r w:rsidRPr="00600324">
        <w:rPr>
          <w:sz w:val="24"/>
          <w:szCs w:val="24"/>
        </w:rPr>
        <w:t xml:space="preserve">сельского поселения               </w:t>
      </w:r>
      <w:r w:rsidRPr="00600324">
        <w:rPr>
          <w:b/>
          <w:sz w:val="24"/>
          <w:szCs w:val="24"/>
        </w:rPr>
        <w:t xml:space="preserve">                                         </w:t>
      </w:r>
      <w:r w:rsidRPr="00600324">
        <w:rPr>
          <w:sz w:val="24"/>
          <w:szCs w:val="24"/>
        </w:rPr>
        <w:t>Л.П.Новикова</w:t>
      </w:r>
    </w:p>
    <w:p w:rsidR="00CC55D5" w:rsidRPr="0062252E" w:rsidRDefault="00CC55D5" w:rsidP="00963400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CC55D5" w:rsidRPr="0062252E" w:rsidRDefault="00CC55D5" w:rsidP="00B31D4B">
      <w:pPr>
        <w:shd w:val="clear" w:color="auto" w:fill="FFFFFF"/>
        <w:ind w:left="3960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</w:t>
      </w:r>
      <w:r>
        <w:rPr>
          <w:bCs/>
          <w:spacing w:val="-1"/>
        </w:rPr>
        <w:t>проекту</w:t>
      </w:r>
      <w:r w:rsidRPr="0062252E">
        <w:rPr>
          <w:bCs/>
          <w:spacing w:val="-1"/>
        </w:rPr>
        <w:t xml:space="preserve"> решени</w:t>
      </w:r>
      <w:r>
        <w:rPr>
          <w:bCs/>
          <w:spacing w:val="-1"/>
        </w:rPr>
        <w:t>я</w:t>
      </w:r>
      <w:r w:rsidRPr="0062252E">
        <w:rPr>
          <w:bCs/>
          <w:spacing w:val="-1"/>
        </w:rPr>
        <w:t xml:space="preserve"> Совета </w:t>
      </w:r>
      <w:r>
        <w:rPr>
          <w:bCs/>
          <w:spacing w:val="-1"/>
        </w:rPr>
        <w:t>д</w:t>
      </w:r>
      <w:r w:rsidRPr="0062252E">
        <w:rPr>
          <w:bCs/>
          <w:spacing w:val="-1"/>
        </w:rPr>
        <w:t>епутатов</w:t>
      </w:r>
    </w:p>
    <w:p w:rsidR="00CC55D5" w:rsidRDefault="00CC55D5" w:rsidP="00963400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>Липкинского</w:t>
      </w:r>
      <w:r w:rsidRPr="0062252E">
        <w:rPr>
          <w:bCs/>
          <w:spacing w:val="-1"/>
        </w:rPr>
        <w:t xml:space="preserve"> сельского поселения</w:t>
      </w:r>
      <w:r w:rsidRPr="0062252E">
        <w:t xml:space="preserve">                    </w:t>
      </w:r>
    </w:p>
    <w:p w:rsidR="00CC55D5" w:rsidRPr="0090787E" w:rsidRDefault="00CC55D5" w:rsidP="00963400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</w:t>
      </w:r>
      <w:r>
        <w:rPr>
          <w:rFonts w:ascii="Times New Roman" w:hAnsi="Times New Roman"/>
          <w:sz w:val="20"/>
        </w:rPr>
        <w:t>и</w:t>
      </w:r>
      <w:r w:rsidRPr="0090787E">
        <w:rPr>
          <w:rFonts w:ascii="Times New Roman" w:hAnsi="Times New Roman"/>
          <w:sz w:val="20"/>
        </w:rPr>
        <w:t xml:space="preserve"> изменени</w:t>
      </w:r>
      <w:r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сельского поселения от </w:t>
      </w:r>
      <w:r w:rsidRPr="00B31D4B">
        <w:rPr>
          <w:rFonts w:ascii="Times New Roman" w:hAnsi="Times New Roman"/>
          <w:sz w:val="20"/>
        </w:rPr>
        <w:t>26.12.2020г. №22</w:t>
      </w:r>
      <w:r w:rsidRPr="0090787E">
        <w:rPr>
          <w:rFonts w:ascii="Times New Roman" w:hAnsi="Times New Roman"/>
          <w:sz w:val="20"/>
        </w:rPr>
        <w:t xml:space="preserve">  </w:t>
      </w:r>
    </w:p>
    <w:p w:rsidR="00CC55D5" w:rsidRPr="0090787E" w:rsidRDefault="00CC55D5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CC55D5" w:rsidRPr="0090787E" w:rsidRDefault="00CC55D5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CC55D5" w:rsidRPr="0090787E" w:rsidRDefault="00CC55D5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CC55D5" w:rsidRPr="0090787E" w:rsidRDefault="00CC55D5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CC55D5" w:rsidRPr="0090787E" w:rsidRDefault="00CC55D5" w:rsidP="0096340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CC55D5" w:rsidRPr="00AF7315" w:rsidRDefault="00CC55D5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CC55D5" w:rsidRDefault="00CC55D5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CC55D5" w:rsidTr="00AD3986">
        <w:tc>
          <w:tcPr>
            <w:tcW w:w="2517" w:type="dxa"/>
          </w:tcPr>
          <w:p w:rsidR="00CC55D5" w:rsidRPr="00022E66" w:rsidRDefault="00CC55D5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CC55D5" w:rsidRPr="00022E66" w:rsidRDefault="00CC55D5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CC55D5" w:rsidRPr="00022E66" w:rsidRDefault="00CC55D5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CC55D5" w:rsidRPr="00022E66" w:rsidRDefault="00CC55D5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</w:p>
          <w:p w:rsidR="00CC55D5" w:rsidRPr="00022E66" w:rsidRDefault="00CC55D5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CC55D5" w:rsidRPr="00022E66" w:rsidRDefault="00CC55D5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0 00 00000 00 0000 000</w:t>
            </w:r>
          </w:p>
        </w:tc>
        <w:tc>
          <w:tcPr>
            <w:tcW w:w="3260" w:type="dxa"/>
          </w:tcPr>
          <w:p w:rsidR="00CC55D5" w:rsidRPr="00F13297" w:rsidRDefault="00CC55D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1706,0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642,8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634,6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260" w:type="dxa"/>
          </w:tcPr>
          <w:p w:rsidR="00CC55D5" w:rsidRPr="00F13297" w:rsidRDefault="00CC55D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617,1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326,6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327,7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260" w:type="dxa"/>
          </w:tcPr>
          <w:p w:rsidR="00CC55D5" w:rsidRPr="00F13297" w:rsidRDefault="00CC55D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1 01 02010 00 1000 110</w:t>
            </w:r>
          </w:p>
        </w:tc>
        <w:tc>
          <w:tcPr>
            <w:tcW w:w="3260" w:type="dxa"/>
          </w:tcPr>
          <w:p w:rsidR="00CC55D5" w:rsidRPr="00F13297" w:rsidRDefault="00CC55D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1 01 02010 01 1000 110</w:t>
            </w:r>
          </w:p>
        </w:tc>
        <w:tc>
          <w:tcPr>
            <w:tcW w:w="3260" w:type="dxa"/>
          </w:tcPr>
          <w:p w:rsidR="00CC55D5" w:rsidRPr="00F13297" w:rsidRDefault="00CC55D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EC52BD">
            <w:pPr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3260" w:type="dxa"/>
          </w:tcPr>
          <w:p w:rsidR="00CC55D5" w:rsidRPr="00F13297" w:rsidRDefault="00CC55D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1 05 03010 10 0000 110</w:t>
            </w:r>
          </w:p>
        </w:tc>
        <w:tc>
          <w:tcPr>
            <w:tcW w:w="3260" w:type="dxa"/>
          </w:tcPr>
          <w:p w:rsidR="00CC55D5" w:rsidRPr="00F13297" w:rsidRDefault="00CC55D5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1 06 00000 00 0000 000 </w:t>
            </w:r>
          </w:p>
        </w:tc>
        <w:tc>
          <w:tcPr>
            <w:tcW w:w="3260" w:type="dxa"/>
          </w:tcPr>
          <w:p w:rsidR="00CC55D5" w:rsidRPr="00F13297" w:rsidRDefault="00CC55D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560" w:type="dxa"/>
          </w:tcPr>
          <w:p w:rsidR="00CC55D5" w:rsidRPr="00F13297" w:rsidRDefault="00CC55D5" w:rsidP="004551E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565,2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273,0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272,0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1 06 01000 00 0000 000</w:t>
            </w:r>
          </w:p>
        </w:tc>
        <w:tc>
          <w:tcPr>
            <w:tcW w:w="3260" w:type="dxa"/>
          </w:tcPr>
          <w:p w:rsidR="00CC55D5" w:rsidRPr="00F13297" w:rsidRDefault="00CC55D5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3260" w:type="dxa"/>
          </w:tcPr>
          <w:p w:rsidR="00CC55D5" w:rsidRPr="00F13297" w:rsidRDefault="00CC55D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3260" w:type="dxa"/>
          </w:tcPr>
          <w:p w:rsidR="00CC55D5" w:rsidRPr="00F13297" w:rsidRDefault="00CC55D5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534,2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242,0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240,0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3260" w:type="dxa"/>
          </w:tcPr>
          <w:p w:rsidR="00CC55D5" w:rsidRPr="00F13297" w:rsidRDefault="00CC55D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444,2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152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150,0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1 06 06043 10 1000 110</w:t>
            </w:r>
          </w:p>
        </w:tc>
        <w:tc>
          <w:tcPr>
            <w:tcW w:w="3260" w:type="dxa"/>
          </w:tcPr>
          <w:p w:rsidR="00CC55D5" w:rsidRPr="00F13297" w:rsidRDefault="00CC55D5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2 00 00000 00 0000 000</w:t>
            </w:r>
          </w:p>
        </w:tc>
        <w:tc>
          <w:tcPr>
            <w:tcW w:w="3260" w:type="dxa"/>
          </w:tcPr>
          <w:p w:rsidR="00CC55D5" w:rsidRPr="00F13297" w:rsidRDefault="00CC55D5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1088,9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316,2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306,9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2 02 15000 00 0000 150</w:t>
            </w:r>
          </w:p>
        </w:tc>
        <w:tc>
          <w:tcPr>
            <w:tcW w:w="3260" w:type="dxa"/>
          </w:tcPr>
          <w:p w:rsidR="00CC55D5" w:rsidRPr="00F13297" w:rsidRDefault="00CC55D5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619,2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91,1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3260" w:type="dxa"/>
          </w:tcPr>
          <w:p w:rsidR="00CC55D5" w:rsidRPr="00F13297" w:rsidRDefault="00CC55D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247,0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91,1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2 02 15002 10 0000 151</w:t>
            </w:r>
          </w:p>
        </w:tc>
        <w:tc>
          <w:tcPr>
            <w:tcW w:w="3260" w:type="dxa"/>
          </w:tcPr>
          <w:p w:rsidR="00CC55D5" w:rsidRPr="00F13297" w:rsidRDefault="00CC55D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372,2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CC55D5" w:rsidRPr="00F13297" w:rsidRDefault="00CC55D5" w:rsidP="00AD398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B858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2 02 20000 00 00000 000</w:t>
            </w:r>
          </w:p>
        </w:tc>
        <w:tc>
          <w:tcPr>
            <w:tcW w:w="3260" w:type="dxa"/>
          </w:tcPr>
          <w:p w:rsidR="00CC55D5" w:rsidRPr="00F13297" w:rsidRDefault="00CC55D5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3260" w:type="dxa"/>
          </w:tcPr>
          <w:p w:rsidR="00CC55D5" w:rsidRPr="00F13297" w:rsidRDefault="00CC55D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2 02 30000 00 0000 000</w:t>
            </w:r>
          </w:p>
        </w:tc>
        <w:tc>
          <w:tcPr>
            <w:tcW w:w="3260" w:type="dxa"/>
          </w:tcPr>
          <w:p w:rsidR="00CC55D5" w:rsidRPr="00F13297" w:rsidRDefault="00CC55D5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87,0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87,6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90,3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2 02 30024 10 0000 150</w:t>
            </w:r>
          </w:p>
        </w:tc>
        <w:tc>
          <w:tcPr>
            <w:tcW w:w="3260" w:type="dxa"/>
          </w:tcPr>
          <w:p w:rsidR="00CC55D5" w:rsidRPr="00F13297" w:rsidRDefault="00CC55D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   2 02 35118 10 0000  150</w:t>
            </w:r>
          </w:p>
        </w:tc>
        <w:tc>
          <w:tcPr>
            <w:tcW w:w="3260" w:type="dxa"/>
          </w:tcPr>
          <w:p w:rsidR="00CC55D5" w:rsidRPr="00F13297" w:rsidRDefault="00CC55D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958" w:type="dxa"/>
          </w:tcPr>
          <w:p w:rsidR="00CC55D5" w:rsidRPr="00F13297" w:rsidRDefault="00CC55D5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2 02 40000 00 0000 150  </w:t>
            </w:r>
          </w:p>
        </w:tc>
        <w:tc>
          <w:tcPr>
            <w:tcW w:w="3260" w:type="dxa"/>
          </w:tcPr>
          <w:p w:rsidR="00CC55D5" w:rsidRPr="00F13297" w:rsidRDefault="00CC55D5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CC55D5" w:rsidRPr="00F13297" w:rsidRDefault="00CC55D5" w:rsidP="004551E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0</w:t>
            </w:r>
            <w:r w:rsidRPr="00F13297">
              <w:rPr>
                <w:b/>
                <w:color w:val="000000"/>
                <w:sz w:val="22"/>
                <w:szCs w:val="22"/>
              </w:rPr>
              <w:t>3,5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CC55D5" w:rsidRPr="00F13297" w:rsidRDefault="00CC55D5" w:rsidP="007474ED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2 02 40014 10 0000 150</w:t>
            </w:r>
          </w:p>
          <w:p w:rsidR="00CC55D5" w:rsidRPr="00F13297" w:rsidRDefault="00CC55D5" w:rsidP="00B858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CC55D5" w:rsidRPr="00F13297" w:rsidRDefault="00CC55D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75,5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CC55D5" w:rsidRPr="00F13297" w:rsidRDefault="00CC55D5" w:rsidP="007474ED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C55D5" w:rsidTr="00AD3986">
        <w:tc>
          <w:tcPr>
            <w:tcW w:w="2517" w:type="dxa"/>
          </w:tcPr>
          <w:p w:rsidR="00CC55D5" w:rsidRPr="00F13297" w:rsidRDefault="00CC55D5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3260" w:type="dxa"/>
          </w:tcPr>
          <w:p w:rsidR="00CC55D5" w:rsidRPr="00F13297" w:rsidRDefault="00CC55D5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CC55D5" w:rsidRPr="00F13297" w:rsidRDefault="00CC55D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28,0</w:t>
            </w:r>
          </w:p>
        </w:tc>
        <w:tc>
          <w:tcPr>
            <w:tcW w:w="1275" w:type="dxa"/>
          </w:tcPr>
          <w:p w:rsidR="00CC55D5" w:rsidRPr="00F13297" w:rsidRDefault="00CC55D5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CC55D5" w:rsidRPr="00F13297" w:rsidRDefault="00CC55D5" w:rsidP="007474ED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55D5" w:rsidRDefault="00CC55D5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CC55D5" w:rsidRPr="0062252E" w:rsidRDefault="00CC55D5" w:rsidP="00C660FC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CC55D5" w:rsidRPr="0062252E" w:rsidRDefault="00CC55D5" w:rsidP="00C660FC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к   </w:t>
      </w:r>
      <w:r>
        <w:rPr>
          <w:bCs/>
          <w:spacing w:val="-1"/>
        </w:rPr>
        <w:t xml:space="preserve">проекту </w:t>
      </w:r>
      <w:r w:rsidRPr="0062252E">
        <w:rPr>
          <w:bCs/>
          <w:spacing w:val="-1"/>
        </w:rPr>
        <w:t>решени</w:t>
      </w:r>
      <w:r>
        <w:rPr>
          <w:bCs/>
          <w:spacing w:val="-1"/>
        </w:rPr>
        <w:t>я</w:t>
      </w:r>
      <w:r w:rsidRPr="0062252E">
        <w:rPr>
          <w:bCs/>
          <w:spacing w:val="-1"/>
        </w:rPr>
        <w:t xml:space="preserve"> Совета</w:t>
      </w:r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депутатов</w:t>
      </w:r>
    </w:p>
    <w:p w:rsidR="00CC55D5" w:rsidRDefault="00CC55D5" w:rsidP="00C660FC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>Липкинского</w:t>
      </w:r>
      <w:r w:rsidRPr="0062252E">
        <w:rPr>
          <w:bCs/>
          <w:spacing w:val="-1"/>
        </w:rPr>
        <w:t xml:space="preserve"> сельского поселения</w:t>
      </w:r>
      <w:r w:rsidRPr="0062252E">
        <w:t xml:space="preserve">                    </w:t>
      </w:r>
    </w:p>
    <w:p w:rsidR="00CC55D5" w:rsidRPr="0090787E" w:rsidRDefault="00CC55D5" w:rsidP="00C660FC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</w:t>
      </w:r>
      <w:r>
        <w:rPr>
          <w:rFonts w:ascii="Times New Roman" w:hAnsi="Times New Roman"/>
          <w:sz w:val="20"/>
        </w:rPr>
        <w:t>и</w:t>
      </w:r>
      <w:r w:rsidRPr="0090787E">
        <w:rPr>
          <w:rFonts w:ascii="Times New Roman" w:hAnsi="Times New Roman"/>
          <w:sz w:val="20"/>
        </w:rPr>
        <w:t xml:space="preserve"> изменени</w:t>
      </w:r>
      <w:r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сельского поселения от </w:t>
      </w:r>
      <w:r w:rsidRPr="00B31D4B">
        <w:rPr>
          <w:rFonts w:ascii="Times New Roman" w:hAnsi="Times New Roman"/>
          <w:sz w:val="20"/>
        </w:rPr>
        <w:t>26.12.2020г. №22</w:t>
      </w:r>
      <w:r w:rsidRPr="0090787E">
        <w:rPr>
          <w:rFonts w:ascii="Times New Roman" w:hAnsi="Times New Roman"/>
          <w:sz w:val="20"/>
        </w:rPr>
        <w:t xml:space="preserve">  </w:t>
      </w:r>
    </w:p>
    <w:p w:rsidR="00CC55D5" w:rsidRPr="0090787E" w:rsidRDefault="00CC55D5" w:rsidP="00C660F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CC55D5" w:rsidRPr="0090787E" w:rsidRDefault="00CC55D5" w:rsidP="00C660F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CC55D5" w:rsidRPr="0090787E" w:rsidRDefault="00CC55D5" w:rsidP="00C660F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CC55D5" w:rsidRDefault="00CC55D5" w:rsidP="00C660FC">
      <w:pPr>
        <w:tabs>
          <w:tab w:val="left" w:pos="3855"/>
        </w:tabs>
        <w:rPr>
          <w:rFonts w:ascii="Arial" w:hAnsi="Arial" w:cs="Arial"/>
          <w:sz w:val="24"/>
          <w:szCs w:val="24"/>
        </w:rPr>
      </w:pPr>
      <w:r w:rsidRPr="0090787E">
        <w:t xml:space="preserve">                                                                                                       </w:t>
      </w:r>
      <w:r>
        <w:t xml:space="preserve">                 </w:t>
      </w:r>
      <w:r w:rsidRPr="0090787E">
        <w:t xml:space="preserve">  плановый период  2022 и 2023 годов»</w:t>
      </w:r>
    </w:p>
    <w:p w:rsidR="00CC55D5" w:rsidRPr="002D33C1" w:rsidRDefault="00CC55D5" w:rsidP="002D33C1">
      <w:pPr>
        <w:rPr>
          <w:rFonts w:ascii="Arial" w:hAnsi="Arial" w:cs="Arial"/>
          <w:sz w:val="24"/>
          <w:szCs w:val="24"/>
        </w:rPr>
      </w:pPr>
    </w:p>
    <w:p w:rsidR="00CC55D5" w:rsidRDefault="00CC55D5" w:rsidP="002D33C1">
      <w:pPr>
        <w:rPr>
          <w:rFonts w:ascii="Arial" w:hAnsi="Arial" w:cs="Arial"/>
          <w:sz w:val="24"/>
          <w:szCs w:val="24"/>
        </w:rPr>
      </w:pPr>
    </w:p>
    <w:p w:rsidR="00CC55D5" w:rsidRPr="00574E11" w:rsidRDefault="00CC55D5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CC55D5" w:rsidRPr="00405474" w:rsidRDefault="00CC55D5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CC55D5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CC55D5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CC55D5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405474" w:rsidRDefault="00CC55D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C55D5" w:rsidRPr="00F13297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1860,4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CC55D5" w:rsidRPr="00F13297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1406,4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CC55D5" w:rsidRPr="00F13297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C55D5" w:rsidRPr="00F13297" w:rsidTr="008F1C77">
        <w:trPr>
          <w:trHeight w:hRule="exact" w:val="298"/>
        </w:trPr>
        <w:tc>
          <w:tcPr>
            <w:tcW w:w="4236" w:type="dxa"/>
            <w:shd w:val="clear" w:color="auto" w:fill="FFFFFF"/>
          </w:tcPr>
          <w:p w:rsidR="00CC55D5" w:rsidRPr="00F13297" w:rsidRDefault="00CC55D5" w:rsidP="008F1C7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430,1</w:t>
            </w: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C55D5" w:rsidRPr="00F13297" w:rsidTr="008F1C77">
        <w:trPr>
          <w:trHeight w:hRule="exact" w:val="273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430,1</w:t>
            </w: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C55D5" w:rsidRPr="00F13297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3C0DC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3C0DC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C55D5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3C0DC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3C0DC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3C0DC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3C0DC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3C0DC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C55D5" w:rsidRPr="00F13297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3C0DC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3C0DC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C55D5" w:rsidRPr="00F13297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CC55D5" w:rsidRPr="00F13297" w:rsidRDefault="00CC55D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CC55D5" w:rsidRPr="00F13297" w:rsidRDefault="00CC55D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CC55D5" w:rsidRPr="00F13297" w:rsidRDefault="00CC55D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CC55D5" w:rsidRPr="00F13297" w:rsidRDefault="00CC55D5" w:rsidP="008F1C7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Федерации,высших органов исполнительных власти 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974,3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CC55D5" w:rsidRPr="00F13297" w:rsidTr="008F1C77">
        <w:trPr>
          <w:trHeight w:hRule="exact" w:val="325"/>
        </w:trPr>
        <w:tc>
          <w:tcPr>
            <w:tcW w:w="4236" w:type="dxa"/>
            <w:shd w:val="clear" w:color="auto" w:fill="FFFFFF"/>
          </w:tcPr>
          <w:p w:rsidR="00CC55D5" w:rsidRPr="00F13297" w:rsidRDefault="00CC55D5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CC55D5" w:rsidRPr="00F13297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CC55D5" w:rsidRPr="00F13297" w:rsidRDefault="00CC55D5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обеспечение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CC55D5" w:rsidRPr="00F13297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551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</w:t>
            </w:r>
            <w:r>
              <w:rPr>
                <w:sz w:val="22"/>
                <w:szCs w:val="22"/>
              </w:rPr>
              <w:t>0</w:t>
            </w:r>
            <w:r w:rsidRPr="00F13297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CC55D5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CC55D5" w:rsidRPr="00F13297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CC55D5" w:rsidRPr="00F13297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309,5</w:t>
            </w:r>
          </w:p>
          <w:p w:rsidR="00CC55D5" w:rsidRPr="00F13297" w:rsidRDefault="00CC55D5" w:rsidP="0062033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CC55D5" w:rsidRPr="00F13297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CC55D5" w:rsidRPr="00F13297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285,7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CC55D5" w:rsidRPr="00F13297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23,8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23,8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 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C55D5" w:rsidRPr="00F13297" w:rsidTr="00E93ACE">
        <w:trPr>
          <w:trHeight w:hRule="exact" w:val="1256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C55D5" w:rsidRPr="00F13297" w:rsidTr="00E93ACE">
        <w:trPr>
          <w:trHeight w:hRule="exact" w:val="1841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C55D5" w:rsidRPr="00F13297" w:rsidTr="00E93ACE">
        <w:trPr>
          <w:trHeight w:hRule="exact" w:val="785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обеспечение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C55D5" w:rsidRPr="00F13297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C55D5" w:rsidRPr="00F13297" w:rsidTr="00027284">
        <w:trPr>
          <w:trHeight w:hRule="exact" w:val="513"/>
        </w:trPr>
        <w:tc>
          <w:tcPr>
            <w:tcW w:w="4236" w:type="dxa"/>
            <w:shd w:val="clear" w:color="auto" w:fill="FFFFFF"/>
          </w:tcPr>
          <w:p w:rsidR="00CC55D5" w:rsidRPr="00F13297" w:rsidRDefault="00CC55D5" w:rsidP="0093615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027284">
        <w:trPr>
          <w:trHeight w:hRule="exact" w:val="1272"/>
        </w:trPr>
        <w:tc>
          <w:tcPr>
            <w:tcW w:w="4236" w:type="dxa"/>
            <w:shd w:val="clear" w:color="auto" w:fill="FFFFFF"/>
          </w:tcPr>
          <w:p w:rsidR="00CC55D5" w:rsidRPr="00F13297" w:rsidRDefault="00CC55D5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027284">
        <w:trPr>
          <w:trHeight w:hRule="exact" w:val="1559"/>
        </w:trPr>
        <w:tc>
          <w:tcPr>
            <w:tcW w:w="4236" w:type="dxa"/>
            <w:shd w:val="clear" w:color="auto" w:fill="FFFFFF"/>
          </w:tcPr>
          <w:p w:rsidR="00CC55D5" w:rsidRPr="00F13297" w:rsidRDefault="00CC55D5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027284">
        <w:trPr>
          <w:trHeight w:hRule="exact" w:val="1128"/>
        </w:trPr>
        <w:tc>
          <w:tcPr>
            <w:tcW w:w="4236" w:type="dxa"/>
            <w:shd w:val="clear" w:color="auto" w:fill="FFFFFF"/>
          </w:tcPr>
          <w:p w:rsidR="00CC55D5" w:rsidRPr="00F13297" w:rsidRDefault="00CC55D5" w:rsidP="00936153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027284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CC55D5" w:rsidRPr="00F13297" w:rsidRDefault="00CC55D5" w:rsidP="00936153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027284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CC55D5" w:rsidRPr="00F13297" w:rsidTr="00E93ACE">
        <w:trPr>
          <w:trHeight w:hRule="exact" w:val="1252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CC55D5" w:rsidRPr="00F13297" w:rsidTr="00E93ACE">
        <w:trPr>
          <w:trHeight w:hRule="exact" w:val="1553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</w:tc>
      </w:tr>
      <w:tr w:rsidR="00CC55D5" w:rsidRPr="00F13297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C55D5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C55D5" w:rsidRPr="00F13297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C55D5" w:rsidRPr="00F13297" w:rsidTr="00633DE4">
        <w:trPr>
          <w:trHeight w:hRule="exact" w:val="1086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C55D5" w:rsidRPr="00F13297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C55D5" w:rsidRPr="00F13297" w:rsidTr="00633DE4">
        <w:trPr>
          <w:trHeight w:hRule="exact" w:val="1553"/>
        </w:trPr>
        <w:tc>
          <w:tcPr>
            <w:tcW w:w="4236" w:type="dxa"/>
            <w:shd w:val="clear" w:color="auto" w:fill="FFFFFF"/>
            <w:vAlign w:val="bottom"/>
          </w:tcPr>
          <w:p w:rsidR="00CC55D5" w:rsidRPr="00F13297" w:rsidRDefault="00CC55D5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CC55D5" w:rsidRPr="00F13297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CC55D5" w:rsidRPr="00F13297" w:rsidRDefault="00CC55D5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CC55D5" w:rsidRPr="00F13297" w:rsidTr="0076516B">
        <w:trPr>
          <w:trHeight w:hRule="exact" w:val="717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CC55D5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CC55D5" w:rsidRPr="00F13297" w:rsidTr="003D5A80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b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D37EB0">
        <w:trPr>
          <w:trHeight w:hRule="exact" w:val="990"/>
        </w:trPr>
        <w:tc>
          <w:tcPr>
            <w:tcW w:w="4236" w:type="dxa"/>
            <w:shd w:val="clear" w:color="auto" w:fill="FFFFFF"/>
          </w:tcPr>
          <w:p w:rsidR="00CC55D5" w:rsidRPr="00F13297" w:rsidRDefault="00CC55D5" w:rsidP="00D37EB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5C2249">
        <w:trPr>
          <w:trHeight w:hRule="exact" w:val="1275"/>
        </w:trPr>
        <w:tc>
          <w:tcPr>
            <w:tcW w:w="4236" w:type="dxa"/>
            <w:shd w:val="clear" w:color="auto" w:fill="FFFFFF"/>
          </w:tcPr>
          <w:p w:rsidR="00CC55D5" w:rsidRPr="00F13297" w:rsidRDefault="00CC55D5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5C2249">
        <w:trPr>
          <w:trHeight w:hRule="exact" w:val="1480"/>
        </w:trPr>
        <w:tc>
          <w:tcPr>
            <w:tcW w:w="4236" w:type="dxa"/>
            <w:shd w:val="clear" w:color="auto" w:fill="FFFFFF"/>
          </w:tcPr>
          <w:p w:rsidR="00CC55D5" w:rsidRPr="00F13297" w:rsidRDefault="00CC55D5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D37EB0">
        <w:trPr>
          <w:trHeight w:hRule="exact" w:val="849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CC55D5" w:rsidRPr="00F13297" w:rsidRDefault="00CC55D5" w:rsidP="005C2249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CC55D5" w:rsidRPr="00F13297" w:rsidRDefault="00CC55D5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5C2249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5C2249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5C2249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CC55D5" w:rsidRPr="00F13297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C55D5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CC55D5" w:rsidRPr="00F13297" w:rsidRDefault="00CC55D5" w:rsidP="00080CE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C66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C55D5" w:rsidRPr="00F13297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C55D5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C55D5" w:rsidRPr="00F13297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C55D5" w:rsidRPr="00F13297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C55D5" w:rsidRPr="00F13297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CC55D5" w:rsidRPr="00F13297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CC55D5" w:rsidRPr="00F13297" w:rsidRDefault="00CC55D5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CC55D5" w:rsidRPr="00F13297" w:rsidRDefault="00CC55D5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CC55D5" w:rsidRPr="00F13297" w:rsidRDefault="00CC55D5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CC55D5" w:rsidRPr="00F13297" w:rsidRDefault="00CC55D5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C55D5" w:rsidRPr="00F13297" w:rsidTr="00633DE4">
        <w:trPr>
          <w:trHeight w:hRule="exact" w:val="1724"/>
        </w:trPr>
        <w:tc>
          <w:tcPr>
            <w:tcW w:w="4236" w:type="dxa"/>
            <w:shd w:val="clear" w:color="auto" w:fill="FFFFFF"/>
          </w:tcPr>
          <w:p w:rsidR="00CC55D5" w:rsidRPr="00F13297" w:rsidRDefault="00CC55D5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Программы комплексного развитии системыкоммунальной инфраструктуры Липкинского сельского поселения</w:t>
            </w:r>
          </w:p>
          <w:p w:rsidR="00CC55D5" w:rsidRPr="00F13297" w:rsidRDefault="00CC55D5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 на</w:t>
            </w:r>
          </w:p>
          <w:p w:rsidR="00CC55D5" w:rsidRPr="00F13297" w:rsidRDefault="00CC55D5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2018-2028г.г.»</w:t>
            </w:r>
          </w:p>
        </w:tc>
        <w:tc>
          <w:tcPr>
            <w:tcW w:w="709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C55D5" w:rsidRPr="00F13297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CC55D5" w:rsidRPr="00F13297" w:rsidRDefault="00CC55D5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709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C55D5" w:rsidRPr="00F13297" w:rsidTr="00D37EB0">
        <w:trPr>
          <w:trHeight w:hRule="exact" w:val="350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B010D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C55D5" w:rsidRPr="00F13297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C55D5" w:rsidRPr="00F13297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43,4</w:t>
            </w: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CC55D5" w:rsidRPr="00F13297" w:rsidRDefault="00CC55D5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CC55D5" w:rsidRPr="00F13297" w:rsidRDefault="00CC55D5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C55D5" w:rsidRPr="00F13297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Default="00CC55D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137,9</w:t>
            </w:r>
          </w:p>
          <w:p w:rsidR="00CC55D5" w:rsidRPr="00F13297" w:rsidRDefault="00CC55D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CC55D5" w:rsidRPr="00F13297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C55D5" w:rsidRPr="00F13297" w:rsidTr="00E34354">
        <w:trPr>
          <w:trHeight w:hRule="exact" w:val="1346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C55D5" w:rsidRPr="00F13297" w:rsidTr="00E34354">
        <w:trPr>
          <w:trHeight w:hRule="exact" w:val="1563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C55D5" w:rsidRPr="00F13297" w:rsidTr="00E34354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C55D5" w:rsidRPr="00F13297" w:rsidTr="00ED7587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C55D5" w:rsidRPr="00F13297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C55D5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CC55D5" w:rsidRPr="00F13297" w:rsidRDefault="00CC55D5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CC55D5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C55D5" w:rsidRPr="00F13297" w:rsidTr="00B8404C">
        <w:trPr>
          <w:trHeight w:hRule="exact" w:val="320"/>
        </w:trPr>
        <w:tc>
          <w:tcPr>
            <w:tcW w:w="4236" w:type="dxa"/>
            <w:shd w:val="clear" w:color="auto" w:fill="FFFFFF"/>
          </w:tcPr>
          <w:p w:rsidR="00CC55D5" w:rsidRPr="00F13297" w:rsidRDefault="00CC55D5" w:rsidP="00B8404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C55D5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C55D5" w:rsidRPr="00F13297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CC55D5" w:rsidRPr="00F13297" w:rsidRDefault="00CC55D5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C55D5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CC55D5" w:rsidRPr="00F13297" w:rsidRDefault="00CC55D5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B8404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C55D5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CC55D5" w:rsidRPr="00F13297" w:rsidRDefault="00CC55D5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C55D5" w:rsidRPr="00F13297" w:rsidRDefault="00CC55D5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C55D5" w:rsidRPr="00F13297" w:rsidRDefault="00CC55D5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C55D5" w:rsidRPr="00F13297" w:rsidRDefault="00CC55D5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C55D5" w:rsidRPr="00F13297" w:rsidRDefault="00CC55D5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C55D5" w:rsidRPr="00F13297" w:rsidRDefault="00CC55D5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C55D5" w:rsidRPr="00F13297" w:rsidRDefault="00CC55D5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C55D5" w:rsidRPr="00F13297" w:rsidRDefault="00CC55D5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CC55D5" w:rsidRPr="00F13297" w:rsidRDefault="00CC55D5" w:rsidP="002D33C1">
      <w:pPr>
        <w:jc w:val="right"/>
        <w:rPr>
          <w:sz w:val="22"/>
          <w:szCs w:val="22"/>
        </w:rPr>
      </w:pPr>
    </w:p>
    <w:p w:rsidR="00CC55D5" w:rsidRPr="00F13297" w:rsidRDefault="00CC55D5" w:rsidP="002D33C1">
      <w:pPr>
        <w:jc w:val="right"/>
        <w:rPr>
          <w:sz w:val="22"/>
          <w:szCs w:val="22"/>
        </w:rPr>
      </w:pPr>
    </w:p>
    <w:p w:rsidR="00CC55D5" w:rsidRPr="00F13297" w:rsidRDefault="00CC55D5" w:rsidP="002D33C1">
      <w:pPr>
        <w:jc w:val="right"/>
        <w:rPr>
          <w:sz w:val="22"/>
          <w:szCs w:val="22"/>
        </w:rPr>
      </w:pPr>
    </w:p>
    <w:p w:rsidR="00CC55D5" w:rsidRPr="00F13297" w:rsidRDefault="00CC55D5" w:rsidP="002D33C1">
      <w:pPr>
        <w:jc w:val="right"/>
        <w:rPr>
          <w:sz w:val="22"/>
          <w:szCs w:val="22"/>
        </w:rPr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CC55D5" w:rsidRPr="00210D1C" w:rsidTr="00022E66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CC55D5" w:rsidRPr="0062252E" w:rsidRDefault="00CC55D5" w:rsidP="00C660FC">
            <w:pPr>
              <w:shd w:val="clear" w:color="auto" w:fill="FFFFFF"/>
              <w:ind w:right="26"/>
              <w:jc w:val="right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Приложение № 3</w:t>
            </w:r>
          </w:p>
          <w:p w:rsidR="00CC55D5" w:rsidRPr="0062252E" w:rsidRDefault="00CC55D5" w:rsidP="00C660FC">
            <w:pPr>
              <w:shd w:val="clear" w:color="auto" w:fill="FFFFFF"/>
              <w:ind w:left="4496" w:right="26"/>
              <w:jc w:val="right"/>
              <w:rPr>
                <w:bCs/>
                <w:spacing w:val="-1"/>
              </w:rPr>
            </w:pPr>
            <w:r w:rsidRPr="0062252E">
              <w:rPr>
                <w:bCs/>
                <w:spacing w:val="-1"/>
              </w:rPr>
              <w:t xml:space="preserve">                                  к  </w:t>
            </w:r>
            <w:r>
              <w:rPr>
                <w:bCs/>
                <w:spacing w:val="-1"/>
              </w:rPr>
              <w:t>проекту</w:t>
            </w:r>
            <w:r w:rsidRPr="0062252E">
              <w:rPr>
                <w:bCs/>
                <w:spacing w:val="-1"/>
              </w:rPr>
              <w:t xml:space="preserve"> решени</w:t>
            </w:r>
            <w:r>
              <w:rPr>
                <w:bCs/>
                <w:spacing w:val="-1"/>
              </w:rPr>
              <w:t>я</w:t>
            </w:r>
            <w:r w:rsidRPr="0062252E">
              <w:rPr>
                <w:bCs/>
                <w:spacing w:val="-1"/>
              </w:rPr>
              <w:t xml:space="preserve"> Совета депутатов</w:t>
            </w:r>
          </w:p>
          <w:p w:rsidR="00CC55D5" w:rsidRDefault="00CC55D5" w:rsidP="00C660FC">
            <w:pPr>
              <w:shd w:val="clear" w:color="auto" w:fill="FFFFFF"/>
              <w:ind w:left="4496" w:right="26"/>
              <w:jc w:val="right"/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Липкинского</w:t>
            </w:r>
            <w:r w:rsidRPr="0062252E">
              <w:rPr>
                <w:bCs/>
                <w:spacing w:val="-1"/>
              </w:rPr>
              <w:t xml:space="preserve"> сельского поселения</w:t>
            </w:r>
            <w:r w:rsidRPr="0062252E">
              <w:t xml:space="preserve">                      </w:t>
            </w:r>
          </w:p>
          <w:p w:rsidR="00CC55D5" w:rsidRPr="0090787E" w:rsidRDefault="00CC55D5" w:rsidP="00C660FC">
            <w:pPr>
              <w:pStyle w:val="ConsPlusNormal0"/>
              <w:widowControl/>
              <w:ind w:left="5103" w:firstLine="0"/>
              <w:jc w:val="right"/>
              <w:rPr>
                <w:rFonts w:ascii="Times New Roman" w:hAnsi="Times New Roman"/>
                <w:sz w:val="20"/>
              </w:rPr>
            </w:pPr>
            <w:r w:rsidRPr="0090787E">
              <w:rPr>
                <w:bCs/>
                <w:spacing w:val="-1"/>
                <w:sz w:val="20"/>
              </w:rPr>
              <w:t xml:space="preserve"> </w:t>
            </w:r>
            <w:r w:rsidRPr="0090787E">
              <w:rPr>
                <w:rFonts w:ascii="Times New Roman" w:hAnsi="Times New Roman"/>
                <w:sz w:val="20"/>
              </w:rPr>
              <w:t>« О внесени</w:t>
            </w:r>
            <w:r>
              <w:rPr>
                <w:rFonts w:ascii="Times New Roman" w:hAnsi="Times New Roman"/>
                <w:sz w:val="20"/>
              </w:rPr>
              <w:t>и</w:t>
            </w:r>
            <w:r w:rsidRPr="0090787E">
              <w:rPr>
                <w:rFonts w:ascii="Times New Roman" w:hAnsi="Times New Roman"/>
                <w:sz w:val="20"/>
              </w:rPr>
              <w:t xml:space="preserve"> изменени</w:t>
            </w:r>
            <w:r>
              <w:rPr>
                <w:rFonts w:ascii="Times New Roman" w:hAnsi="Times New Roman"/>
                <w:sz w:val="20"/>
              </w:rPr>
              <w:t>й</w:t>
            </w:r>
            <w:r w:rsidRPr="0090787E">
              <w:rPr>
                <w:rFonts w:ascii="Times New Roman" w:hAnsi="Times New Roman"/>
                <w:sz w:val="20"/>
              </w:rPr>
              <w:t xml:space="preserve"> в решение</w:t>
            </w:r>
            <w:r>
              <w:rPr>
                <w:rFonts w:ascii="Times New Roman" w:hAnsi="Times New Roman"/>
                <w:sz w:val="20"/>
              </w:rPr>
              <w:t xml:space="preserve">                                                           </w:t>
            </w:r>
            <w:r w:rsidRPr="0090787E">
              <w:rPr>
                <w:rFonts w:ascii="Times New Roman" w:hAnsi="Times New Roman"/>
                <w:sz w:val="20"/>
              </w:rPr>
              <w:t xml:space="preserve"> Совета депутатов  </w:t>
            </w:r>
            <w:r>
              <w:rPr>
                <w:rFonts w:ascii="Times New Roman" w:hAnsi="Times New Roman"/>
                <w:sz w:val="20"/>
              </w:rPr>
              <w:t xml:space="preserve"> Липкинского</w:t>
            </w:r>
            <w:r w:rsidRPr="0090787E"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                   сельского поселения от </w:t>
            </w:r>
            <w:r w:rsidRPr="00B31D4B">
              <w:rPr>
                <w:rFonts w:ascii="Times New Roman" w:hAnsi="Times New Roman"/>
                <w:sz w:val="20"/>
              </w:rPr>
              <w:t>26.12.2020г. №22</w:t>
            </w:r>
            <w:r w:rsidRPr="0090787E">
              <w:rPr>
                <w:rFonts w:ascii="Times New Roman" w:hAnsi="Times New Roman"/>
                <w:sz w:val="20"/>
              </w:rPr>
              <w:t xml:space="preserve">  </w:t>
            </w:r>
          </w:p>
          <w:p w:rsidR="00CC55D5" w:rsidRPr="0090787E" w:rsidRDefault="00CC55D5" w:rsidP="00C660FC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/>
                <w:sz w:val="20"/>
              </w:rPr>
            </w:pPr>
            <w:r w:rsidRPr="0090787E"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                     </w:t>
            </w:r>
            <w:r>
              <w:rPr>
                <w:rFonts w:ascii="Times New Roman" w:hAnsi="Times New Roman"/>
                <w:sz w:val="20"/>
              </w:rPr>
              <w:t xml:space="preserve">                 </w:t>
            </w:r>
            <w:r w:rsidRPr="0090787E">
              <w:rPr>
                <w:rFonts w:ascii="Times New Roman" w:hAnsi="Times New Roman"/>
                <w:sz w:val="20"/>
              </w:rPr>
              <w:t xml:space="preserve"> «О бюджете </w:t>
            </w:r>
            <w:r>
              <w:rPr>
                <w:rFonts w:ascii="Times New Roman" w:hAnsi="Times New Roman"/>
                <w:sz w:val="20"/>
              </w:rPr>
              <w:t>Липкинского</w:t>
            </w:r>
            <w:r w:rsidRPr="0090787E">
              <w:rPr>
                <w:rFonts w:ascii="Times New Roman" w:hAnsi="Times New Roman"/>
                <w:sz w:val="20"/>
              </w:rPr>
              <w:t xml:space="preserve">  сельского                    </w:t>
            </w:r>
          </w:p>
          <w:p w:rsidR="00CC55D5" w:rsidRPr="0090787E" w:rsidRDefault="00CC55D5" w:rsidP="00C660FC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 w:rsidRPr="0090787E">
              <w:rPr>
                <w:rFonts w:ascii="Times New Roman" w:hAnsi="Times New Roman"/>
                <w:sz w:val="20"/>
              </w:rPr>
              <w:t xml:space="preserve">                                                                                         </w:t>
            </w:r>
            <w:r>
              <w:rPr>
                <w:rFonts w:ascii="Times New Roman" w:hAnsi="Times New Roman"/>
                <w:sz w:val="20"/>
              </w:rPr>
              <w:t xml:space="preserve">                 </w:t>
            </w:r>
            <w:r w:rsidRPr="0090787E">
              <w:rPr>
                <w:rFonts w:ascii="Times New Roman" w:hAnsi="Times New Roman"/>
                <w:sz w:val="20"/>
              </w:rPr>
              <w:t xml:space="preserve">   поселения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Ромодановского  муниципального                                      </w:t>
            </w:r>
          </w:p>
          <w:p w:rsidR="00CC55D5" w:rsidRPr="0090787E" w:rsidRDefault="00CC55D5" w:rsidP="00C660FC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 w:rsidRPr="0090787E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</w:rPr>
              <w:t xml:space="preserve">               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 района Республики Мордовия на 2021 год и на        </w:t>
            </w:r>
          </w:p>
          <w:p w:rsidR="00CC55D5" w:rsidRPr="00C660FC" w:rsidRDefault="00CC55D5" w:rsidP="00C660FC">
            <w:pPr>
              <w:tabs>
                <w:tab w:val="left" w:pos="2160"/>
              </w:tabs>
              <w:jc w:val="center"/>
              <w:rPr>
                <w:bCs/>
              </w:rPr>
            </w:pPr>
            <w:r w:rsidRPr="0090787E">
              <w:t xml:space="preserve">                                                                                                       </w:t>
            </w:r>
            <w:r>
              <w:t xml:space="preserve">                 </w:t>
            </w:r>
            <w:r w:rsidRPr="0090787E">
              <w:t xml:space="preserve">  плановый период  2022 и 2023 годов</w:t>
            </w:r>
          </w:p>
          <w:p w:rsidR="00CC55D5" w:rsidRPr="00C660FC" w:rsidRDefault="00CC55D5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CC55D5" w:rsidRPr="00C660FC" w:rsidRDefault="00CC55D5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CC55D5" w:rsidRPr="00C660FC" w:rsidRDefault="00CC55D5" w:rsidP="00022E66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C660FC">
              <w:rPr>
                <w:bCs/>
                <w:sz w:val="24"/>
                <w:szCs w:val="24"/>
              </w:rPr>
              <w:t>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CC55D5" w:rsidRPr="00C660FC" w:rsidRDefault="00CC55D5" w:rsidP="00022E66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CC55D5" w:rsidRPr="00C660FC" w:rsidRDefault="00CC55D5" w:rsidP="00022E66">
            <w:pPr>
              <w:jc w:val="center"/>
            </w:pPr>
          </w:p>
        </w:tc>
      </w:tr>
    </w:tbl>
    <w:p w:rsidR="00CC55D5" w:rsidRPr="002A5063" w:rsidRDefault="00CC55D5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67"/>
        <w:gridCol w:w="519"/>
        <w:gridCol w:w="567"/>
        <w:gridCol w:w="314"/>
        <w:gridCol w:w="753"/>
        <w:gridCol w:w="1104"/>
        <w:gridCol w:w="1022"/>
        <w:gridCol w:w="966"/>
      </w:tblGrid>
      <w:tr w:rsidR="00CC55D5" w:rsidRPr="00210D1C" w:rsidTr="00490330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55D5" w:rsidRPr="0050333A" w:rsidRDefault="00CC55D5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55D5" w:rsidRPr="0050333A" w:rsidRDefault="00CC55D5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55D5" w:rsidRPr="0050333A" w:rsidRDefault="00CC55D5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55D5" w:rsidRPr="0050333A" w:rsidRDefault="00CC55D5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CC55D5" w:rsidRPr="00210D1C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C55D5" w:rsidRPr="0050333A" w:rsidRDefault="00CC55D5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C55D5" w:rsidRPr="0050333A" w:rsidRDefault="00CC55D5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CC55D5" w:rsidRPr="00210D1C" w:rsidTr="00490330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C55D5" w:rsidRPr="0050333A" w:rsidRDefault="00CC55D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CC55D5" w:rsidRPr="00F13297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55D5" w:rsidRPr="00F13297" w:rsidRDefault="00CC55D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C55D5" w:rsidRPr="00F13297" w:rsidRDefault="00CC55D5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C55D5" w:rsidRPr="00F13297" w:rsidRDefault="00CC55D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C55D5" w:rsidRPr="00F13297" w:rsidRDefault="00CC55D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C55D5" w:rsidRPr="00F13297" w:rsidRDefault="00CC55D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1860,4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CC55D5" w:rsidRPr="00F13297" w:rsidRDefault="00CC55D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CC55D5" w:rsidRPr="00F13297" w:rsidRDefault="00CC55D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CC55D5" w:rsidRPr="00F1329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55D5" w:rsidRPr="00F13297" w:rsidRDefault="00CC55D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C55D5" w:rsidRPr="00F13297" w:rsidRDefault="00CC55D5" w:rsidP="0061139E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1406,4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CC55D5" w:rsidRPr="00F13297" w:rsidTr="00490330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61139E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61139E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61139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C55D5" w:rsidRPr="00F13297" w:rsidTr="00490330">
        <w:trPr>
          <w:trHeight w:val="2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701D1B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C55D5" w:rsidRPr="00F13297" w:rsidTr="0049033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C55D5" w:rsidRPr="00F13297" w:rsidTr="00490330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C55D5" w:rsidRPr="00F13297" w:rsidTr="00490330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C55D5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C55D5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CC55D5" w:rsidRPr="00F13297" w:rsidTr="00490330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974,3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CC55D5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CC55D5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Непрграммные расходы в рамках обеспечение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71BA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CC55D5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815,0</w:t>
            </w:r>
          </w:p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EF5770">
        <w:trPr>
          <w:trHeight w:val="15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505,5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CC55D5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CC55D5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7C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CC55D5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9E715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9E715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9E715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9E715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CC55D5" w:rsidRPr="00F13297" w:rsidTr="00EF5770">
        <w:trPr>
          <w:trHeight w:val="27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23,8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23,8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CC55D5" w:rsidRPr="00F13297" w:rsidRDefault="00CC55D5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CC55D5" w:rsidRPr="00F13297" w:rsidRDefault="00CC55D5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CC55D5" w:rsidRPr="00F13297" w:rsidRDefault="00CC55D5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CC55D5" w:rsidRPr="00F13297" w:rsidTr="004551EF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Default="00CC55D5" w:rsidP="007C0E6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551EF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4551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551EF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4551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551EF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4551EF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551EF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4551EF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551E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4551EF">
            <w:pPr>
              <w:pStyle w:val="2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7C0E65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490330">
            <w:pPr>
              <w:pStyle w:val="NoSpacing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CC55D5" w:rsidRPr="00F13297" w:rsidTr="00490330">
        <w:trPr>
          <w:trHeight w:val="27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CC55D5" w:rsidRPr="00F13297" w:rsidRDefault="00CC55D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jc w:val="center"/>
              <w:rPr>
                <w:b/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</w:t>
            </w: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EF5770">
        <w:trPr>
          <w:trHeight w:val="144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EF5770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C55D5" w:rsidRPr="00F13297" w:rsidTr="006D24D4">
        <w:trPr>
          <w:trHeight w:val="2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CC55D5" w:rsidRPr="00F13297" w:rsidTr="006D24D4">
        <w:trPr>
          <w:trHeight w:val="17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C55D5" w:rsidRPr="00F13297" w:rsidTr="001303F3">
        <w:trPr>
          <w:trHeight w:val="7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1303F3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CC55D5" w:rsidRPr="00F13297" w:rsidTr="00ED7587">
        <w:trPr>
          <w:trHeight w:val="2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C55D5" w:rsidRPr="00F13297" w:rsidTr="00600324">
        <w:trPr>
          <w:trHeight w:val="155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Программы комплексного развитии системы коммунальной инфраструктуры Липкинского сельского поселения</w:t>
            </w:r>
          </w:p>
          <w:p w:rsidR="00CC55D5" w:rsidRDefault="00CC55D5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</w:t>
            </w:r>
          </w:p>
          <w:p w:rsidR="00CC55D5" w:rsidRPr="00F13297" w:rsidRDefault="00CC55D5" w:rsidP="001F08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н</w:t>
            </w:r>
            <w:r w:rsidRPr="00F13297">
              <w:rPr>
                <w:bCs/>
                <w:sz w:val="22"/>
                <w:szCs w:val="22"/>
              </w:rPr>
              <w:t>а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13297">
              <w:rPr>
                <w:bCs/>
                <w:sz w:val="22"/>
                <w:szCs w:val="22"/>
              </w:rPr>
              <w:t>2018-2028г.г.»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6D24D4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C55D5" w:rsidRPr="00F13297" w:rsidTr="00620333">
        <w:trPr>
          <w:trHeight w:val="2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6D24D4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55D5" w:rsidRPr="00F13297" w:rsidRDefault="00CC55D5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6D24D4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C55D5" w:rsidRPr="00F13297" w:rsidRDefault="00CC55D5" w:rsidP="006D24D4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43,4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C55D5" w:rsidRPr="00F13297" w:rsidRDefault="00CC55D5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CC55D5" w:rsidRPr="00F13297" w:rsidRDefault="00CC55D5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CC55D5" w:rsidRPr="00F13297" w:rsidTr="00ED7587">
        <w:trPr>
          <w:trHeight w:val="19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CC55D5" w:rsidRPr="00F13297" w:rsidTr="00490330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C55D5" w:rsidRPr="00F13297" w:rsidTr="0049033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C55D5" w:rsidRPr="00F13297" w:rsidTr="00ED7587">
        <w:trPr>
          <w:trHeight w:val="5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1303F3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F13297">
              <w:rPr>
                <w:sz w:val="22"/>
                <w:szCs w:val="22"/>
              </w:rPr>
              <w:t>9 100 03010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Default="00CC55D5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C55D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C55D5" w:rsidRPr="00F13297" w:rsidTr="00490330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C55D5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C55D5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1303F3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CC55D5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55D5" w:rsidRPr="00F13297" w:rsidRDefault="00CC55D5" w:rsidP="005E4945">
            <w:pPr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5E494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C55D5" w:rsidRPr="00F13297" w:rsidRDefault="00CC55D5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C55D5" w:rsidRPr="00F13297" w:rsidRDefault="00CC55D5" w:rsidP="001F08F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55D5" w:rsidRPr="00F13297" w:rsidRDefault="00CC55D5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5D5" w:rsidRPr="00F13297" w:rsidRDefault="00CC55D5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CC55D5" w:rsidRPr="00F13297" w:rsidRDefault="00CC55D5" w:rsidP="00AA0264">
      <w:pPr>
        <w:ind w:hanging="284"/>
        <w:jc w:val="both"/>
        <w:rPr>
          <w:sz w:val="22"/>
          <w:szCs w:val="22"/>
        </w:rPr>
      </w:pPr>
      <w:r w:rsidRPr="00F13297">
        <w:rPr>
          <w:sz w:val="22"/>
          <w:szCs w:val="22"/>
        </w:rPr>
        <w:t xml:space="preserve">                                                                                 </w:t>
      </w:r>
    </w:p>
    <w:p w:rsidR="00CC55D5" w:rsidRPr="00F13297" w:rsidRDefault="00CC55D5" w:rsidP="00682484">
      <w:pPr>
        <w:ind w:firstLine="708"/>
        <w:rPr>
          <w:sz w:val="22"/>
          <w:szCs w:val="22"/>
        </w:rPr>
      </w:pPr>
    </w:p>
    <w:p w:rsidR="00CC55D5" w:rsidRPr="00F13297" w:rsidRDefault="00CC55D5" w:rsidP="00F906E4">
      <w:pPr>
        <w:ind w:firstLine="708"/>
        <w:rPr>
          <w:sz w:val="22"/>
          <w:szCs w:val="22"/>
        </w:rPr>
      </w:pPr>
      <w:r w:rsidRPr="00F13297">
        <w:rPr>
          <w:sz w:val="22"/>
          <w:szCs w:val="22"/>
        </w:rPr>
        <w:t xml:space="preserve">                                                                                                      </w:t>
      </w:r>
    </w:p>
    <w:p w:rsidR="00CC55D5" w:rsidRPr="00F13297" w:rsidRDefault="00CC55D5" w:rsidP="00EC4B75">
      <w:pPr>
        <w:ind w:firstLine="708"/>
        <w:jc w:val="right"/>
        <w:rPr>
          <w:sz w:val="22"/>
          <w:szCs w:val="22"/>
        </w:rPr>
      </w:pPr>
    </w:p>
    <w:p w:rsidR="00CC55D5" w:rsidRPr="00F13297" w:rsidRDefault="00CC55D5" w:rsidP="00EC4B75">
      <w:pPr>
        <w:ind w:firstLine="708"/>
        <w:jc w:val="right"/>
        <w:rPr>
          <w:sz w:val="22"/>
          <w:szCs w:val="22"/>
        </w:rPr>
      </w:pPr>
    </w:p>
    <w:p w:rsidR="00CC55D5" w:rsidRPr="0062252E" w:rsidRDefault="00CC55D5" w:rsidP="002B39A5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4</w:t>
      </w:r>
    </w:p>
    <w:p w:rsidR="00CC55D5" w:rsidRPr="0062252E" w:rsidRDefault="00CC55D5" w:rsidP="002B39A5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к   </w:t>
      </w:r>
      <w:r>
        <w:rPr>
          <w:bCs/>
          <w:spacing w:val="-1"/>
        </w:rPr>
        <w:t xml:space="preserve">проекту </w:t>
      </w:r>
      <w:r w:rsidRPr="0062252E">
        <w:rPr>
          <w:bCs/>
          <w:spacing w:val="-1"/>
        </w:rPr>
        <w:t>решени</w:t>
      </w:r>
      <w:r>
        <w:rPr>
          <w:bCs/>
          <w:spacing w:val="-1"/>
        </w:rPr>
        <w:t>я</w:t>
      </w:r>
      <w:r w:rsidRPr="0062252E">
        <w:rPr>
          <w:bCs/>
          <w:spacing w:val="-1"/>
        </w:rPr>
        <w:t xml:space="preserve"> Совета</w:t>
      </w:r>
      <w:r>
        <w:rPr>
          <w:bCs/>
          <w:spacing w:val="-1"/>
        </w:rPr>
        <w:t xml:space="preserve"> </w:t>
      </w:r>
      <w:r w:rsidRPr="0062252E">
        <w:rPr>
          <w:bCs/>
          <w:spacing w:val="-1"/>
        </w:rPr>
        <w:t>депутатов</w:t>
      </w:r>
    </w:p>
    <w:p w:rsidR="00CC55D5" w:rsidRDefault="00CC55D5" w:rsidP="002B39A5">
      <w:pPr>
        <w:shd w:val="clear" w:color="auto" w:fill="FFFFFF"/>
        <w:ind w:left="4496" w:right="26"/>
        <w:jc w:val="right"/>
        <w:rPr>
          <w:bCs/>
          <w:spacing w:val="-1"/>
        </w:rPr>
      </w:pPr>
      <w:r>
        <w:rPr>
          <w:bCs/>
          <w:spacing w:val="-1"/>
        </w:rPr>
        <w:t>Липкинского</w:t>
      </w:r>
      <w:r w:rsidRPr="0062252E">
        <w:rPr>
          <w:bCs/>
          <w:spacing w:val="-1"/>
        </w:rPr>
        <w:t xml:space="preserve"> сельского поселения</w:t>
      </w:r>
      <w:r w:rsidRPr="0062252E">
        <w:t xml:space="preserve">                      </w:t>
      </w:r>
    </w:p>
    <w:p w:rsidR="00CC55D5" w:rsidRPr="0090787E" w:rsidRDefault="00CC55D5" w:rsidP="002B39A5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</w:t>
      </w:r>
      <w:r>
        <w:rPr>
          <w:rFonts w:ascii="Times New Roman" w:hAnsi="Times New Roman"/>
          <w:sz w:val="20"/>
        </w:rPr>
        <w:t>и</w:t>
      </w:r>
      <w:r w:rsidRPr="0090787E">
        <w:rPr>
          <w:rFonts w:ascii="Times New Roman" w:hAnsi="Times New Roman"/>
          <w:sz w:val="20"/>
        </w:rPr>
        <w:t xml:space="preserve"> изменени</w:t>
      </w:r>
      <w:r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</w:t>
      </w:r>
      <w:r>
        <w:rPr>
          <w:rFonts w:ascii="Times New Roman" w:hAnsi="Times New Roman"/>
          <w:sz w:val="20"/>
        </w:rPr>
        <w:t xml:space="preserve">                                                           </w:t>
      </w:r>
      <w:r w:rsidRPr="0090787E">
        <w:rPr>
          <w:rFonts w:ascii="Times New Roman" w:hAnsi="Times New Roman"/>
          <w:sz w:val="20"/>
        </w:rPr>
        <w:t xml:space="preserve"> Совета депутатов  </w:t>
      </w:r>
      <w:r>
        <w:rPr>
          <w:rFonts w:ascii="Times New Roman" w:hAnsi="Times New Roman"/>
          <w:sz w:val="20"/>
        </w:rPr>
        <w:t xml:space="preserve"> Липкинского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сельского поселения от 26.12.2020г</w:t>
      </w:r>
      <w:r>
        <w:rPr>
          <w:rFonts w:ascii="Times New Roman" w:hAnsi="Times New Roman"/>
          <w:sz w:val="20"/>
        </w:rPr>
        <w:t>.</w:t>
      </w:r>
      <w:r w:rsidRPr="0090787E">
        <w:rPr>
          <w:rFonts w:ascii="Times New Roman" w:hAnsi="Times New Roman"/>
          <w:sz w:val="20"/>
        </w:rPr>
        <w:t xml:space="preserve"> №</w:t>
      </w:r>
      <w:r>
        <w:rPr>
          <w:rFonts w:ascii="Times New Roman" w:hAnsi="Times New Roman"/>
          <w:sz w:val="20"/>
        </w:rPr>
        <w:t>22</w:t>
      </w:r>
      <w:r w:rsidRPr="0090787E">
        <w:rPr>
          <w:rFonts w:ascii="Times New Roman" w:hAnsi="Times New Roman"/>
          <w:sz w:val="20"/>
        </w:rPr>
        <w:t xml:space="preserve">  </w:t>
      </w:r>
    </w:p>
    <w:p w:rsidR="00CC55D5" w:rsidRPr="0090787E" w:rsidRDefault="00CC55D5" w:rsidP="002B39A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CC55D5" w:rsidRPr="0090787E" w:rsidRDefault="00CC55D5" w:rsidP="002B39A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CC55D5" w:rsidRPr="0090787E" w:rsidRDefault="00CC55D5" w:rsidP="002B39A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CC55D5" w:rsidRPr="00C660FC" w:rsidRDefault="00CC55D5" w:rsidP="002B39A5">
      <w:pPr>
        <w:tabs>
          <w:tab w:val="left" w:pos="2160"/>
        </w:tabs>
        <w:jc w:val="center"/>
        <w:rPr>
          <w:bCs/>
        </w:rPr>
      </w:pPr>
      <w:r w:rsidRPr="0090787E">
        <w:t xml:space="preserve">                                                                                                       </w:t>
      </w:r>
      <w:r>
        <w:t xml:space="preserve">                 </w:t>
      </w:r>
      <w:r w:rsidRPr="0090787E">
        <w:t xml:space="preserve">  плановый период  2022 и 2023 годов</w:t>
      </w:r>
    </w:p>
    <w:p w:rsidR="00CC55D5" w:rsidRDefault="00CC55D5" w:rsidP="002B39A5">
      <w:pPr>
        <w:tabs>
          <w:tab w:val="left" w:pos="7725"/>
        </w:tabs>
        <w:rPr>
          <w:rFonts w:ascii="Arial" w:hAnsi="Arial" w:cs="Arial"/>
          <w:sz w:val="24"/>
          <w:szCs w:val="24"/>
        </w:rPr>
      </w:pPr>
    </w:p>
    <w:p w:rsidR="00CC55D5" w:rsidRPr="00E84CA4" w:rsidRDefault="00CC55D5" w:rsidP="002B39A5">
      <w:pPr>
        <w:rPr>
          <w:sz w:val="18"/>
          <w:szCs w:val="18"/>
        </w:rPr>
      </w:pPr>
    </w:p>
    <w:p w:rsidR="00CC55D5" w:rsidRPr="00DE15B2" w:rsidRDefault="00CC55D5" w:rsidP="002B39A5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ЛИПКИНСКОГО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</w:p>
    <w:p w:rsidR="00CC55D5" w:rsidRDefault="00CC55D5" w:rsidP="002B39A5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</w:t>
      </w:r>
      <w:r>
        <w:rPr>
          <w:b/>
          <w:bCs/>
        </w:rPr>
        <w:t>Д  И  НА ПЛАНОВЫЙ ПЕРИОД  2022 и</w:t>
      </w:r>
      <w:r w:rsidRPr="00DE15B2">
        <w:rPr>
          <w:b/>
          <w:bCs/>
        </w:rPr>
        <w:t xml:space="preserve"> 2023 ГОДОВ</w:t>
      </w:r>
    </w:p>
    <w:p w:rsidR="00CC55D5" w:rsidRDefault="00CC55D5" w:rsidP="00600324">
      <w:pPr>
        <w:tabs>
          <w:tab w:val="left" w:pos="2160"/>
          <w:tab w:val="left" w:pos="7470"/>
        </w:tabs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Сумма (тыс. рублей)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CC55D5" w:rsidTr="00620333">
        <w:tc>
          <w:tcPr>
            <w:tcW w:w="2836" w:type="dxa"/>
          </w:tcPr>
          <w:p w:rsidR="00CC55D5" w:rsidRPr="007126C3" w:rsidRDefault="00CC55D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CC55D5" w:rsidRPr="007126C3" w:rsidRDefault="00CC55D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CC55D5" w:rsidRDefault="00CC55D5" w:rsidP="00620333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CC55D5" w:rsidRPr="007126C3" w:rsidRDefault="00CC55D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C55D5" w:rsidTr="00620333">
        <w:tc>
          <w:tcPr>
            <w:tcW w:w="2836" w:type="dxa"/>
          </w:tcPr>
          <w:p w:rsidR="00CC55D5" w:rsidRPr="00502C15" w:rsidRDefault="00CC55D5" w:rsidP="00620333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CC55D5" w:rsidRDefault="00CC55D5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CC55D5" w:rsidRPr="007126C3" w:rsidRDefault="00CC55D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CC55D5" w:rsidRPr="007126C3" w:rsidRDefault="00CC55D5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CC55D5" w:rsidRPr="007126C3" w:rsidRDefault="00CC55D5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C55D5" w:rsidTr="00620333">
        <w:tc>
          <w:tcPr>
            <w:tcW w:w="2836" w:type="dxa"/>
          </w:tcPr>
          <w:p w:rsidR="00CC55D5" w:rsidRDefault="00CC55D5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CC55D5" w:rsidRDefault="00CC55D5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CC55D5" w:rsidRPr="007126C3" w:rsidRDefault="00CC55D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C55D5" w:rsidTr="00620333">
        <w:tc>
          <w:tcPr>
            <w:tcW w:w="2836" w:type="dxa"/>
          </w:tcPr>
          <w:p w:rsidR="00CC55D5" w:rsidRDefault="00CC55D5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CC55D5" w:rsidRDefault="00CC55D5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CC55D5" w:rsidRPr="00AF3DCE" w:rsidRDefault="00CC55D5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C55D5" w:rsidTr="00620333">
        <w:tc>
          <w:tcPr>
            <w:tcW w:w="2836" w:type="dxa"/>
          </w:tcPr>
          <w:p w:rsidR="00CC55D5" w:rsidRDefault="00CC55D5" w:rsidP="00620333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CC55D5" w:rsidRDefault="00CC55D5" w:rsidP="00620333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CC55D5" w:rsidRPr="007126C3" w:rsidRDefault="00CC55D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  <w:p w:rsidR="00CC55D5" w:rsidRPr="007126C3" w:rsidRDefault="00CC55D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CC55D5" w:rsidRPr="00AF3DCE" w:rsidRDefault="00CC55D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CC55D5" w:rsidRPr="00AF3DCE" w:rsidRDefault="00CC55D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C55D5" w:rsidTr="00620333">
        <w:tc>
          <w:tcPr>
            <w:tcW w:w="2836" w:type="dxa"/>
          </w:tcPr>
          <w:p w:rsidR="00CC55D5" w:rsidRDefault="00CC55D5" w:rsidP="00620333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CC55D5" w:rsidRDefault="00CC55D5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CC55D5" w:rsidRPr="00C330FA" w:rsidRDefault="00CC55D5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CC55D5" w:rsidRPr="00AF3DCE" w:rsidRDefault="00CC55D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CC55D5" w:rsidRPr="00AF3DCE" w:rsidRDefault="00CC55D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C55D5" w:rsidTr="00620333">
        <w:tc>
          <w:tcPr>
            <w:tcW w:w="2836" w:type="dxa"/>
          </w:tcPr>
          <w:p w:rsidR="00CC55D5" w:rsidRDefault="00CC55D5" w:rsidP="00620333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CC55D5" w:rsidRDefault="00CC55D5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CC55D5" w:rsidRPr="00C330FA" w:rsidRDefault="00CC55D5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CC55D5" w:rsidRPr="00AF3DCE" w:rsidRDefault="00CC55D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CC55D5" w:rsidRPr="00AF3DCE" w:rsidRDefault="00CC55D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C55D5" w:rsidTr="00620333">
        <w:tc>
          <w:tcPr>
            <w:tcW w:w="2836" w:type="dxa"/>
          </w:tcPr>
          <w:p w:rsidR="00CC55D5" w:rsidRDefault="00CC55D5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CC55D5" w:rsidRDefault="00CC55D5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CC55D5" w:rsidRPr="00AF3DCE" w:rsidRDefault="00CC55D5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C55D5" w:rsidTr="00620333">
        <w:tc>
          <w:tcPr>
            <w:tcW w:w="2836" w:type="dxa"/>
          </w:tcPr>
          <w:p w:rsidR="00CC55D5" w:rsidRDefault="00CC55D5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CC55D5" w:rsidRDefault="00CC55D5" w:rsidP="00620333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CC55D5" w:rsidRPr="007126C3" w:rsidRDefault="00CC55D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CC55D5" w:rsidRPr="00AF3DCE" w:rsidRDefault="00CC55D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CC55D5" w:rsidRPr="00AF3DCE" w:rsidRDefault="00CC55D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C55D5" w:rsidTr="00620333">
        <w:tc>
          <w:tcPr>
            <w:tcW w:w="2836" w:type="dxa"/>
          </w:tcPr>
          <w:p w:rsidR="00CC55D5" w:rsidRDefault="00CC55D5" w:rsidP="00620333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CC55D5" w:rsidRDefault="00CC55D5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CC55D5" w:rsidRPr="007126C3" w:rsidRDefault="00CC55D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CC55D5" w:rsidRPr="00AF3DCE" w:rsidRDefault="00CC55D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CC55D5" w:rsidRPr="00AF3DCE" w:rsidRDefault="00CC55D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C55D5" w:rsidTr="00620333">
        <w:trPr>
          <w:trHeight w:val="1144"/>
        </w:trPr>
        <w:tc>
          <w:tcPr>
            <w:tcW w:w="2836" w:type="dxa"/>
            <w:vAlign w:val="center"/>
          </w:tcPr>
          <w:p w:rsidR="00CC55D5" w:rsidRPr="00AF3DCE" w:rsidRDefault="00CC55D5" w:rsidP="00620333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CC55D5" w:rsidRDefault="00CC55D5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CC55D5" w:rsidRDefault="00CC55D5" w:rsidP="0062033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C55D5" w:rsidRDefault="00CC55D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CC55D5" w:rsidRPr="00AF3DCE" w:rsidRDefault="00CC55D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CC55D5" w:rsidRPr="00AF3DCE" w:rsidRDefault="00CC55D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CC55D5" w:rsidRPr="007126C3" w:rsidRDefault="00CC55D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CC55D5" w:rsidRDefault="00CC55D5" w:rsidP="00F57D12">
      <w:pPr>
        <w:ind w:firstLine="708"/>
        <w:jc w:val="right"/>
        <w:rPr>
          <w:rFonts w:ascii="Arial" w:hAnsi="Arial" w:cs="Arial"/>
          <w:sz w:val="24"/>
          <w:szCs w:val="24"/>
        </w:rPr>
      </w:pPr>
    </w:p>
    <w:sectPr w:rsidR="00CC55D5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5D5" w:rsidRDefault="00CC55D5" w:rsidP="00701D1B">
      <w:r>
        <w:separator/>
      </w:r>
    </w:p>
  </w:endnote>
  <w:endnote w:type="continuationSeparator" w:id="1">
    <w:p w:rsidR="00CC55D5" w:rsidRDefault="00CC55D5" w:rsidP="0070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5D5" w:rsidRDefault="00CC55D5" w:rsidP="00701D1B">
      <w:r>
        <w:separator/>
      </w:r>
    </w:p>
  </w:footnote>
  <w:footnote w:type="continuationSeparator" w:id="1">
    <w:p w:rsidR="00CC55D5" w:rsidRDefault="00CC55D5" w:rsidP="0070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2CFB"/>
    <w:rsid w:val="00017574"/>
    <w:rsid w:val="00022E66"/>
    <w:rsid w:val="00027284"/>
    <w:rsid w:val="00027A88"/>
    <w:rsid w:val="00036A0C"/>
    <w:rsid w:val="00053B87"/>
    <w:rsid w:val="00056BBD"/>
    <w:rsid w:val="00065E7D"/>
    <w:rsid w:val="00072F29"/>
    <w:rsid w:val="00077B59"/>
    <w:rsid w:val="00080CE9"/>
    <w:rsid w:val="00083F37"/>
    <w:rsid w:val="00087C29"/>
    <w:rsid w:val="00093604"/>
    <w:rsid w:val="000A200B"/>
    <w:rsid w:val="000A502D"/>
    <w:rsid w:val="000A56B2"/>
    <w:rsid w:val="000B02AA"/>
    <w:rsid w:val="000B1750"/>
    <w:rsid w:val="000B3F8F"/>
    <w:rsid w:val="000D456B"/>
    <w:rsid w:val="000D6E1F"/>
    <w:rsid w:val="000E0DA3"/>
    <w:rsid w:val="000F4873"/>
    <w:rsid w:val="000F771F"/>
    <w:rsid w:val="001069E0"/>
    <w:rsid w:val="001113EE"/>
    <w:rsid w:val="001141D0"/>
    <w:rsid w:val="001153F8"/>
    <w:rsid w:val="00117BAC"/>
    <w:rsid w:val="00121261"/>
    <w:rsid w:val="0012207D"/>
    <w:rsid w:val="0012218B"/>
    <w:rsid w:val="001303F3"/>
    <w:rsid w:val="0013729F"/>
    <w:rsid w:val="001376DD"/>
    <w:rsid w:val="00147F90"/>
    <w:rsid w:val="00150FD0"/>
    <w:rsid w:val="001700FF"/>
    <w:rsid w:val="00175E86"/>
    <w:rsid w:val="0018018A"/>
    <w:rsid w:val="0018533F"/>
    <w:rsid w:val="001861A1"/>
    <w:rsid w:val="00192998"/>
    <w:rsid w:val="001A2849"/>
    <w:rsid w:val="001A7486"/>
    <w:rsid w:val="001B45CA"/>
    <w:rsid w:val="001B4AC5"/>
    <w:rsid w:val="001C4060"/>
    <w:rsid w:val="001E39AA"/>
    <w:rsid w:val="001F00E7"/>
    <w:rsid w:val="001F08F5"/>
    <w:rsid w:val="001F1D30"/>
    <w:rsid w:val="00203121"/>
    <w:rsid w:val="00210D1C"/>
    <w:rsid w:val="00211A3C"/>
    <w:rsid w:val="0021464E"/>
    <w:rsid w:val="002200DA"/>
    <w:rsid w:val="00235533"/>
    <w:rsid w:val="00254321"/>
    <w:rsid w:val="002618E0"/>
    <w:rsid w:val="00271BA2"/>
    <w:rsid w:val="002748DE"/>
    <w:rsid w:val="00274A22"/>
    <w:rsid w:val="002867D4"/>
    <w:rsid w:val="00296ADC"/>
    <w:rsid w:val="002A5063"/>
    <w:rsid w:val="002B39A5"/>
    <w:rsid w:val="002B47F7"/>
    <w:rsid w:val="002B497D"/>
    <w:rsid w:val="002C26E4"/>
    <w:rsid w:val="002C3169"/>
    <w:rsid w:val="002C3475"/>
    <w:rsid w:val="002D33C1"/>
    <w:rsid w:val="002D7EAE"/>
    <w:rsid w:val="002E15C9"/>
    <w:rsid w:val="002E6EEA"/>
    <w:rsid w:val="002E7460"/>
    <w:rsid w:val="002F0167"/>
    <w:rsid w:val="002F55D5"/>
    <w:rsid w:val="00300A5A"/>
    <w:rsid w:val="00301918"/>
    <w:rsid w:val="00302C57"/>
    <w:rsid w:val="00310BD6"/>
    <w:rsid w:val="0032135F"/>
    <w:rsid w:val="003417B6"/>
    <w:rsid w:val="00375E01"/>
    <w:rsid w:val="00384934"/>
    <w:rsid w:val="00397487"/>
    <w:rsid w:val="003A1B19"/>
    <w:rsid w:val="003C0DC5"/>
    <w:rsid w:val="003C3BB0"/>
    <w:rsid w:val="003D5A80"/>
    <w:rsid w:val="003E092A"/>
    <w:rsid w:val="003E7488"/>
    <w:rsid w:val="003E7944"/>
    <w:rsid w:val="003F659C"/>
    <w:rsid w:val="004019D3"/>
    <w:rsid w:val="00405474"/>
    <w:rsid w:val="00421EFC"/>
    <w:rsid w:val="0043466D"/>
    <w:rsid w:val="00442B52"/>
    <w:rsid w:val="00451050"/>
    <w:rsid w:val="004551EF"/>
    <w:rsid w:val="00456BE4"/>
    <w:rsid w:val="00463855"/>
    <w:rsid w:val="00463BC0"/>
    <w:rsid w:val="004740CE"/>
    <w:rsid w:val="00474E2C"/>
    <w:rsid w:val="00490330"/>
    <w:rsid w:val="00497CA7"/>
    <w:rsid w:val="004A150E"/>
    <w:rsid w:val="004A382D"/>
    <w:rsid w:val="004A7DF6"/>
    <w:rsid w:val="004B0CA6"/>
    <w:rsid w:val="004B4D64"/>
    <w:rsid w:val="004E4AB7"/>
    <w:rsid w:val="00502C15"/>
    <w:rsid w:val="0050333A"/>
    <w:rsid w:val="00506636"/>
    <w:rsid w:val="0051063B"/>
    <w:rsid w:val="005157E7"/>
    <w:rsid w:val="00526611"/>
    <w:rsid w:val="00551158"/>
    <w:rsid w:val="00553FE1"/>
    <w:rsid w:val="00554921"/>
    <w:rsid w:val="00562791"/>
    <w:rsid w:val="0056698A"/>
    <w:rsid w:val="00567C15"/>
    <w:rsid w:val="0057020F"/>
    <w:rsid w:val="005729EE"/>
    <w:rsid w:val="00573463"/>
    <w:rsid w:val="0057396B"/>
    <w:rsid w:val="00574E11"/>
    <w:rsid w:val="00593B91"/>
    <w:rsid w:val="0059767C"/>
    <w:rsid w:val="005A5D0F"/>
    <w:rsid w:val="005B3110"/>
    <w:rsid w:val="005C2249"/>
    <w:rsid w:val="005C663E"/>
    <w:rsid w:val="005D534E"/>
    <w:rsid w:val="005E34E5"/>
    <w:rsid w:val="005E4945"/>
    <w:rsid w:val="005F7E86"/>
    <w:rsid w:val="00600324"/>
    <w:rsid w:val="00601B0D"/>
    <w:rsid w:val="006045D6"/>
    <w:rsid w:val="00610076"/>
    <w:rsid w:val="0061139E"/>
    <w:rsid w:val="00613EDE"/>
    <w:rsid w:val="00620333"/>
    <w:rsid w:val="00621A51"/>
    <w:rsid w:val="0062252E"/>
    <w:rsid w:val="00625AF7"/>
    <w:rsid w:val="00625D9F"/>
    <w:rsid w:val="00633DE4"/>
    <w:rsid w:val="00640A66"/>
    <w:rsid w:val="00645A3B"/>
    <w:rsid w:val="00655CCC"/>
    <w:rsid w:val="00656A02"/>
    <w:rsid w:val="006703E3"/>
    <w:rsid w:val="00671EA3"/>
    <w:rsid w:val="0067429B"/>
    <w:rsid w:val="00674995"/>
    <w:rsid w:val="00674C6C"/>
    <w:rsid w:val="00682484"/>
    <w:rsid w:val="006A207F"/>
    <w:rsid w:val="006A2DEA"/>
    <w:rsid w:val="006B03FD"/>
    <w:rsid w:val="006B3CA7"/>
    <w:rsid w:val="006C0CAB"/>
    <w:rsid w:val="006C4003"/>
    <w:rsid w:val="006C7CAD"/>
    <w:rsid w:val="006D24D4"/>
    <w:rsid w:val="006D26CD"/>
    <w:rsid w:val="006E3AC0"/>
    <w:rsid w:val="006E5CE2"/>
    <w:rsid w:val="006F0B10"/>
    <w:rsid w:val="00701D1B"/>
    <w:rsid w:val="00704FF0"/>
    <w:rsid w:val="00705B51"/>
    <w:rsid w:val="007106D4"/>
    <w:rsid w:val="007126C3"/>
    <w:rsid w:val="007262E7"/>
    <w:rsid w:val="0073312C"/>
    <w:rsid w:val="00745442"/>
    <w:rsid w:val="007474ED"/>
    <w:rsid w:val="0075413F"/>
    <w:rsid w:val="00756D92"/>
    <w:rsid w:val="0076481D"/>
    <w:rsid w:val="0076516B"/>
    <w:rsid w:val="0077589A"/>
    <w:rsid w:val="00780080"/>
    <w:rsid w:val="00783113"/>
    <w:rsid w:val="00785A18"/>
    <w:rsid w:val="0079773A"/>
    <w:rsid w:val="007A4212"/>
    <w:rsid w:val="007B3051"/>
    <w:rsid w:val="007C0E65"/>
    <w:rsid w:val="007C5150"/>
    <w:rsid w:val="007D59B3"/>
    <w:rsid w:val="007E6B26"/>
    <w:rsid w:val="00821C0E"/>
    <w:rsid w:val="00852288"/>
    <w:rsid w:val="00853C96"/>
    <w:rsid w:val="00861EF1"/>
    <w:rsid w:val="00864AB8"/>
    <w:rsid w:val="0086684F"/>
    <w:rsid w:val="0086764B"/>
    <w:rsid w:val="00873B7E"/>
    <w:rsid w:val="00877E00"/>
    <w:rsid w:val="00883E34"/>
    <w:rsid w:val="008C2A0A"/>
    <w:rsid w:val="008D641A"/>
    <w:rsid w:val="008F1C77"/>
    <w:rsid w:val="0090160B"/>
    <w:rsid w:val="0090787E"/>
    <w:rsid w:val="00913534"/>
    <w:rsid w:val="009212B0"/>
    <w:rsid w:val="00922D41"/>
    <w:rsid w:val="00922FA3"/>
    <w:rsid w:val="00936153"/>
    <w:rsid w:val="00937F94"/>
    <w:rsid w:val="00941F14"/>
    <w:rsid w:val="00963400"/>
    <w:rsid w:val="00974FC2"/>
    <w:rsid w:val="00981F09"/>
    <w:rsid w:val="00997601"/>
    <w:rsid w:val="009B15C8"/>
    <w:rsid w:val="009B3BAB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A00393"/>
    <w:rsid w:val="00A013D4"/>
    <w:rsid w:val="00A0146E"/>
    <w:rsid w:val="00A06C13"/>
    <w:rsid w:val="00A06FFB"/>
    <w:rsid w:val="00A15408"/>
    <w:rsid w:val="00A16DDF"/>
    <w:rsid w:val="00A17E13"/>
    <w:rsid w:val="00A20F96"/>
    <w:rsid w:val="00A22053"/>
    <w:rsid w:val="00A25611"/>
    <w:rsid w:val="00A33CF8"/>
    <w:rsid w:val="00A41724"/>
    <w:rsid w:val="00A44AA7"/>
    <w:rsid w:val="00A50775"/>
    <w:rsid w:val="00A536E3"/>
    <w:rsid w:val="00A54E37"/>
    <w:rsid w:val="00A67340"/>
    <w:rsid w:val="00A71B10"/>
    <w:rsid w:val="00A81FA4"/>
    <w:rsid w:val="00AA0264"/>
    <w:rsid w:val="00AA51F8"/>
    <w:rsid w:val="00AB197B"/>
    <w:rsid w:val="00AC0210"/>
    <w:rsid w:val="00AC31BC"/>
    <w:rsid w:val="00AD3986"/>
    <w:rsid w:val="00AD7F1F"/>
    <w:rsid w:val="00AE1208"/>
    <w:rsid w:val="00AE374A"/>
    <w:rsid w:val="00AE59CF"/>
    <w:rsid w:val="00AF3DCE"/>
    <w:rsid w:val="00AF7315"/>
    <w:rsid w:val="00B010D2"/>
    <w:rsid w:val="00B22B0B"/>
    <w:rsid w:val="00B30796"/>
    <w:rsid w:val="00B31D4B"/>
    <w:rsid w:val="00B35712"/>
    <w:rsid w:val="00B425E1"/>
    <w:rsid w:val="00B43DA5"/>
    <w:rsid w:val="00B50E65"/>
    <w:rsid w:val="00B53AB8"/>
    <w:rsid w:val="00B57655"/>
    <w:rsid w:val="00B73176"/>
    <w:rsid w:val="00B73F57"/>
    <w:rsid w:val="00B75BA1"/>
    <w:rsid w:val="00B77AB6"/>
    <w:rsid w:val="00B838E1"/>
    <w:rsid w:val="00B8404C"/>
    <w:rsid w:val="00B858B8"/>
    <w:rsid w:val="00B86D6D"/>
    <w:rsid w:val="00B9023E"/>
    <w:rsid w:val="00B966BD"/>
    <w:rsid w:val="00BA160C"/>
    <w:rsid w:val="00BC5E82"/>
    <w:rsid w:val="00BE29CE"/>
    <w:rsid w:val="00C069A8"/>
    <w:rsid w:val="00C06CAB"/>
    <w:rsid w:val="00C11712"/>
    <w:rsid w:val="00C145EE"/>
    <w:rsid w:val="00C148A2"/>
    <w:rsid w:val="00C223DD"/>
    <w:rsid w:val="00C2741B"/>
    <w:rsid w:val="00C31974"/>
    <w:rsid w:val="00C3264A"/>
    <w:rsid w:val="00C330FA"/>
    <w:rsid w:val="00C531A8"/>
    <w:rsid w:val="00C6170D"/>
    <w:rsid w:val="00C617E3"/>
    <w:rsid w:val="00C660FC"/>
    <w:rsid w:val="00C74721"/>
    <w:rsid w:val="00CA20B4"/>
    <w:rsid w:val="00CB3961"/>
    <w:rsid w:val="00CC55D5"/>
    <w:rsid w:val="00CE6E97"/>
    <w:rsid w:val="00CF37F5"/>
    <w:rsid w:val="00D06601"/>
    <w:rsid w:val="00D10D05"/>
    <w:rsid w:val="00D15B80"/>
    <w:rsid w:val="00D30480"/>
    <w:rsid w:val="00D32E97"/>
    <w:rsid w:val="00D33111"/>
    <w:rsid w:val="00D36D18"/>
    <w:rsid w:val="00D37EB0"/>
    <w:rsid w:val="00D42579"/>
    <w:rsid w:val="00D44AC5"/>
    <w:rsid w:val="00D44D84"/>
    <w:rsid w:val="00D52668"/>
    <w:rsid w:val="00D531D6"/>
    <w:rsid w:val="00D61B1D"/>
    <w:rsid w:val="00D713BD"/>
    <w:rsid w:val="00D871F3"/>
    <w:rsid w:val="00D87C86"/>
    <w:rsid w:val="00DC73E1"/>
    <w:rsid w:val="00DE15B2"/>
    <w:rsid w:val="00DE1BA3"/>
    <w:rsid w:val="00DE5DB6"/>
    <w:rsid w:val="00DF439D"/>
    <w:rsid w:val="00DF501A"/>
    <w:rsid w:val="00E12061"/>
    <w:rsid w:val="00E142E2"/>
    <w:rsid w:val="00E1686B"/>
    <w:rsid w:val="00E31935"/>
    <w:rsid w:val="00E34354"/>
    <w:rsid w:val="00E41B3C"/>
    <w:rsid w:val="00E711E8"/>
    <w:rsid w:val="00E72BCA"/>
    <w:rsid w:val="00E7509D"/>
    <w:rsid w:val="00E84CA4"/>
    <w:rsid w:val="00E8595F"/>
    <w:rsid w:val="00E91402"/>
    <w:rsid w:val="00E925F3"/>
    <w:rsid w:val="00E93ACE"/>
    <w:rsid w:val="00EB10CB"/>
    <w:rsid w:val="00EC48D6"/>
    <w:rsid w:val="00EC4B75"/>
    <w:rsid w:val="00EC52BD"/>
    <w:rsid w:val="00ED2A12"/>
    <w:rsid w:val="00ED3794"/>
    <w:rsid w:val="00ED41C3"/>
    <w:rsid w:val="00ED7587"/>
    <w:rsid w:val="00EE69B2"/>
    <w:rsid w:val="00EF13FF"/>
    <w:rsid w:val="00EF4528"/>
    <w:rsid w:val="00EF5770"/>
    <w:rsid w:val="00F066F1"/>
    <w:rsid w:val="00F13297"/>
    <w:rsid w:val="00F1440F"/>
    <w:rsid w:val="00F14B6E"/>
    <w:rsid w:val="00F1578B"/>
    <w:rsid w:val="00F233AF"/>
    <w:rsid w:val="00F57D12"/>
    <w:rsid w:val="00F72A14"/>
    <w:rsid w:val="00F906E4"/>
    <w:rsid w:val="00FA6B38"/>
    <w:rsid w:val="00FB5877"/>
    <w:rsid w:val="00FC1CEF"/>
    <w:rsid w:val="00FC1FA9"/>
    <w:rsid w:val="00FC6C87"/>
    <w:rsid w:val="00FE27FD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96340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2">
    <w:name w:val="Без интервала2"/>
    <w:uiPriority w:val="99"/>
    <w:rsid w:val="00E72BCA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51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1248</TotalTime>
  <Pages>16</Pages>
  <Words>5427</Words>
  <Characters>30937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69</cp:revision>
  <cp:lastPrinted>2021-12-28T09:19:00Z</cp:lastPrinted>
  <dcterms:created xsi:type="dcterms:W3CDTF">2020-12-05T15:20:00Z</dcterms:created>
  <dcterms:modified xsi:type="dcterms:W3CDTF">2021-12-29T05:15:00Z</dcterms:modified>
</cp:coreProperties>
</file>