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5F7" w:rsidRDefault="002105F7" w:rsidP="00520B3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                                                              ПОСТАНОВЛЕНИЕ</w:t>
      </w:r>
    </w:p>
    <w:p w:rsidR="002105F7" w:rsidRDefault="002105F7" w:rsidP="00520B3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</w:t>
      </w:r>
    </w:p>
    <w:p w:rsidR="002105F7" w:rsidRDefault="002105F7" w:rsidP="00520B3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НАБЕРЕЖНОГО СЕЛЬСКОГО ПОСЕЛЕНИЯ</w:t>
      </w:r>
    </w:p>
    <w:p w:rsidR="002105F7" w:rsidRDefault="002105F7" w:rsidP="00520B3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2105F7" w:rsidRDefault="002105F7" w:rsidP="00520B3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105F7" w:rsidRDefault="002105F7" w:rsidP="00520B3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105F7" w:rsidRDefault="002105F7" w:rsidP="00520B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от «10» марта </w:t>
      </w:r>
      <w:r w:rsidRPr="00A4413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 г.                                                                                                   №   25</w:t>
      </w:r>
    </w:p>
    <w:p w:rsidR="002105F7" w:rsidRDefault="002105F7" w:rsidP="00520B3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п.Ромодановский Махоркосовхоз</w:t>
      </w: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  <w:r w:rsidRPr="004D05F0">
        <w:rPr>
          <w:rFonts w:ascii="Times New Roman" w:hAnsi="Times New Roman" w:cs="Times New Roman"/>
          <w:sz w:val="28"/>
          <w:szCs w:val="28"/>
        </w:rPr>
        <w:t xml:space="preserve">Об утверждении схемы размещения мест (площадок) накопления твердых коммунальных отходов в </w:t>
      </w:r>
      <w:r w:rsidRPr="004D05F0">
        <w:rPr>
          <w:rFonts w:ascii="Times New Roman" w:hAnsi="Times New Roman" w:cs="Times New Roman"/>
          <w:sz w:val="28"/>
          <w:szCs w:val="28"/>
          <w:lang w:val="ru-RU"/>
        </w:rPr>
        <w:t>Набережном</w:t>
      </w:r>
      <w:r w:rsidRPr="004D05F0"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Ромодановского муниципального района Республики Мордовия </w:t>
      </w: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05F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06.10.2003г. №</w:t>
      </w:r>
      <w:r w:rsidRPr="004D0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D05F0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 Федеральным законом от 31.12.2017г. №</w:t>
      </w:r>
      <w:r w:rsidRPr="004D0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D05F0">
        <w:rPr>
          <w:rFonts w:ascii="Times New Roman" w:hAnsi="Times New Roman" w:cs="Times New Roman"/>
          <w:sz w:val="28"/>
          <w:szCs w:val="28"/>
        </w:rPr>
        <w:t>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</w:t>
      </w:r>
      <w:r w:rsidRPr="004D05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D05F0">
        <w:rPr>
          <w:rFonts w:ascii="Times New Roman" w:hAnsi="Times New Roman" w:cs="Times New Roman"/>
          <w:sz w:val="28"/>
          <w:szCs w:val="28"/>
        </w:rPr>
        <w:t>1039 «Об утверждении Правил обустройства мест (площадок) накопления твердых коммунальных отходов и ведения их реестра»,</w:t>
      </w: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4D05F0">
        <w:rPr>
          <w:rFonts w:ascii="Times New Roman" w:hAnsi="Times New Roman" w:cs="Times New Roman"/>
          <w:sz w:val="28"/>
          <w:szCs w:val="28"/>
        </w:rPr>
        <w:t>П О С Т А Н О В Л Я Ю:</w:t>
      </w: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05F0">
        <w:rPr>
          <w:rFonts w:ascii="Times New Roman" w:hAnsi="Times New Roman" w:cs="Times New Roman"/>
          <w:sz w:val="28"/>
          <w:szCs w:val="28"/>
        </w:rPr>
        <w:t xml:space="preserve">1. Утвердить схему размещения мест (площадок) накопления твердых коммунальных отходов в </w:t>
      </w:r>
      <w:r>
        <w:rPr>
          <w:rFonts w:ascii="Times New Roman" w:hAnsi="Times New Roman" w:cs="Times New Roman"/>
          <w:sz w:val="28"/>
          <w:szCs w:val="28"/>
          <w:lang w:val="ru-RU"/>
        </w:rPr>
        <w:t>Набережном</w:t>
      </w:r>
      <w:r w:rsidRPr="004D05F0">
        <w:rPr>
          <w:rFonts w:ascii="Times New Roman" w:hAnsi="Times New Roman" w:cs="Times New Roman"/>
          <w:sz w:val="28"/>
          <w:szCs w:val="28"/>
        </w:rPr>
        <w:t xml:space="preserve"> сельском поселении Ромодановского муниципального района Республики Мордовия (прилагается).</w:t>
      </w: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D05F0">
        <w:rPr>
          <w:rFonts w:ascii="Times New Roman" w:hAnsi="Times New Roman" w:cs="Times New Roman"/>
          <w:sz w:val="28"/>
          <w:szCs w:val="28"/>
        </w:rPr>
        <w:t>2.Настоящее постановление подлежит официальному опубликованию и вступает в силу с 01.0</w:t>
      </w:r>
      <w:r w:rsidRPr="004D05F0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4D05F0">
        <w:rPr>
          <w:rFonts w:ascii="Times New Roman" w:hAnsi="Times New Roman" w:cs="Times New Roman"/>
          <w:sz w:val="28"/>
          <w:szCs w:val="28"/>
        </w:rPr>
        <w:t>.20</w:t>
      </w:r>
      <w:r w:rsidRPr="004D05F0">
        <w:rPr>
          <w:rFonts w:ascii="Times New Roman" w:hAnsi="Times New Roman" w:cs="Times New Roman"/>
          <w:sz w:val="28"/>
          <w:szCs w:val="28"/>
          <w:lang w:val="ru-RU"/>
        </w:rPr>
        <w:t xml:space="preserve">21 </w:t>
      </w:r>
      <w:r w:rsidRPr="004D05F0">
        <w:rPr>
          <w:rFonts w:ascii="Times New Roman" w:hAnsi="Times New Roman" w:cs="Times New Roman"/>
          <w:sz w:val="28"/>
          <w:szCs w:val="28"/>
        </w:rPr>
        <w:t>г.</w:t>
      </w: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105F7" w:rsidRPr="004D05F0" w:rsidRDefault="002105F7" w:rsidP="003A31DE">
      <w:pPr>
        <w:pStyle w:val="Header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05F0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4D05F0">
        <w:rPr>
          <w:rFonts w:ascii="Times New Roman" w:hAnsi="Times New Roman" w:cs="Times New Roman"/>
          <w:sz w:val="28"/>
          <w:szCs w:val="28"/>
          <w:lang w:val="ru-RU"/>
        </w:rPr>
        <w:t xml:space="preserve">  Набережного</w:t>
      </w:r>
    </w:p>
    <w:p w:rsidR="002105F7" w:rsidRPr="004D05F0" w:rsidRDefault="002105F7" w:rsidP="003A31DE">
      <w:pPr>
        <w:pStyle w:val="Header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05F0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</w:t>
      </w:r>
      <w:r w:rsidRPr="004D05F0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</w:t>
      </w:r>
      <w:r w:rsidRPr="004D05F0">
        <w:rPr>
          <w:rFonts w:ascii="Times New Roman" w:hAnsi="Times New Roman" w:cs="Times New Roman"/>
          <w:sz w:val="28"/>
          <w:szCs w:val="28"/>
        </w:rPr>
        <w:t xml:space="preserve">   </w:t>
      </w:r>
      <w:r w:rsidRPr="004D05F0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4D05F0">
        <w:rPr>
          <w:rFonts w:ascii="Times New Roman" w:hAnsi="Times New Roman" w:cs="Times New Roman"/>
          <w:sz w:val="28"/>
          <w:szCs w:val="28"/>
        </w:rPr>
        <w:t>.</w:t>
      </w:r>
      <w:r w:rsidRPr="004D05F0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4D05F0">
        <w:rPr>
          <w:rFonts w:ascii="Times New Roman" w:hAnsi="Times New Roman" w:cs="Times New Roman"/>
          <w:sz w:val="28"/>
          <w:szCs w:val="28"/>
        </w:rPr>
        <w:t>.</w:t>
      </w:r>
      <w:r w:rsidRPr="004D05F0">
        <w:rPr>
          <w:rFonts w:ascii="Times New Roman" w:hAnsi="Times New Roman" w:cs="Times New Roman"/>
          <w:sz w:val="28"/>
          <w:szCs w:val="28"/>
          <w:lang w:val="ru-RU"/>
        </w:rPr>
        <w:t>Журавлева</w:t>
      </w: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105F7" w:rsidRPr="004D05F0" w:rsidRDefault="002105F7" w:rsidP="00520B3D">
      <w:pPr>
        <w:pStyle w:val="Header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2105F7" w:rsidRPr="004D05F0" w:rsidSect="004542A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B3D"/>
    <w:rsid w:val="00013A5E"/>
    <w:rsid w:val="00054990"/>
    <w:rsid w:val="0007598C"/>
    <w:rsid w:val="00191836"/>
    <w:rsid w:val="002105F7"/>
    <w:rsid w:val="00211263"/>
    <w:rsid w:val="002905E5"/>
    <w:rsid w:val="00305E8E"/>
    <w:rsid w:val="00341CD0"/>
    <w:rsid w:val="0035550C"/>
    <w:rsid w:val="003606B6"/>
    <w:rsid w:val="00367A14"/>
    <w:rsid w:val="003A31DE"/>
    <w:rsid w:val="003A5764"/>
    <w:rsid w:val="003D5C48"/>
    <w:rsid w:val="00442A9C"/>
    <w:rsid w:val="004542AF"/>
    <w:rsid w:val="004D05F0"/>
    <w:rsid w:val="004E2ACB"/>
    <w:rsid w:val="005122C6"/>
    <w:rsid w:val="0051481D"/>
    <w:rsid w:val="00515885"/>
    <w:rsid w:val="00520B3D"/>
    <w:rsid w:val="005B7928"/>
    <w:rsid w:val="005E303E"/>
    <w:rsid w:val="006420E7"/>
    <w:rsid w:val="00673A21"/>
    <w:rsid w:val="00691CC3"/>
    <w:rsid w:val="00691DBD"/>
    <w:rsid w:val="006C77E0"/>
    <w:rsid w:val="006E3194"/>
    <w:rsid w:val="007571BC"/>
    <w:rsid w:val="007C5369"/>
    <w:rsid w:val="007C7963"/>
    <w:rsid w:val="00855591"/>
    <w:rsid w:val="00880A82"/>
    <w:rsid w:val="009A2BAB"/>
    <w:rsid w:val="009C51BE"/>
    <w:rsid w:val="009F1C0A"/>
    <w:rsid w:val="00A44136"/>
    <w:rsid w:val="00AC0BE1"/>
    <w:rsid w:val="00B32E21"/>
    <w:rsid w:val="00C26FF0"/>
    <w:rsid w:val="00D20617"/>
    <w:rsid w:val="00D304A6"/>
    <w:rsid w:val="00DA1C15"/>
    <w:rsid w:val="00DC431C"/>
    <w:rsid w:val="00DE6D83"/>
    <w:rsid w:val="00DE729D"/>
    <w:rsid w:val="00E64085"/>
    <w:rsid w:val="00E94A05"/>
    <w:rsid w:val="00EA7D4B"/>
    <w:rsid w:val="00F947E6"/>
    <w:rsid w:val="00FA1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29D"/>
    <w:pPr>
      <w:spacing w:after="200" w:line="276" w:lineRule="auto"/>
    </w:pPr>
    <w:rPr>
      <w:rFonts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sid w:val="00520B3D"/>
    <w:rPr>
      <w:rFonts w:cs="Calibri"/>
      <w:lang w:val="ru-RU" w:eastAsia="ru-RU"/>
    </w:rPr>
  </w:style>
  <w:style w:type="table" w:styleId="TableGrid">
    <w:name w:val="Table Grid"/>
    <w:basedOn w:val="TableNormal"/>
    <w:uiPriority w:val="99"/>
    <w:rsid w:val="003A31DE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148</TotalTime>
  <Pages>1</Pages>
  <Words>218</Words>
  <Characters>1249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Yurist</dc:creator>
  <cp:keywords/>
  <dc:description/>
  <cp:lastModifiedBy>2</cp:lastModifiedBy>
  <cp:revision>13</cp:revision>
  <dcterms:created xsi:type="dcterms:W3CDTF">2018-09-24T13:36:00Z</dcterms:created>
  <dcterms:modified xsi:type="dcterms:W3CDTF">2021-03-15T04:21:00Z</dcterms:modified>
</cp:coreProperties>
</file>