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C93" w:rsidRPr="00990550" w:rsidRDefault="005E1C93" w:rsidP="00E77D26">
      <w:pPr>
        <w:rPr>
          <w:b/>
          <w:sz w:val="40"/>
          <w:szCs w:val="40"/>
        </w:rPr>
      </w:pPr>
      <w:r>
        <w:rPr>
          <w:b/>
          <w:sz w:val="40"/>
          <w:szCs w:val="40"/>
        </w:rPr>
        <w:t xml:space="preserve">                  </w:t>
      </w:r>
      <w:r w:rsidRPr="00453925">
        <w:rPr>
          <w:b/>
          <w:sz w:val="40"/>
          <w:szCs w:val="40"/>
        </w:rPr>
        <w:t xml:space="preserve">         </w:t>
      </w:r>
      <w:r>
        <w:rPr>
          <w:b/>
          <w:sz w:val="40"/>
          <w:szCs w:val="40"/>
        </w:rPr>
        <w:t xml:space="preserve"> ПОСТАНОВЛЕНИЕ</w:t>
      </w:r>
    </w:p>
    <w:p w:rsidR="005E1C93" w:rsidRPr="00BF2446" w:rsidRDefault="005E1C93" w:rsidP="00E77D26">
      <w:pPr>
        <w:jc w:val="center"/>
        <w:rPr>
          <w:b/>
          <w:sz w:val="28"/>
          <w:szCs w:val="28"/>
        </w:rPr>
      </w:pPr>
    </w:p>
    <w:p w:rsidR="005E1C93" w:rsidRPr="005B2611" w:rsidRDefault="005E1C93" w:rsidP="00E77D26">
      <w:pPr>
        <w:jc w:val="center"/>
        <w:rPr>
          <w:b/>
          <w:sz w:val="28"/>
          <w:szCs w:val="28"/>
        </w:rPr>
      </w:pPr>
      <w:r>
        <w:rPr>
          <w:b/>
          <w:sz w:val="28"/>
          <w:szCs w:val="28"/>
        </w:rPr>
        <w:t>АННЕНКОВСКОГО СЕЛЬ</w:t>
      </w:r>
      <w:r w:rsidRPr="005B2611">
        <w:rPr>
          <w:b/>
          <w:sz w:val="28"/>
          <w:szCs w:val="28"/>
        </w:rPr>
        <w:t xml:space="preserve">СКОГО </w:t>
      </w:r>
    </w:p>
    <w:p w:rsidR="005E1C93" w:rsidRPr="005B2611" w:rsidRDefault="005E1C93" w:rsidP="00E77D26">
      <w:pPr>
        <w:jc w:val="center"/>
        <w:rPr>
          <w:b/>
          <w:sz w:val="28"/>
          <w:szCs w:val="28"/>
        </w:rPr>
      </w:pPr>
      <w:r w:rsidRPr="005B2611">
        <w:rPr>
          <w:b/>
          <w:sz w:val="28"/>
          <w:szCs w:val="28"/>
        </w:rPr>
        <w:t xml:space="preserve">ПОСЕЛЕНИЯ РОМОДАНОВСКОГО МУНИЦИПАЛЬНОГО РАЙОНА </w:t>
      </w:r>
    </w:p>
    <w:p w:rsidR="005E1C93" w:rsidRPr="005B2611" w:rsidRDefault="005E1C93" w:rsidP="00E77D26">
      <w:pPr>
        <w:jc w:val="center"/>
        <w:rPr>
          <w:b/>
          <w:sz w:val="28"/>
          <w:szCs w:val="28"/>
        </w:rPr>
      </w:pPr>
      <w:r w:rsidRPr="005B2611">
        <w:rPr>
          <w:b/>
          <w:sz w:val="28"/>
          <w:szCs w:val="28"/>
        </w:rPr>
        <w:t>РЕСПУБЛИКИ МОРДОВИЯ</w:t>
      </w:r>
    </w:p>
    <w:p w:rsidR="005E1C93" w:rsidRPr="00FB3ED9" w:rsidRDefault="005E1C93" w:rsidP="00E77D26">
      <w:pPr>
        <w:rPr>
          <w:sz w:val="28"/>
          <w:szCs w:val="28"/>
        </w:rPr>
      </w:pPr>
    </w:p>
    <w:p w:rsidR="005E1C93" w:rsidRPr="00FB3ED9" w:rsidRDefault="005E1C93" w:rsidP="00E77D26">
      <w:r>
        <w:rPr>
          <w:noProof/>
        </w:rPr>
        <w:pict>
          <v:shapetype id="_x0000_t32" coordsize="21600,21600" o:spt="32" o:oned="t" path="m,l21600,21600e" filled="f">
            <v:path arrowok="t" fillok="f" o:connecttype="none"/>
            <o:lock v:ext="edit" shapetype="t"/>
          </v:shapetype>
          <v:shape id="_x0000_s1026" type="#_x0000_t32" style="position:absolute;margin-left:0;margin-top:-.1pt;width:495pt;height:.75pt;flip:y;z-index:251658240" o:connectortype="straight" strokeweight="1.5pt"/>
        </w:pict>
      </w:r>
    </w:p>
    <w:p w:rsidR="005E1C93" w:rsidRPr="00E63C48" w:rsidRDefault="005E1C93" w:rsidP="00E77D26">
      <w:pPr>
        <w:rPr>
          <w:sz w:val="28"/>
          <w:szCs w:val="28"/>
        </w:rPr>
      </w:pPr>
      <w:r>
        <w:rPr>
          <w:sz w:val="28"/>
          <w:szCs w:val="28"/>
        </w:rPr>
        <w:t xml:space="preserve">   от «08</w:t>
      </w:r>
      <w:r w:rsidRPr="00E63C48">
        <w:rPr>
          <w:sz w:val="28"/>
          <w:szCs w:val="28"/>
        </w:rPr>
        <w:t xml:space="preserve">»  </w:t>
      </w:r>
      <w:r>
        <w:rPr>
          <w:sz w:val="28"/>
          <w:szCs w:val="28"/>
        </w:rPr>
        <w:t>ноября</w:t>
      </w:r>
      <w:r w:rsidRPr="00E63C48">
        <w:rPr>
          <w:sz w:val="28"/>
          <w:szCs w:val="28"/>
        </w:rPr>
        <w:t xml:space="preserve">  </w:t>
      </w:r>
      <w:r>
        <w:rPr>
          <w:sz w:val="28"/>
          <w:szCs w:val="28"/>
        </w:rPr>
        <w:t>2021</w:t>
      </w:r>
      <w:r w:rsidRPr="00E63C48">
        <w:rPr>
          <w:sz w:val="28"/>
          <w:szCs w:val="28"/>
        </w:rPr>
        <w:t xml:space="preserve"> г.                                                                            №  </w:t>
      </w:r>
      <w:r>
        <w:rPr>
          <w:sz w:val="28"/>
          <w:szCs w:val="28"/>
        </w:rPr>
        <w:t>34-п</w:t>
      </w:r>
    </w:p>
    <w:p w:rsidR="005E1C93" w:rsidRDefault="005E1C93" w:rsidP="00E63C48">
      <w:pPr>
        <w:jc w:val="center"/>
      </w:pPr>
      <w:r>
        <w:t>с.Анненково</w:t>
      </w:r>
    </w:p>
    <w:p w:rsidR="005E1C93" w:rsidRDefault="005E1C93" w:rsidP="00E77D26">
      <w:pPr>
        <w:autoSpaceDE w:val="0"/>
        <w:autoSpaceDN w:val="0"/>
        <w:adjustRightInd w:val="0"/>
        <w:ind w:firstLine="540"/>
        <w:jc w:val="both"/>
      </w:pPr>
    </w:p>
    <w:p w:rsidR="005E1C93" w:rsidRPr="00E63C48" w:rsidRDefault="005E1C93" w:rsidP="006F7FB7">
      <w:pPr>
        <w:autoSpaceDE w:val="0"/>
        <w:autoSpaceDN w:val="0"/>
        <w:adjustRightInd w:val="0"/>
        <w:ind w:right="3701"/>
        <w:jc w:val="both"/>
        <w:rPr>
          <w:sz w:val="26"/>
          <w:szCs w:val="26"/>
        </w:rPr>
      </w:pPr>
      <w:r w:rsidRPr="00E63C48">
        <w:rPr>
          <w:sz w:val="26"/>
          <w:szCs w:val="26"/>
        </w:rPr>
        <w:t>О проведении открытого аукциона на право заключения договора о передаче объекта муниципального недвиж</w:t>
      </w:r>
      <w:r w:rsidRPr="00E63C48">
        <w:rPr>
          <w:sz w:val="26"/>
          <w:szCs w:val="26"/>
        </w:rPr>
        <w:t>и</w:t>
      </w:r>
      <w:r w:rsidRPr="00E63C48">
        <w:rPr>
          <w:sz w:val="26"/>
          <w:szCs w:val="26"/>
        </w:rPr>
        <w:t xml:space="preserve">мого имущества, находящегося в собственности </w:t>
      </w:r>
      <w:r>
        <w:rPr>
          <w:sz w:val="26"/>
          <w:szCs w:val="26"/>
        </w:rPr>
        <w:t>Анне</w:t>
      </w:r>
      <w:r>
        <w:rPr>
          <w:sz w:val="26"/>
          <w:szCs w:val="26"/>
        </w:rPr>
        <w:t>н</w:t>
      </w:r>
      <w:r>
        <w:rPr>
          <w:sz w:val="26"/>
          <w:szCs w:val="26"/>
        </w:rPr>
        <w:t>ковского</w:t>
      </w:r>
      <w:r w:rsidRPr="00E63C48">
        <w:rPr>
          <w:sz w:val="26"/>
          <w:szCs w:val="26"/>
        </w:rPr>
        <w:t xml:space="preserve"> сельского поселения Ромодановского муниц</w:t>
      </w:r>
      <w:r w:rsidRPr="00E63C48">
        <w:rPr>
          <w:sz w:val="26"/>
          <w:szCs w:val="26"/>
        </w:rPr>
        <w:t>и</w:t>
      </w:r>
      <w:r w:rsidRPr="00E63C48">
        <w:rPr>
          <w:sz w:val="26"/>
          <w:szCs w:val="26"/>
        </w:rPr>
        <w:t>пального района, в аренду и утверждение аукционной документации</w:t>
      </w:r>
    </w:p>
    <w:p w:rsidR="005E1C93" w:rsidRPr="005B2611" w:rsidRDefault="005E1C93" w:rsidP="00E77D26">
      <w:pPr>
        <w:autoSpaceDE w:val="0"/>
        <w:autoSpaceDN w:val="0"/>
        <w:adjustRightInd w:val="0"/>
        <w:ind w:right="3984" w:firstLine="540"/>
        <w:jc w:val="both"/>
        <w:rPr>
          <w:b/>
          <w:sz w:val="26"/>
          <w:szCs w:val="26"/>
        </w:rPr>
      </w:pPr>
    </w:p>
    <w:p w:rsidR="005E1C93" w:rsidRPr="008F5213" w:rsidRDefault="005E1C93" w:rsidP="00E77D26">
      <w:pPr>
        <w:autoSpaceDE w:val="0"/>
        <w:autoSpaceDN w:val="0"/>
        <w:adjustRightInd w:val="0"/>
        <w:ind w:firstLine="540"/>
        <w:jc w:val="both"/>
        <w:rPr>
          <w:sz w:val="26"/>
          <w:szCs w:val="26"/>
        </w:rPr>
      </w:pPr>
    </w:p>
    <w:p w:rsidR="005E1C93" w:rsidRPr="005B2611" w:rsidRDefault="005E1C93" w:rsidP="00E77D26">
      <w:pPr>
        <w:pStyle w:val="ConsPlusTitle"/>
        <w:widowControl/>
        <w:jc w:val="both"/>
        <w:rPr>
          <w:sz w:val="26"/>
          <w:szCs w:val="26"/>
        </w:rPr>
      </w:pPr>
      <w:r w:rsidRPr="008F5213">
        <w:rPr>
          <w:sz w:val="26"/>
          <w:szCs w:val="26"/>
        </w:rPr>
        <w:tab/>
      </w:r>
      <w:r w:rsidRPr="005B2611">
        <w:rPr>
          <w:b w:val="0"/>
          <w:sz w:val="26"/>
          <w:szCs w:val="26"/>
        </w:rPr>
        <w:t>В соответствии со ст. 51 Федерального закона от 06.10.2003 г. №</w:t>
      </w:r>
      <w:r>
        <w:rPr>
          <w:b w:val="0"/>
          <w:sz w:val="26"/>
          <w:szCs w:val="26"/>
        </w:rPr>
        <w:t xml:space="preserve"> </w:t>
      </w:r>
      <w:r w:rsidRPr="005B2611">
        <w:rPr>
          <w:b w:val="0"/>
          <w:sz w:val="26"/>
          <w:szCs w:val="26"/>
        </w:rPr>
        <w:t>131-ФЗ «Об о</w:t>
      </w:r>
      <w:r w:rsidRPr="005B2611">
        <w:rPr>
          <w:b w:val="0"/>
          <w:sz w:val="26"/>
          <w:szCs w:val="26"/>
        </w:rPr>
        <w:t>б</w:t>
      </w:r>
      <w:r w:rsidRPr="005B2611">
        <w:rPr>
          <w:b w:val="0"/>
          <w:sz w:val="26"/>
          <w:szCs w:val="26"/>
        </w:rPr>
        <w:t>щих принципах организации местного самоуправлении»,  ст. 17.1 Федерального закона от 26.07.2006 г. № 135-ФЗ «О защите конкуренции» и Правилами проведения конкурсов или аукционов на право заключения договоров аренды, договоров безвозмездного пользов</w:t>
      </w:r>
      <w:r w:rsidRPr="005B2611">
        <w:rPr>
          <w:b w:val="0"/>
          <w:sz w:val="26"/>
          <w:szCs w:val="26"/>
        </w:rPr>
        <w:t>а</w:t>
      </w:r>
      <w:r w:rsidRPr="005B2611">
        <w:rPr>
          <w:b w:val="0"/>
          <w:sz w:val="26"/>
          <w:szCs w:val="26"/>
        </w:rPr>
        <w:t>ния, договоров доверительного управления имуществом, иных договоров, предусматр</w:t>
      </w:r>
      <w:r w:rsidRPr="005B2611">
        <w:rPr>
          <w:b w:val="0"/>
          <w:sz w:val="26"/>
          <w:szCs w:val="26"/>
        </w:rPr>
        <w:t>и</w:t>
      </w:r>
      <w:r w:rsidRPr="005B2611">
        <w:rPr>
          <w:b w:val="0"/>
          <w:sz w:val="26"/>
          <w:szCs w:val="26"/>
        </w:rPr>
        <w:t>вающих переход прав владения и (или) пользования в отношении государственного или муниципального имущества, утвержденными  Приказом ФАС России от 10.02.2010 № 67,</w:t>
      </w:r>
      <w:r w:rsidRPr="005B2611">
        <w:rPr>
          <w:sz w:val="26"/>
          <w:szCs w:val="26"/>
        </w:rPr>
        <w:t xml:space="preserve"> </w:t>
      </w:r>
    </w:p>
    <w:p w:rsidR="005E1C93" w:rsidRPr="005B2611" w:rsidRDefault="005E1C93" w:rsidP="00E77D26">
      <w:pPr>
        <w:autoSpaceDE w:val="0"/>
        <w:autoSpaceDN w:val="0"/>
        <w:adjustRightInd w:val="0"/>
        <w:ind w:firstLine="540"/>
        <w:jc w:val="center"/>
        <w:rPr>
          <w:sz w:val="26"/>
          <w:szCs w:val="26"/>
        </w:rPr>
      </w:pPr>
    </w:p>
    <w:p w:rsidR="005E1C93" w:rsidRDefault="005E1C93" w:rsidP="00E77D26">
      <w:pPr>
        <w:autoSpaceDE w:val="0"/>
        <w:autoSpaceDN w:val="0"/>
        <w:adjustRightInd w:val="0"/>
        <w:ind w:firstLine="540"/>
        <w:jc w:val="center"/>
        <w:rPr>
          <w:b/>
          <w:sz w:val="26"/>
          <w:szCs w:val="26"/>
        </w:rPr>
      </w:pPr>
      <w:r w:rsidRPr="005B2611">
        <w:rPr>
          <w:b/>
          <w:sz w:val="26"/>
          <w:szCs w:val="26"/>
        </w:rPr>
        <w:t>ПОСТАНОВЛЯЮ:</w:t>
      </w:r>
    </w:p>
    <w:p w:rsidR="005E1C93" w:rsidRPr="005B2611" w:rsidRDefault="005E1C93" w:rsidP="00E77D26">
      <w:pPr>
        <w:autoSpaceDE w:val="0"/>
        <w:autoSpaceDN w:val="0"/>
        <w:adjustRightInd w:val="0"/>
        <w:ind w:firstLine="540"/>
        <w:jc w:val="center"/>
        <w:rPr>
          <w:b/>
          <w:sz w:val="26"/>
          <w:szCs w:val="26"/>
        </w:rPr>
      </w:pPr>
    </w:p>
    <w:p w:rsidR="005E1C93" w:rsidRPr="005B2611" w:rsidRDefault="005E1C93" w:rsidP="00E77D26">
      <w:pPr>
        <w:autoSpaceDE w:val="0"/>
        <w:autoSpaceDN w:val="0"/>
        <w:adjustRightInd w:val="0"/>
        <w:ind w:firstLine="540"/>
        <w:jc w:val="both"/>
        <w:rPr>
          <w:sz w:val="26"/>
          <w:szCs w:val="26"/>
        </w:rPr>
      </w:pPr>
      <w:r w:rsidRPr="005B2611">
        <w:rPr>
          <w:sz w:val="26"/>
          <w:szCs w:val="26"/>
        </w:rPr>
        <w:t>1. Провести открытый по составу участников и форме подачи предложений аукцион на право заключения договоров аренды объектов муниципального недвижимого имущ</w:t>
      </w:r>
      <w:r w:rsidRPr="005B2611">
        <w:rPr>
          <w:sz w:val="26"/>
          <w:szCs w:val="26"/>
        </w:rPr>
        <w:t>е</w:t>
      </w:r>
      <w:r w:rsidRPr="005B2611">
        <w:rPr>
          <w:sz w:val="26"/>
          <w:szCs w:val="26"/>
        </w:rPr>
        <w:t>ства, нахо</w:t>
      </w:r>
      <w:r>
        <w:rPr>
          <w:sz w:val="26"/>
          <w:szCs w:val="26"/>
        </w:rPr>
        <w:t>дящегося в собственности Анненк</w:t>
      </w:r>
      <w:r w:rsidRPr="005B2611">
        <w:rPr>
          <w:sz w:val="26"/>
          <w:szCs w:val="26"/>
        </w:rPr>
        <w:t xml:space="preserve">овского </w:t>
      </w:r>
      <w:r>
        <w:rPr>
          <w:sz w:val="26"/>
          <w:szCs w:val="26"/>
        </w:rPr>
        <w:t>сельского поселения Ромодановского муниципального района, согласно П</w:t>
      </w:r>
      <w:r w:rsidRPr="005B2611">
        <w:rPr>
          <w:sz w:val="26"/>
          <w:szCs w:val="26"/>
        </w:rPr>
        <w:t>риложению 1.</w:t>
      </w:r>
    </w:p>
    <w:p w:rsidR="005E1C93" w:rsidRPr="005B2611" w:rsidRDefault="005E1C93" w:rsidP="00E77D26">
      <w:pPr>
        <w:autoSpaceDE w:val="0"/>
        <w:autoSpaceDN w:val="0"/>
        <w:adjustRightInd w:val="0"/>
        <w:ind w:firstLine="540"/>
        <w:jc w:val="both"/>
        <w:rPr>
          <w:sz w:val="26"/>
          <w:szCs w:val="26"/>
        </w:rPr>
      </w:pPr>
      <w:r w:rsidRPr="005B2611">
        <w:rPr>
          <w:sz w:val="26"/>
          <w:szCs w:val="26"/>
        </w:rPr>
        <w:t>2. Утвердить прилагаемую документацию об аукционе на право заключения догов</w:t>
      </w:r>
      <w:r w:rsidRPr="005B2611">
        <w:rPr>
          <w:sz w:val="26"/>
          <w:szCs w:val="26"/>
        </w:rPr>
        <w:t>о</w:t>
      </w:r>
      <w:r w:rsidRPr="005B2611">
        <w:rPr>
          <w:sz w:val="26"/>
          <w:szCs w:val="26"/>
        </w:rPr>
        <w:t>ра о передаче объекта муниципального недвижимого имущества, находящегося в собс</w:t>
      </w:r>
      <w:r w:rsidRPr="005B2611">
        <w:rPr>
          <w:sz w:val="26"/>
          <w:szCs w:val="26"/>
        </w:rPr>
        <w:t>т</w:t>
      </w:r>
      <w:r>
        <w:rPr>
          <w:sz w:val="26"/>
          <w:szCs w:val="26"/>
        </w:rPr>
        <w:t>венности Анненк</w:t>
      </w:r>
      <w:r w:rsidRPr="005B2611">
        <w:rPr>
          <w:sz w:val="26"/>
          <w:szCs w:val="26"/>
        </w:rPr>
        <w:t xml:space="preserve">овского </w:t>
      </w:r>
      <w:r>
        <w:rPr>
          <w:sz w:val="26"/>
          <w:szCs w:val="26"/>
        </w:rPr>
        <w:t>сельского</w:t>
      </w:r>
      <w:r w:rsidRPr="005B2611">
        <w:rPr>
          <w:sz w:val="26"/>
          <w:szCs w:val="26"/>
        </w:rPr>
        <w:t xml:space="preserve"> поселения, в аренду.</w:t>
      </w:r>
    </w:p>
    <w:p w:rsidR="005E1C93" w:rsidRPr="008A35CD" w:rsidRDefault="005E1C93" w:rsidP="00E77D26">
      <w:pPr>
        <w:autoSpaceDE w:val="0"/>
        <w:autoSpaceDN w:val="0"/>
        <w:adjustRightInd w:val="0"/>
        <w:ind w:firstLine="840"/>
        <w:jc w:val="center"/>
        <w:rPr>
          <w:sz w:val="26"/>
          <w:szCs w:val="26"/>
        </w:rPr>
      </w:pPr>
    </w:p>
    <w:p w:rsidR="005E1C93" w:rsidRPr="0008280C" w:rsidRDefault="005E1C93" w:rsidP="00E77D26">
      <w:pPr>
        <w:autoSpaceDE w:val="0"/>
        <w:autoSpaceDN w:val="0"/>
        <w:adjustRightInd w:val="0"/>
        <w:jc w:val="both"/>
        <w:rPr>
          <w:b/>
          <w:bCs/>
          <w:sz w:val="26"/>
          <w:szCs w:val="26"/>
        </w:rPr>
      </w:pPr>
      <w:r w:rsidRPr="005B2611">
        <w:rPr>
          <w:b/>
          <w:bCs/>
          <w:sz w:val="26"/>
          <w:szCs w:val="26"/>
        </w:rPr>
        <w:t xml:space="preserve">          </w:t>
      </w:r>
    </w:p>
    <w:p w:rsidR="005E1C93" w:rsidRDefault="005E1C93" w:rsidP="00E77D26">
      <w:pPr>
        <w:autoSpaceDE w:val="0"/>
        <w:autoSpaceDN w:val="0"/>
        <w:adjustRightInd w:val="0"/>
        <w:jc w:val="both"/>
        <w:rPr>
          <w:b/>
          <w:bCs/>
          <w:sz w:val="26"/>
          <w:szCs w:val="26"/>
        </w:rPr>
      </w:pPr>
    </w:p>
    <w:p w:rsidR="005E1C93" w:rsidRDefault="005E1C93" w:rsidP="00E77D26">
      <w:pPr>
        <w:autoSpaceDE w:val="0"/>
        <w:autoSpaceDN w:val="0"/>
        <w:adjustRightInd w:val="0"/>
        <w:jc w:val="both"/>
        <w:rPr>
          <w:b/>
          <w:bCs/>
          <w:sz w:val="26"/>
          <w:szCs w:val="26"/>
        </w:rPr>
      </w:pPr>
    </w:p>
    <w:p w:rsidR="005E1C93" w:rsidRDefault="005E1C93" w:rsidP="00E77D26">
      <w:pPr>
        <w:autoSpaceDE w:val="0"/>
        <w:autoSpaceDN w:val="0"/>
        <w:adjustRightInd w:val="0"/>
        <w:jc w:val="both"/>
        <w:rPr>
          <w:b/>
          <w:bCs/>
          <w:sz w:val="26"/>
          <w:szCs w:val="26"/>
        </w:rPr>
      </w:pPr>
    </w:p>
    <w:p w:rsidR="005E1C93" w:rsidRDefault="005E1C93" w:rsidP="00E77D26">
      <w:pPr>
        <w:autoSpaceDE w:val="0"/>
        <w:autoSpaceDN w:val="0"/>
        <w:adjustRightInd w:val="0"/>
        <w:jc w:val="both"/>
        <w:rPr>
          <w:b/>
          <w:bCs/>
          <w:sz w:val="26"/>
          <w:szCs w:val="26"/>
        </w:rPr>
      </w:pPr>
    </w:p>
    <w:p w:rsidR="005E1C93" w:rsidRDefault="005E1C93" w:rsidP="00E77D26">
      <w:pPr>
        <w:autoSpaceDE w:val="0"/>
        <w:autoSpaceDN w:val="0"/>
        <w:adjustRightInd w:val="0"/>
        <w:jc w:val="both"/>
        <w:rPr>
          <w:b/>
          <w:bCs/>
          <w:sz w:val="26"/>
          <w:szCs w:val="26"/>
        </w:rPr>
      </w:pPr>
    </w:p>
    <w:p w:rsidR="005E1C93" w:rsidRPr="007B179C" w:rsidRDefault="005E1C93" w:rsidP="00374044">
      <w:pPr>
        <w:autoSpaceDE w:val="0"/>
        <w:autoSpaceDN w:val="0"/>
        <w:adjustRightInd w:val="0"/>
        <w:jc w:val="both"/>
        <w:rPr>
          <w:bCs/>
          <w:sz w:val="26"/>
          <w:szCs w:val="26"/>
        </w:rPr>
      </w:pPr>
      <w:r w:rsidRPr="007B179C">
        <w:rPr>
          <w:bCs/>
          <w:sz w:val="26"/>
          <w:szCs w:val="26"/>
        </w:rPr>
        <w:t xml:space="preserve">Глава </w:t>
      </w:r>
      <w:r>
        <w:rPr>
          <w:bCs/>
          <w:sz w:val="26"/>
          <w:szCs w:val="26"/>
        </w:rPr>
        <w:t>Анненковского</w:t>
      </w:r>
      <w:r w:rsidRPr="007B179C">
        <w:rPr>
          <w:bCs/>
          <w:sz w:val="26"/>
          <w:szCs w:val="26"/>
        </w:rPr>
        <w:t xml:space="preserve"> сельского поселения                         </w:t>
      </w:r>
      <w:r>
        <w:rPr>
          <w:bCs/>
          <w:sz w:val="26"/>
          <w:szCs w:val="26"/>
        </w:rPr>
        <w:t xml:space="preserve">            </w:t>
      </w:r>
      <w:r w:rsidRPr="007B179C">
        <w:rPr>
          <w:bCs/>
          <w:sz w:val="26"/>
          <w:szCs w:val="26"/>
        </w:rPr>
        <w:t xml:space="preserve">               </w:t>
      </w:r>
      <w:r>
        <w:rPr>
          <w:bCs/>
          <w:sz w:val="26"/>
          <w:szCs w:val="26"/>
        </w:rPr>
        <w:t>Н.В.Грызунова</w:t>
      </w:r>
    </w:p>
    <w:p w:rsidR="005E1C93" w:rsidRPr="00D4329D" w:rsidRDefault="005E1C93" w:rsidP="00E77D26">
      <w:pPr>
        <w:autoSpaceDE w:val="0"/>
        <w:autoSpaceDN w:val="0"/>
        <w:adjustRightInd w:val="0"/>
        <w:ind w:left="4389" w:firstLine="57"/>
        <w:jc w:val="center"/>
        <w:rPr>
          <w:b/>
          <w:bCs/>
          <w:sz w:val="26"/>
          <w:szCs w:val="26"/>
        </w:rPr>
      </w:pPr>
    </w:p>
    <w:p w:rsidR="005E1C93" w:rsidRPr="00D4329D" w:rsidRDefault="005E1C93" w:rsidP="00E77D26">
      <w:pPr>
        <w:autoSpaceDE w:val="0"/>
        <w:autoSpaceDN w:val="0"/>
        <w:adjustRightInd w:val="0"/>
        <w:ind w:left="4389" w:firstLine="57"/>
        <w:jc w:val="center"/>
        <w:rPr>
          <w:b/>
          <w:bCs/>
          <w:sz w:val="26"/>
          <w:szCs w:val="26"/>
        </w:rPr>
      </w:pPr>
    </w:p>
    <w:p w:rsidR="005E1C93" w:rsidRPr="00D4329D" w:rsidRDefault="005E1C93" w:rsidP="00E77D26">
      <w:pPr>
        <w:autoSpaceDE w:val="0"/>
        <w:autoSpaceDN w:val="0"/>
        <w:adjustRightInd w:val="0"/>
        <w:ind w:left="4389" w:firstLine="57"/>
        <w:jc w:val="center"/>
        <w:rPr>
          <w:b/>
          <w:bCs/>
          <w:sz w:val="26"/>
          <w:szCs w:val="26"/>
        </w:rPr>
      </w:pPr>
    </w:p>
    <w:p w:rsidR="005E1C93" w:rsidRPr="00D4329D" w:rsidRDefault="005E1C93" w:rsidP="00E77D26">
      <w:pPr>
        <w:autoSpaceDE w:val="0"/>
        <w:autoSpaceDN w:val="0"/>
        <w:adjustRightInd w:val="0"/>
        <w:ind w:left="4389" w:firstLine="57"/>
        <w:jc w:val="center"/>
        <w:rPr>
          <w:b/>
          <w:bCs/>
          <w:sz w:val="26"/>
          <w:szCs w:val="26"/>
        </w:rPr>
      </w:pPr>
    </w:p>
    <w:p w:rsidR="005E1C93" w:rsidRDefault="005E1C93" w:rsidP="00E77D26">
      <w:pPr>
        <w:autoSpaceDE w:val="0"/>
        <w:autoSpaceDN w:val="0"/>
        <w:adjustRightInd w:val="0"/>
        <w:ind w:left="4389" w:firstLine="57"/>
        <w:jc w:val="center"/>
        <w:rPr>
          <w:b/>
          <w:bCs/>
          <w:sz w:val="26"/>
          <w:szCs w:val="26"/>
        </w:rPr>
      </w:pPr>
    </w:p>
    <w:p w:rsidR="005E1C93" w:rsidRPr="00D4329D" w:rsidRDefault="005E1C93" w:rsidP="00E77D26">
      <w:pPr>
        <w:autoSpaceDE w:val="0"/>
        <w:autoSpaceDN w:val="0"/>
        <w:adjustRightInd w:val="0"/>
        <w:ind w:left="4389" w:firstLine="57"/>
        <w:jc w:val="center"/>
        <w:rPr>
          <w:b/>
          <w:bCs/>
          <w:sz w:val="26"/>
          <w:szCs w:val="26"/>
        </w:rPr>
      </w:pPr>
    </w:p>
    <w:p w:rsidR="005E1C93" w:rsidRDefault="005E1C93" w:rsidP="00E77D26"/>
    <w:p w:rsidR="005E1C93" w:rsidRDefault="005E1C93" w:rsidP="00E77D26">
      <w:pPr>
        <w:rPr>
          <w:sz w:val="20"/>
          <w:szCs w:val="20"/>
        </w:rPr>
      </w:pPr>
    </w:p>
    <w:p w:rsidR="005E1C93" w:rsidRDefault="005E1C93" w:rsidP="008846AF">
      <w:pPr>
        <w:jc w:val="right"/>
        <w:rPr>
          <w:sz w:val="20"/>
          <w:szCs w:val="20"/>
        </w:rPr>
      </w:pPr>
      <w:r>
        <w:rPr>
          <w:sz w:val="20"/>
          <w:szCs w:val="20"/>
        </w:rPr>
        <w:t xml:space="preserve">                                                                                                                                                                               </w:t>
      </w:r>
    </w:p>
    <w:p w:rsidR="005E1C93" w:rsidRPr="001D5520" w:rsidRDefault="005E1C93" w:rsidP="008846AF">
      <w:pPr>
        <w:jc w:val="right"/>
        <w:rPr>
          <w:sz w:val="20"/>
          <w:szCs w:val="20"/>
        </w:rPr>
      </w:pPr>
      <w:r>
        <w:rPr>
          <w:sz w:val="20"/>
          <w:szCs w:val="20"/>
        </w:rPr>
        <w:t xml:space="preserve"> </w:t>
      </w:r>
      <w:r w:rsidRPr="001D5520">
        <w:rPr>
          <w:sz w:val="20"/>
          <w:szCs w:val="20"/>
        </w:rPr>
        <w:t>Приложение 1</w:t>
      </w:r>
    </w:p>
    <w:p w:rsidR="005E1C93" w:rsidRDefault="005E1C93" w:rsidP="00E77D26">
      <w:pPr>
        <w:ind w:firstLine="709"/>
        <w:jc w:val="right"/>
        <w:rPr>
          <w:sz w:val="20"/>
          <w:szCs w:val="20"/>
        </w:rPr>
      </w:pPr>
      <w:r w:rsidRPr="001D5520">
        <w:rPr>
          <w:sz w:val="20"/>
          <w:szCs w:val="20"/>
        </w:rPr>
        <w:t xml:space="preserve">к постановлению </w:t>
      </w:r>
      <w:r>
        <w:rPr>
          <w:sz w:val="20"/>
          <w:szCs w:val="20"/>
        </w:rPr>
        <w:t>администрации</w:t>
      </w:r>
    </w:p>
    <w:p w:rsidR="005E1C93" w:rsidRDefault="005E1C93" w:rsidP="00E77D26">
      <w:pPr>
        <w:ind w:firstLine="709"/>
        <w:jc w:val="right"/>
        <w:rPr>
          <w:sz w:val="20"/>
          <w:szCs w:val="20"/>
        </w:rPr>
      </w:pPr>
      <w:r>
        <w:rPr>
          <w:sz w:val="20"/>
          <w:szCs w:val="20"/>
        </w:rPr>
        <w:t>Анненковского сельского поселения</w:t>
      </w:r>
    </w:p>
    <w:p w:rsidR="005E1C93" w:rsidRPr="008846AF" w:rsidRDefault="005E1C93" w:rsidP="00374044">
      <w:pPr>
        <w:ind w:firstLine="709"/>
        <w:jc w:val="center"/>
        <w:rPr>
          <w:sz w:val="20"/>
          <w:szCs w:val="20"/>
          <w:u w:val="single"/>
        </w:rPr>
      </w:pPr>
      <w:r>
        <w:rPr>
          <w:sz w:val="20"/>
          <w:szCs w:val="20"/>
        </w:rPr>
        <w:t xml:space="preserve">                                                                                                                        </w:t>
      </w:r>
      <w:r w:rsidRPr="001D5520">
        <w:rPr>
          <w:sz w:val="20"/>
          <w:szCs w:val="20"/>
        </w:rPr>
        <w:t xml:space="preserve"> от «</w:t>
      </w:r>
      <w:r>
        <w:rPr>
          <w:sz w:val="20"/>
          <w:szCs w:val="20"/>
        </w:rPr>
        <w:t>08</w:t>
      </w:r>
      <w:r w:rsidRPr="001D5520">
        <w:rPr>
          <w:sz w:val="20"/>
          <w:szCs w:val="20"/>
        </w:rPr>
        <w:t>»</w:t>
      </w:r>
      <w:r>
        <w:rPr>
          <w:sz w:val="20"/>
          <w:szCs w:val="20"/>
        </w:rPr>
        <w:t xml:space="preserve"> </w:t>
      </w:r>
      <w:r>
        <w:rPr>
          <w:sz w:val="20"/>
          <w:szCs w:val="20"/>
          <w:u w:val="single"/>
        </w:rPr>
        <w:t xml:space="preserve">ноября </w:t>
      </w:r>
      <w:r>
        <w:rPr>
          <w:sz w:val="20"/>
          <w:szCs w:val="20"/>
        </w:rPr>
        <w:t>20</w:t>
      </w:r>
      <w:r>
        <w:rPr>
          <w:sz w:val="20"/>
          <w:szCs w:val="20"/>
          <w:u w:val="single"/>
        </w:rPr>
        <w:t>21</w:t>
      </w:r>
      <w:r w:rsidRPr="001D5520">
        <w:rPr>
          <w:sz w:val="20"/>
          <w:szCs w:val="20"/>
        </w:rPr>
        <w:t xml:space="preserve"> г.</w:t>
      </w:r>
      <w:r>
        <w:rPr>
          <w:sz w:val="20"/>
          <w:szCs w:val="20"/>
        </w:rPr>
        <w:t xml:space="preserve"> № 34-п</w:t>
      </w:r>
    </w:p>
    <w:p w:rsidR="005E1C93" w:rsidRDefault="005E1C93" w:rsidP="00E77D26">
      <w:pPr>
        <w:ind w:firstLine="709"/>
        <w:jc w:val="right"/>
        <w:rPr>
          <w:sz w:val="20"/>
          <w:szCs w:val="20"/>
        </w:rPr>
      </w:pPr>
    </w:p>
    <w:p w:rsidR="005E1C93" w:rsidRDefault="005E1C93" w:rsidP="00E77D26">
      <w:pPr>
        <w:ind w:firstLine="709"/>
        <w:jc w:val="right"/>
        <w:rPr>
          <w:sz w:val="20"/>
          <w:szCs w:val="20"/>
        </w:rPr>
      </w:pPr>
    </w:p>
    <w:p w:rsidR="005E1C93" w:rsidRPr="001D5520" w:rsidRDefault="005E1C93" w:rsidP="00E77D26">
      <w:pPr>
        <w:ind w:firstLine="709"/>
        <w:jc w:val="right"/>
        <w:rPr>
          <w:sz w:val="20"/>
          <w:szCs w:val="20"/>
        </w:rPr>
      </w:pPr>
    </w:p>
    <w:p w:rsidR="005E1C93" w:rsidRPr="001D5520" w:rsidRDefault="005E1C93" w:rsidP="00E77D26">
      <w:pPr>
        <w:ind w:firstLine="709"/>
        <w:jc w:val="center"/>
        <w:rPr>
          <w:b/>
          <w:sz w:val="28"/>
          <w:szCs w:val="28"/>
        </w:rPr>
      </w:pPr>
      <w:r w:rsidRPr="001D5520">
        <w:rPr>
          <w:b/>
          <w:sz w:val="28"/>
          <w:szCs w:val="28"/>
        </w:rPr>
        <w:t>Сведения</w:t>
      </w:r>
    </w:p>
    <w:p w:rsidR="005E1C93" w:rsidRPr="001D5520" w:rsidRDefault="005E1C93" w:rsidP="00E77D26">
      <w:pPr>
        <w:ind w:firstLine="709"/>
        <w:jc w:val="center"/>
        <w:rPr>
          <w:b/>
          <w:sz w:val="28"/>
          <w:szCs w:val="28"/>
        </w:rPr>
      </w:pPr>
      <w:r w:rsidRPr="001D5520">
        <w:rPr>
          <w:b/>
          <w:sz w:val="28"/>
          <w:szCs w:val="28"/>
        </w:rPr>
        <w:t>об объектах муниципальной собственности</w:t>
      </w:r>
    </w:p>
    <w:p w:rsidR="005E1C93" w:rsidRDefault="005E1C93" w:rsidP="00E77D26">
      <w:pPr>
        <w:ind w:firstLine="709"/>
        <w:jc w:val="both"/>
        <w:rPr>
          <w:b/>
        </w:rPr>
      </w:pPr>
    </w:p>
    <w:tbl>
      <w:tblPr>
        <w:tblW w:w="1035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3060"/>
        <w:gridCol w:w="1695"/>
        <w:gridCol w:w="1842"/>
        <w:gridCol w:w="709"/>
        <w:gridCol w:w="1694"/>
        <w:gridCol w:w="990"/>
      </w:tblGrid>
      <w:tr w:rsidR="005E1C93" w:rsidRPr="001D5520" w:rsidTr="008846AF">
        <w:tc>
          <w:tcPr>
            <w:tcW w:w="360" w:type="dxa"/>
            <w:vAlign w:val="center"/>
          </w:tcPr>
          <w:p w:rsidR="005E1C93" w:rsidRPr="008846AF" w:rsidRDefault="005E1C93" w:rsidP="00C41C50">
            <w:pPr>
              <w:jc w:val="center"/>
              <w:rPr>
                <w:sz w:val="20"/>
                <w:szCs w:val="20"/>
              </w:rPr>
            </w:pPr>
            <w:r w:rsidRPr="008846AF">
              <w:rPr>
                <w:sz w:val="20"/>
                <w:szCs w:val="20"/>
              </w:rPr>
              <w:t>№</w:t>
            </w:r>
          </w:p>
          <w:p w:rsidR="005E1C93" w:rsidRPr="008846AF" w:rsidRDefault="005E1C93" w:rsidP="00C41C50">
            <w:pPr>
              <w:jc w:val="center"/>
              <w:rPr>
                <w:sz w:val="20"/>
                <w:szCs w:val="20"/>
              </w:rPr>
            </w:pPr>
            <w:r w:rsidRPr="008846AF">
              <w:rPr>
                <w:sz w:val="20"/>
                <w:szCs w:val="20"/>
              </w:rPr>
              <w:t>п\п</w:t>
            </w:r>
          </w:p>
        </w:tc>
        <w:tc>
          <w:tcPr>
            <w:tcW w:w="3060" w:type="dxa"/>
            <w:vAlign w:val="center"/>
          </w:tcPr>
          <w:p w:rsidR="005E1C93" w:rsidRPr="008846AF" w:rsidRDefault="005E1C93" w:rsidP="00C41C50">
            <w:pPr>
              <w:jc w:val="center"/>
              <w:rPr>
                <w:sz w:val="20"/>
                <w:szCs w:val="20"/>
              </w:rPr>
            </w:pPr>
            <w:r w:rsidRPr="008846AF">
              <w:rPr>
                <w:sz w:val="20"/>
                <w:szCs w:val="20"/>
              </w:rPr>
              <w:t>Адрес объекта</w:t>
            </w:r>
          </w:p>
          <w:p w:rsidR="005E1C93" w:rsidRPr="008846AF" w:rsidRDefault="005E1C93" w:rsidP="00C41C50">
            <w:pPr>
              <w:jc w:val="center"/>
              <w:rPr>
                <w:sz w:val="20"/>
                <w:szCs w:val="20"/>
              </w:rPr>
            </w:pPr>
            <w:r w:rsidRPr="008846AF">
              <w:rPr>
                <w:sz w:val="20"/>
                <w:szCs w:val="20"/>
              </w:rPr>
              <w:t>недвижимости</w:t>
            </w:r>
          </w:p>
        </w:tc>
        <w:tc>
          <w:tcPr>
            <w:tcW w:w="1695" w:type="dxa"/>
            <w:vAlign w:val="center"/>
          </w:tcPr>
          <w:p w:rsidR="005E1C93" w:rsidRPr="008846AF" w:rsidRDefault="005E1C93" w:rsidP="00C41C50">
            <w:pPr>
              <w:jc w:val="center"/>
              <w:rPr>
                <w:sz w:val="20"/>
                <w:szCs w:val="20"/>
              </w:rPr>
            </w:pPr>
            <w:r w:rsidRPr="008846AF">
              <w:rPr>
                <w:sz w:val="20"/>
                <w:szCs w:val="20"/>
              </w:rPr>
              <w:t>наименование помещения</w:t>
            </w:r>
          </w:p>
        </w:tc>
        <w:tc>
          <w:tcPr>
            <w:tcW w:w="1842" w:type="dxa"/>
            <w:vAlign w:val="center"/>
          </w:tcPr>
          <w:p w:rsidR="005E1C93" w:rsidRPr="008846AF" w:rsidRDefault="005E1C93" w:rsidP="00C41C50">
            <w:pPr>
              <w:jc w:val="center"/>
              <w:rPr>
                <w:sz w:val="20"/>
                <w:szCs w:val="20"/>
              </w:rPr>
            </w:pPr>
            <w:r w:rsidRPr="008846AF">
              <w:rPr>
                <w:sz w:val="20"/>
                <w:szCs w:val="20"/>
              </w:rPr>
              <w:t>Площадь, кв.м.</w:t>
            </w:r>
          </w:p>
        </w:tc>
        <w:tc>
          <w:tcPr>
            <w:tcW w:w="709" w:type="dxa"/>
            <w:vAlign w:val="center"/>
          </w:tcPr>
          <w:p w:rsidR="005E1C93" w:rsidRPr="008846AF" w:rsidRDefault="005E1C93" w:rsidP="00C41C50">
            <w:pPr>
              <w:jc w:val="center"/>
              <w:rPr>
                <w:sz w:val="20"/>
                <w:szCs w:val="20"/>
              </w:rPr>
            </w:pPr>
            <w:r w:rsidRPr="008846AF">
              <w:rPr>
                <w:sz w:val="20"/>
                <w:szCs w:val="20"/>
              </w:rPr>
              <w:t>Год ввода</w:t>
            </w:r>
          </w:p>
        </w:tc>
        <w:tc>
          <w:tcPr>
            <w:tcW w:w="1694" w:type="dxa"/>
            <w:vAlign w:val="center"/>
          </w:tcPr>
          <w:p w:rsidR="005E1C93" w:rsidRPr="008846AF" w:rsidRDefault="005E1C93" w:rsidP="00C41C50">
            <w:pPr>
              <w:jc w:val="center"/>
              <w:rPr>
                <w:sz w:val="20"/>
                <w:szCs w:val="20"/>
              </w:rPr>
            </w:pPr>
            <w:r w:rsidRPr="008846AF">
              <w:rPr>
                <w:sz w:val="20"/>
                <w:szCs w:val="20"/>
              </w:rPr>
              <w:t>Целевое испол</w:t>
            </w:r>
            <w:r w:rsidRPr="008846AF">
              <w:rPr>
                <w:sz w:val="20"/>
                <w:szCs w:val="20"/>
              </w:rPr>
              <w:t>ь</w:t>
            </w:r>
            <w:r w:rsidRPr="008846AF">
              <w:rPr>
                <w:sz w:val="20"/>
                <w:szCs w:val="20"/>
              </w:rPr>
              <w:t>зование</w:t>
            </w:r>
          </w:p>
        </w:tc>
        <w:tc>
          <w:tcPr>
            <w:tcW w:w="990" w:type="dxa"/>
            <w:vAlign w:val="center"/>
          </w:tcPr>
          <w:p w:rsidR="005E1C93" w:rsidRPr="008846AF" w:rsidRDefault="005E1C93" w:rsidP="00C41C50">
            <w:pPr>
              <w:jc w:val="center"/>
              <w:rPr>
                <w:sz w:val="20"/>
                <w:szCs w:val="20"/>
              </w:rPr>
            </w:pPr>
            <w:r w:rsidRPr="008846AF">
              <w:rPr>
                <w:sz w:val="20"/>
                <w:szCs w:val="20"/>
              </w:rPr>
              <w:t>Срок аренды</w:t>
            </w:r>
          </w:p>
        </w:tc>
      </w:tr>
      <w:tr w:rsidR="005E1C93" w:rsidRPr="001D5520" w:rsidTr="008846AF">
        <w:tc>
          <w:tcPr>
            <w:tcW w:w="360" w:type="dxa"/>
            <w:vAlign w:val="center"/>
          </w:tcPr>
          <w:p w:rsidR="005E1C93" w:rsidRDefault="005E1C93" w:rsidP="00C41C50">
            <w:pPr>
              <w:rPr>
                <w:sz w:val="20"/>
                <w:szCs w:val="20"/>
              </w:rPr>
            </w:pPr>
            <w:r w:rsidRPr="006E3C02">
              <w:rPr>
                <w:sz w:val="20"/>
                <w:szCs w:val="20"/>
              </w:rPr>
              <w:t>1</w:t>
            </w:r>
          </w:p>
          <w:p w:rsidR="005E1C93" w:rsidRDefault="005E1C93" w:rsidP="00C41C50">
            <w:pPr>
              <w:rPr>
                <w:sz w:val="20"/>
                <w:szCs w:val="20"/>
              </w:rPr>
            </w:pPr>
          </w:p>
          <w:p w:rsidR="005E1C93" w:rsidRDefault="005E1C93" w:rsidP="00C41C50">
            <w:pPr>
              <w:rPr>
                <w:sz w:val="20"/>
                <w:szCs w:val="20"/>
              </w:rPr>
            </w:pPr>
          </w:p>
          <w:p w:rsidR="005E1C93" w:rsidRDefault="005E1C93" w:rsidP="00C41C50">
            <w:pPr>
              <w:rPr>
                <w:sz w:val="20"/>
                <w:szCs w:val="20"/>
              </w:rPr>
            </w:pPr>
          </w:p>
          <w:p w:rsidR="005E1C93" w:rsidRDefault="005E1C93" w:rsidP="00C41C50">
            <w:pPr>
              <w:rPr>
                <w:sz w:val="20"/>
                <w:szCs w:val="20"/>
              </w:rPr>
            </w:pPr>
          </w:p>
          <w:p w:rsidR="005E1C93" w:rsidRDefault="005E1C93" w:rsidP="00C41C50">
            <w:pPr>
              <w:rPr>
                <w:sz w:val="20"/>
                <w:szCs w:val="20"/>
              </w:rPr>
            </w:pPr>
          </w:p>
          <w:p w:rsidR="005E1C93" w:rsidRDefault="005E1C93" w:rsidP="00C41C50">
            <w:pPr>
              <w:rPr>
                <w:sz w:val="20"/>
                <w:szCs w:val="20"/>
              </w:rPr>
            </w:pPr>
          </w:p>
          <w:p w:rsidR="005E1C93" w:rsidRPr="006E3C02" w:rsidRDefault="005E1C93" w:rsidP="00C41C50">
            <w:pPr>
              <w:rPr>
                <w:sz w:val="20"/>
                <w:szCs w:val="20"/>
              </w:rPr>
            </w:pPr>
          </w:p>
        </w:tc>
        <w:tc>
          <w:tcPr>
            <w:tcW w:w="3060" w:type="dxa"/>
            <w:vAlign w:val="center"/>
          </w:tcPr>
          <w:p w:rsidR="005E1C93" w:rsidRDefault="005E1C93" w:rsidP="008846AF">
            <w:pPr>
              <w:jc w:val="both"/>
              <w:rPr>
                <w:sz w:val="20"/>
                <w:szCs w:val="20"/>
              </w:rPr>
            </w:pPr>
            <w:r w:rsidRPr="006E3C02">
              <w:rPr>
                <w:sz w:val="20"/>
                <w:szCs w:val="20"/>
              </w:rPr>
              <w:t>РМ, Ромо</w:t>
            </w:r>
            <w:r>
              <w:rPr>
                <w:sz w:val="20"/>
                <w:szCs w:val="20"/>
              </w:rPr>
              <w:t>дановский район, с.Анненково, ул. Новая</w:t>
            </w:r>
            <w:r w:rsidRPr="006E3C02">
              <w:rPr>
                <w:sz w:val="20"/>
                <w:szCs w:val="20"/>
              </w:rPr>
              <w:t xml:space="preserve"> д. № </w:t>
            </w:r>
            <w:r>
              <w:rPr>
                <w:sz w:val="20"/>
                <w:szCs w:val="20"/>
              </w:rPr>
              <w:t>9</w:t>
            </w:r>
          </w:p>
          <w:p w:rsidR="005E1C93" w:rsidRDefault="005E1C93" w:rsidP="008846AF">
            <w:pPr>
              <w:jc w:val="both"/>
              <w:rPr>
                <w:sz w:val="20"/>
                <w:szCs w:val="20"/>
              </w:rPr>
            </w:pPr>
          </w:p>
          <w:p w:rsidR="005E1C93" w:rsidRDefault="005E1C93" w:rsidP="008846AF">
            <w:pPr>
              <w:jc w:val="both"/>
              <w:rPr>
                <w:sz w:val="20"/>
                <w:szCs w:val="20"/>
              </w:rPr>
            </w:pPr>
          </w:p>
          <w:p w:rsidR="005E1C93" w:rsidRDefault="005E1C93" w:rsidP="008846AF">
            <w:pPr>
              <w:jc w:val="both"/>
              <w:rPr>
                <w:sz w:val="20"/>
                <w:szCs w:val="20"/>
              </w:rPr>
            </w:pPr>
          </w:p>
          <w:p w:rsidR="005E1C93" w:rsidRDefault="005E1C93" w:rsidP="008846AF">
            <w:pPr>
              <w:jc w:val="both"/>
              <w:rPr>
                <w:sz w:val="20"/>
                <w:szCs w:val="20"/>
              </w:rPr>
            </w:pPr>
          </w:p>
          <w:p w:rsidR="005E1C93" w:rsidRPr="006E3C02" w:rsidRDefault="005E1C93" w:rsidP="008846AF">
            <w:pPr>
              <w:jc w:val="both"/>
              <w:rPr>
                <w:sz w:val="20"/>
                <w:szCs w:val="20"/>
              </w:rPr>
            </w:pPr>
          </w:p>
        </w:tc>
        <w:tc>
          <w:tcPr>
            <w:tcW w:w="1695" w:type="dxa"/>
            <w:vAlign w:val="center"/>
          </w:tcPr>
          <w:p w:rsidR="005E1C93" w:rsidRDefault="005E1C93" w:rsidP="00C41C50">
            <w:pPr>
              <w:rPr>
                <w:sz w:val="20"/>
                <w:szCs w:val="20"/>
              </w:rPr>
            </w:pPr>
            <w:r w:rsidRPr="006E3C02">
              <w:rPr>
                <w:sz w:val="20"/>
                <w:szCs w:val="20"/>
              </w:rPr>
              <w:t>Помещени</w:t>
            </w:r>
            <w:r>
              <w:rPr>
                <w:sz w:val="20"/>
                <w:szCs w:val="20"/>
              </w:rPr>
              <w:t>я</w:t>
            </w:r>
            <w:r w:rsidRPr="006E3C02">
              <w:rPr>
                <w:sz w:val="20"/>
                <w:szCs w:val="20"/>
              </w:rPr>
              <w:t xml:space="preserve"> №</w:t>
            </w:r>
            <w:r>
              <w:rPr>
                <w:sz w:val="20"/>
                <w:szCs w:val="20"/>
              </w:rPr>
              <w:t xml:space="preserve"> 2</w:t>
            </w:r>
          </w:p>
          <w:p w:rsidR="005E1C93" w:rsidRDefault="005E1C93" w:rsidP="00C41C50">
            <w:pPr>
              <w:rPr>
                <w:sz w:val="20"/>
                <w:szCs w:val="20"/>
              </w:rPr>
            </w:pPr>
          </w:p>
          <w:p w:rsidR="005E1C93" w:rsidRDefault="005E1C93" w:rsidP="00C41C50">
            <w:pPr>
              <w:rPr>
                <w:sz w:val="20"/>
                <w:szCs w:val="20"/>
              </w:rPr>
            </w:pPr>
          </w:p>
          <w:p w:rsidR="005E1C93" w:rsidRDefault="005E1C93" w:rsidP="00C41C50">
            <w:pPr>
              <w:rPr>
                <w:sz w:val="20"/>
                <w:szCs w:val="20"/>
              </w:rPr>
            </w:pPr>
          </w:p>
          <w:p w:rsidR="005E1C93" w:rsidRDefault="005E1C93" w:rsidP="00C41C50">
            <w:pPr>
              <w:rPr>
                <w:sz w:val="20"/>
                <w:szCs w:val="20"/>
              </w:rPr>
            </w:pPr>
          </w:p>
          <w:p w:rsidR="005E1C93" w:rsidRPr="006E3C02" w:rsidRDefault="005E1C93" w:rsidP="00C41C50">
            <w:pPr>
              <w:rPr>
                <w:sz w:val="20"/>
                <w:szCs w:val="20"/>
              </w:rPr>
            </w:pPr>
          </w:p>
        </w:tc>
        <w:tc>
          <w:tcPr>
            <w:tcW w:w="1842" w:type="dxa"/>
            <w:vAlign w:val="center"/>
          </w:tcPr>
          <w:p w:rsidR="005E1C93" w:rsidRPr="006E3C02" w:rsidRDefault="005E1C93" w:rsidP="002E048F">
            <w:pPr>
              <w:jc w:val="center"/>
              <w:rPr>
                <w:sz w:val="20"/>
                <w:szCs w:val="20"/>
              </w:rPr>
            </w:pPr>
            <w:r>
              <w:rPr>
                <w:sz w:val="20"/>
                <w:szCs w:val="20"/>
              </w:rPr>
              <w:t>27,6</w:t>
            </w:r>
            <w:r w:rsidRPr="006E3C02">
              <w:rPr>
                <w:sz w:val="20"/>
                <w:szCs w:val="20"/>
              </w:rPr>
              <w:t xml:space="preserve"> </w:t>
            </w:r>
          </w:p>
        </w:tc>
        <w:tc>
          <w:tcPr>
            <w:tcW w:w="709" w:type="dxa"/>
            <w:vAlign w:val="center"/>
          </w:tcPr>
          <w:p w:rsidR="005E1C93" w:rsidRPr="006E3C02" w:rsidRDefault="005E1C93" w:rsidP="008846AF">
            <w:pPr>
              <w:jc w:val="center"/>
              <w:rPr>
                <w:color w:val="000000"/>
                <w:sz w:val="20"/>
                <w:szCs w:val="20"/>
              </w:rPr>
            </w:pPr>
            <w:r>
              <w:rPr>
                <w:color w:val="000000"/>
                <w:sz w:val="20"/>
                <w:szCs w:val="20"/>
              </w:rPr>
              <w:t>1987</w:t>
            </w:r>
          </w:p>
        </w:tc>
        <w:tc>
          <w:tcPr>
            <w:tcW w:w="1694" w:type="dxa"/>
            <w:vAlign w:val="center"/>
          </w:tcPr>
          <w:p w:rsidR="005E1C93" w:rsidRPr="006E3C02" w:rsidRDefault="005E1C93" w:rsidP="008846AF">
            <w:pPr>
              <w:jc w:val="center"/>
              <w:rPr>
                <w:color w:val="000000"/>
                <w:sz w:val="20"/>
                <w:szCs w:val="20"/>
              </w:rPr>
            </w:pPr>
            <w:r>
              <w:rPr>
                <w:color w:val="000000"/>
                <w:sz w:val="20"/>
                <w:szCs w:val="20"/>
              </w:rPr>
              <w:t>магазин</w:t>
            </w:r>
          </w:p>
        </w:tc>
        <w:tc>
          <w:tcPr>
            <w:tcW w:w="990" w:type="dxa"/>
            <w:vAlign w:val="center"/>
          </w:tcPr>
          <w:p w:rsidR="005E1C93" w:rsidRPr="006E3C02" w:rsidRDefault="005E1C93" w:rsidP="008846AF">
            <w:pPr>
              <w:jc w:val="center"/>
              <w:rPr>
                <w:color w:val="000000"/>
                <w:sz w:val="20"/>
                <w:szCs w:val="20"/>
              </w:rPr>
            </w:pPr>
            <w:r>
              <w:rPr>
                <w:color w:val="000000"/>
                <w:sz w:val="20"/>
                <w:szCs w:val="20"/>
              </w:rPr>
              <w:t>5 лет</w:t>
            </w:r>
          </w:p>
        </w:tc>
      </w:tr>
    </w:tbl>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 w:rsidR="005E1C93" w:rsidRDefault="005E1C93" w:rsidP="00E77D26">
      <w:pPr>
        <w:ind w:firstLine="709"/>
        <w:jc w:val="right"/>
      </w:pPr>
      <w:r w:rsidRPr="00762251">
        <w:t>Утверждена</w:t>
      </w:r>
    </w:p>
    <w:p w:rsidR="005E1C93" w:rsidRDefault="005E1C93" w:rsidP="00E77D26">
      <w:pPr>
        <w:ind w:firstLine="709"/>
        <w:jc w:val="right"/>
      </w:pPr>
      <w:r w:rsidRPr="00762251">
        <w:t xml:space="preserve"> постановлением </w:t>
      </w:r>
      <w:r>
        <w:t>а</w:t>
      </w:r>
      <w:r w:rsidRPr="00762251">
        <w:t>дминистрации</w:t>
      </w:r>
    </w:p>
    <w:p w:rsidR="005E1C93" w:rsidRDefault="005E1C93" w:rsidP="00E77D26">
      <w:pPr>
        <w:ind w:firstLine="709"/>
        <w:jc w:val="right"/>
      </w:pPr>
      <w:r>
        <w:t>Анненковского сельского поселения</w:t>
      </w:r>
    </w:p>
    <w:p w:rsidR="005E1C93" w:rsidRDefault="005E1C93" w:rsidP="00E77D26">
      <w:pPr>
        <w:ind w:firstLine="709"/>
        <w:jc w:val="right"/>
      </w:pPr>
      <w:r>
        <w:t>Ромодановского муниципального района</w:t>
      </w:r>
    </w:p>
    <w:p w:rsidR="005E1C93" w:rsidRDefault="005E1C93" w:rsidP="00E77D26">
      <w:pPr>
        <w:ind w:firstLine="709"/>
        <w:jc w:val="right"/>
      </w:pPr>
      <w:r>
        <w:t xml:space="preserve">Республики Мордовия </w:t>
      </w:r>
    </w:p>
    <w:p w:rsidR="005E1C93" w:rsidRPr="00762251" w:rsidRDefault="005E1C93" w:rsidP="00C16963">
      <w:pPr>
        <w:jc w:val="right"/>
      </w:pPr>
      <w:r>
        <w:tab/>
        <w:t xml:space="preserve">                                                                                                 </w:t>
      </w:r>
      <w:r w:rsidRPr="00762251">
        <w:t xml:space="preserve">от </w:t>
      </w:r>
      <w:r>
        <w:rPr>
          <w:u w:val="single"/>
        </w:rPr>
        <w:t>08.11.2021</w:t>
      </w:r>
      <w:r w:rsidRPr="00762251">
        <w:t xml:space="preserve"> г. №</w:t>
      </w:r>
      <w:r>
        <w:t xml:space="preserve">34-п  </w:t>
      </w:r>
      <w:r w:rsidRPr="00762251">
        <w:t xml:space="preserve"> </w:t>
      </w:r>
    </w:p>
    <w:p w:rsidR="005E1C93" w:rsidRPr="00762251" w:rsidRDefault="005E1C93" w:rsidP="00C16963">
      <w:pPr>
        <w:tabs>
          <w:tab w:val="left" w:pos="6555"/>
        </w:tabs>
        <w:ind w:firstLine="709"/>
      </w:pPr>
    </w:p>
    <w:p w:rsidR="005E1C93" w:rsidRPr="00762251" w:rsidRDefault="005E1C93" w:rsidP="00E77D26">
      <w:pPr>
        <w:ind w:firstLine="709"/>
        <w:jc w:val="both"/>
      </w:pPr>
    </w:p>
    <w:p w:rsidR="005E1C93" w:rsidRPr="00762251"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Pr="00762251" w:rsidRDefault="005E1C93" w:rsidP="00E77D26">
      <w:pPr>
        <w:ind w:firstLine="709"/>
        <w:jc w:val="both"/>
      </w:pPr>
    </w:p>
    <w:p w:rsidR="005E1C93" w:rsidRPr="00D57F32" w:rsidRDefault="005E1C93" w:rsidP="00E77D26">
      <w:pPr>
        <w:ind w:firstLine="709"/>
        <w:jc w:val="center"/>
        <w:rPr>
          <w:b/>
          <w:sz w:val="36"/>
          <w:szCs w:val="36"/>
        </w:rPr>
      </w:pPr>
      <w:r w:rsidRPr="00D57F32">
        <w:rPr>
          <w:b/>
          <w:sz w:val="36"/>
          <w:szCs w:val="36"/>
        </w:rPr>
        <w:t xml:space="preserve">Документация </w:t>
      </w:r>
    </w:p>
    <w:p w:rsidR="005E1C93" w:rsidRDefault="005E1C93" w:rsidP="00E77D26">
      <w:pPr>
        <w:ind w:firstLine="709"/>
        <w:jc w:val="center"/>
        <w:rPr>
          <w:b/>
          <w:sz w:val="36"/>
          <w:szCs w:val="36"/>
        </w:rPr>
      </w:pPr>
      <w:r w:rsidRPr="00D57F32">
        <w:rPr>
          <w:b/>
          <w:sz w:val="36"/>
          <w:szCs w:val="36"/>
        </w:rPr>
        <w:t xml:space="preserve">об аукционе на право заключения договора о передаче объекта муниципального недвижимого имущества, </w:t>
      </w:r>
    </w:p>
    <w:p w:rsidR="005E1C93" w:rsidRDefault="005E1C93" w:rsidP="00E77D26">
      <w:pPr>
        <w:ind w:firstLine="709"/>
        <w:jc w:val="center"/>
        <w:rPr>
          <w:b/>
          <w:sz w:val="36"/>
          <w:szCs w:val="36"/>
        </w:rPr>
      </w:pPr>
      <w:r w:rsidRPr="00D57F32">
        <w:rPr>
          <w:b/>
          <w:sz w:val="36"/>
          <w:szCs w:val="36"/>
        </w:rPr>
        <w:t xml:space="preserve">находящегося в собственности </w:t>
      </w:r>
      <w:r>
        <w:rPr>
          <w:b/>
          <w:sz w:val="36"/>
          <w:szCs w:val="36"/>
        </w:rPr>
        <w:t>Анненковского</w:t>
      </w:r>
    </w:p>
    <w:p w:rsidR="005E1C93" w:rsidRPr="00D57F32" w:rsidRDefault="005E1C93" w:rsidP="00E77D26">
      <w:pPr>
        <w:ind w:firstLine="709"/>
        <w:jc w:val="center"/>
        <w:rPr>
          <w:b/>
          <w:sz w:val="36"/>
          <w:szCs w:val="36"/>
        </w:rPr>
      </w:pPr>
      <w:r>
        <w:rPr>
          <w:b/>
          <w:sz w:val="36"/>
          <w:szCs w:val="36"/>
        </w:rPr>
        <w:t xml:space="preserve">сельского поселения Ромодановского </w:t>
      </w:r>
      <w:r w:rsidRPr="00D57F32">
        <w:rPr>
          <w:b/>
          <w:sz w:val="36"/>
          <w:szCs w:val="36"/>
        </w:rPr>
        <w:t>муниципального района, в аренду</w:t>
      </w:r>
    </w:p>
    <w:p w:rsidR="005E1C93" w:rsidRDefault="005E1C93" w:rsidP="00E77D26">
      <w:pPr>
        <w:ind w:firstLine="709"/>
        <w:jc w:val="center"/>
        <w:rPr>
          <w:b/>
          <w:sz w:val="36"/>
          <w:szCs w:val="36"/>
        </w:rPr>
      </w:pPr>
    </w:p>
    <w:p w:rsidR="005E1C93" w:rsidRPr="00762251" w:rsidRDefault="005E1C93" w:rsidP="00E77D26">
      <w:pPr>
        <w:ind w:firstLine="709"/>
        <w:jc w:val="center"/>
      </w:pPr>
    </w:p>
    <w:p w:rsidR="005E1C93" w:rsidRPr="00762251" w:rsidRDefault="005E1C93" w:rsidP="00E77D26">
      <w:pPr>
        <w:ind w:firstLine="709"/>
        <w:jc w:val="center"/>
      </w:pPr>
    </w:p>
    <w:p w:rsidR="005E1C93" w:rsidRPr="00762251" w:rsidRDefault="005E1C93" w:rsidP="00E77D26">
      <w:pPr>
        <w:ind w:firstLine="709"/>
        <w:jc w:val="both"/>
      </w:pPr>
    </w:p>
    <w:p w:rsidR="005E1C93" w:rsidRPr="00762251" w:rsidRDefault="005E1C93" w:rsidP="00E77D26">
      <w:pPr>
        <w:ind w:firstLine="709"/>
        <w:jc w:val="both"/>
      </w:pPr>
    </w:p>
    <w:p w:rsidR="005E1C93" w:rsidRPr="00762251" w:rsidRDefault="005E1C93" w:rsidP="00E77D26">
      <w:pPr>
        <w:ind w:firstLine="709"/>
        <w:jc w:val="both"/>
      </w:pPr>
    </w:p>
    <w:p w:rsidR="005E1C93" w:rsidRPr="00762251" w:rsidRDefault="005E1C93" w:rsidP="00E77D26">
      <w:pPr>
        <w:ind w:firstLine="709"/>
        <w:jc w:val="both"/>
      </w:pPr>
    </w:p>
    <w:p w:rsidR="005E1C93" w:rsidRPr="00762251"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both"/>
      </w:pPr>
    </w:p>
    <w:p w:rsidR="005E1C93" w:rsidRDefault="005E1C93" w:rsidP="00E77D26">
      <w:pPr>
        <w:ind w:firstLine="709"/>
        <w:jc w:val="center"/>
      </w:pPr>
    </w:p>
    <w:p w:rsidR="005E1C93" w:rsidRDefault="005E1C93" w:rsidP="00E77D26">
      <w:pPr>
        <w:ind w:firstLine="709"/>
        <w:jc w:val="center"/>
      </w:pPr>
    </w:p>
    <w:p w:rsidR="005E1C93" w:rsidRPr="00762251" w:rsidRDefault="005E1C93" w:rsidP="00E77D26">
      <w:pPr>
        <w:jc w:val="center"/>
        <w:rPr>
          <w:b/>
        </w:rPr>
      </w:pPr>
      <w:r>
        <w:rPr>
          <w:b/>
        </w:rPr>
        <w:t>с.Анненково</w:t>
      </w:r>
    </w:p>
    <w:p w:rsidR="005E1C93" w:rsidRPr="00762251" w:rsidRDefault="005E1C93" w:rsidP="00E77D26">
      <w:pPr>
        <w:ind w:firstLine="709"/>
        <w:rPr>
          <w:b/>
        </w:rPr>
      </w:pPr>
      <w:r>
        <w:rPr>
          <w:b/>
        </w:rPr>
        <w:t xml:space="preserve">                                                                 2021</w:t>
      </w:r>
      <w:r w:rsidRPr="00762251">
        <w:rPr>
          <w:b/>
        </w:rPr>
        <w:t xml:space="preserve"> г.</w:t>
      </w:r>
    </w:p>
    <w:p w:rsidR="005E1C93" w:rsidRPr="00854F04" w:rsidRDefault="005E1C93" w:rsidP="00E77D26">
      <w:pPr>
        <w:ind w:firstLine="709"/>
        <w:jc w:val="both"/>
        <w:rPr>
          <w:b/>
        </w:rPr>
      </w:pPr>
      <w:r w:rsidRPr="00854F04">
        <w:rPr>
          <w:b/>
        </w:rPr>
        <w:t>1. Общие положения</w:t>
      </w:r>
    </w:p>
    <w:p w:rsidR="005E1C93" w:rsidRPr="00854F04" w:rsidRDefault="005E1C93" w:rsidP="00E77D26">
      <w:pPr>
        <w:ind w:firstLine="709"/>
        <w:jc w:val="both"/>
      </w:pPr>
      <w:r w:rsidRPr="00854F04">
        <w:t>Настоящая документация об открытом аукционе разработана в соответствии с:</w:t>
      </w:r>
    </w:p>
    <w:p w:rsidR="005E1C93" w:rsidRPr="00854F04" w:rsidRDefault="005E1C93" w:rsidP="00E77D26">
      <w:pPr>
        <w:ind w:firstLine="709"/>
        <w:jc w:val="both"/>
      </w:pPr>
      <w:r w:rsidRPr="00854F04">
        <w:t>Федеральным законом от 26.07.2006 г. № 135-ФЗ «О защите конкуренции» (с изменени</w:t>
      </w:r>
      <w:r w:rsidRPr="00854F04">
        <w:t>я</w:t>
      </w:r>
      <w:r w:rsidRPr="00854F04">
        <w:t>ми);</w:t>
      </w:r>
    </w:p>
    <w:p w:rsidR="005E1C93" w:rsidRPr="00854F04" w:rsidRDefault="005E1C93" w:rsidP="00E77D26">
      <w:pPr>
        <w:ind w:firstLine="709"/>
        <w:jc w:val="both"/>
      </w:pPr>
      <w:r w:rsidRPr="00854F04">
        <w:t>приказом ФАС РФ от 10.02.2010 № 67 «О порядке проведения конкурсов или аукционов на право заключения договоров аренды, договоров безвозмездного пользования, договоров дов</w:t>
      </w:r>
      <w:r w:rsidRPr="00854F04">
        <w:t>е</w:t>
      </w:r>
      <w:r w:rsidRPr="00854F04">
        <w:t>рительного управления имуществом, иных договоров, предусматривающих переход прав влад</w:t>
      </w:r>
      <w:r w:rsidRPr="00854F04">
        <w:t>е</w:t>
      </w:r>
      <w:r w:rsidRPr="00854F04">
        <w:t>ния и (или) пользования в отношении государственного или муниципального имущества» (с и</w:t>
      </w:r>
      <w:r w:rsidRPr="00854F04">
        <w:t>з</w:t>
      </w:r>
      <w:r w:rsidRPr="00854F04">
        <w:t>менениями) и иными нормативными актами Российской Федерации.</w:t>
      </w:r>
    </w:p>
    <w:p w:rsidR="005E1C93" w:rsidRPr="00854F04" w:rsidRDefault="005E1C93" w:rsidP="00E77D26">
      <w:pPr>
        <w:ind w:firstLine="709"/>
        <w:jc w:val="both"/>
      </w:pPr>
      <w:r w:rsidRPr="00854F04">
        <w:t>Организатор открытого аукциона: Ад</w:t>
      </w:r>
      <w:r>
        <w:t>министрация Ромодановского сель</w:t>
      </w:r>
      <w:r w:rsidRPr="00854F04">
        <w:t>ского поселения Республики Мордовия проводит открытый аукцион с целью заключения договоров аренды м</w:t>
      </w:r>
      <w:r w:rsidRPr="00854F04">
        <w:t>у</w:t>
      </w:r>
      <w:r w:rsidRPr="00854F04">
        <w:t xml:space="preserve">ниципального имущества, находящегося в собственности Администрация Ромодановского </w:t>
      </w:r>
      <w:r>
        <w:t>сел</w:t>
      </w:r>
      <w:r>
        <w:t>ь</w:t>
      </w:r>
      <w:r w:rsidRPr="00854F04">
        <w:t xml:space="preserve">ского поселения  </w:t>
      </w:r>
    </w:p>
    <w:p w:rsidR="005E1C93" w:rsidRPr="00854F04" w:rsidRDefault="005E1C93" w:rsidP="00E77D26">
      <w:pPr>
        <w:ind w:firstLine="709"/>
        <w:jc w:val="both"/>
      </w:pPr>
      <w:r w:rsidRPr="00854F04">
        <w:t>Информация об Организаторе от</w:t>
      </w:r>
      <w:r>
        <w:t>крытого аукциона:</w:t>
      </w:r>
    </w:p>
    <w:p w:rsidR="005E1C93" w:rsidRPr="00854F04" w:rsidRDefault="005E1C93" w:rsidP="00E77D26">
      <w:pPr>
        <w:ind w:firstLine="709"/>
        <w:jc w:val="both"/>
        <w:rPr>
          <w:color w:val="FF0000"/>
        </w:rPr>
      </w:pPr>
      <w:r>
        <w:t>Юридический адрес: 431616</w:t>
      </w:r>
      <w:r w:rsidRPr="00854F04">
        <w:t xml:space="preserve">, РМ, Ромодановский район, </w:t>
      </w:r>
      <w:r>
        <w:t>с.Анненково</w:t>
      </w:r>
      <w:r w:rsidRPr="00854F04">
        <w:t xml:space="preserve">, ул. </w:t>
      </w:r>
      <w:r>
        <w:t>Новая</w:t>
      </w:r>
      <w:r w:rsidRPr="00854F04">
        <w:t xml:space="preserve">, д. </w:t>
      </w:r>
      <w:r>
        <w:t>9</w:t>
      </w:r>
    </w:p>
    <w:p w:rsidR="005E1C93" w:rsidRPr="00476866" w:rsidRDefault="005E1C93" w:rsidP="00E77D26">
      <w:pPr>
        <w:ind w:firstLine="709"/>
        <w:jc w:val="both"/>
        <w:rPr>
          <w:color w:val="000000"/>
        </w:rPr>
      </w:pPr>
      <w:r w:rsidRPr="00854F04">
        <w:rPr>
          <w:color w:val="000000"/>
        </w:rPr>
        <w:t>Адрес электронной почты: </w:t>
      </w:r>
      <w:r w:rsidRPr="00854F04">
        <w:rPr>
          <w:color w:val="000000"/>
          <w:u w:val="single"/>
        </w:rPr>
        <w:t xml:space="preserve"> adm.</w:t>
      </w:r>
      <w:r>
        <w:rPr>
          <w:color w:val="000000"/>
          <w:u w:val="single"/>
          <w:lang w:val="en-US"/>
        </w:rPr>
        <w:t>annenkovo</w:t>
      </w:r>
      <w:r w:rsidRPr="00476866">
        <w:rPr>
          <w:color w:val="000000"/>
          <w:u w:val="single"/>
        </w:rPr>
        <w:t>@</w:t>
      </w:r>
      <w:r>
        <w:rPr>
          <w:color w:val="000000"/>
          <w:u w:val="single"/>
          <w:lang w:val="en-US"/>
        </w:rPr>
        <w:t>mail</w:t>
      </w:r>
      <w:r w:rsidRPr="00476866">
        <w:rPr>
          <w:color w:val="000000"/>
          <w:u w:val="single"/>
        </w:rPr>
        <w:t>.</w:t>
      </w:r>
      <w:r>
        <w:rPr>
          <w:color w:val="000000"/>
          <w:u w:val="single"/>
          <w:lang w:val="en-US"/>
        </w:rPr>
        <w:t>ru</w:t>
      </w:r>
    </w:p>
    <w:p w:rsidR="005E1C93" w:rsidRPr="00854F04" w:rsidRDefault="005E1C93" w:rsidP="00E77D26">
      <w:pPr>
        <w:ind w:firstLine="709"/>
        <w:jc w:val="both"/>
        <w:rPr>
          <w:color w:val="000000"/>
        </w:rPr>
      </w:pPr>
      <w:r w:rsidRPr="00854F04">
        <w:rPr>
          <w:color w:val="000000"/>
        </w:rPr>
        <w:t xml:space="preserve">Официальный сайт в сети Интернет:  </w:t>
      </w:r>
      <w:r w:rsidRPr="00476866">
        <w:rPr>
          <w:color w:val="000000"/>
        </w:rPr>
        <w:t>http://romodanovo.e-mordovia.ru/vill/view/243</w:t>
      </w:r>
    </w:p>
    <w:p w:rsidR="005E1C93" w:rsidRPr="00854F04" w:rsidRDefault="005E1C93" w:rsidP="00E77D26">
      <w:pPr>
        <w:ind w:firstLine="709"/>
        <w:jc w:val="both"/>
        <w:rPr>
          <w:color w:val="000000"/>
        </w:rPr>
      </w:pPr>
      <w:r w:rsidRPr="00854F04">
        <w:rPr>
          <w:color w:val="000000"/>
        </w:rPr>
        <w:t>Конт</w:t>
      </w:r>
      <w:r>
        <w:rPr>
          <w:color w:val="000000"/>
        </w:rPr>
        <w:t>актный телефон: 8(83438) 2-43-47</w:t>
      </w:r>
      <w:r w:rsidRPr="00854F04">
        <w:rPr>
          <w:color w:val="000000"/>
        </w:rPr>
        <w:t>, 2-</w:t>
      </w:r>
      <w:r>
        <w:rPr>
          <w:color w:val="000000"/>
        </w:rPr>
        <w:t>43-96</w:t>
      </w:r>
      <w:r w:rsidRPr="00854F04">
        <w:rPr>
          <w:color w:val="000000"/>
        </w:rPr>
        <w:t xml:space="preserve"> –</w:t>
      </w:r>
      <w:r>
        <w:rPr>
          <w:color w:val="000000"/>
        </w:rPr>
        <w:t xml:space="preserve"> </w:t>
      </w:r>
      <w:r w:rsidRPr="00854F04">
        <w:rPr>
          <w:color w:val="000000"/>
        </w:rPr>
        <w:t xml:space="preserve">Администрации </w:t>
      </w:r>
      <w:r>
        <w:rPr>
          <w:color w:val="000000"/>
        </w:rPr>
        <w:t>Анненковского</w:t>
      </w:r>
      <w:r w:rsidRPr="00854F04">
        <w:rPr>
          <w:color w:val="000000"/>
        </w:rPr>
        <w:t xml:space="preserve"> </w:t>
      </w:r>
      <w:r>
        <w:t>сель</w:t>
      </w:r>
      <w:r w:rsidRPr="00854F04">
        <w:t>ск</w:t>
      </w:r>
      <w:r w:rsidRPr="00854F04">
        <w:t>о</w:t>
      </w:r>
      <w:r w:rsidRPr="00854F04">
        <w:t>го</w:t>
      </w:r>
      <w:r w:rsidRPr="00854F04">
        <w:rPr>
          <w:color w:val="000000"/>
        </w:rPr>
        <w:t xml:space="preserve"> поселения, в рабочие дни с 8:00 до 17:00 (время московское).</w:t>
      </w:r>
    </w:p>
    <w:p w:rsidR="005E1C93" w:rsidRPr="00854F04" w:rsidRDefault="005E1C93" w:rsidP="00E77D26">
      <w:pPr>
        <w:ind w:firstLine="709"/>
        <w:jc w:val="both"/>
      </w:pPr>
      <w:r w:rsidRPr="00854F04">
        <w:t>Документация об открытом аукционе включает в себя сведения об объектах и предмете аукциона, требования к содержанию, составу и форме заявки на участие в аукционе, инструкцию по ее заполнению. Форму, условия и порядок проведения процедуры открытого аукциона, треб</w:t>
      </w:r>
      <w:r w:rsidRPr="00854F04">
        <w:t>о</w:t>
      </w:r>
      <w:r w:rsidRPr="00854F04">
        <w:t>вания к участникам аукциона. Обязательными приложениями к документации об аукционе явл</w:t>
      </w:r>
      <w:r w:rsidRPr="00854F04">
        <w:t>я</w:t>
      </w:r>
      <w:r w:rsidRPr="00854F04">
        <w:t>ются: проекты договора аренды в отношении каждого лота, формы заявки, анкеты Заявителей аукциона.</w:t>
      </w:r>
    </w:p>
    <w:p w:rsidR="005E1C93" w:rsidRPr="00854F04" w:rsidRDefault="005E1C93" w:rsidP="00E77D26">
      <w:pPr>
        <w:ind w:firstLine="709"/>
        <w:jc w:val="both"/>
        <w:rPr>
          <w:b/>
          <w:color w:val="000000"/>
        </w:rPr>
      </w:pPr>
      <w:r>
        <w:rPr>
          <w:b/>
          <w:color w:val="000000"/>
        </w:rPr>
        <w:t>2. Сведения об объекте</w:t>
      </w:r>
      <w:r w:rsidRPr="00854F04">
        <w:rPr>
          <w:b/>
          <w:color w:val="000000"/>
        </w:rPr>
        <w:t xml:space="preserve"> муниципальной собственности:</w:t>
      </w:r>
    </w:p>
    <w:p w:rsidR="005E1C93" w:rsidRPr="00AA0261" w:rsidRDefault="005E1C93" w:rsidP="00E77D26">
      <w:pPr>
        <w:ind w:firstLine="709"/>
        <w:jc w:val="both"/>
        <w:rPr>
          <w:b/>
          <w:color w:val="000000"/>
          <w:sz w:val="18"/>
          <w:szCs w:val="18"/>
        </w:rPr>
      </w:pPr>
    </w:p>
    <w:tbl>
      <w:tblPr>
        <w:tblpPr w:leftFromText="180" w:rightFromText="180" w:vertAnchor="text" w:horzAnchor="margin" w:tblpY="9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2808"/>
        <w:gridCol w:w="1260"/>
        <w:gridCol w:w="900"/>
        <w:gridCol w:w="720"/>
        <w:gridCol w:w="1080"/>
        <w:gridCol w:w="793"/>
        <w:gridCol w:w="827"/>
        <w:gridCol w:w="1283"/>
      </w:tblGrid>
      <w:tr w:rsidR="005E1C93" w:rsidRPr="001D1712" w:rsidTr="00D83D70">
        <w:tc>
          <w:tcPr>
            <w:tcW w:w="360" w:type="dxa"/>
            <w:vAlign w:val="center"/>
          </w:tcPr>
          <w:p w:rsidR="005E1C93" w:rsidRPr="006E3C02" w:rsidRDefault="005E1C93" w:rsidP="001C7C9D">
            <w:pPr>
              <w:jc w:val="center"/>
              <w:rPr>
                <w:b/>
                <w:sz w:val="18"/>
                <w:szCs w:val="18"/>
              </w:rPr>
            </w:pPr>
            <w:r w:rsidRPr="006E3C02">
              <w:rPr>
                <w:b/>
                <w:sz w:val="18"/>
                <w:szCs w:val="18"/>
              </w:rPr>
              <w:t>№</w:t>
            </w:r>
          </w:p>
          <w:p w:rsidR="005E1C93" w:rsidRPr="006E3C02" w:rsidRDefault="005E1C93" w:rsidP="001C7C9D">
            <w:pPr>
              <w:jc w:val="center"/>
              <w:rPr>
                <w:b/>
                <w:sz w:val="18"/>
                <w:szCs w:val="18"/>
              </w:rPr>
            </w:pPr>
            <w:r w:rsidRPr="006E3C02">
              <w:rPr>
                <w:b/>
                <w:sz w:val="18"/>
                <w:szCs w:val="18"/>
              </w:rPr>
              <w:t>лота</w:t>
            </w:r>
          </w:p>
        </w:tc>
        <w:tc>
          <w:tcPr>
            <w:tcW w:w="2808" w:type="dxa"/>
            <w:vAlign w:val="center"/>
          </w:tcPr>
          <w:p w:rsidR="005E1C93" w:rsidRPr="006E3C02" w:rsidRDefault="005E1C93" w:rsidP="001C7C9D">
            <w:pPr>
              <w:jc w:val="center"/>
              <w:rPr>
                <w:b/>
                <w:sz w:val="18"/>
                <w:szCs w:val="18"/>
              </w:rPr>
            </w:pPr>
            <w:r w:rsidRPr="006E3C02">
              <w:rPr>
                <w:b/>
                <w:sz w:val="18"/>
                <w:szCs w:val="18"/>
              </w:rPr>
              <w:t>Адрес объекта</w:t>
            </w:r>
          </w:p>
          <w:p w:rsidR="005E1C93" w:rsidRDefault="005E1C93" w:rsidP="001C7C9D">
            <w:pPr>
              <w:jc w:val="center"/>
              <w:rPr>
                <w:b/>
                <w:sz w:val="18"/>
                <w:szCs w:val="18"/>
              </w:rPr>
            </w:pPr>
            <w:r w:rsidRPr="006E3C02">
              <w:rPr>
                <w:b/>
                <w:sz w:val="18"/>
                <w:szCs w:val="18"/>
              </w:rPr>
              <w:t>недвижимости,</w:t>
            </w:r>
          </w:p>
          <w:p w:rsidR="005E1C93" w:rsidRPr="006E3C02" w:rsidRDefault="005E1C93" w:rsidP="001C7C9D">
            <w:pPr>
              <w:jc w:val="center"/>
              <w:rPr>
                <w:b/>
                <w:sz w:val="18"/>
                <w:szCs w:val="18"/>
              </w:rPr>
            </w:pPr>
            <w:r w:rsidRPr="006E3C02">
              <w:rPr>
                <w:b/>
                <w:sz w:val="18"/>
                <w:szCs w:val="18"/>
              </w:rPr>
              <w:t>характеристика</w:t>
            </w:r>
          </w:p>
        </w:tc>
        <w:tc>
          <w:tcPr>
            <w:tcW w:w="1260" w:type="dxa"/>
            <w:vAlign w:val="center"/>
          </w:tcPr>
          <w:p w:rsidR="005E1C93" w:rsidRPr="006E3C02" w:rsidRDefault="005E1C93" w:rsidP="001C7C9D">
            <w:pPr>
              <w:jc w:val="center"/>
              <w:rPr>
                <w:b/>
                <w:sz w:val="18"/>
                <w:szCs w:val="18"/>
              </w:rPr>
            </w:pPr>
            <w:r w:rsidRPr="006E3C02">
              <w:rPr>
                <w:b/>
                <w:sz w:val="18"/>
                <w:szCs w:val="18"/>
              </w:rPr>
              <w:t>Площадь кв.м.</w:t>
            </w:r>
          </w:p>
        </w:tc>
        <w:tc>
          <w:tcPr>
            <w:tcW w:w="900" w:type="dxa"/>
            <w:vAlign w:val="center"/>
          </w:tcPr>
          <w:p w:rsidR="005E1C93" w:rsidRPr="006E3C02" w:rsidRDefault="005E1C93" w:rsidP="001C7C9D">
            <w:pPr>
              <w:jc w:val="center"/>
              <w:rPr>
                <w:b/>
                <w:sz w:val="18"/>
                <w:szCs w:val="18"/>
              </w:rPr>
            </w:pPr>
            <w:r w:rsidRPr="006E3C02">
              <w:rPr>
                <w:b/>
                <w:sz w:val="18"/>
                <w:szCs w:val="18"/>
              </w:rPr>
              <w:t>Н</w:t>
            </w:r>
            <w:r w:rsidRPr="006E3C02">
              <w:rPr>
                <w:b/>
                <w:sz w:val="18"/>
                <w:szCs w:val="18"/>
              </w:rPr>
              <w:t>а</w:t>
            </w:r>
            <w:r w:rsidRPr="006E3C02">
              <w:rPr>
                <w:b/>
                <w:sz w:val="18"/>
                <w:szCs w:val="18"/>
              </w:rPr>
              <w:t>чальная цена арен</w:t>
            </w:r>
            <w:r w:rsidRPr="006E3C02">
              <w:rPr>
                <w:b/>
                <w:sz w:val="18"/>
                <w:szCs w:val="18"/>
              </w:rPr>
              <w:t>д</w:t>
            </w:r>
            <w:r w:rsidRPr="006E3C02">
              <w:rPr>
                <w:b/>
                <w:sz w:val="18"/>
                <w:szCs w:val="18"/>
              </w:rPr>
              <w:t>ной платы без уч</w:t>
            </w:r>
            <w:r w:rsidRPr="006E3C02">
              <w:rPr>
                <w:b/>
                <w:sz w:val="18"/>
                <w:szCs w:val="18"/>
              </w:rPr>
              <w:t>е</w:t>
            </w:r>
            <w:r w:rsidRPr="006E3C02">
              <w:rPr>
                <w:b/>
                <w:sz w:val="18"/>
                <w:szCs w:val="18"/>
              </w:rPr>
              <w:t>та НДС в год (руб.)</w:t>
            </w:r>
          </w:p>
        </w:tc>
        <w:tc>
          <w:tcPr>
            <w:tcW w:w="720" w:type="dxa"/>
            <w:vAlign w:val="center"/>
          </w:tcPr>
          <w:p w:rsidR="005E1C93" w:rsidRPr="006E3C02" w:rsidRDefault="005E1C93" w:rsidP="001C7C9D">
            <w:pPr>
              <w:jc w:val="center"/>
              <w:rPr>
                <w:b/>
                <w:sz w:val="18"/>
                <w:szCs w:val="18"/>
              </w:rPr>
            </w:pPr>
            <w:r w:rsidRPr="006E3C02">
              <w:rPr>
                <w:b/>
                <w:sz w:val="18"/>
                <w:szCs w:val="18"/>
              </w:rPr>
              <w:t>Шаг ау</w:t>
            </w:r>
            <w:r w:rsidRPr="006E3C02">
              <w:rPr>
                <w:b/>
                <w:sz w:val="18"/>
                <w:szCs w:val="18"/>
              </w:rPr>
              <w:t>к</w:t>
            </w:r>
            <w:r w:rsidRPr="006E3C02">
              <w:rPr>
                <w:b/>
                <w:sz w:val="18"/>
                <w:szCs w:val="18"/>
              </w:rPr>
              <w:t>ци</w:t>
            </w:r>
            <w:r w:rsidRPr="006E3C02">
              <w:rPr>
                <w:b/>
                <w:sz w:val="18"/>
                <w:szCs w:val="18"/>
              </w:rPr>
              <w:t>о</w:t>
            </w:r>
            <w:r w:rsidRPr="006E3C02">
              <w:rPr>
                <w:b/>
                <w:sz w:val="18"/>
                <w:szCs w:val="18"/>
              </w:rPr>
              <w:t>на, 5% от н</w:t>
            </w:r>
            <w:r w:rsidRPr="006E3C02">
              <w:rPr>
                <w:b/>
                <w:sz w:val="18"/>
                <w:szCs w:val="18"/>
              </w:rPr>
              <w:t>а</w:t>
            </w:r>
            <w:r w:rsidRPr="006E3C02">
              <w:rPr>
                <w:b/>
                <w:sz w:val="18"/>
                <w:szCs w:val="18"/>
              </w:rPr>
              <w:t>чаль-</w:t>
            </w:r>
          </w:p>
          <w:p w:rsidR="005E1C93" w:rsidRPr="006E3C02" w:rsidRDefault="005E1C93" w:rsidP="001C7C9D">
            <w:pPr>
              <w:jc w:val="center"/>
              <w:rPr>
                <w:b/>
                <w:sz w:val="18"/>
                <w:szCs w:val="18"/>
              </w:rPr>
            </w:pPr>
            <w:r w:rsidRPr="006E3C02">
              <w:rPr>
                <w:b/>
                <w:sz w:val="18"/>
                <w:szCs w:val="18"/>
              </w:rPr>
              <w:t>ной цены (руб.)</w:t>
            </w:r>
          </w:p>
        </w:tc>
        <w:tc>
          <w:tcPr>
            <w:tcW w:w="1080" w:type="dxa"/>
            <w:vAlign w:val="center"/>
          </w:tcPr>
          <w:p w:rsidR="005E1C93" w:rsidRPr="006E3C02" w:rsidRDefault="005E1C93" w:rsidP="001C7C9D">
            <w:pPr>
              <w:jc w:val="center"/>
              <w:rPr>
                <w:b/>
                <w:sz w:val="18"/>
                <w:szCs w:val="18"/>
              </w:rPr>
            </w:pPr>
            <w:r w:rsidRPr="006E3C02">
              <w:rPr>
                <w:b/>
                <w:sz w:val="18"/>
                <w:szCs w:val="18"/>
              </w:rPr>
              <w:t>Целевое назнач</w:t>
            </w:r>
            <w:r w:rsidRPr="006E3C02">
              <w:rPr>
                <w:b/>
                <w:sz w:val="18"/>
                <w:szCs w:val="18"/>
              </w:rPr>
              <w:t>е</w:t>
            </w:r>
            <w:r w:rsidRPr="006E3C02">
              <w:rPr>
                <w:b/>
                <w:sz w:val="18"/>
                <w:szCs w:val="18"/>
              </w:rPr>
              <w:t>ние</w:t>
            </w:r>
          </w:p>
        </w:tc>
        <w:tc>
          <w:tcPr>
            <w:tcW w:w="793" w:type="dxa"/>
            <w:vAlign w:val="center"/>
          </w:tcPr>
          <w:p w:rsidR="005E1C93" w:rsidRPr="006E3C02" w:rsidRDefault="005E1C93" w:rsidP="001C7C9D">
            <w:pPr>
              <w:jc w:val="center"/>
              <w:rPr>
                <w:b/>
                <w:sz w:val="18"/>
                <w:szCs w:val="18"/>
              </w:rPr>
            </w:pPr>
            <w:r w:rsidRPr="006E3C02">
              <w:rPr>
                <w:b/>
                <w:sz w:val="18"/>
                <w:szCs w:val="18"/>
              </w:rPr>
              <w:t>Вид права, срок дейс</w:t>
            </w:r>
            <w:r w:rsidRPr="006E3C02">
              <w:rPr>
                <w:b/>
                <w:sz w:val="18"/>
                <w:szCs w:val="18"/>
              </w:rPr>
              <w:t>т</w:t>
            </w:r>
            <w:r w:rsidRPr="006E3C02">
              <w:rPr>
                <w:b/>
                <w:sz w:val="18"/>
                <w:szCs w:val="18"/>
              </w:rPr>
              <w:t>вия дог</w:t>
            </w:r>
            <w:r w:rsidRPr="006E3C02">
              <w:rPr>
                <w:b/>
                <w:sz w:val="18"/>
                <w:szCs w:val="18"/>
              </w:rPr>
              <w:t>о</w:t>
            </w:r>
            <w:r w:rsidRPr="006E3C02">
              <w:rPr>
                <w:b/>
                <w:sz w:val="18"/>
                <w:szCs w:val="18"/>
              </w:rPr>
              <w:t>вора аре</w:t>
            </w:r>
            <w:r w:rsidRPr="006E3C02">
              <w:rPr>
                <w:b/>
                <w:sz w:val="18"/>
                <w:szCs w:val="18"/>
              </w:rPr>
              <w:t>н</w:t>
            </w:r>
            <w:r w:rsidRPr="006E3C02">
              <w:rPr>
                <w:b/>
                <w:sz w:val="18"/>
                <w:szCs w:val="18"/>
              </w:rPr>
              <w:t>ды</w:t>
            </w:r>
          </w:p>
        </w:tc>
        <w:tc>
          <w:tcPr>
            <w:tcW w:w="827" w:type="dxa"/>
            <w:vAlign w:val="center"/>
          </w:tcPr>
          <w:p w:rsidR="005E1C93" w:rsidRPr="006E3C02" w:rsidRDefault="005E1C93" w:rsidP="001C7C9D">
            <w:pPr>
              <w:jc w:val="center"/>
              <w:rPr>
                <w:b/>
                <w:sz w:val="18"/>
                <w:szCs w:val="18"/>
              </w:rPr>
            </w:pPr>
            <w:r w:rsidRPr="006E3C02">
              <w:rPr>
                <w:b/>
                <w:sz w:val="18"/>
                <w:szCs w:val="18"/>
              </w:rPr>
              <w:t>Обр</w:t>
            </w:r>
            <w:r w:rsidRPr="006E3C02">
              <w:rPr>
                <w:b/>
                <w:sz w:val="18"/>
                <w:szCs w:val="18"/>
              </w:rPr>
              <w:t>е</w:t>
            </w:r>
            <w:r w:rsidRPr="006E3C02">
              <w:rPr>
                <w:b/>
                <w:sz w:val="18"/>
                <w:szCs w:val="18"/>
              </w:rPr>
              <w:t>мен</w:t>
            </w:r>
            <w:r w:rsidRPr="006E3C02">
              <w:rPr>
                <w:b/>
                <w:sz w:val="18"/>
                <w:szCs w:val="18"/>
              </w:rPr>
              <w:t>е</w:t>
            </w:r>
            <w:r w:rsidRPr="006E3C02">
              <w:rPr>
                <w:b/>
                <w:sz w:val="18"/>
                <w:szCs w:val="18"/>
              </w:rPr>
              <w:t>ние</w:t>
            </w:r>
          </w:p>
        </w:tc>
        <w:tc>
          <w:tcPr>
            <w:tcW w:w="1283" w:type="dxa"/>
            <w:vAlign w:val="center"/>
          </w:tcPr>
          <w:p w:rsidR="005E1C93" w:rsidRPr="006E3C02" w:rsidRDefault="005E1C93" w:rsidP="001C7C9D">
            <w:pPr>
              <w:jc w:val="center"/>
              <w:rPr>
                <w:b/>
                <w:sz w:val="16"/>
                <w:szCs w:val="16"/>
              </w:rPr>
            </w:pPr>
            <w:r w:rsidRPr="006E3C02">
              <w:rPr>
                <w:b/>
                <w:sz w:val="16"/>
                <w:szCs w:val="16"/>
              </w:rPr>
              <w:t>Дата и время проведения аукционов</w:t>
            </w:r>
          </w:p>
        </w:tc>
      </w:tr>
      <w:tr w:rsidR="005E1C93" w:rsidRPr="001D1712" w:rsidTr="00D83D70">
        <w:tc>
          <w:tcPr>
            <w:tcW w:w="360" w:type="dxa"/>
            <w:vAlign w:val="center"/>
          </w:tcPr>
          <w:p w:rsidR="005E1C93" w:rsidRDefault="005E1C93" w:rsidP="00C41C50">
            <w:pPr>
              <w:rPr>
                <w:sz w:val="18"/>
                <w:szCs w:val="18"/>
              </w:rPr>
            </w:pPr>
            <w:r w:rsidRPr="006E3C02">
              <w:rPr>
                <w:sz w:val="18"/>
                <w:szCs w:val="18"/>
              </w:rPr>
              <w:t>1</w:t>
            </w:r>
          </w:p>
          <w:p w:rsidR="005E1C93" w:rsidRDefault="005E1C93" w:rsidP="00C41C50">
            <w:pPr>
              <w:rPr>
                <w:sz w:val="18"/>
                <w:szCs w:val="18"/>
              </w:rPr>
            </w:pPr>
          </w:p>
          <w:p w:rsidR="005E1C93" w:rsidRDefault="005E1C93" w:rsidP="00C41C50">
            <w:pPr>
              <w:rPr>
                <w:sz w:val="18"/>
                <w:szCs w:val="18"/>
              </w:rPr>
            </w:pPr>
          </w:p>
          <w:p w:rsidR="005E1C93" w:rsidRDefault="005E1C93" w:rsidP="00C41C50">
            <w:pPr>
              <w:rPr>
                <w:sz w:val="18"/>
                <w:szCs w:val="18"/>
              </w:rPr>
            </w:pPr>
          </w:p>
          <w:p w:rsidR="005E1C93" w:rsidRDefault="005E1C93" w:rsidP="00C41C50">
            <w:pPr>
              <w:rPr>
                <w:sz w:val="18"/>
                <w:szCs w:val="18"/>
              </w:rPr>
            </w:pPr>
          </w:p>
          <w:p w:rsidR="005E1C93" w:rsidRDefault="005E1C93" w:rsidP="00C41C50">
            <w:pPr>
              <w:rPr>
                <w:sz w:val="18"/>
                <w:szCs w:val="18"/>
              </w:rPr>
            </w:pPr>
          </w:p>
          <w:p w:rsidR="005E1C93" w:rsidRDefault="005E1C93" w:rsidP="00C41C50">
            <w:pPr>
              <w:rPr>
                <w:sz w:val="18"/>
                <w:szCs w:val="18"/>
              </w:rPr>
            </w:pPr>
          </w:p>
          <w:p w:rsidR="005E1C93" w:rsidRDefault="005E1C93" w:rsidP="00C41C50">
            <w:pPr>
              <w:rPr>
                <w:sz w:val="18"/>
                <w:szCs w:val="18"/>
              </w:rPr>
            </w:pPr>
          </w:p>
          <w:p w:rsidR="005E1C93" w:rsidRPr="006E3C02" w:rsidRDefault="005E1C93" w:rsidP="00C41C50">
            <w:pPr>
              <w:rPr>
                <w:sz w:val="18"/>
                <w:szCs w:val="18"/>
              </w:rPr>
            </w:pPr>
          </w:p>
        </w:tc>
        <w:tc>
          <w:tcPr>
            <w:tcW w:w="2808" w:type="dxa"/>
            <w:vAlign w:val="center"/>
          </w:tcPr>
          <w:p w:rsidR="005E1C93" w:rsidRDefault="005E1C93" w:rsidP="00F47211">
            <w:pPr>
              <w:jc w:val="both"/>
              <w:rPr>
                <w:sz w:val="20"/>
                <w:szCs w:val="20"/>
              </w:rPr>
            </w:pPr>
            <w:r w:rsidRPr="006E3C02">
              <w:rPr>
                <w:sz w:val="20"/>
                <w:szCs w:val="20"/>
              </w:rPr>
              <w:t>РМ, Ромо</w:t>
            </w:r>
            <w:r>
              <w:rPr>
                <w:sz w:val="20"/>
                <w:szCs w:val="20"/>
              </w:rPr>
              <w:t>дановский район, с.Анненково, ул. Новая</w:t>
            </w:r>
            <w:r w:rsidRPr="006E3C02">
              <w:rPr>
                <w:sz w:val="20"/>
                <w:szCs w:val="20"/>
              </w:rPr>
              <w:t xml:space="preserve"> д. № </w:t>
            </w:r>
            <w:r>
              <w:rPr>
                <w:sz w:val="20"/>
                <w:szCs w:val="20"/>
              </w:rPr>
              <w:t>9, помещение № 2</w:t>
            </w:r>
          </w:p>
          <w:p w:rsidR="005E1C93" w:rsidRDefault="005E1C93" w:rsidP="001C7C9D">
            <w:pPr>
              <w:rPr>
                <w:sz w:val="18"/>
                <w:szCs w:val="18"/>
              </w:rPr>
            </w:pPr>
          </w:p>
          <w:p w:rsidR="005E1C93" w:rsidRDefault="005E1C93" w:rsidP="001C7C9D">
            <w:pPr>
              <w:rPr>
                <w:sz w:val="18"/>
                <w:szCs w:val="18"/>
              </w:rPr>
            </w:pPr>
          </w:p>
          <w:p w:rsidR="005E1C93" w:rsidRDefault="005E1C93" w:rsidP="001C7C9D">
            <w:pPr>
              <w:rPr>
                <w:sz w:val="18"/>
                <w:szCs w:val="18"/>
              </w:rPr>
            </w:pPr>
          </w:p>
          <w:p w:rsidR="005E1C93" w:rsidRPr="006E3C02" w:rsidRDefault="005E1C93" w:rsidP="001C7C9D">
            <w:pPr>
              <w:rPr>
                <w:sz w:val="18"/>
                <w:szCs w:val="18"/>
              </w:rPr>
            </w:pPr>
          </w:p>
        </w:tc>
        <w:tc>
          <w:tcPr>
            <w:tcW w:w="1260" w:type="dxa"/>
            <w:vAlign w:val="center"/>
          </w:tcPr>
          <w:p w:rsidR="005E1C93" w:rsidRPr="006E3C02" w:rsidRDefault="005E1C93" w:rsidP="00F47211">
            <w:pPr>
              <w:jc w:val="center"/>
              <w:rPr>
                <w:sz w:val="18"/>
                <w:szCs w:val="18"/>
              </w:rPr>
            </w:pPr>
            <w:r>
              <w:rPr>
                <w:sz w:val="20"/>
                <w:szCs w:val="20"/>
              </w:rPr>
              <w:t>27,6</w:t>
            </w:r>
          </w:p>
        </w:tc>
        <w:tc>
          <w:tcPr>
            <w:tcW w:w="900" w:type="dxa"/>
            <w:vAlign w:val="center"/>
          </w:tcPr>
          <w:p w:rsidR="005E1C93" w:rsidRPr="006E3C02" w:rsidRDefault="005E1C93" w:rsidP="00C41C50">
            <w:pPr>
              <w:rPr>
                <w:color w:val="000000"/>
                <w:sz w:val="18"/>
                <w:szCs w:val="18"/>
              </w:rPr>
            </w:pPr>
            <w:r>
              <w:rPr>
                <w:color w:val="000000"/>
                <w:sz w:val="18"/>
                <w:szCs w:val="18"/>
              </w:rPr>
              <w:t>2608.7</w:t>
            </w:r>
          </w:p>
          <w:p w:rsidR="005E1C93" w:rsidRDefault="005E1C93" w:rsidP="00C41C50">
            <w:pPr>
              <w:rPr>
                <w:color w:val="000000"/>
                <w:sz w:val="18"/>
                <w:szCs w:val="18"/>
              </w:rPr>
            </w:pPr>
            <w:r>
              <w:rPr>
                <w:color w:val="000000"/>
                <w:sz w:val="18"/>
                <w:szCs w:val="18"/>
              </w:rPr>
              <w:t xml:space="preserve">(217,39 </w:t>
            </w:r>
            <w:r w:rsidRPr="006E3C02">
              <w:rPr>
                <w:color w:val="000000"/>
                <w:sz w:val="18"/>
                <w:szCs w:val="18"/>
              </w:rPr>
              <w:t>руб. в мес. за 1 кв.м.)</w:t>
            </w:r>
          </w:p>
          <w:p w:rsidR="005E1C93" w:rsidRDefault="005E1C93" w:rsidP="00C41C50">
            <w:pPr>
              <w:rPr>
                <w:color w:val="000000"/>
                <w:sz w:val="18"/>
                <w:szCs w:val="18"/>
              </w:rPr>
            </w:pPr>
          </w:p>
          <w:p w:rsidR="005E1C93" w:rsidRDefault="005E1C93" w:rsidP="00C41C50">
            <w:pPr>
              <w:rPr>
                <w:color w:val="000000"/>
                <w:sz w:val="18"/>
                <w:szCs w:val="18"/>
              </w:rPr>
            </w:pPr>
          </w:p>
          <w:p w:rsidR="005E1C93" w:rsidRDefault="005E1C93" w:rsidP="00C41C50">
            <w:pPr>
              <w:rPr>
                <w:color w:val="000000"/>
                <w:sz w:val="18"/>
                <w:szCs w:val="18"/>
              </w:rPr>
            </w:pPr>
          </w:p>
          <w:p w:rsidR="005E1C93" w:rsidRPr="006E3C02" w:rsidRDefault="005E1C93" w:rsidP="00C41C50">
            <w:pPr>
              <w:rPr>
                <w:sz w:val="18"/>
                <w:szCs w:val="18"/>
              </w:rPr>
            </w:pPr>
          </w:p>
        </w:tc>
        <w:tc>
          <w:tcPr>
            <w:tcW w:w="720" w:type="dxa"/>
            <w:vAlign w:val="center"/>
          </w:tcPr>
          <w:p w:rsidR="005E1C93" w:rsidRDefault="005E1C93" w:rsidP="002217E1">
            <w:pPr>
              <w:jc w:val="center"/>
              <w:rPr>
                <w:color w:val="000000"/>
                <w:sz w:val="18"/>
                <w:szCs w:val="18"/>
              </w:rPr>
            </w:pPr>
            <w:r>
              <w:rPr>
                <w:color w:val="000000"/>
                <w:sz w:val="18"/>
                <w:szCs w:val="18"/>
              </w:rPr>
              <w:t>3600</w:t>
            </w:r>
          </w:p>
          <w:p w:rsidR="005E1C93" w:rsidRDefault="005E1C93" w:rsidP="002217E1">
            <w:pPr>
              <w:jc w:val="center"/>
              <w:rPr>
                <w:color w:val="000000"/>
                <w:sz w:val="18"/>
                <w:szCs w:val="18"/>
              </w:rPr>
            </w:pPr>
          </w:p>
          <w:p w:rsidR="005E1C93" w:rsidRDefault="005E1C93" w:rsidP="002217E1">
            <w:pPr>
              <w:jc w:val="center"/>
              <w:rPr>
                <w:color w:val="000000"/>
                <w:sz w:val="18"/>
                <w:szCs w:val="18"/>
              </w:rPr>
            </w:pPr>
          </w:p>
          <w:p w:rsidR="005E1C93" w:rsidRDefault="005E1C93" w:rsidP="002217E1">
            <w:pPr>
              <w:jc w:val="center"/>
              <w:rPr>
                <w:color w:val="000000"/>
                <w:sz w:val="18"/>
                <w:szCs w:val="18"/>
              </w:rPr>
            </w:pPr>
          </w:p>
          <w:p w:rsidR="005E1C93" w:rsidRDefault="005E1C93" w:rsidP="002217E1">
            <w:pPr>
              <w:jc w:val="center"/>
              <w:rPr>
                <w:color w:val="000000"/>
                <w:sz w:val="18"/>
                <w:szCs w:val="18"/>
              </w:rPr>
            </w:pPr>
          </w:p>
          <w:p w:rsidR="005E1C93" w:rsidRDefault="005E1C93" w:rsidP="002217E1">
            <w:pPr>
              <w:jc w:val="center"/>
              <w:rPr>
                <w:color w:val="000000"/>
                <w:sz w:val="18"/>
                <w:szCs w:val="18"/>
              </w:rPr>
            </w:pPr>
          </w:p>
          <w:p w:rsidR="005E1C93" w:rsidRPr="00946A91" w:rsidRDefault="005E1C93" w:rsidP="002217E1">
            <w:pPr>
              <w:jc w:val="center"/>
              <w:rPr>
                <w:color w:val="000000"/>
                <w:sz w:val="18"/>
                <w:szCs w:val="18"/>
              </w:rPr>
            </w:pPr>
          </w:p>
        </w:tc>
        <w:tc>
          <w:tcPr>
            <w:tcW w:w="1080" w:type="dxa"/>
            <w:vAlign w:val="center"/>
          </w:tcPr>
          <w:p w:rsidR="005E1C93" w:rsidRDefault="005E1C93" w:rsidP="002217E1">
            <w:pPr>
              <w:jc w:val="center"/>
              <w:rPr>
                <w:sz w:val="18"/>
                <w:szCs w:val="18"/>
              </w:rPr>
            </w:pPr>
            <w:r>
              <w:rPr>
                <w:sz w:val="18"/>
                <w:szCs w:val="18"/>
              </w:rPr>
              <w:t>магазин</w:t>
            </w:r>
          </w:p>
          <w:p w:rsidR="005E1C93" w:rsidRDefault="005E1C93" w:rsidP="002217E1">
            <w:pPr>
              <w:jc w:val="center"/>
              <w:rPr>
                <w:sz w:val="18"/>
                <w:szCs w:val="18"/>
              </w:rPr>
            </w:pPr>
          </w:p>
          <w:p w:rsidR="005E1C93" w:rsidRDefault="005E1C93" w:rsidP="002217E1">
            <w:pPr>
              <w:jc w:val="center"/>
              <w:rPr>
                <w:sz w:val="18"/>
                <w:szCs w:val="18"/>
              </w:rPr>
            </w:pPr>
          </w:p>
          <w:p w:rsidR="005E1C93" w:rsidRDefault="005E1C93" w:rsidP="002217E1">
            <w:pPr>
              <w:jc w:val="center"/>
              <w:rPr>
                <w:sz w:val="18"/>
                <w:szCs w:val="18"/>
              </w:rPr>
            </w:pPr>
          </w:p>
          <w:p w:rsidR="005E1C93" w:rsidRDefault="005E1C93" w:rsidP="002217E1">
            <w:pPr>
              <w:jc w:val="center"/>
              <w:rPr>
                <w:sz w:val="18"/>
                <w:szCs w:val="18"/>
              </w:rPr>
            </w:pPr>
          </w:p>
          <w:p w:rsidR="005E1C93" w:rsidRDefault="005E1C93" w:rsidP="002217E1">
            <w:pPr>
              <w:jc w:val="center"/>
              <w:rPr>
                <w:sz w:val="18"/>
                <w:szCs w:val="18"/>
              </w:rPr>
            </w:pPr>
          </w:p>
          <w:p w:rsidR="005E1C93" w:rsidRPr="006E3C02" w:rsidRDefault="005E1C93" w:rsidP="002217E1">
            <w:pPr>
              <w:jc w:val="center"/>
              <w:rPr>
                <w:sz w:val="18"/>
                <w:szCs w:val="18"/>
              </w:rPr>
            </w:pPr>
          </w:p>
        </w:tc>
        <w:tc>
          <w:tcPr>
            <w:tcW w:w="793" w:type="dxa"/>
            <w:vAlign w:val="center"/>
          </w:tcPr>
          <w:p w:rsidR="005E1C93" w:rsidRDefault="005E1C93" w:rsidP="002217E1">
            <w:pPr>
              <w:jc w:val="center"/>
              <w:rPr>
                <w:sz w:val="18"/>
                <w:szCs w:val="18"/>
              </w:rPr>
            </w:pPr>
            <w:r>
              <w:rPr>
                <w:sz w:val="18"/>
                <w:szCs w:val="18"/>
              </w:rPr>
              <w:t>5 лет</w:t>
            </w:r>
          </w:p>
          <w:p w:rsidR="005E1C93" w:rsidRDefault="005E1C93" w:rsidP="002217E1">
            <w:pPr>
              <w:jc w:val="center"/>
              <w:rPr>
                <w:sz w:val="18"/>
                <w:szCs w:val="18"/>
              </w:rPr>
            </w:pPr>
          </w:p>
          <w:p w:rsidR="005E1C93" w:rsidRDefault="005E1C93" w:rsidP="002217E1">
            <w:pPr>
              <w:jc w:val="center"/>
              <w:rPr>
                <w:sz w:val="18"/>
                <w:szCs w:val="18"/>
              </w:rPr>
            </w:pPr>
          </w:p>
          <w:p w:rsidR="005E1C93" w:rsidRDefault="005E1C93" w:rsidP="002217E1">
            <w:pPr>
              <w:jc w:val="center"/>
              <w:rPr>
                <w:sz w:val="18"/>
                <w:szCs w:val="18"/>
              </w:rPr>
            </w:pPr>
          </w:p>
          <w:p w:rsidR="005E1C93" w:rsidRDefault="005E1C93" w:rsidP="002217E1">
            <w:pPr>
              <w:jc w:val="center"/>
              <w:rPr>
                <w:sz w:val="18"/>
                <w:szCs w:val="18"/>
              </w:rPr>
            </w:pPr>
          </w:p>
          <w:p w:rsidR="005E1C93" w:rsidRDefault="005E1C93" w:rsidP="002217E1">
            <w:pPr>
              <w:jc w:val="center"/>
              <w:rPr>
                <w:sz w:val="18"/>
                <w:szCs w:val="18"/>
              </w:rPr>
            </w:pPr>
          </w:p>
          <w:p w:rsidR="005E1C93" w:rsidRPr="006E3C02" w:rsidRDefault="005E1C93" w:rsidP="002217E1">
            <w:pPr>
              <w:jc w:val="center"/>
              <w:rPr>
                <w:sz w:val="18"/>
                <w:szCs w:val="18"/>
              </w:rPr>
            </w:pPr>
          </w:p>
        </w:tc>
        <w:tc>
          <w:tcPr>
            <w:tcW w:w="827" w:type="dxa"/>
            <w:vAlign w:val="center"/>
          </w:tcPr>
          <w:p w:rsidR="005E1C93" w:rsidRDefault="005E1C93" w:rsidP="002217E1">
            <w:pPr>
              <w:jc w:val="center"/>
              <w:rPr>
                <w:color w:val="000000"/>
                <w:sz w:val="18"/>
                <w:szCs w:val="18"/>
              </w:rPr>
            </w:pPr>
            <w:r w:rsidRPr="002217E1">
              <w:rPr>
                <w:color w:val="000000"/>
                <w:sz w:val="18"/>
                <w:szCs w:val="18"/>
              </w:rPr>
              <w:t>отсу</w:t>
            </w:r>
            <w:r w:rsidRPr="002217E1">
              <w:rPr>
                <w:color w:val="000000"/>
                <w:sz w:val="18"/>
                <w:szCs w:val="18"/>
              </w:rPr>
              <w:t>т</w:t>
            </w:r>
            <w:r w:rsidRPr="002217E1">
              <w:rPr>
                <w:color w:val="000000"/>
                <w:sz w:val="18"/>
                <w:szCs w:val="18"/>
              </w:rPr>
              <w:t>ствует</w:t>
            </w:r>
          </w:p>
          <w:p w:rsidR="005E1C93" w:rsidRDefault="005E1C93" w:rsidP="002217E1">
            <w:pPr>
              <w:jc w:val="center"/>
              <w:rPr>
                <w:color w:val="000000"/>
                <w:sz w:val="18"/>
                <w:szCs w:val="18"/>
              </w:rPr>
            </w:pPr>
          </w:p>
          <w:p w:rsidR="005E1C93" w:rsidRDefault="005E1C93" w:rsidP="002217E1">
            <w:pPr>
              <w:jc w:val="center"/>
              <w:rPr>
                <w:color w:val="000000"/>
                <w:sz w:val="18"/>
                <w:szCs w:val="18"/>
              </w:rPr>
            </w:pPr>
          </w:p>
          <w:p w:rsidR="005E1C93" w:rsidRDefault="005E1C93" w:rsidP="002217E1">
            <w:pPr>
              <w:jc w:val="center"/>
              <w:rPr>
                <w:color w:val="000000"/>
                <w:sz w:val="18"/>
                <w:szCs w:val="18"/>
              </w:rPr>
            </w:pPr>
          </w:p>
          <w:p w:rsidR="005E1C93" w:rsidRDefault="005E1C93" w:rsidP="002217E1">
            <w:pPr>
              <w:jc w:val="center"/>
              <w:rPr>
                <w:color w:val="000000"/>
                <w:sz w:val="18"/>
                <w:szCs w:val="18"/>
              </w:rPr>
            </w:pPr>
          </w:p>
          <w:p w:rsidR="005E1C93" w:rsidRPr="002217E1" w:rsidRDefault="005E1C93" w:rsidP="002217E1">
            <w:pPr>
              <w:jc w:val="center"/>
              <w:rPr>
                <w:color w:val="000000"/>
                <w:sz w:val="18"/>
                <w:szCs w:val="18"/>
              </w:rPr>
            </w:pPr>
          </w:p>
        </w:tc>
        <w:tc>
          <w:tcPr>
            <w:tcW w:w="1283" w:type="dxa"/>
            <w:vAlign w:val="center"/>
          </w:tcPr>
          <w:p w:rsidR="005E1C93" w:rsidRPr="00D83D70" w:rsidRDefault="005E1C93" w:rsidP="002217E1">
            <w:pPr>
              <w:jc w:val="center"/>
              <w:rPr>
                <w:color w:val="000000"/>
                <w:sz w:val="16"/>
                <w:szCs w:val="16"/>
              </w:rPr>
            </w:pPr>
            <w:r>
              <w:rPr>
                <w:color w:val="000000"/>
                <w:sz w:val="16"/>
                <w:szCs w:val="16"/>
              </w:rPr>
              <w:t>08.</w:t>
            </w:r>
            <w:r>
              <w:rPr>
                <w:color w:val="000000"/>
                <w:sz w:val="16"/>
                <w:szCs w:val="16"/>
                <w:lang w:val="en-US"/>
              </w:rPr>
              <w:t>1</w:t>
            </w:r>
            <w:r>
              <w:rPr>
                <w:color w:val="000000"/>
                <w:sz w:val="16"/>
                <w:szCs w:val="16"/>
              </w:rPr>
              <w:t>2.2021  г</w:t>
            </w:r>
            <w:r w:rsidRPr="00D83D70">
              <w:rPr>
                <w:color w:val="000000"/>
                <w:sz w:val="16"/>
                <w:szCs w:val="16"/>
              </w:rPr>
              <w:t>.</w:t>
            </w:r>
          </w:p>
          <w:p w:rsidR="005E1C93" w:rsidRDefault="005E1C93" w:rsidP="002217E1">
            <w:pPr>
              <w:jc w:val="center"/>
              <w:rPr>
                <w:color w:val="000000"/>
                <w:sz w:val="16"/>
                <w:szCs w:val="16"/>
              </w:rPr>
            </w:pPr>
            <w:r w:rsidRPr="00A37AD7">
              <w:rPr>
                <w:sz w:val="16"/>
                <w:szCs w:val="16"/>
              </w:rPr>
              <w:t>9ч.00мин</w:t>
            </w:r>
            <w:r w:rsidRPr="006E3C02">
              <w:rPr>
                <w:color w:val="000000"/>
                <w:sz w:val="16"/>
                <w:szCs w:val="16"/>
              </w:rPr>
              <w:t>.</w:t>
            </w:r>
          </w:p>
          <w:p w:rsidR="005E1C93" w:rsidRDefault="005E1C93" w:rsidP="002217E1">
            <w:pPr>
              <w:jc w:val="center"/>
              <w:rPr>
                <w:color w:val="000000"/>
                <w:sz w:val="16"/>
                <w:szCs w:val="16"/>
              </w:rPr>
            </w:pPr>
          </w:p>
          <w:p w:rsidR="005E1C93" w:rsidRDefault="005E1C93" w:rsidP="002217E1">
            <w:pPr>
              <w:jc w:val="center"/>
              <w:rPr>
                <w:color w:val="000000"/>
                <w:sz w:val="16"/>
                <w:szCs w:val="16"/>
              </w:rPr>
            </w:pPr>
          </w:p>
          <w:p w:rsidR="005E1C93" w:rsidRDefault="005E1C93" w:rsidP="002217E1">
            <w:pPr>
              <w:jc w:val="center"/>
              <w:rPr>
                <w:color w:val="000000"/>
                <w:sz w:val="16"/>
                <w:szCs w:val="16"/>
              </w:rPr>
            </w:pPr>
          </w:p>
          <w:p w:rsidR="005E1C93" w:rsidRDefault="005E1C93" w:rsidP="002217E1">
            <w:pPr>
              <w:jc w:val="center"/>
              <w:rPr>
                <w:color w:val="000000"/>
                <w:sz w:val="16"/>
                <w:szCs w:val="16"/>
              </w:rPr>
            </w:pPr>
          </w:p>
          <w:p w:rsidR="005E1C93" w:rsidRDefault="005E1C93" w:rsidP="002217E1">
            <w:pPr>
              <w:jc w:val="center"/>
              <w:rPr>
                <w:color w:val="000000"/>
                <w:sz w:val="16"/>
                <w:szCs w:val="16"/>
              </w:rPr>
            </w:pPr>
          </w:p>
          <w:p w:rsidR="005E1C93" w:rsidRPr="006E3C02" w:rsidRDefault="005E1C93" w:rsidP="002217E1">
            <w:pPr>
              <w:jc w:val="center"/>
              <w:rPr>
                <w:color w:val="A6A6A6"/>
                <w:sz w:val="16"/>
                <w:szCs w:val="16"/>
              </w:rPr>
            </w:pPr>
          </w:p>
        </w:tc>
      </w:tr>
    </w:tbl>
    <w:p w:rsidR="005E1C93" w:rsidRPr="00854F04" w:rsidRDefault="005E1C93" w:rsidP="00E77D26">
      <w:pPr>
        <w:jc w:val="both"/>
        <w:rPr>
          <w:b/>
        </w:rPr>
      </w:pPr>
      <w:r w:rsidRPr="00854F04">
        <w:rPr>
          <w:b/>
        </w:rPr>
        <w:t>3. Требования к содержанию и форме заявки.</w:t>
      </w:r>
    </w:p>
    <w:p w:rsidR="005E1C93" w:rsidRPr="00854F04" w:rsidRDefault="005E1C93" w:rsidP="00E77D26">
      <w:pPr>
        <w:jc w:val="both"/>
        <w:rPr>
          <w:b/>
        </w:rPr>
      </w:pPr>
      <w:r w:rsidRPr="00854F04">
        <w:rPr>
          <w:b/>
        </w:rPr>
        <w:t>Инструкция по ее заполнению.</w:t>
      </w:r>
    </w:p>
    <w:p w:rsidR="005E1C93" w:rsidRPr="00854F04" w:rsidRDefault="005E1C93" w:rsidP="00E77D26">
      <w:pPr>
        <w:jc w:val="both"/>
      </w:pPr>
      <w:r w:rsidRPr="00854F04">
        <w:t xml:space="preserve">        Заявка на участие в аукционе подается в срок и по форме, которые установлены документ</w:t>
      </w:r>
      <w:r w:rsidRPr="00854F04">
        <w:t>а</w:t>
      </w:r>
      <w:r w:rsidRPr="00854F04">
        <w:t>цией об аукционе (Приложение № 2). Подача заявки на участие в аукционе является акцептом оферты в соответствии со статьей 438 Гражданского кодекса Российской Федерации.</w:t>
      </w:r>
    </w:p>
    <w:p w:rsidR="005E1C93" w:rsidRPr="00854F04" w:rsidRDefault="005E1C93" w:rsidP="00E77D26">
      <w:pPr>
        <w:jc w:val="both"/>
      </w:pPr>
      <w:r>
        <w:t xml:space="preserve">     </w:t>
      </w:r>
      <w:r w:rsidRPr="00854F04">
        <w:t>Заявка на участие в аукционе должна содержать:</w:t>
      </w:r>
    </w:p>
    <w:p w:rsidR="005E1C93" w:rsidRPr="00854F04" w:rsidRDefault="005E1C93" w:rsidP="00E77D26">
      <w:pPr>
        <w:jc w:val="both"/>
      </w:pPr>
      <w:r>
        <w:t xml:space="preserve">     </w:t>
      </w:r>
      <w:r w:rsidRPr="00854F04">
        <w:t>1) сведения и документы о заявителе, подавшем такую заявку:</w:t>
      </w:r>
    </w:p>
    <w:p w:rsidR="005E1C93" w:rsidRPr="00854F04" w:rsidRDefault="005E1C93" w:rsidP="00E77D26">
      <w:pPr>
        <w:jc w:val="both"/>
      </w:pPr>
      <w:r w:rsidRPr="00854F04">
        <w:t xml:space="preserve">           а) фирменное наименование (наименование), сведения об организационно-правовой фо</w:t>
      </w:r>
      <w:r w:rsidRPr="00854F04">
        <w:t>р</w:t>
      </w:r>
      <w:r w:rsidRPr="00854F04">
        <w:t>ме, о месте нахождения, почтовый адрес (для юридического лица), фамилия, имя, отчество, па</w:t>
      </w:r>
      <w:r w:rsidRPr="00854F04">
        <w:t>с</w:t>
      </w:r>
      <w:r w:rsidRPr="00854F04">
        <w:t>портные данные, сведения о месте жительства (для физического лица), номер контактного тел</w:t>
      </w:r>
      <w:r w:rsidRPr="00854F04">
        <w:t>е</w:t>
      </w:r>
      <w:r w:rsidRPr="00854F04">
        <w:t>фона;</w:t>
      </w:r>
    </w:p>
    <w:p w:rsidR="005E1C93" w:rsidRPr="00854F04" w:rsidRDefault="005E1C93" w:rsidP="00E77D26">
      <w:pPr>
        <w:ind w:firstLine="709"/>
        <w:jc w:val="both"/>
      </w:pPr>
      <w:r w:rsidRPr="00854F04">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w:t>
      </w:r>
      <w:r w:rsidRPr="00854F04">
        <w:t>и</w:t>
      </w:r>
      <w:r w:rsidRPr="00854F04">
        <w:t>ческих лиц или нотариально заверенную копию такой выписки</w:t>
      </w:r>
      <w:r>
        <w:t xml:space="preserve"> (для юридических лиц), получе</w:t>
      </w:r>
      <w:r>
        <w:t>н</w:t>
      </w:r>
      <w:r>
        <w:t>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w:t>
      </w:r>
      <w:r>
        <w:t>и</w:t>
      </w:r>
      <w:r>
        <w:t>нимателей или нотариально заверенную копию такой выписки (для индивидуальных предприн</w:t>
      </w:r>
      <w:r>
        <w:t>и</w:t>
      </w:r>
      <w:r>
        <w:t>мателей)</w:t>
      </w:r>
      <w:r w:rsidRPr="00854F04">
        <w:t>, копии документов, удостоверяющих личность (для иных физических лиц), надлеж</w:t>
      </w:r>
      <w:r w:rsidRPr="00854F04">
        <w:t>а</w:t>
      </w:r>
      <w:r w:rsidRPr="00854F04">
        <w:t>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w:t>
      </w:r>
      <w:r w:rsidRPr="00854F04">
        <w:t>т</w:t>
      </w:r>
      <w:r w:rsidRPr="00854F04">
        <w:t>ветствии с законодательством соответствующего государства (для иностранных лиц), получе</w:t>
      </w:r>
      <w:r w:rsidRPr="00854F04">
        <w:t>н</w:t>
      </w:r>
      <w:r w:rsidRPr="00854F04">
        <w:t>ные не ранее чем за шесть месяцев до даты размещения на официальном сайте торгов извещения о проведении аукциона;</w:t>
      </w:r>
    </w:p>
    <w:p w:rsidR="005E1C93" w:rsidRPr="00854F04" w:rsidRDefault="005E1C93" w:rsidP="00E77D26">
      <w:pPr>
        <w:ind w:firstLine="709"/>
        <w:jc w:val="both"/>
      </w:pPr>
      <w:r w:rsidRPr="00854F04">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w:t>
      </w:r>
      <w:r w:rsidRPr="00854F04">
        <w:t>а</w:t>
      </w:r>
      <w:r w:rsidRPr="00854F04">
        <w:t>значении физического лица на должность, в соответствии с которым такое физическое лицо о</w:t>
      </w:r>
      <w:r w:rsidRPr="00854F04">
        <w:t>б</w:t>
      </w:r>
      <w:r w:rsidRPr="00854F04">
        <w:t>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w:t>
      </w:r>
      <w:r>
        <w:t>, заверенная печатью заяв</w:t>
      </w:r>
      <w:r>
        <w:t>и</w:t>
      </w:r>
      <w:r>
        <w:t>теля и подписанную руководителем заявителя (для юридических лиц) или уполномоченным этим руководителем лицом,</w:t>
      </w:r>
      <w:r w:rsidRPr="00854F04">
        <w:t xml:space="preserve">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w:t>
      </w:r>
      <w:r w:rsidRPr="00854F04">
        <w:t>и</w:t>
      </w:r>
      <w:r w:rsidRPr="00854F04">
        <w:t>ца (Приложение № 2,</w:t>
      </w:r>
      <w:r>
        <w:t xml:space="preserve"> </w:t>
      </w:r>
      <w:r w:rsidRPr="00854F04">
        <w:t>3);</w:t>
      </w:r>
    </w:p>
    <w:p w:rsidR="005E1C93" w:rsidRPr="00854F04" w:rsidRDefault="005E1C93" w:rsidP="00E77D26">
      <w:pPr>
        <w:ind w:firstLine="709"/>
        <w:jc w:val="both"/>
      </w:pPr>
      <w:r w:rsidRPr="00854F04">
        <w:t>г) копии учредительных документов заявителя (для юридических лиц);</w:t>
      </w:r>
    </w:p>
    <w:p w:rsidR="005E1C93" w:rsidRPr="00854F04" w:rsidRDefault="005E1C93" w:rsidP="00E77D26">
      <w:pPr>
        <w:ind w:firstLine="709"/>
        <w:jc w:val="both"/>
      </w:pPr>
      <w:r w:rsidRPr="00854F04">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E1C93" w:rsidRPr="00854F04" w:rsidRDefault="005E1C93" w:rsidP="00E77D26">
      <w:pPr>
        <w:ind w:firstLine="709"/>
        <w:jc w:val="both"/>
      </w:pPr>
      <w:r w:rsidRPr="00854F04">
        <w:t>е) заявление об отсутствии решения о ликвидации заявителя - юридического лица, об о</w:t>
      </w:r>
      <w:r w:rsidRPr="00854F04">
        <w:t>т</w:t>
      </w:r>
      <w:r w:rsidRPr="00854F04">
        <w:t>сутствии решения арбитражного суда о признании заявителя - юридического лица, индивидуал</w:t>
      </w:r>
      <w:r w:rsidRPr="00854F04">
        <w:t>ь</w:t>
      </w:r>
      <w:r w:rsidRPr="00854F04">
        <w:t>ного предпринимателя банкротом и об открытии конкурсного производства, об отсутствии р</w:t>
      </w:r>
      <w:r w:rsidRPr="00854F04">
        <w:t>е</w:t>
      </w:r>
      <w:r w:rsidRPr="00854F04">
        <w:t>шения о приостановлении деятельности заявителя в порядке, предусмотренном Кодексом Ро</w:t>
      </w:r>
      <w:r w:rsidRPr="00854F04">
        <w:t>с</w:t>
      </w:r>
      <w:r w:rsidRPr="00854F04">
        <w:t>сийской Федерации об административных правонарушениях (Приложение № 2);</w:t>
      </w:r>
    </w:p>
    <w:p w:rsidR="005E1C93" w:rsidRPr="00854F04" w:rsidRDefault="005E1C93" w:rsidP="00E77D26">
      <w:pPr>
        <w:ind w:firstLine="709"/>
        <w:jc w:val="both"/>
      </w:pPr>
      <w:r w:rsidRPr="00854F04">
        <w:t>2) документы или копии документов, подтверждающие внесение задатка (платежное п</w:t>
      </w:r>
      <w:r w:rsidRPr="00854F04">
        <w:t>о</w:t>
      </w:r>
      <w:r w:rsidRPr="00854F04">
        <w:t>ручение, квитанция подтверждающие перечисление задатка).</w:t>
      </w:r>
    </w:p>
    <w:p w:rsidR="005E1C93" w:rsidRPr="00854F04" w:rsidRDefault="005E1C93" w:rsidP="00E77D26">
      <w:pPr>
        <w:ind w:firstLine="709"/>
        <w:jc w:val="both"/>
      </w:pPr>
      <w:r w:rsidRPr="00854F04">
        <w:t>3.3. Заявка подается на бумажном носителе в единственном экземпляре (копия не требуе</w:t>
      </w:r>
      <w:r w:rsidRPr="00854F04">
        <w:t>т</w:t>
      </w:r>
      <w:r w:rsidRPr="00854F04">
        <w:t>ся).</w:t>
      </w:r>
    </w:p>
    <w:p w:rsidR="005E1C93" w:rsidRPr="00854F04" w:rsidRDefault="005E1C93" w:rsidP="00E77D26">
      <w:pPr>
        <w:ind w:firstLine="709"/>
        <w:jc w:val="both"/>
      </w:pPr>
      <w:r w:rsidRPr="00854F04">
        <w:t>3.4.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Заявителя (для юридических лиц) и подписаны лицом, уполномоче</w:t>
      </w:r>
      <w:r w:rsidRPr="00854F04">
        <w:t>н</w:t>
      </w:r>
      <w:r w:rsidRPr="00854F04">
        <w:t>ным таким Заявителем.</w:t>
      </w:r>
    </w:p>
    <w:p w:rsidR="005E1C93" w:rsidRPr="00854F04" w:rsidRDefault="005E1C93" w:rsidP="00E77D26">
      <w:pPr>
        <w:ind w:firstLine="709"/>
        <w:jc w:val="both"/>
      </w:pPr>
      <w:r w:rsidRPr="00854F04">
        <w:t>3.5. Соблюдение Заявителем указанных требований означает, что все документы и свед</w:t>
      </w:r>
      <w:r w:rsidRPr="00854F04">
        <w:t>е</w:t>
      </w:r>
      <w:r w:rsidRPr="00854F04">
        <w:t>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E1C93" w:rsidRPr="00854F04" w:rsidRDefault="005E1C93" w:rsidP="00E77D26">
      <w:pPr>
        <w:ind w:firstLine="709"/>
        <w:jc w:val="both"/>
      </w:pPr>
      <w:r w:rsidRPr="00854F04">
        <w:t>3.6 Заявитель открытого аукциона вправе подать только одну заявку в отношении каждого предмета аукциона (лота).</w:t>
      </w:r>
    </w:p>
    <w:p w:rsidR="005E1C93" w:rsidRPr="00854F04" w:rsidRDefault="005E1C93" w:rsidP="00E77D26">
      <w:pPr>
        <w:ind w:firstLine="709"/>
        <w:jc w:val="both"/>
        <w:rPr>
          <w:b/>
        </w:rPr>
      </w:pPr>
      <w:r w:rsidRPr="00854F04">
        <w:rPr>
          <w:b/>
        </w:rPr>
        <w:t>4. Требования к заявителям открытого аукциона.</w:t>
      </w:r>
    </w:p>
    <w:p w:rsidR="005E1C93" w:rsidRPr="00854F04" w:rsidRDefault="005E1C93" w:rsidP="00E77D26">
      <w:pPr>
        <w:ind w:firstLine="709"/>
        <w:jc w:val="both"/>
      </w:pPr>
      <w:r w:rsidRPr="00854F04">
        <w:t>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w:t>
      </w:r>
      <w:r w:rsidRPr="00854F04">
        <w:t>ж</w:t>
      </w:r>
      <w:r w:rsidRPr="00854F04">
        <w:t>дения капитала или любое физическое лицо, в том числе индивидуальный предприниматель</w:t>
      </w:r>
      <w:r>
        <w:t>, претендующее на заключение договора</w:t>
      </w:r>
      <w:r w:rsidRPr="00854F04">
        <w:t>.</w:t>
      </w:r>
    </w:p>
    <w:p w:rsidR="005E1C93" w:rsidRPr="00854F04" w:rsidRDefault="005E1C93" w:rsidP="00E77D26">
      <w:pPr>
        <w:ind w:firstLine="709"/>
        <w:jc w:val="both"/>
      </w:pPr>
      <w:r w:rsidRPr="00854F04">
        <w:t>Заявитель открытого аукциона должен соответствовать следующим обязательным треб</w:t>
      </w:r>
      <w:r w:rsidRPr="00854F04">
        <w:t>о</w:t>
      </w:r>
      <w:r w:rsidRPr="00854F04">
        <w:t>ваниям:</w:t>
      </w:r>
    </w:p>
    <w:p w:rsidR="005E1C93" w:rsidRPr="00854F04" w:rsidRDefault="005E1C93" w:rsidP="00E77D26">
      <w:pPr>
        <w:ind w:firstLine="709"/>
        <w:jc w:val="both"/>
      </w:pPr>
      <w:r>
        <w:t>н</w:t>
      </w:r>
      <w:r w:rsidRPr="00854F04">
        <w:t>е</w:t>
      </w:r>
      <w:r>
        <w:t xml:space="preserve"> </w:t>
      </w:r>
      <w:r w:rsidRPr="00854F04">
        <w:t>проведение ликвидации заявителя – юридического лица или отсутствие решения а</w:t>
      </w:r>
      <w:r w:rsidRPr="00854F04">
        <w:t>р</w:t>
      </w:r>
      <w:r w:rsidRPr="00854F04">
        <w:t>битражного суда о признании Заявителя открытого аукциона – юридического лица, индивид</w:t>
      </w:r>
      <w:r w:rsidRPr="00854F04">
        <w:t>у</w:t>
      </w:r>
      <w:r w:rsidRPr="00854F04">
        <w:t>ального предпринимателя банкротом и об открытии конкурсного производства;</w:t>
      </w:r>
    </w:p>
    <w:p w:rsidR="005E1C93" w:rsidRPr="00854F04" w:rsidRDefault="005E1C93" w:rsidP="00E77D26">
      <w:pPr>
        <w:ind w:firstLine="709"/>
        <w:jc w:val="both"/>
      </w:pPr>
      <w:r>
        <w:t>н</w:t>
      </w:r>
      <w:r w:rsidRPr="00854F04">
        <w:t>е</w:t>
      </w:r>
      <w:r>
        <w:t xml:space="preserve"> </w:t>
      </w:r>
      <w:r w:rsidRPr="00854F04">
        <w:t>приостановление деятельности Заявителя в порядке, предусмотренном Кодексом Ро</w:t>
      </w:r>
      <w:r w:rsidRPr="00854F04">
        <w:t>с</w:t>
      </w:r>
      <w:r w:rsidRPr="00854F04">
        <w:t>сийской Федерации об административных правонарушениях, на день подачи заявки на участие в открытом аукционе</w:t>
      </w:r>
      <w:r>
        <w:t>.</w:t>
      </w:r>
    </w:p>
    <w:p w:rsidR="005E1C93" w:rsidRPr="00854F04" w:rsidRDefault="005E1C93" w:rsidP="00E77D26">
      <w:pPr>
        <w:ind w:firstLine="709"/>
        <w:jc w:val="both"/>
        <w:rPr>
          <w:b/>
        </w:rPr>
      </w:pPr>
      <w:r w:rsidRPr="00854F04">
        <w:rPr>
          <w:b/>
        </w:rPr>
        <w:t>5. Разъяснение положений документации об открытом аукционе и внесение в нее и</w:t>
      </w:r>
      <w:r w:rsidRPr="00854F04">
        <w:rPr>
          <w:b/>
        </w:rPr>
        <w:t>з</w:t>
      </w:r>
      <w:r w:rsidRPr="00854F04">
        <w:rPr>
          <w:b/>
        </w:rPr>
        <w:t>менений (дополнений).</w:t>
      </w:r>
    </w:p>
    <w:p w:rsidR="005E1C93" w:rsidRPr="00854F04" w:rsidRDefault="005E1C93" w:rsidP="00E77D26">
      <w:pPr>
        <w:ind w:firstLine="709"/>
        <w:jc w:val="both"/>
      </w:pPr>
      <w:r w:rsidRPr="00854F04">
        <w:t>5.1 Арендная плата, указанная в договоре аренды вносится Победителем (Арендатором) ежемесячно путем банковского перевода с оплатой не позднее 10 числа текущего месяца на счет Продавца (Арендодателя).</w:t>
      </w:r>
    </w:p>
    <w:p w:rsidR="005E1C93" w:rsidRPr="005F5418" w:rsidRDefault="005E1C93" w:rsidP="00E77D26">
      <w:pPr>
        <w:ind w:firstLine="709"/>
        <w:jc w:val="both"/>
      </w:pPr>
      <w:r w:rsidRPr="005F5418">
        <w:t>Налог на добавленную стоимость вносится Арендатором в порядке и на условиях уст</w:t>
      </w:r>
      <w:r w:rsidRPr="005F5418">
        <w:t>а</w:t>
      </w:r>
      <w:r w:rsidRPr="005F5418">
        <w:t>новленных действующим законодательством. Сумма НДС перечисляется в ОФК МФ по месту постановки на учет Арендатора.</w:t>
      </w:r>
    </w:p>
    <w:p w:rsidR="005E1C93" w:rsidRPr="00F012BE" w:rsidRDefault="005E1C93" w:rsidP="00E77D26">
      <w:pPr>
        <w:autoSpaceDE w:val="0"/>
        <w:autoSpaceDN w:val="0"/>
        <w:adjustRightInd w:val="0"/>
        <w:ind w:right="15"/>
        <w:jc w:val="both"/>
        <w:rPr>
          <w:color w:val="FF0000"/>
        </w:rPr>
      </w:pPr>
      <w:r>
        <w:t xml:space="preserve">           </w:t>
      </w:r>
      <w:r w:rsidRPr="005F5418">
        <w:t>5.2 Пересмотр цены договора (цены лота) в сторону увеличения, осуществляется в соо</w:t>
      </w:r>
      <w:r w:rsidRPr="005F5418">
        <w:t>т</w:t>
      </w:r>
      <w:r w:rsidRPr="005F5418">
        <w:t xml:space="preserve">ветствии с отчетами о рыночной стоимости арендной платы объектов недвижимости, </w:t>
      </w:r>
      <w:r w:rsidRPr="003C43DE">
        <w:t>регул</w:t>
      </w:r>
      <w:r w:rsidRPr="003C43DE">
        <w:t>и</w:t>
      </w:r>
      <w:r w:rsidRPr="003C43DE">
        <w:t>рующими арендную плату за муниципальное имущество на текущий календарный год.</w:t>
      </w:r>
    </w:p>
    <w:p w:rsidR="005E1C93" w:rsidRPr="005F5418" w:rsidRDefault="005E1C93" w:rsidP="00E77D26">
      <w:pPr>
        <w:ind w:firstLine="709"/>
        <w:jc w:val="both"/>
      </w:pPr>
      <w:r w:rsidRPr="005F5418">
        <w:t>Цена заключенного договора не может быть пересмотрена сторонами в сторону уменьш</w:t>
      </w:r>
      <w:r w:rsidRPr="005F5418">
        <w:t>е</w:t>
      </w:r>
      <w:r w:rsidRPr="005F5418">
        <w:t>ния.</w:t>
      </w:r>
    </w:p>
    <w:p w:rsidR="005E1C93" w:rsidRPr="00854F04" w:rsidRDefault="005E1C93" w:rsidP="00E77D26">
      <w:pPr>
        <w:ind w:firstLine="709"/>
        <w:jc w:val="both"/>
      </w:pPr>
      <w:r w:rsidRPr="00854F04">
        <w:t>5.3. При заключении и исполнении договора изменение условий договора, указанных в настоящей документации об аукционе, по соглашению сторон и в одностороннем порядке не д</w:t>
      </w:r>
      <w:r w:rsidRPr="00854F04">
        <w:t>о</w:t>
      </w:r>
      <w:r w:rsidRPr="00854F04">
        <w:t>пускается.</w:t>
      </w:r>
    </w:p>
    <w:p w:rsidR="005E1C93" w:rsidRPr="00854F04" w:rsidRDefault="005E1C93" w:rsidP="00E77D26">
      <w:pPr>
        <w:ind w:firstLine="709"/>
        <w:jc w:val="both"/>
      </w:pPr>
      <w:r w:rsidRPr="00854F04">
        <w:t>5.4. Условия аукциона, порядок и условия заключения договора с участником аукциона являются условиями публичной офертой, а подача заявки на участие в аукционе является акце</w:t>
      </w:r>
      <w:r w:rsidRPr="00854F04">
        <w:t>п</w:t>
      </w:r>
      <w:r w:rsidRPr="00854F04">
        <w:t>том такой оферты.</w:t>
      </w:r>
    </w:p>
    <w:p w:rsidR="005E1C93" w:rsidRPr="00854F04" w:rsidRDefault="005E1C93" w:rsidP="00E77D26">
      <w:pPr>
        <w:ind w:firstLine="709"/>
        <w:jc w:val="both"/>
      </w:pPr>
      <w:r w:rsidRPr="00854F04">
        <w:t>5.5. Любой Заявитель вправе направить в письменной форме, запрос организатору торгов о разъяснении положений документации об открытом аукционе.</w:t>
      </w:r>
    </w:p>
    <w:p w:rsidR="005E1C93" w:rsidRPr="00854F04" w:rsidRDefault="005E1C93" w:rsidP="00E77D26">
      <w:pPr>
        <w:ind w:firstLine="709"/>
        <w:jc w:val="both"/>
      </w:pPr>
      <w:r w:rsidRPr="00854F04">
        <w:t xml:space="preserve">5.6 Организатор аукциона принять решение о внесении изменений в </w:t>
      </w:r>
      <w:r>
        <w:t>извещение о пров</w:t>
      </w:r>
      <w:r>
        <w:t>е</w:t>
      </w:r>
      <w:r>
        <w:t>дении</w:t>
      </w:r>
      <w:r w:rsidRPr="00854F04">
        <w:t xml:space="preserve"> аукцион</w:t>
      </w:r>
      <w:r>
        <w:t>а</w:t>
      </w:r>
      <w:r w:rsidRPr="00854F04">
        <w:t xml:space="preserve"> не позднее чем за пять дней до даты окончания подачи заявок на участие в ау</w:t>
      </w:r>
      <w:r w:rsidRPr="00854F04">
        <w:t>к</w:t>
      </w:r>
      <w:r w:rsidRPr="00854F04">
        <w:t>ционе. В течение одного дня с даты принятия указанного решения такие изменения размещаются организатором аукциона</w:t>
      </w:r>
      <w:r>
        <w:t>, специализированной организацией</w:t>
      </w:r>
      <w:r w:rsidRPr="00854F04">
        <w:t xml:space="preserve"> на официальном сайте торгов</w:t>
      </w:r>
      <w:r>
        <w:t>.</w:t>
      </w:r>
      <w:r w:rsidRPr="00854F04">
        <w:t xml:space="preserve"> При этом срок подачи заявок на участие в аукционе должен быть продлен таким образом, чтобы с д</w:t>
      </w:r>
      <w:r w:rsidRPr="00854F04">
        <w:t>а</w:t>
      </w:r>
      <w:r w:rsidRPr="00854F04">
        <w:t xml:space="preserve">ты размещения на официальном сайте торгов </w:t>
      </w:r>
      <w:r>
        <w:t xml:space="preserve">внесенных </w:t>
      </w:r>
      <w:r w:rsidRPr="00854F04">
        <w:t>изменений</w:t>
      </w:r>
      <w:r>
        <w:t xml:space="preserve"> в извещение о проведении аукциона</w:t>
      </w:r>
      <w:r w:rsidRPr="00854F04">
        <w:t xml:space="preserve"> до даты окончания подачи заявок на участие в аукционе он составлял не менее пятн</w:t>
      </w:r>
      <w:r w:rsidRPr="00854F04">
        <w:t>а</w:t>
      </w:r>
      <w:r w:rsidRPr="00854F04">
        <w:t>дцати дней.</w:t>
      </w:r>
    </w:p>
    <w:p w:rsidR="005E1C93" w:rsidRPr="00854F04" w:rsidRDefault="005E1C93" w:rsidP="00E77D26">
      <w:pPr>
        <w:ind w:firstLine="709"/>
        <w:jc w:val="both"/>
      </w:pPr>
      <w:r w:rsidRPr="00854F04">
        <w:t>5.7.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w:t>
      </w:r>
      <w:r w:rsidRPr="00854F04">
        <w:t>и</w:t>
      </w:r>
      <w:r w:rsidRPr="00854F04">
        <w:t xml:space="preserve">нятия указанного решения организатор аукциона направляет соответствующие уведомления всем заявителям. </w:t>
      </w:r>
      <w:r>
        <w:t xml:space="preserve">В случае если установлено требование о внесении задатка, организатор аукциона </w:t>
      </w:r>
      <w:r w:rsidRPr="00854F04">
        <w:t xml:space="preserve">возвращает заявителям </w:t>
      </w:r>
      <w:r>
        <w:t xml:space="preserve">задаток </w:t>
      </w:r>
      <w:r w:rsidRPr="00854F04">
        <w:t>в течение пяти рабочих дней с даты принятия решения об отказе от проведения аукциона.</w:t>
      </w:r>
    </w:p>
    <w:p w:rsidR="005E1C93" w:rsidRPr="00854F04" w:rsidRDefault="005E1C93" w:rsidP="00E77D26">
      <w:pPr>
        <w:ind w:firstLine="709"/>
        <w:jc w:val="both"/>
        <w:rPr>
          <w:b/>
        </w:rPr>
      </w:pPr>
      <w:r w:rsidRPr="00854F04">
        <w:rPr>
          <w:b/>
        </w:rPr>
        <w:t>6. Порядок, место, даты начала и окончания срока подачи заявок на участие в о</w:t>
      </w:r>
      <w:r w:rsidRPr="00854F04">
        <w:rPr>
          <w:b/>
        </w:rPr>
        <w:t>т</w:t>
      </w:r>
      <w:r w:rsidRPr="00854F04">
        <w:rPr>
          <w:b/>
        </w:rPr>
        <w:t>крытом аукционе.</w:t>
      </w:r>
    </w:p>
    <w:p w:rsidR="005E1C93" w:rsidRPr="0041016D" w:rsidRDefault="005E1C93" w:rsidP="00E77D26">
      <w:pPr>
        <w:ind w:firstLine="709"/>
        <w:jc w:val="both"/>
        <w:rPr>
          <w:b/>
        </w:rPr>
      </w:pPr>
      <w:r w:rsidRPr="0041016D">
        <w:rPr>
          <w:b/>
        </w:rPr>
        <w:t>6.1.Дата начала приема заявок на участие в аукционе –</w:t>
      </w:r>
      <w:r>
        <w:rPr>
          <w:b/>
        </w:rPr>
        <w:t>10.11.2021</w:t>
      </w:r>
      <w:r w:rsidRPr="0041016D">
        <w:rPr>
          <w:b/>
        </w:rPr>
        <w:t xml:space="preserve"> года</w:t>
      </w:r>
    </w:p>
    <w:p w:rsidR="005E1C93" w:rsidRPr="0041016D" w:rsidRDefault="005E1C93" w:rsidP="00E77D26">
      <w:pPr>
        <w:ind w:firstLine="709"/>
        <w:jc w:val="both"/>
        <w:rPr>
          <w:b/>
        </w:rPr>
      </w:pPr>
      <w:r w:rsidRPr="0041016D">
        <w:rPr>
          <w:b/>
        </w:rPr>
        <w:t xml:space="preserve">      Дата окончания приема заявок на участие в аукционе – </w:t>
      </w:r>
      <w:r>
        <w:rPr>
          <w:b/>
        </w:rPr>
        <w:t>07.12.2021</w:t>
      </w:r>
      <w:r w:rsidRPr="0041016D">
        <w:rPr>
          <w:b/>
        </w:rPr>
        <w:t xml:space="preserve"> года.</w:t>
      </w:r>
    </w:p>
    <w:p w:rsidR="005E1C93" w:rsidRPr="00854F04" w:rsidRDefault="005E1C93" w:rsidP="00E77D26">
      <w:pPr>
        <w:ind w:firstLine="709"/>
        <w:jc w:val="both"/>
      </w:pPr>
      <w:r w:rsidRPr="00854F04">
        <w:t xml:space="preserve">Время и место приема заявок - с 8 ч. 00 мин. до 17 ч. 00 мин. ежедневно, кроме субботы </w:t>
      </w:r>
      <w:r>
        <w:t>и воскресенья, по адресу: 4316</w:t>
      </w:r>
      <w:r w:rsidRPr="00476866">
        <w:t>16</w:t>
      </w:r>
      <w:r w:rsidRPr="00854F04">
        <w:t xml:space="preserve"> РМ, Ромодановский район, </w:t>
      </w:r>
      <w:r>
        <w:t>с.Анненково</w:t>
      </w:r>
      <w:r w:rsidRPr="00854F04">
        <w:t xml:space="preserve">, ул. </w:t>
      </w:r>
      <w:r>
        <w:t>Новая</w:t>
      </w:r>
      <w:r w:rsidRPr="00854F04">
        <w:t xml:space="preserve">, д. </w:t>
      </w:r>
      <w:r>
        <w:t>9</w:t>
      </w:r>
    </w:p>
    <w:p w:rsidR="005E1C93" w:rsidRPr="00854F04" w:rsidRDefault="005E1C93" w:rsidP="00E77D26">
      <w:pPr>
        <w:ind w:firstLine="709"/>
        <w:jc w:val="both"/>
      </w:pPr>
      <w:r w:rsidRPr="00854F04">
        <w:t>6.2. Прием заявок на участие в аукционе прекращается в указанный в извещении о пров</w:t>
      </w:r>
      <w:r w:rsidRPr="00854F04">
        <w:t>е</w:t>
      </w:r>
      <w:r w:rsidRPr="00854F04">
        <w:t>дении аукциона день рассмотрения заявок на участие в аукционе непосредственно перед началом рассмотрения заявок.</w:t>
      </w:r>
    </w:p>
    <w:p w:rsidR="005E1C93" w:rsidRPr="00854F04" w:rsidRDefault="005E1C93" w:rsidP="00E77D26">
      <w:pPr>
        <w:ind w:firstLine="709"/>
        <w:jc w:val="both"/>
      </w:pPr>
      <w:r w:rsidRPr="00854F04">
        <w:t>6.3. Полученные после окончания установленного срока приема заявок на участие в ау</w:t>
      </w:r>
      <w:r w:rsidRPr="00854F04">
        <w:t>к</w:t>
      </w:r>
      <w:r w:rsidRPr="00854F04">
        <w:t>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w:t>
      </w:r>
      <w:r w:rsidRPr="00854F04">
        <w:t>р</w:t>
      </w:r>
      <w:r w:rsidRPr="00854F04">
        <w:t>нуть задаток указанным заявителям в течение пяти рабочих дней с даты подписания протокола аукциона.</w:t>
      </w:r>
    </w:p>
    <w:p w:rsidR="005E1C93" w:rsidRPr="00854F04" w:rsidRDefault="005E1C93" w:rsidP="00E77D26">
      <w:pPr>
        <w:ind w:firstLine="709"/>
        <w:jc w:val="both"/>
      </w:pPr>
      <w:r w:rsidRPr="00854F04">
        <w:t>6.4.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w:t>
      </w:r>
      <w:r w:rsidRPr="00854F04">
        <w:t>е</w:t>
      </w:r>
      <w:r w:rsidRPr="00854F04">
        <w:t xml:space="preserve">ства и т.д.) в Администрации </w:t>
      </w:r>
      <w:r>
        <w:t>Анненковского сель</w:t>
      </w:r>
      <w:r w:rsidRPr="00854F04">
        <w:t>ского поселения  по адресу: РМ, Ромодано</w:t>
      </w:r>
      <w:r w:rsidRPr="00854F04">
        <w:t>в</w:t>
      </w:r>
      <w:r w:rsidRPr="00854F04">
        <w:t xml:space="preserve">ский район, </w:t>
      </w:r>
      <w:r>
        <w:t>с.Анненково</w:t>
      </w:r>
      <w:r w:rsidRPr="00854F04">
        <w:t xml:space="preserve">, ул. </w:t>
      </w:r>
      <w:r>
        <w:t>Новая, д. 9</w:t>
      </w:r>
      <w:r w:rsidRPr="00854F04">
        <w:t xml:space="preserve"> и на сайте Администрации </w:t>
      </w:r>
      <w:r>
        <w:t>Анненковского</w:t>
      </w:r>
      <w:r w:rsidRPr="00854F04">
        <w:t xml:space="preserve"> </w:t>
      </w:r>
      <w:r>
        <w:t>сель</w:t>
      </w:r>
      <w:r w:rsidRPr="00854F04">
        <w:t xml:space="preserve">ского </w:t>
      </w:r>
      <w:r w:rsidRPr="00B02A28">
        <w:rPr>
          <w:color w:val="000000"/>
        </w:rPr>
        <w:t>поселения</w:t>
      </w:r>
      <w:r>
        <w:rPr>
          <w:color w:val="000000"/>
        </w:rPr>
        <w:t xml:space="preserve"> </w:t>
      </w:r>
      <w:r w:rsidRPr="00476866">
        <w:rPr>
          <w:color w:val="000000"/>
        </w:rPr>
        <w:t>http://romodanovo.e-mordovia.ru/vill/view/243</w:t>
      </w:r>
      <w:r w:rsidRPr="00854F04">
        <w:t>, контактные телефо</w:t>
      </w:r>
      <w:r>
        <w:t>ны 8 (83438) 2-43-47, 2-43-96</w:t>
      </w:r>
      <w:r w:rsidRPr="00854F04">
        <w:t>.</w:t>
      </w:r>
    </w:p>
    <w:p w:rsidR="005E1C93" w:rsidRPr="00854F04" w:rsidRDefault="005E1C93" w:rsidP="00E77D26">
      <w:pPr>
        <w:ind w:firstLine="709"/>
        <w:jc w:val="both"/>
      </w:pPr>
      <w:r w:rsidRPr="00854F04">
        <w:t>Плата за предоставление документации об аукционе не взимается.</w:t>
      </w:r>
    </w:p>
    <w:p w:rsidR="005E1C93" w:rsidRPr="00854F04" w:rsidRDefault="005E1C93" w:rsidP="00E77D26">
      <w:pPr>
        <w:ind w:firstLine="709"/>
        <w:jc w:val="both"/>
      </w:pPr>
      <w:r w:rsidRPr="00854F04">
        <w:t xml:space="preserve">6.5. С момента начала приема заявок каждому претенденту предоставляется возможность ознакомления с имуществом, права на которое передаются по договору. </w:t>
      </w:r>
      <w:r w:rsidRPr="00854F04">
        <w:rPr>
          <w:color w:val="000000"/>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w:t>
      </w:r>
      <w:r>
        <w:rPr>
          <w:color w:val="000000"/>
        </w:rPr>
        <w:t>Анненковск</w:t>
      </w:r>
      <w:r>
        <w:rPr>
          <w:color w:val="000000"/>
        </w:rPr>
        <w:t>о</w:t>
      </w:r>
      <w:r>
        <w:rPr>
          <w:color w:val="000000"/>
        </w:rPr>
        <w:t xml:space="preserve">го </w:t>
      </w:r>
      <w:r>
        <w:t>сель</w:t>
      </w:r>
      <w:r w:rsidRPr="00854F04">
        <w:t>ского</w:t>
      </w:r>
      <w:r w:rsidRPr="00854F04">
        <w:rPr>
          <w:color w:val="000000"/>
        </w:rPr>
        <w:t xml:space="preserve"> поселени</w:t>
      </w:r>
      <w:r>
        <w:rPr>
          <w:color w:val="000000"/>
        </w:rPr>
        <w:t>я</w:t>
      </w:r>
      <w:r w:rsidRPr="00854F04">
        <w:t>, расположенной по адр</w:t>
      </w:r>
      <w:r>
        <w:t>есу: РМ, Ромодановский район, с.Анненково</w:t>
      </w:r>
      <w:r w:rsidRPr="00854F04">
        <w:t xml:space="preserve">, ул. </w:t>
      </w:r>
      <w:r>
        <w:t>Новая, д. 9, тел. 8(83438)2-43-47, 2-43-96</w:t>
      </w:r>
      <w:r w:rsidRPr="00854F04">
        <w:t>. Плата за осмотр такого имущества не взимается.</w:t>
      </w:r>
    </w:p>
    <w:p w:rsidR="005E1C93" w:rsidRPr="00854F04" w:rsidRDefault="005E1C93" w:rsidP="00E77D26">
      <w:pPr>
        <w:ind w:firstLine="709"/>
        <w:jc w:val="both"/>
        <w:rPr>
          <w:b/>
        </w:rPr>
      </w:pPr>
      <w:r w:rsidRPr="00854F04">
        <w:rPr>
          <w:b/>
        </w:rPr>
        <w:t>7. Срок и порядок отзыва заявки на участие в открытом аукционе.</w:t>
      </w:r>
    </w:p>
    <w:p w:rsidR="005E1C93" w:rsidRPr="00854F04" w:rsidRDefault="005E1C93" w:rsidP="00E77D26">
      <w:pPr>
        <w:ind w:firstLine="709"/>
        <w:jc w:val="both"/>
      </w:pPr>
      <w:r w:rsidRPr="00854F04">
        <w:t xml:space="preserve">7.1. Заявитель открытого аукциона, подавший заявку на участие в открытом аукционе, вправе отозвать заявку на участие в открытом аукционе в любое время до </w:t>
      </w:r>
      <w:r>
        <w:t xml:space="preserve">даты и времени </w:t>
      </w:r>
      <w:r w:rsidRPr="00854F04">
        <w:t>начала рассмотрения заявок на участие в аукционе.</w:t>
      </w:r>
    </w:p>
    <w:p w:rsidR="005E1C93" w:rsidRPr="00854F04" w:rsidRDefault="005E1C93" w:rsidP="00E77D26">
      <w:pPr>
        <w:ind w:firstLine="709"/>
        <w:jc w:val="both"/>
      </w:pPr>
      <w:r w:rsidRPr="00854F04">
        <w:t>7.2. Внесенный задаток, организатор аукциона обязан вернуть такому заявителю в течение пяти рабочих дней с даты поступления организатору аукциона уведомления об отзыве заявки на участие в аукционе.</w:t>
      </w:r>
    </w:p>
    <w:p w:rsidR="005E1C93" w:rsidRPr="00854F04" w:rsidRDefault="005E1C93" w:rsidP="00E77D26">
      <w:pPr>
        <w:ind w:firstLine="709"/>
        <w:jc w:val="both"/>
      </w:pPr>
      <w:r w:rsidRPr="00854F04">
        <w:t>7.3. Уведомление об отзыве заявки на участие в открытом аукционе составляется в пис</w:t>
      </w:r>
      <w:r w:rsidRPr="00854F04">
        <w:t>ь</w:t>
      </w:r>
      <w:r w:rsidRPr="00854F04">
        <w:t>менной форме и подается Продавцу. В уведомлении должны быть указаны номер лота и его н</w:t>
      </w:r>
      <w:r w:rsidRPr="00854F04">
        <w:t>а</w:t>
      </w:r>
      <w:r w:rsidRPr="00854F04">
        <w:t>именование.</w:t>
      </w:r>
    </w:p>
    <w:p w:rsidR="005E1C93" w:rsidRPr="00854F04" w:rsidRDefault="005E1C93" w:rsidP="00E77D26">
      <w:pPr>
        <w:ind w:firstLine="709"/>
        <w:jc w:val="both"/>
      </w:pPr>
      <w:r w:rsidRPr="00854F04">
        <w:t>7.4.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w:t>
      </w:r>
      <w:r w:rsidRPr="00854F04">
        <w:t>м</w:t>
      </w:r>
      <w:r w:rsidRPr="00854F04">
        <w:t>ся только в отношении тех лотов, в отношении которых подана только одна заявка или не подано ни одной заявки.</w:t>
      </w:r>
    </w:p>
    <w:p w:rsidR="005E1C93" w:rsidRPr="00854F04" w:rsidRDefault="005E1C93" w:rsidP="00E77D26">
      <w:pPr>
        <w:ind w:firstLine="709"/>
        <w:jc w:val="both"/>
        <w:rPr>
          <w:b/>
        </w:rPr>
      </w:pPr>
      <w:r w:rsidRPr="00854F04">
        <w:rPr>
          <w:b/>
        </w:rPr>
        <w:t>8. Условия допуска заявителей открытого аукциона</w:t>
      </w:r>
    </w:p>
    <w:p w:rsidR="005E1C93" w:rsidRPr="00854F04" w:rsidRDefault="005E1C93" w:rsidP="00E77D26">
      <w:pPr>
        <w:ind w:firstLine="709"/>
        <w:jc w:val="both"/>
        <w:rPr>
          <w:b/>
        </w:rPr>
      </w:pPr>
      <w:r w:rsidRPr="00854F04">
        <w:rPr>
          <w:b/>
        </w:rPr>
        <w:t>к участию в открытом аукционе.</w:t>
      </w:r>
    </w:p>
    <w:p w:rsidR="005E1C93" w:rsidRPr="00854F04" w:rsidRDefault="005E1C93" w:rsidP="00E77D26">
      <w:pPr>
        <w:ind w:firstLine="709"/>
        <w:jc w:val="both"/>
      </w:pPr>
      <w:r w:rsidRPr="00854F04">
        <w:t>8.1. При рассмотрении заявок на участие в открытом аукционе Заявитель не допускается комиссией к участию в открытом аукционе в случаях:</w:t>
      </w:r>
    </w:p>
    <w:p w:rsidR="005E1C93" w:rsidRPr="00854F04" w:rsidRDefault="005E1C93" w:rsidP="00E77D26">
      <w:pPr>
        <w:ind w:firstLine="709"/>
        <w:jc w:val="both"/>
      </w:pPr>
      <w:r w:rsidRPr="00854F04">
        <w:t>непредставления перечисленных настоящей документации документов либо наличия в т</w:t>
      </w:r>
      <w:r w:rsidRPr="00854F04">
        <w:t>а</w:t>
      </w:r>
      <w:r w:rsidRPr="00854F04">
        <w:t>ких документах недостоверных сведений;</w:t>
      </w:r>
    </w:p>
    <w:p w:rsidR="005E1C93" w:rsidRPr="00854F04" w:rsidRDefault="005E1C93" w:rsidP="00E77D26">
      <w:pPr>
        <w:ind w:firstLine="709"/>
        <w:jc w:val="both"/>
      </w:pPr>
      <w:r w:rsidRPr="00854F04">
        <w:t>несоответствия требованиям, изложенным в настоящей документации об открытом ау</w:t>
      </w:r>
      <w:r w:rsidRPr="00854F04">
        <w:t>к</w:t>
      </w:r>
      <w:r w:rsidRPr="00854F04">
        <w:t>ционе;</w:t>
      </w:r>
    </w:p>
    <w:p w:rsidR="005E1C93" w:rsidRPr="00854F04" w:rsidRDefault="005E1C93" w:rsidP="00E77D26">
      <w:pPr>
        <w:ind w:firstLine="709"/>
        <w:jc w:val="both"/>
      </w:pPr>
      <w:r w:rsidRPr="00854F04">
        <w:t>несоответствия заявки на участие в открытом аукционе требованиям настоящей докуме</w:t>
      </w:r>
      <w:r w:rsidRPr="00854F04">
        <w:t>н</w:t>
      </w:r>
      <w:r w:rsidRPr="00854F04">
        <w:t>тации об открытом аукционе</w:t>
      </w:r>
      <w:r>
        <w:t>, в том числе наличия в таких заявках предложения о цене договора ниже начальной (максимальной) цены договора (цены лота)</w:t>
      </w:r>
      <w:r w:rsidRPr="00854F04">
        <w:t>;</w:t>
      </w:r>
    </w:p>
    <w:p w:rsidR="005E1C93" w:rsidRDefault="005E1C93" w:rsidP="00E77D26">
      <w:pPr>
        <w:ind w:firstLine="709"/>
        <w:jc w:val="both"/>
      </w:pPr>
      <w:r w:rsidRPr="00854F04">
        <w:t xml:space="preserve">невнесения задатка, </w:t>
      </w:r>
      <w:r>
        <w:t>если требование о внесении задатка указано в извещении о провед</w:t>
      </w:r>
      <w:r>
        <w:t>е</w:t>
      </w:r>
      <w:r>
        <w:t>нии</w:t>
      </w:r>
      <w:r w:rsidRPr="00854F04">
        <w:t xml:space="preserve"> аукцио</w:t>
      </w:r>
      <w:r>
        <w:t>на</w:t>
      </w:r>
      <w:r w:rsidRPr="00F67B80">
        <w:t>;</w:t>
      </w:r>
    </w:p>
    <w:p w:rsidR="005E1C93" w:rsidRDefault="005E1C93" w:rsidP="00E77D26">
      <w:pPr>
        <w:ind w:firstLine="709"/>
        <w:jc w:val="both"/>
      </w:pPr>
      <w:r>
        <w:t>наличия решения о ликвидации заявителя – юридического лица или наличие решения а</w:t>
      </w:r>
      <w:r>
        <w:t>р</w:t>
      </w:r>
      <w:r>
        <w:t>битражного суда о признании заявителя – юридического лица, индивидуального предпринимат</w:t>
      </w:r>
      <w:r>
        <w:t>е</w:t>
      </w:r>
      <w:r>
        <w:t>ля банкротом и об открытии конкурсного производства</w:t>
      </w:r>
      <w:r w:rsidRPr="00F67B80">
        <w:t>;</w:t>
      </w:r>
    </w:p>
    <w:p w:rsidR="005E1C93" w:rsidRPr="00F67B80" w:rsidRDefault="005E1C93" w:rsidP="00E77D26">
      <w:pPr>
        <w:ind w:firstLine="709"/>
        <w:jc w:val="both"/>
      </w:pPr>
      <w:r>
        <w:t xml:space="preserve">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 или заявки на участие в аукционе. </w:t>
      </w:r>
    </w:p>
    <w:p w:rsidR="005E1C93" w:rsidRPr="00854F04" w:rsidRDefault="005E1C93" w:rsidP="00E77D26">
      <w:pPr>
        <w:ind w:firstLine="709"/>
        <w:jc w:val="both"/>
      </w:pPr>
      <w:r w:rsidRPr="00854F04">
        <w:t xml:space="preserve">8.2. В случае установления </w:t>
      </w:r>
      <w:r>
        <w:t xml:space="preserve">факта </w:t>
      </w:r>
      <w:r w:rsidRPr="00854F04">
        <w:t>недостоверности сведений, содержащихся в документах, представленных Заявителем, такой Заявитель (участник открытого аукциона) отстраняется от участия в открытом аукционе на любом этапе его проведения.</w:t>
      </w:r>
    </w:p>
    <w:p w:rsidR="005E1C93" w:rsidRPr="00854F04" w:rsidRDefault="005E1C93" w:rsidP="00B8657B">
      <w:pPr>
        <w:jc w:val="both"/>
        <w:rPr>
          <w:b/>
        </w:rPr>
      </w:pPr>
      <w:r>
        <w:t xml:space="preserve">            </w:t>
      </w:r>
      <w:r w:rsidRPr="00854F04">
        <w:rPr>
          <w:b/>
        </w:rPr>
        <w:t>9. Место, порядок, дата и время начала рассмотрения заявок</w:t>
      </w:r>
      <w:r>
        <w:rPr>
          <w:b/>
        </w:rPr>
        <w:t xml:space="preserve"> </w:t>
      </w:r>
      <w:r w:rsidRPr="00854F04">
        <w:rPr>
          <w:b/>
        </w:rPr>
        <w:t>на участие в открытом аукционе.</w:t>
      </w:r>
    </w:p>
    <w:p w:rsidR="005E1C93" w:rsidRDefault="005E1C93" w:rsidP="00E77D26">
      <w:pPr>
        <w:ind w:firstLine="709"/>
        <w:jc w:val="both"/>
        <w:rPr>
          <w:color w:val="000000"/>
        </w:rPr>
      </w:pPr>
      <w:r w:rsidRPr="00C3457F">
        <w:rPr>
          <w:color w:val="000000"/>
        </w:rPr>
        <w:t xml:space="preserve">9.1. </w:t>
      </w:r>
      <w:r w:rsidRPr="00B8657B">
        <w:rPr>
          <w:b/>
          <w:color w:val="000000"/>
        </w:rPr>
        <w:t xml:space="preserve">Начало процедуры рассмотрения заявок на участие в открытом </w:t>
      </w:r>
      <w:r w:rsidRPr="00B8657B">
        <w:rPr>
          <w:b/>
        </w:rPr>
        <w:t xml:space="preserve">аукционе </w:t>
      </w:r>
      <w:r>
        <w:rPr>
          <w:b/>
        </w:rPr>
        <w:t>08.12.2021</w:t>
      </w:r>
      <w:r w:rsidRPr="00B8657B">
        <w:rPr>
          <w:b/>
        </w:rPr>
        <w:t xml:space="preserve"> г.</w:t>
      </w:r>
      <w:r w:rsidRPr="00C3457F">
        <w:rPr>
          <w:color w:val="000000"/>
        </w:rPr>
        <w:t xml:space="preserve"> </w:t>
      </w:r>
      <w:r w:rsidRPr="002D2B57">
        <w:rPr>
          <w:b/>
          <w:color w:val="000000"/>
        </w:rPr>
        <w:t>в 9 часов 00 мин. (время московское)</w:t>
      </w:r>
      <w:r>
        <w:rPr>
          <w:color w:val="000000"/>
        </w:rPr>
        <w:t xml:space="preserve"> по адресу: 431616</w:t>
      </w:r>
      <w:r w:rsidRPr="00C3457F">
        <w:rPr>
          <w:color w:val="000000"/>
        </w:rPr>
        <w:t>, РМ, Ромодановский ра</w:t>
      </w:r>
      <w:r w:rsidRPr="00C3457F">
        <w:rPr>
          <w:color w:val="000000"/>
        </w:rPr>
        <w:t>й</w:t>
      </w:r>
      <w:r w:rsidRPr="00C3457F">
        <w:rPr>
          <w:color w:val="000000"/>
        </w:rPr>
        <w:t xml:space="preserve">он, </w:t>
      </w:r>
      <w:r>
        <w:rPr>
          <w:color w:val="000000"/>
        </w:rPr>
        <w:t>с.Анненково</w:t>
      </w:r>
      <w:r w:rsidRPr="00C3457F">
        <w:rPr>
          <w:color w:val="000000"/>
        </w:rPr>
        <w:t xml:space="preserve">, ул. </w:t>
      </w:r>
      <w:r>
        <w:rPr>
          <w:color w:val="000000"/>
        </w:rPr>
        <w:t>Новая</w:t>
      </w:r>
      <w:r w:rsidRPr="00C3457F">
        <w:rPr>
          <w:color w:val="000000"/>
        </w:rPr>
        <w:t xml:space="preserve">, д. </w:t>
      </w:r>
      <w:r>
        <w:rPr>
          <w:color w:val="000000"/>
        </w:rPr>
        <w:t>9</w:t>
      </w:r>
      <w:r w:rsidRPr="00C3457F">
        <w:rPr>
          <w:color w:val="000000"/>
        </w:rPr>
        <w:t xml:space="preserve"> </w:t>
      </w:r>
    </w:p>
    <w:p w:rsidR="005E1C93" w:rsidRPr="002D2B57" w:rsidRDefault="005E1C93" w:rsidP="00E77D26">
      <w:pPr>
        <w:ind w:firstLine="709"/>
        <w:jc w:val="both"/>
        <w:rPr>
          <w:b/>
          <w:color w:val="000000"/>
        </w:rPr>
      </w:pPr>
      <w:r w:rsidRPr="002D2B57">
        <w:rPr>
          <w:b/>
          <w:color w:val="000000"/>
        </w:rPr>
        <w:t xml:space="preserve">Окончание процедуры рассмотрения заявок на участие в </w:t>
      </w:r>
      <w:r w:rsidRPr="002D2B57">
        <w:rPr>
          <w:b/>
        </w:rPr>
        <w:t xml:space="preserve">открытом аукционе </w:t>
      </w:r>
      <w:r>
        <w:rPr>
          <w:b/>
        </w:rPr>
        <w:t>08.12.2021</w:t>
      </w:r>
      <w:r w:rsidRPr="002D2B57">
        <w:rPr>
          <w:b/>
        </w:rPr>
        <w:t xml:space="preserve"> г  в</w:t>
      </w:r>
      <w:r w:rsidRPr="002D2B57">
        <w:rPr>
          <w:b/>
          <w:color w:val="000000"/>
        </w:rPr>
        <w:t xml:space="preserve"> </w:t>
      </w:r>
      <w:r>
        <w:rPr>
          <w:b/>
          <w:color w:val="000000"/>
        </w:rPr>
        <w:t>10</w:t>
      </w:r>
      <w:r w:rsidRPr="002D2B57">
        <w:rPr>
          <w:b/>
          <w:color w:val="000000"/>
        </w:rPr>
        <w:t xml:space="preserve"> часов 00 минут.</w:t>
      </w:r>
    </w:p>
    <w:p w:rsidR="005E1C93" w:rsidRPr="00854F04" w:rsidRDefault="005E1C93" w:rsidP="00E77D26">
      <w:pPr>
        <w:ind w:firstLine="709"/>
        <w:jc w:val="both"/>
      </w:pPr>
      <w:r w:rsidRPr="00854F04">
        <w:t xml:space="preserve">Комиссия рассматривает заявки на участие в открытом аукционе на </w:t>
      </w:r>
      <w:r>
        <w:t xml:space="preserve">предмет </w:t>
      </w:r>
      <w:r w:rsidRPr="00854F04">
        <w:t>соответстви</w:t>
      </w:r>
      <w:r>
        <w:t>я</w:t>
      </w:r>
      <w:r w:rsidRPr="00854F04">
        <w:t xml:space="preserve"> требованиям, установленным настоящей документацией об открытом аукционе, и соответствия Заявителей требованиям, указанным в настоящей документации об открытом аукционе. Срок рассмотрения заявок на участие в аукционе не может превышать десяти дней с даты окончания срока подачи заявок.</w:t>
      </w:r>
    </w:p>
    <w:p w:rsidR="005E1C93" w:rsidRPr="00854F04" w:rsidRDefault="005E1C93" w:rsidP="00E77D26">
      <w:pPr>
        <w:ind w:firstLine="709"/>
        <w:jc w:val="both"/>
      </w:pPr>
      <w:r w:rsidRPr="00854F04">
        <w:t>9.2.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w:t>
      </w:r>
      <w:r w:rsidRPr="00854F04">
        <w:t>е</w:t>
      </w:r>
      <w:r w:rsidRPr="00854F04">
        <w:t>нии данного лота, не рассматриваются и возвращаются такому заявителю.</w:t>
      </w:r>
    </w:p>
    <w:p w:rsidR="005E1C93" w:rsidRPr="00854F04" w:rsidRDefault="005E1C93" w:rsidP="00E77D26">
      <w:pPr>
        <w:ind w:firstLine="709"/>
        <w:jc w:val="both"/>
      </w:pPr>
      <w:r w:rsidRPr="00854F04">
        <w:t>9.3.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w:t>
      </w:r>
      <w:r w:rsidRPr="00854F04">
        <w:t>и</w:t>
      </w:r>
      <w:r w:rsidRPr="00854F04">
        <w:t>теля участником аукциона или об отказе в допуске такого заявителя к участию в аукционе в п</w:t>
      </w:r>
      <w:r w:rsidRPr="00854F04">
        <w:t>о</w:t>
      </w:r>
      <w:r w:rsidRPr="00854F04">
        <w:t xml:space="preserve">рядке и по основаниям, </w:t>
      </w:r>
      <w:r>
        <w:t xml:space="preserve">предусмотренным </w:t>
      </w:r>
      <w:r w:rsidRPr="00854F04">
        <w:t>аукционной документацией, которое оформляется протоколом рассмотрения заявок на участие в аукционе. Протокол ведется аукционной комисс</w:t>
      </w:r>
      <w:r w:rsidRPr="00854F04">
        <w:t>и</w:t>
      </w:r>
      <w:r w:rsidRPr="00854F04">
        <w:t xml:space="preserve">ей и подписывается всеми присутствующими на заседании членами аукционной комиссии в день окончания рассмотрения заявок. Указанный протокол в день окончания рассмотрения заявок на участие в аукционе размещается организатором аукциона на </w:t>
      </w:r>
      <w:r>
        <w:t xml:space="preserve">официальном </w:t>
      </w:r>
      <w:r w:rsidRPr="00854F04">
        <w:t xml:space="preserve">сайте </w:t>
      </w:r>
      <w:r>
        <w:t>торгов</w:t>
      </w:r>
      <w:r w:rsidRPr="00854F04">
        <w:t>. Заявит</w:t>
      </w:r>
      <w:r w:rsidRPr="00854F04">
        <w:t>е</w:t>
      </w:r>
      <w:r w:rsidRPr="00854F04">
        <w:t>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w:t>
      </w:r>
      <w:r w:rsidRPr="00854F04">
        <w:t>а</w:t>
      </w:r>
      <w:r w:rsidRPr="00854F04">
        <w:t>чи заявок на участие в аукционе подана только одна заявка или не подано ни одной заявки, в ук</w:t>
      </w:r>
      <w:r w:rsidRPr="00854F04">
        <w:t>а</w:t>
      </w:r>
      <w:r w:rsidRPr="00854F04">
        <w:t>занный протокол вносится информация о признании аукциона несостоявшимся.</w:t>
      </w:r>
    </w:p>
    <w:p w:rsidR="005E1C93" w:rsidRPr="00854F04" w:rsidRDefault="005E1C93" w:rsidP="00E77D26">
      <w:pPr>
        <w:ind w:firstLine="709"/>
        <w:jc w:val="both"/>
      </w:pPr>
      <w:r w:rsidRPr="00854F04">
        <w:t xml:space="preserve">9.4. </w:t>
      </w:r>
      <w:r>
        <w:t>В случае если в документации об аукционе было установлено требование о внесении задатка, о</w:t>
      </w:r>
      <w:r w:rsidRPr="00854F04">
        <w:t>рганизатор аукциона обязан вернуть задаток заявителю, не допущенному к участию в аукционе, в течение пяти рабочих дней с даты подписания протокола рассмотрения заявок.</w:t>
      </w:r>
    </w:p>
    <w:p w:rsidR="005E1C93" w:rsidRPr="00854F04" w:rsidRDefault="005E1C93" w:rsidP="00E77D26">
      <w:pPr>
        <w:ind w:firstLine="709"/>
        <w:jc w:val="both"/>
      </w:pPr>
      <w:r w:rsidRPr="00854F04">
        <w:t>9.5. В случае если принято решение об отказе в допуске к участию в аукционе всех заяв</w:t>
      </w:r>
      <w:r w:rsidRPr="00854F04">
        <w:t>и</w:t>
      </w:r>
      <w:r w:rsidRPr="00854F04">
        <w:t>телей или о признании только одного заявителя участником аукциона, аукцион признается нес</w:t>
      </w:r>
      <w:r w:rsidRPr="00854F04">
        <w:t>о</w:t>
      </w:r>
      <w:r w:rsidRPr="00854F04">
        <w:t>стоявшимся.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w:t>
      </w:r>
      <w:r w:rsidRPr="00854F04">
        <w:t>о</w:t>
      </w:r>
      <w:r w:rsidRPr="00854F04">
        <w:t>пуске к участию в котором и признании участником аукциона принято относительно только о</w:t>
      </w:r>
      <w:r w:rsidRPr="00854F04">
        <w:t>д</w:t>
      </w:r>
      <w:r w:rsidRPr="00854F04">
        <w:t>ного заявителя.</w:t>
      </w:r>
    </w:p>
    <w:p w:rsidR="005E1C93" w:rsidRPr="00854F04" w:rsidRDefault="005E1C93" w:rsidP="00E77D26">
      <w:pPr>
        <w:ind w:firstLine="709"/>
        <w:jc w:val="both"/>
      </w:pPr>
      <w:r w:rsidRPr="00854F04">
        <w:t>9.6. Организатор аукциона, в срок, составляющий не менее десяти дней со дня размещения на официальной сайте торгов протокола аукциона, либо протокола рассмотрения заявок на уч</w:t>
      </w:r>
      <w:r w:rsidRPr="00854F04">
        <w:t>а</w:t>
      </w:r>
      <w:r w:rsidRPr="00854F04">
        <w:t>стие в аукционе в случае, если аукцион признан несостоявшимся по причине подачи единстве</w:t>
      </w:r>
      <w:r w:rsidRPr="00854F04">
        <w:t>н</w:t>
      </w:r>
      <w:r w:rsidRPr="00854F04">
        <w:t>ной заявки на участие в аукционе, либо признания участником аукциона только одного заявителя заключает с лицом подавшим единственную заявку на участие в аукционе договор аренды, в с</w:t>
      </w:r>
      <w:r w:rsidRPr="00854F04">
        <w:t>о</w:t>
      </w:r>
      <w:r w:rsidRPr="00854F04">
        <w:t>ответствии с требованиями и условиями, предусмотренными настоящей документацией об ау</w:t>
      </w:r>
      <w:r w:rsidRPr="00854F04">
        <w:t>к</w:t>
      </w:r>
      <w:r w:rsidRPr="00854F04">
        <w:t>ционе.</w:t>
      </w:r>
    </w:p>
    <w:p w:rsidR="005E1C93" w:rsidRPr="00854F04" w:rsidRDefault="005E1C93" w:rsidP="00E77D26">
      <w:pPr>
        <w:ind w:firstLine="709"/>
        <w:jc w:val="both"/>
        <w:rPr>
          <w:b/>
        </w:rPr>
      </w:pPr>
      <w:r w:rsidRPr="00854F04">
        <w:rPr>
          <w:b/>
        </w:rPr>
        <w:t>10. Место, порядок, дата и время проведения аукциона.</w:t>
      </w:r>
    </w:p>
    <w:p w:rsidR="005E1C93" w:rsidRPr="00765651" w:rsidRDefault="005E1C93" w:rsidP="00E77D26">
      <w:pPr>
        <w:ind w:firstLine="709"/>
        <w:jc w:val="both"/>
        <w:rPr>
          <w:color w:val="000000"/>
        </w:rPr>
      </w:pPr>
      <w:r>
        <w:rPr>
          <w:color w:val="000000"/>
        </w:rPr>
        <w:t xml:space="preserve">10.1. </w:t>
      </w:r>
      <w:r w:rsidRPr="009F476C">
        <w:rPr>
          <w:b/>
          <w:color w:val="000000"/>
        </w:rPr>
        <w:t>Аукцион</w:t>
      </w:r>
      <w:r>
        <w:rPr>
          <w:color w:val="000000"/>
        </w:rPr>
        <w:t xml:space="preserve"> </w:t>
      </w:r>
      <w:r>
        <w:rPr>
          <w:b/>
        </w:rPr>
        <w:t>состоится 08.12.2021</w:t>
      </w:r>
      <w:r w:rsidRPr="002A10B7">
        <w:rPr>
          <w:b/>
        </w:rPr>
        <w:t xml:space="preserve"> года</w:t>
      </w:r>
      <w:r w:rsidRPr="00765651">
        <w:rPr>
          <w:color w:val="000000"/>
        </w:rPr>
        <w:t xml:space="preserve"> </w:t>
      </w:r>
      <w:r>
        <w:rPr>
          <w:b/>
          <w:color w:val="000000"/>
        </w:rPr>
        <w:t>с 9 часов 00 мин. до 10 час. 00</w:t>
      </w:r>
      <w:r w:rsidRPr="009F476C">
        <w:rPr>
          <w:b/>
          <w:color w:val="000000"/>
        </w:rPr>
        <w:t xml:space="preserve"> мин.</w:t>
      </w:r>
      <w:r>
        <w:rPr>
          <w:color w:val="000000"/>
        </w:rPr>
        <w:t> по адресу: 431616</w:t>
      </w:r>
      <w:r w:rsidRPr="00765651">
        <w:rPr>
          <w:color w:val="000000"/>
        </w:rPr>
        <w:t xml:space="preserve">, РМ, Ромодановский район, </w:t>
      </w:r>
      <w:r>
        <w:rPr>
          <w:color w:val="000000"/>
        </w:rPr>
        <w:t>с.Анненково, ул. Новая, д. 9</w:t>
      </w:r>
      <w:r w:rsidRPr="00765651">
        <w:rPr>
          <w:color w:val="000000"/>
        </w:rPr>
        <w:t xml:space="preserve">, </w:t>
      </w:r>
      <w:r>
        <w:rPr>
          <w:color w:val="000000"/>
        </w:rPr>
        <w:t>в здании</w:t>
      </w:r>
      <w:r w:rsidRPr="00765651">
        <w:rPr>
          <w:color w:val="000000"/>
        </w:rPr>
        <w:t xml:space="preserve"> Администрации </w:t>
      </w:r>
      <w:r>
        <w:rPr>
          <w:color w:val="000000"/>
        </w:rPr>
        <w:t>А</w:t>
      </w:r>
      <w:r>
        <w:rPr>
          <w:color w:val="000000"/>
        </w:rPr>
        <w:t>н</w:t>
      </w:r>
      <w:r>
        <w:rPr>
          <w:color w:val="000000"/>
        </w:rPr>
        <w:t>ненковского сельского поселения</w:t>
      </w:r>
    </w:p>
    <w:p w:rsidR="005E1C93" w:rsidRPr="00854F04" w:rsidRDefault="005E1C93" w:rsidP="00E77D26">
      <w:pPr>
        <w:ind w:firstLine="709"/>
        <w:jc w:val="both"/>
      </w:pPr>
      <w:r w:rsidRPr="00854F04">
        <w:t>10.2. Аукцион проводится организатором аукциона в присутствии членов комиссии и уч</w:t>
      </w:r>
      <w:r w:rsidRPr="00854F04">
        <w:t>а</w:t>
      </w:r>
      <w:r w:rsidRPr="00854F04">
        <w:t>стников аукциона (их представителей).</w:t>
      </w:r>
    </w:p>
    <w:p w:rsidR="005E1C93" w:rsidRPr="00854F04" w:rsidRDefault="005E1C93" w:rsidP="00E77D26">
      <w:pPr>
        <w:ind w:firstLine="709"/>
        <w:jc w:val="both"/>
      </w:pPr>
      <w:r w:rsidRPr="00854F04">
        <w:t>10.3. Аукцион проводится путем повышения начальной (минимальной) цены договора (цены лота), указанной в извещении о проведении аукциона, на "шаг аукциона".</w:t>
      </w:r>
    </w:p>
    <w:p w:rsidR="005E1C93" w:rsidRPr="00854F04" w:rsidRDefault="005E1C93" w:rsidP="00E77D26">
      <w:pPr>
        <w:ind w:firstLine="709"/>
        <w:jc w:val="both"/>
      </w:pPr>
      <w:r w:rsidRPr="00854F04">
        <w:t>10.4. "Шаг аукциона" устанавливается в размере пяти процентов начальной (минимал</w:t>
      </w:r>
      <w:r w:rsidRPr="00854F04">
        <w:t>ь</w:t>
      </w:r>
      <w:r w:rsidRPr="00854F04">
        <w:t>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5E1C93" w:rsidRPr="00854F04" w:rsidRDefault="005E1C93" w:rsidP="00E77D26">
      <w:pPr>
        <w:ind w:firstLine="709"/>
        <w:jc w:val="both"/>
      </w:pPr>
      <w:r w:rsidRPr="00854F04">
        <w:t>10.5. Аукционист выбирается из числа членов аукционной комиссии путем открытого г</w:t>
      </w:r>
      <w:r w:rsidRPr="00854F04">
        <w:t>о</w:t>
      </w:r>
      <w:r w:rsidRPr="00854F04">
        <w:t>лосования членов аукционной комиссии большинством голосов.</w:t>
      </w:r>
    </w:p>
    <w:p w:rsidR="005E1C93" w:rsidRPr="00854F04" w:rsidRDefault="005E1C93" w:rsidP="00E77D26">
      <w:pPr>
        <w:ind w:firstLine="709"/>
        <w:jc w:val="both"/>
      </w:pPr>
      <w:r w:rsidRPr="00854F04">
        <w:t>10.6. Аукцион проводится в следующем порядке:</w:t>
      </w:r>
    </w:p>
    <w:p w:rsidR="005E1C93" w:rsidRPr="00854F04" w:rsidRDefault="005E1C93" w:rsidP="00E77D26">
      <w:pPr>
        <w:ind w:firstLine="709"/>
        <w:jc w:val="both"/>
      </w:pPr>
      <w:r w:rsidRPr="00854F04">
        <w:t>1) аукционная комиссия непосредственно перед началом проведения аукциона регистр</w:t>
      </w:r>
      <w:r w:rsidRPr="00854F04">
        <w:t>и</w:t>
      </w:r>
      <w:r w:rsidRPr="00854F04">
        <w:t>рует явившихся на аукцион участников аукциона (их представителей). В случае проведения ау</w:t>
      </w:r>
      <w:r w:rsidRPr="00854F04">
        <w:t>к</w:t>
      </w:r>
      <w:r w:rsidRPr="00854F04">
        <w:t>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w:t>
      </w:r>
      <w:r w:rsidRPr="00854F04">
        <w:t>у</w:t>
      </w:r>
      <w:r w:rsidRPr="00854F04">
        <w:t>мерованные карточки (далее - карточки);</w:t>
      </w:r>
    </w:p>
    <w:p w:rsidR="005E1C93" w:rsidRPr="00854F04" w:rsidRDefault="005E1C93" w:rsidP="00E77D26">
      <w:pPr>
        <w:ind w:firstLine="709"/>
        <w:jc w:val="both"/>
      </w:pPr>
      <w:r w:rsidRPr="00854F04">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w:t>
      </w:r>
      <w:r w:rsidRPr="00854F04">
        <w:t>т</w:t>
      </w:r>
      <w:r w:rsidRPr="00854F04">
        <w:t>никам аукциона заявлять свои предложения о цене договора;</w:t>
      </w:r>
    </w:p>
    <w:p w:rsidR="005E1C93" w:rsidRPr="00854F04" w:rsidRDefault="005E1C93" w:rsidP="00E77D26">
      <w:pPr>
        <w:ind w:firstLine="709"/>
        <w:jc w:val="both"/>
      </w:pPr>
      <w:r w:rsidRPr="00854F04">
        <w:t>3) участник аукциона после объявления аукционистом начальной (минимальной) цены д</w:t>
      </w:r>
      <w:r w:rsidRPr="00854F04">
        <w:t>о</w:t>
      </w:r>
      <w:r w:rsidRPr="00854F04">
        <w:t>говора (цены лота) и цены договора, увеличенной в соответствии с "шагом аукциона" в порядке, установленном пунктом 11.5. настоящей документации, поднимает карточку в случае если он с</w:t>
      </w:r>
      <w:r w:rsidRPr="00854F04">
        <w:t>о</w:t>
      </w:r>
      <w:r w:rsidRPr="00854F04">
        <w:t>гласен заключить договор по объявленной цене;</w:t>
      </w:r>
    </w:p>
    <w:p w:rsidR="005E1C93" w:rsidRPr="00854F04" w:rsidRDefault="005E1C93" w:rsidP="00E77D26">
      <w:pPr>
        <w:ind w:firstLine="709"/>
        <w:jc w:val="both"/>
      </w:pPr>
      <w:r w:rsidRPr="00854F04">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пунктом 11.5. н</w:t>
      </w:r>
      <w:r w:rsidRPr="00854F04">
        <w:t>а</w:t>
      </w:r>
      <w:r w:rsidRPr="00854F04">
        <w:t>стоящей документации, и "шаг аукциона", в соответствии с которым повышается цена;</w:t>
      </w:r>
    </w:p>
    <w:p w:rsidR="005E1C93" w:rsidRPr="00854F04" w:rsidRDefault="005E1C93" w:rsidP="00E77D26">
      <w:pPr>
        <w:ind w:firstLine="709"/>
        <w:jc w:val="both"/>
      </w:pPr>
      <w:r w:rsidRPr="00854F04">
        <w:t>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w:t>
      </w:r>
      <w:r w:rsidRPr="00854F04">
        <w:t>я</w:t>
      </w:r>
      <w:r w:rsidRPr="00854F04">
        <w:t>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5E1C93" w:rsidRPr="00854F04" w:rsidRDefault="005E1C93" w:rsidP="00E77D26">
      <w:pPr>
        <w:ind w:firstLine="709"/>
        <w:jc w:val="both"/>
      </w:pPr>
      <w:r w:rsidRPr="00854F04">
        <w:t>6) если действующий правообладатель воспользовался правом, предусмотренным по</w:t>
      </w:r>
      <w:r w:rsidRPr="00854F04">
        <w:t>д</w:t>
      </w:r>
      <w:r w:rsidRPr="00854F04">
        <w:t>пунктом 5 пункта 11.7. документации, аукционист вновь предлагает участникам аукциона зая</w:t>
      </w:r>
      <w:r w:rsidRPr="00854F04">
        <w:t>в</w:t>
      </w:r>
      <w:r w:rsidRPr="00854F04">
        <w:t>лять свои предложения о цене договора, после чего, в случае если такие предложения были сд</w:t>
      </w:r>
      <w:r w:rsidRPr="00854F04">
        <w:t>е</w:t>
      </w:r>
      <w:r w:rsidRPr="00854F04">
        <w:t>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w:t>
      </w:r>
      <w:r w:rsidRPr="00854F04">
        <w:t>а</w:t>
      </w:r>
      <w:r w:rsidRPr="00854F04">
        <w:t>ключить договор по объявленной аукционистом цене договора;</w:t>
      </w:r>
    </w:p>
    <w:p w:rsidR="005E1C93" w:rsidRPr="00854F04" w:rsidRDefault="005E1C93" w:rsidP="00E77D26">
      <w:pPr>
        <w:ind w:firstLine="709"/>
        <w:jc w:val="both"/>
      </w:pPr>
      <w:r w:rsidRPr="00854F04">
        <w:t>7) аукцион считается оконченным, если после троекратного объявления аукционистом п</w:t>
      </w:r>
      <w:r w:rsidRPr="00854F04">
        <w:t>о</w:t>
      </w:r>
      <w:r w:rsidRPr="00854F04">
        <w:t>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w:t>
      </w:r>
      <w:r w:rsidRPr="00854F04">
        <w:t>т</w:t>
      </w:r>
      <w:r w:rsidRPr="00854F04">
        <w:t>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w:t>
      </w:r>
      <w:r w:rsidRPr="00854F04">
        <w:t>а</w:t>
      </w:r>
      <w:r w:rsidRPr="00854F04">
        <w:t>именование победителя аукциона и участника аукциона, сделавшего предпоследнее предложение о цене договора.</w:t>
      </w:r>
    </w:p>
    <w:p w:rsidR="005E1C93" w:rsidRPr="00854F04" w:rsidRDefault="005E1C93" w:rsidP="00E77D26">
      <w:pPr>
        <w:ind w:firstLine="709"/>
        <w:jc w:val="both"/>
      </w:pPr>
      <w:r w:rsidRPr="00854F04">
        <w:t>10.7. Победителем аукциона признается лицо, предложившее наиболее высокую цену д</w:t>
      </w:r>
      <w:r w:rsidRPr="00854F04">
        <w:t>о</w:t>
      </w:r>
      <w:r w:rsidRPr="00854F04">
        <w:t>говора, либо действующий правообладатель, если он заявил о своем желании заключить договор по объявленной аукционистом наиболее высокой цене договора. Победителем признается лицо, предложившее наиболее высокую цену договора.</w:t>
      </w:r>
    </w:p>
    <w:p w:rsidR="005E1C93" w:rsidRPr="00854F04" w:rsidRDefault="005E1C93" w:rsidP="00E77D26">
      <w:pPr>
        <w:ind w:firstLine="709"/>
        <w:jc w:val="both"/>
      </w:pPr>
      <w:r w:rsidRPr="00854F04">
        <w:t>10.8. При проведении аукциона организатор аукциона в обязательном порядке осущест</w:t>
      </w:r>
      <w:r w:rsidRPr="00854F04">
        <w:t>в</w:t>
      </w:r>
      <w:r w:rsidRPr="00854F04">
        <w:t>ляет аудио- или видеозапись аукциона и ведет протокол аукциона, в котором должны содержат</w:t>
      </w:r>
      <w:r w:rsidRPr="00854F04">
        <w:t>ь</w:t>
      </w:r>
      <w:r w:rsidRPr="00854F04">
        <w:t>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w:t>
      </w:r>
      <w:r w:rsidRPr="00854F04">
        <w:t>о</w:t>
      </w:r>
      <w:r w:rsidRPr="00854F04">
        <w:t>говора, наименовании и месте нахождения (для юридического лица), фамилии, об имени, отчес</w:t>
      </w:r>
      <w:r w:rsidRPr="00854F04">
        <w:t>т</w:t>
      </w:r>
      <w:r w:rsidRPr="00854F04">
        <w:t>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Протокол составляется в двух э</w:t>
      </w:r>
      <w:r w:rsidRPr="00854F04">
        <w:t>к</w:t>
      </w:r>
      <w:r w:rsidRPr="00854F04">
        <w:t>земплярах, один из которых остается у организатора аукциона. Организатор аукциона в течение трех рабочих дней с даты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w:t>
      </w:r>
      <w:r w:rsidRPr="00854F04">
        <w:t>о</w:t>
      </w:r>
      <w:r w:rsidRPr="00854F04">
        <w:t>женной победителем аукциона, в проект договора, прилагаемый к документации об аукционе.</w:t>
      </w:r>
    </w:p>
    <w:p w:rsidR="005E1C93" w:rsidRPr="00854F04" w:rsidRDefault="005E1C93" w:rsidP="00E77D26">
      <w:pPr>
        <w:ind w:firstLine="709"/>
        <w:jc w:val="both"/>
      </w:pPr>
      <w:r w:rsidRPr="00854F04">
        <w:t xml:space="preserve">10.9. Протокол аукциона размещается на </w:t>
      </w:r>
      <w:r>
        <w:t xml:space="preserve">официальном сайте торгов </w:t>
      </w:r>
      <w:r w:rsidRPr="00854F04">
        <w:t>организатором ау</w:t>
      </w:r>
      <w:r w:rsidRPr="00854F04">
        <w:t>к</w:t>
      </w:r>
      <w:r w:rsidRPr="00854F04">
        <w:t>циона в течение дня, следующего за днем подписания указанного протокола.</w:t>
      </w:r>
    </w:p>
    <w:p w:rsidR="005E1C93" w:rsidRPr="00854F04" w:rsidRDefault="005E1C93" w:rsidP="00E77D26">
      <w:pPr>
        <w:ind w:firstLine="709"/>
        <w:jc w:val="both"/>
      </w:pPr>
      <w:r w:rsidRPr="00854F04">
        <w:t>10.10. Любой участник аукциона вправе осуществлять аудио- и/или видеозапись аукциона.</w:t>
      </w:r>
    </w:p>
    <w:p w:rsidR="005E1C93" w:rsidRPr="00854F04" w:rsidRDefault="005E1C93" w:rsidP="00E77D26">
      <w:pPr>
        <w:ind w:firstLine="709"/>
        <w:jc w:val="both"/>
      </w:pPr>
      <w:r w:rsidRPr="00854F04">
        <w:t>10.11.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w:t>
      </w:r>
      <w:r w:rsidRPr="00854F04">
        <w:t>а</w:t>
      </w:r>
      <w:r w:rsidRPr="00854F04">
        <w:t>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w:t>
      </w:r>
      <w:r w:rsidRPr="00854F04">
        <w:t>ю</w:t>
      </w:r>
      <w:r w:rsidRPr="00854F04">
        <w:t>щие разъяснения в письменной форме или в форме электронного документа.</w:t>
      </w:r>
    </w:p>
    <w:p w:rsidR="005E1C93" w:rsidRPr="00854F04" w:rsidRDefault="005E1C93" w:rsidP="00E77D26">
      <w:pPr>
        <w:ind w:firstLine="709"/>
        <w:jc w:val="both"/>
      </w:pPr>
      <w:r w:rsidRPr="00854F04">
        <w:t>10.12.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w:t>
      </w:r>
      <w:r w:rsidRPr="00854F04">
        <w:t>д</w:t>
      </w:r>
      <w:r w:rsidRPr="00854F04">
        <w:t>последнее предложение о цене договора, возвращается такому участнику аукциона в течение п</w:t>
      </w:r>
      <w:r w:rsidRPr="00854F04">
        <w:t>я</w:t>
      </w:r>
      <w:r w:rsidRPr="00854F04">
        <w:t>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5E1C93" w:rsidRPr="00854F04" w:rsidRDefault="005E1C93" w:rsidP="00E77D26">
      <w:pPr>
        <w:ind w:firstLine="709"/>
        <w:jc w:val="both"/>
      </w:pPr>
      <w:r w:rsidRPr="00854F04">
        <w:t>10.13. В случае если в аукционе участвовал один участник или в случае если в связи с о</w:t>
      </w:r>
      <w:r w:rsidRPr="00854F04">
        <w:t>т</w:t>
      </w:r>
      <w:r w:rsidRPr="00854F04">
        <w:t>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в соответствии с пунктом 11.5. настоящей документации до минимального размера и после троекратного объявл</w:t>
      </w:r>
      <w:r w:rsidRPr="00854F04">
        <w:t>е</w:t>
      </w:r>
      <w:r w:rsidRPr="00854F04">
        <w:t>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w:t>
      </w:r>
      <w:r w:rsidRPr="00854F04">
        <w:t>к</w:t>
      </w:r>
      <w:r w:rsidRPr="00854F04">
        <w:t>цион признается несостоявшимся. Решение о признании аукциона несостоявшимся принимается в отношении каждого лота отдельно.</w:t>
      </w:r>
    </w:p>
    <w:p w:rsidR="005E1C93" w:rsidRPr="00854F04" w:rsidRDefault="005E1C93" w:rsidP="00E77D26">
      <w:pPr>
        <w:ind w:firstLine="709"/>
        <w:jc w:val="both"/>
      </w:pPr>
      <w:r w:rsidRPr="00854F04">
        <w:t>10.14. Протоколы, составленные в ходе проведения аукциона, заявки на участие в аукци</w:t>
      </w:r>
      <w:r w:rsidRPr="00854F04">
        <w:t>о</w:t>
      </w:r>
      <w:r w:rsidRPr="00854F04">
        <w:t>не, документация об аукционе, изменения, внесенные в документацию об аукционе, и разъясн</w:t>
      </w:r>
      <w:r w:rsidRPr="00854F04">
        <w:t>е</w:t>
      </w:r>
      <w:r w:rsidRPr="00854F04">
        <w:t>ния документации об аукционе, а также аудио- или видеозапись аукциона хранятся организат</w:t>
      </w:r>
      <w:r w:rsidRPr="00854F04">
        <w:t>о</w:t>
      </w:r>
      <w:r w:rsidRPr="00854F04">
        <w:t>ром аукциона не менее трех лет.</w:t>
      </w:r>
    </w:p>
    <w:p w:rsidR="005E1C93" w:rsidRPr="00854F04" w:rsidRDefault="005E1C93" w:rsidP="00E77D26">
      <w:pPr>
        <w:ind w:firstLine="709"/>
        <w:jc w:val="both"/>
        <w:rPr>
          <w:b/>
        </w:rPr>
      </w:pPr>
      <w:r w:rsidRPr="00854F04">
        <w:rPr>
          <w:b/>
        </w:rPr>
        <w:t>11. Порядок заключения договора аренды муниципального недвижимого имущества</w:t>
      </w:r>
    </w:p>
    <w:p w:rsidR="005E1C93" w:rsidRPr="00854F04" w:rsidRDefault="005E1C93" w:rsidP="00E77D26">
      <w:pPr>
        <w:ind w:firstLine="709"/>
        <w:jc w:val="both"/>
      </w:pPr>
      <w:r w:rsidRPr="00854F04">
        <w:t>11.1. Организатор аукциона в течение трех рабочих дней с даты подписания протокола п</w:t>
      </w:r>
      <w:r w:rsidRPr="00854F04">
        <w:t>е</w:t>
      </w:r>
      <w:r w:rsidRPr="00854F04">
        <w:t>редает победителю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w:t>
      </w:r>
      <w:r w:rsidRPr="00854F04">
        <w:t>е</w:t>
      </w:r>
      <w:r w:rsidRPr="00854F04">
        <w:t>мый к настоящей документации об аукционе.</w:t>
      </w:r>
    </w:p>
    <w:p w:rsidR="005E1C93" w:rsidRPr="00854F04" w:rsidRDefault="005E1C93" w:rsidP="00E77D26">
      <w:pPr>
        <w:ind w:firstLine="709"/>
        <w:jc w:val="both"/>
      </w:pPr>
      <w:r w:rsidRPr="00854F04">
        <w:t>11.2. Договор аренды должен быть подписан сторонами</w:t>
      </w:r>
      <w:r>
        <w:t xml:space="preserve"> не позднее пяти дней с момента </w:t>
      </w:r>
      <w:r w:rsidRPr="00854F04">
        <w:t>передачи Победителю протокола и проекта договора.</w:t>
      </w:r>
    </w:p>
    <w:p w:rsidR="005E1C93" w:rsidRPr="00854F04" w:rsidRDefault="005E1C93" w:rsidP="00E77D26">
      <w:pPr>
        <w:ind w:firstLine="709"/>
        <w:jc w:val="both"/>
      </w:pPr>
      <w:r w:rsidRPr="00854F04">
        <w:t xml:space="preserve">11.3.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w:t>
      </w:r>
      <w:r>
        <w:t>с кот</w:t>
      </w:r>
      <w:r>
        <w:t>о</w:t>
      </w:r>
      <w:r>
        <w:t>рым заключается такой договор</w:t>
      </w:r>
      <w:r w:rsidRPr="00854F04">
        <w:t>, в случае установления факта:</w:t>
      </w:r>
    </w:p>
    <w:p w:rsidR="005E1C93" w:rsidRPr="00854F04" w:rsidRDefault="005E1C93" w:rsidP="00E77D26">
      <w:pPr>
        <w:ind w:firstLine="709"/>
        <w:jc w:val="both"/>
      </w:pPr>
      <w:r w:rsidRPr="00854F04">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w:t>
      </w:r>
      <w:r w:rsidRPr="00854F04">
        <w:t>н</w:t>
      </w:r>
      <w:r w:rsidRPr="00854F04">
        <w:t>дивидуального предпринимателя банкротом и об открытии конкурсного производства;</w:t>
      </w:r>
    </w:p>
    <w:p w:rsidR="005E1C93" w:rsidRPr="00854F04" w:rsidRDefault="005E1C93" w:rsidP="00E77D26">
      <w:pPr>
        <w:ind w:firstLine="709"/>
        <w:jc w:val="both"/>
      </w:pPr>
      <w:r w:rsidRPr="00854F04">
        <w:t>2) приостановления деятельности такого лица в порядке, предусмотренном Кодексом Ро</w:t>
      </w:r>
      <w:r w:rsidRPr="00854F04">
        <w:t>с</w:t>
      </w:r>
      <w:r w:rsidRPr="00854F04">
        <w:t>сийской Федерации об административных правонарушениях;</w:t>
      </w:r>
    </w:p>
    <w:p w:rsidR="005E1C93" w:rsidRPr="00854F04" w:rsidRDefault="005E1C93" w:rsidP="00E77D26">
      <w:pPr>
        <w:ind w:firstLine="709"/>
        <w:jc w:val="both"/>
      </w:pPr>
      <w:r w:rsidRPr="00854F04">
        <w:t>3) предоставления таким лицом заведомо ложных сведений, содержащихся в документах, представленных для участия в аукционе.</w:t>
      </w:r>
    </w:p>
    <w:p w:rsidR="005E1C93" w:rsidRPr="00854F04" w:rsidRDefault="005E1C93" w:rsidP="00E77D26">
      <w:pPr>
        <w:ind w:firstLine="709"/>
        <w:jc w:val="both"/>
      </w:pPr>
      <w:r w:rsidRPr="00854F04">
        <w:t>11.4. В случае отказа от заключения договора с победителем аукциона либо при уклон</w:t>
      </w:r>
      <w:r w:rsidRPr="00854F04">
        <w:t>е</w:t>
      </w:r>
      <w:r w:rsidRPr="00854F04">
        <w:t>нии победителя аукциона от заключения договора с участником аукциона, с которым заключае</w:t>
      </w:r>
      <w:r w:rsidRPr="00854F04">
        <w:t>т</w:t>
      </w:r>
      <w:r w:rsidRPr="00854F04">
        <w:t>ся такой договор, комиссией в срок не позднее дня, следующего после дня установления фактов, предусмотренных пунктом 11.3. и являющихся основанием для отказа от заключения договора, составляется протокол об отказе от заключения договора, в котором должны содержаться свед</w:t>
      </w:r>
      <w:r w:rsidRPr="00854F04">
        <w:t>е</w:t>
      </w:r>
      <w:r w:rsidRPr="00854F04">
        <w:t>ния о месте, дате и времени его составления, о лице, с которым организатор аукциона отказыв</w:t>
      </w:r>
      <w:r w:rsidRPr="00854F04">
        <w:t>а</w:t>
      </w:r>
      <w:r w:rsidRPr="00854F04">
        <w:t>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5E1C93" w:rsidRPr="00854F04" w:rsidRDefault="005E1C93" w:rsidP="00E77D26">
      <w:pPr>
        <w:ind w:firstLine="709"/>
        <w:jc w:val="both"/>
      </w:pPr>
      <w:r w:rsidRPr="00854F04">
        <w:t>Протокол подписывается всеми присутствующими членами комиссии в день его соста</w:t>
      </w:r>
      <w:r w:rsidRPr="00854F04">
        <w:t>в</w:t>
      </w:r>
      <w:r w:rsidRPr="00854F04">
        <w:t>ления. Протокол составляется в двух экземплярах, один из которых хранится у организатора ау</w:t>
      </w:r>
      <w:r w:rsidRPr="00854F04">
        <w:t>к</w:t>
      </w:r>
      <w:r w:rsidRPr="00854F04">
        <w:t>циона.</w:t>
      </w:r>
    </w:p>
    <w:p w:rsidR="005E1C93" w:rsidRPr="00854F04" w:rsidRDefault="005E1C93" w:rsidP="00E77D26">
      <w:pPr>
        <w:ind w:firstLine="709"/>
        <w:jc w:val="both"/>
      </w:pPr>
      <w:r w:rsidRPr="00854F04">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w:t>
      </w:r>
      <w:r w:rsidRPr="00854F04">
        <w:t>и</w:t>
      </w:r>
      <w:r w:rsidRPr="00854F04">
        <w:t>цу, с которым отказывается заключить договор.</w:t>
      </w:r>
    </w:p>
    <w:p w:rsidR="005E1C93" w:rsidRPr="00854F04" w:rsidRDefault="005E1C93" w:rsidP="00E77D26">
      <w:pPr>
        <w:ind w:firstLine="709"/>
        <w:jc w:val="both"/>
      </w:pPr>
      <w:r w:rsidRPr="00854F04">
        <w:t>11.5. В случае проведения реорганизации обладателя имущественного права действие с</w:t>
      </w:r>
      <w:r w:rsidRPr="00854F04">
        <w:t>о</w:t>
      </w:r>
      <w:r w:rsidRPr="00854F04">
        <w:t>ответствующего договора не прекращается и проведение аукциона не требуется.</w:t>
      </w:r>
    </w:p>
    <w:p w:rsidR="005E1C93" w:rsidRPr="00854F04" w:rsidRDefault="005E1C93" w:rsidP="00E77D26">
      <w:pPr>
        <w:ind w:firstLine="709"/>
        <w:jc w:val="both"/>
      </w:pPr>
      <w:r w:rsidRPr="00854F04">
        <w:t>11.6. В случае если победитель аукциона или участник аукциона, заявке на участие, в ау</w:t>
      </w:r>
      <w:r w:rsidRPr="00854F04">
        <w:t>к</w:t>
      </w:r>
      <w:r w:rsidRPr="00854F04">
        <w:t>ционе которого присвоен первый номер, в срок, предусмотренный п. 11.2 аукционной докуме</w:t>
      </w:r>
      <w:r w:rsidRPr="00854F04">
        <w:t>н</w:t>
      </w:r>
      <w:r w:rsidRPr="00854F04">
        <w:t>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5E1C93" w:rsidRPr="00854F04" w:rsidRDefault="005E1C93" w:rsidP="00E77D26">
      <w:pPr>
        <w:ind w:firstLine="709"/>
        <w:jc w:val="both"/>
      </w:pPr>
      <w:r w:rsidRPr="00854F04">
        <w:t>11.7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w:t>
      </w:r>
      <w:r w:rsidRPr="00854F04">
        <w:t>ю</w:t>
      </w:r>
      <w:r w:rsidRPr="00854F04">
        <w:t>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w:t>
      </w:r>
      <w:r w:rsidRPr="00854F04">
        <w:t>а</w:t>
      </w:r>
      <w:r w:rsidRPr="00854F04">
        <w:t>стие, в аукционе которого присвоен второй номер, при отказе от заключения договора с побед</w:t>
      </w:r>
      <w:r w:rsidRPr="00854F04">
        <w:t>и</w:t>
      </w:r>
      <w:r w:rsidRPr="00854F04">
        <w:t>телем аукциона в случаях, предусмотренных пунктами 11.2., 11.3. документации об аукционе</w:t>
      </w:r>
      <w:r>
        <w:t>.</w:t>
      </w:r>
      <w:r w:rsidRPr="00854F04">
        <w:t xml:space="preserve"> Организатор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w:t>
      </w:r>
      <w:r w:rsidRPr="00854F04">
        <w:t>и</w:t>
      </w:r>
      <w:r w:rsidRPr="00854F04">
        <w:t>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w:t>
      </w:r>
      <w:r w:rsidRPr="00854F04">
        <w:t>а</w:t>
      </w:r>
      <w:r w:rsidRPr="00854F04">
        <w:t>стие, в аукционе которого присвоен второй номер, в заявке на участие в аукционе, в проект дог</w:t>
      </w:r>
      <w:r w:rsidRPr="00854F04">
        <w:t>о</w:t>
      </w:r>
      <w:r w:rsidRPr="00854F04">
        <w:t>вора. Указанный проект договора подписывается участником аукциона, заявке на участие, в ау</w:t>
      </w:r>
      <w:r w:rsidRPr="00854F04">
        <w:t>к</w:t>
      </w:r>
      <w:r w:rsidRPr="00854F04">
        <w:t>ционе которого присвоен второй номер, в пятидневный срок и представляется организатору ау</w:t>
      </w:r>
      <w:r w:rsidRPr="00854F04">
        <w:t>к</w:t>
      </w:r>
      <w:r w:rsidRPr="00854F04">
        <w:t>циона.</w:t>
      </w:r>
    </w:p>
    <w:p w:rsidR="005E1C93" w:rsidRPr="00854F04" w:rsidRDefault="005E1C93" w:rsidP="00E77D26">
      <w:pPr>
        <w:ind w:firstLine="709"/>
        <w:jc w:val="both"/>
      </w:pPr>
      <w:r w:rsidRPr="00854F04">
        <w:t>При этом заключение договора для участника аукциона, заявке на участие, в аукционе к</w:t>
      </w:r>
      <w:r w:rsidRPr="00854F04">
        <w:t>о</w:t>
      </w:r>
      <w:r w:rsidRPr="00854F04">
        <w:t>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w:t>
      </w:r>
      <w:r w:rsidRPr="00854F04">
        <w:t>а</w:t>
      </w:r>
      <w:r w:rsidRPr="00854F04">
        <w:t>ключения договора задаток, внесенный ими не возвращается. В случае уклонения участника ау</w:t>
      </w:r>
      <w:r w:rsidRPr="00854F04">
        <w:t>к</w:t>
      </w:r>
      <w:r w:rsidRPr="00854F04">
        <w:t>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w:t>
      </w:r>
      <w:r w:rsidRPr="00854F04">
        <w:t>ю</w:t>
      </w:r>
      <w:r w:rsidRPr="00854F04">
        <w:t>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5E1C93" w:rsidRPr="00854F04" w:rsidRDefault="005E1C93" w:rsidP="00E77D26">
      <w:pPr>
        <w:ind w:firstLine="709"/>
        <w:jc w:val="both"/>
      </w:pPr>
      <w:r w:rsidRPr="00854F04">
        <w:t>11.8. В случае если было установлено требование о внесении задатка, задаток возвращае</w:t>
      </w:r>
      <w:r w:rsidRPr="00854F04">
        <w:t>т</w:t>
      </w:r>
      <w:r w:rsidRPr="00854F04">
        <w:t>ся победителю аукциона в течение пяти рабочих дней с даты заключения с ним договора. Задаток возвращается участнику аукциона, заявке на участие в аукционе которого присвоен второй н</w:t>
      </w:r>
      <w:r w:rsidRPr="00854F04">
        <w:t>о</w:t>
      </w:r>
      <w:r w:rsidRPr="00854F04">
        <w:t>мер, в течение пяти рабочих дней с даты заключения договора с победителем аукциона или с т</w:t>
      </w:r>
      <w:r w:rsidRPr="00854F04">
        <w:t>а</w:t>
      </w:r>
      <w:r w:rsidRPr="00854F04">
        <w:t>ким участником аукциона.</w:t>
      </w:r>
    </w:p>
    <w:p w:rsidR="005E1C93" w:rsidRPr="00854F04" w:rsidRDefault="005E1C93" w:rsidP="00E77D26">
      <w:pPr>
        <w:ind w:firstLine="709"/>
        <w:jc w:val="both"/>
        <w:rPr>
          <w:b/>
        </w:rPr>
      </w:pPr>
      <w:r w:rsidRPr="00854F04">
        <w:rPr>
          <w:b/>
        </w:rPr>
        <w:t>12. Недействительность результатов Аукциона</w:t>
      </w:r>
    </w:p>
    <w:p w:rsidR="005E1C93" w:rsidRPr="00854F04" w:rsidRDefault="005E1C93" w:rsidP="00E77D26">
      <w:pPr>
        <w:ind w:firstLine="709"/>
        <w:jc w:val="both"/>
      </w:pPr>
      <w:r w:rsidRPr="00854F04">
        <w:t>12.1.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5E1C93" w:rsidRPr="00854F04" w:rsidRDefault="005E1C93" w:rsidP="00E77D26">
      <w:pPr>
        <w:ind w:firstLine="709"/>
        <w:jc w:val="both"/>
      </w:pPr>
      <w:r w:rsidRPr="00854F04">
        <w:t>12.2. Признание результатов аукциона недействительными влечет недействительность д</w:t>
      </w:r>
      <w:r w:rsidRPr="00854F04">
        <w:t>о</w:t>
      </w:r>
      <w:r w:rsidRPr="00854F04">
        <w:t>говора аренды, заключенного с победителем аукциона.</w:t>
      </w:r>
    </w:p>
    <w:p w:rsidR="005E1C93" w:rsidRDefault="005E1C93" w:rsidP="00E77D26">
      <w:pPr>
        <w:jc w:val="both"/>
      </w:pPr>
    </w:p>
    <w:p w:rsidR="005E1C93" w:rsidRDefault="005E1C93" w:rsidP="00E77D26">
      <w:pPr>
        <w:jc w:val="both"/>
      </w:pPr>
    </w:p>
    <w:p w:rsidR="005E1C93" w:rsidRDefault="005E1C93" w:rsidP="00E77D26">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Pr="00192040" w:rsidRDefault="005E1C93" w:rsidP="00854F04">
      <w:pPr>
        <w:ind w:firstLine="709"/>
        <w:jc w:val="right"/>
        <w:rPr>
          <w:sz w:val="20"/>
          <w:szCs w:val="20"/>
        </w:rPr>
      </w:pPr>
      <w:r>
        <w:rPr>
          <w:sz w:val="20"/>
          <w:szCs w:val="20"/>
        </w:rPr>
        <w:t xml:space="preserve">     </w:t>
      </w:r>
      <w:r w:rsidRPr="00192040">
        <w:rPr>
          <w:sz w:val="20"/>
          <w:szCs w:val="20"/>
        </w:rPr>
        <w:t>Приложение  1</w:t>
      </w:r>
    </w:p>
    <w:p w:rsidR="005E1C93" w:rsidRPr="00192040" w:rsidRDefault="005E1C93" w:rsidP="00854F04">
      <w:pPr>
        <w:ind w:firstLine="709"/>
        <w:jc w:val="right"/>
        <w:rPr>
          <w:sz w:val="20"/>
          <w:szCs w:val="20"/>
        </w:rPr>
      </w:pPr>
      <w:r w:rsidRPr="00192040">
        <w:rPr>
          <w:sz w:val="20"/>
          <w:szCs w:val="20"/>
        </w:rPr>
        <w:t>к документации об аукционе</w:t>
      </w:r>
    </w:p>
    <w:p w:rsidR="005E1C93" w:rsidRPr="00192040" w:rsidRDefault="005E1C93" w:rsidP="00854F04">
      <w:pPr>
        <w:ind w:firstLine="709"/>
        <w:jc w:val="right"/>
        <w:rPr>
          <w:sz w:val="20"/>
          <w:szCs w:val="20"/>
        </w:rPr>
      </w:pPr>
    </w:p>
    <w:p w:rsidR="005E1C93" w:rsidRPr="00854F04" w:rsidRDefault="005E1C93" w:rsidP="00854F04">
      <w:pPr>
        <w:ind w:firstLine="709"/>
        <w:jc w:val="both"/>
      </w:pPr>
    </w:p>
    <w:p w:rsidR="005E1C93" w:rsidRPr="00854F04" w:rsidRDefault="005E1C93" w:rsidP="00854F04">
      <w:pPr>
        <w:ind w:firstLine="709"/>
        <w:jc w:val="center"/>
        <w:rPr>
          <w:b/>
        </w:rPr>
      </w:pPr>
      <w:r w:rsidRPr="00854F04">
        <w:rPr>
          <w:b/>
        </w:rPr>
        <w:t>ДОГОВОР № _____</w:t>
      </w:r>
    </w:p>
    <w:p w:rsidR="005E1C93" w:rsidRPr="00854F04" w:rsidRDefault="005E1C93" w:rsidP="00854F04">
      <w:pPr>
        <w:ind w:firstLine="709"/>
        <w:jc w:val="center"/>
        <w:rPr>
          <w:b/>
        </w:rPr>
      </w:pPr>
      <w:r w:rsidRPr="00854F04">
        <w:rPr>
          <w:b/>
        </w:rPr>
        <w:t>аренды муниципального нежилого помещения</w:t>
      </w:r>
    </w:p>
    <w:p w:rsidR="005E1C93" w:rsidRPr="00854F04" w:rsidRDefault="005E1C93" w:rsidP="00854F04">
      <w:pPr>
        <w:ind w:firstLine="709"/>
        <w:jc w:val="both"/>
      </w:pPr>
    </w:p>
    <w:p w:rsidR="005E1C93" w:rsidRPr="00854F04" w:rsidRDefault="005E1C93" w:rsidP="00854F04">
      <w:pPr>
        <w:ind w:firstLine="709"/>
        <w:jc w:val="both"/>
      </w:pPr>
      <w:r>
        <w:t>с.Анненково</w:t>
      </w:r>
      <w:r w:rsidRPr="00854F04">
        <w:t xml:space="preserve">                                                   </w:t>
      </w:r>
      <w:r>
        <w:t xml:space="preserve">       </w:t>
      </w:r>
      <w:r w:rsidRPr="00854F04">
        <w:t xml:space="preserve"> </w:t>
      </w:r>
      <w:r>
        <w:t xml:space="preserve">       «_____»______________2021</w:t>
      </w:r>
      <w:r w:rsidRPr="00854F04">
        <w:t xml:space="preserve"> г.</w:t>
      </w:r>
    </w:p>
    <w:p w:rsidR="005E1C93" w:rsidRPr="00854F04" w:rsidRDefault="005E1C93" w:rsidP="00854F04">
      <w:pPr>
        <w:ind w:firstLine="709"/>
        <w:jc w:val="both"/>
      </w:pPr>
    </w:p>
    <w:p w:rsidR="005E1C93" w:rsidRPr="00854F04" w:rsidRDefault="005E1C93" w:rsidP="00854F04">
      <w:pPr>
        <w:ind w:firstLine="709"/>
        <w:jc w:val="both"/>
      </w:pPr>
      <w:r w:rsidRPr="00854F04">
        <w:t>А</w:t>
      </w:r>
      <w:r>
        <w:t>дминистрация Анненковского сель</w:t>
      </w:r>
      <w:r w:rsidRPr="00854F04">
        <w:t xml:space="preserve">ского поселения Ромодановского муниципального района в лице Главы </w:t>
      </w:r>
      <w:r>
        <w:t>Анненковского сель</w:t>
      </w:r>
      <w:r w:rsidRPr="00854F04">
        <w:t>ского поселения</w:t>
      </w:r>
      <w:r>
        <w:t xml:space="preserve"> Грызуновой Натальи</w:t>
      </w:r>
      <w:r w:rsidRPr="00854F04">
        <w:t xml:space="preserve"> Викторовны, де</w:t>
      </w:r>
      <w:r w:rsidRPr="00854F04">
        <w:t>й</w:t>
      </w:r>
      <w:r w:rsidRPr="00854F04">
        <w:t>ствующе</w:t>
      </w:r>
      <w:r>
        <w:t>й</w:t>
      </w:r>
      <w:r w:rsidRPr="00854F04">
        <w:t xml:space="preserve"> на основании </w:t>
      </w:r>
      <w:r>
        <w:t>Устава</w:t>
      </w:r>
      <w:r w:rsidRPr="00854F04">
        <w:t xml:space="preserve"> (далее по тексту - Арендодатель), с одной стороны, и___________________________________________ в лице ________________________, дейс</w:t>
      </w:r>
      <w:r w:rsidRPr="00854F04">
        <w:t>т</w:t>
      </w:r>
      <w:r w:rsidRPr="00854F04">
        <w:t>вующего на основании ______________________________________ (далее по тексту - Аренд</w:t>
      </w:r>
      <w:r w:rsidRPr="00854F04">
        <w:t>а</w:t>
      </w:r>
      <w:r w:rsidRPr="00854F04">
        <w:t>тор), с другой стороны, заключили настоящий договор о нижеследующем:</w:t>
      </w:r>
    </w:p>
    <w:p w:rsidR="005E1C93" w:rsidRPr="00854F04" w:rsidRDefault="005E1C93" w:rsidP="00854F04">
      <w:pPr>
        <w:ind w:firstLine="709"/>
        <w:jc w:val="both"/>
      </w:pPr>
    </w:p>
    <w:p w:rsidR="005E1C93" w:rsidRPr="00854F04" w:rsidRDefault="005E1C93" w:rsidP="00854F04">
      <w:pPr>
        <w:ind w:firstLine="709"/>
        <w:jc w:val="both"/>
        <w:rPr>
          <w:b/>
        </w:rPr>
      </w:pPr>
      <w:r w:rsidRPr="00854F04">
        <w:rPr>
          <w:b/>
        </w:rPr>
        <w:t>1. ПРЕДМЕТ ДОГОВОРА</w:t>
      </w:r>
    </w:p>
    <w:p w:rsidR="005E1C93" w:rsidRPr="00854F04" w:rsidRDefault="005E1C93" w:rsidP="00854F04">
      <w:pPr>
        <w:ind w:firstLine="709"/>
        <w:jc w:val="both"/>
      </w:pPr>
    </w:p>
    <w:p w:rsidR="005E1C93" w:rsidRPr="00854F04" w:rsidRDefault="005E1C93" w:rsidP="00854F04">
      <w:pPr>
        <w:ind w:firstLine="709"/>
        <w:jc w:val="both"/>
      </w:pPr>
      <w:r w:rsidRPr="00854F04">
        <w:t>1.1. На основании Протокола об итогах аукциона (или конкурса) по продаже права закл</w:t>
      </w:r>
      <w:r w:rsidRPr="00854F04">
        <w:t>ю</w:t>
      </w:r>
      <w:r w:rsidRPr="00854F04">
        <w:t>чения договора аренды имущества, находящегося в муниципальной собственности Ад</w:t>
      </w:r>
      <w:r>
        <w:t>министр</w:t>
      </w:r>
      <w:r>
        <w:t>а</w:t>
      </w:r>
      <w:r>
        <w:t>ции Анненковского сель</w:t>
      </w:r>
      <w:r w:rsidRPr="00854F04">
        <w:t>ского по</w:t>
      </w:r>
      <w:r>
        <w:t xml:space="preserve">селения от «____» ___________2021 </w:t>
      </w:r>
      <w:r w:rsidRPr="00854F04">
        <w:t>г. №______ Арендодатель предоставляет, а Арендатор принимает во временное владение и пользование муниципальное нежилое помещение (здание), расположенное по адресу: Р</w:t>
      </w:r>
      <w:r>
        <w:t>М, Ромодановский район, с.Анненково</w:t>
      </w:r>
      <w:r w:rsidRPr="00854F04">
        <w:t>, _________________________, для использования ______________________.</w:t>
      </w:r>
    </w:p>
    <w:p w:rsidR="005E1C93" w:rsidRPr="00854F04" w:rsidRDefault="005E1C93" w:rsidP="00854F04">
      <w:pPr>
        <w:ind w:firstLine="709"/>
        <w:jc w:val="both"/>
      </w:pPr>
      <w:r w:rsidRPr="00854F04">
        <w:t>Общая площадь передаваемого в аренду нежилого помещения (здания) составляет - _____ кв. м.,</w:t>
      </w:r>
    </w:p>
    <w:p w:rsidR="005E1C93" w:rsidRPr="00854F04" w:rsidRDefault="005E1C93" w:rsidP="00854F04">
      <w:pPr>
        <w:ind w:firstLine="709"/>
        <w:jc w:val="both"/>
      </w:pPr>
      <w:r w:rsidRPr="00854F04">
        <w:t>1.2. Настоящий договор заключен сроком на _____________.</w:t>
      </w:r>
    </w:p>
    <w:p w:rsidR="005E1C93" w:rsidRPr="00854F04" w:rsidRDefault="005E1C93" w:rsidP="00854F04">
      <w:pPr>
        <w:ind w:firstLine="709"/>
        <w:jc w:val="both"/>
      </w:pPr>
      <w:r w:rsidRPr="00854F04">
        <w:t>1.3. Условия настоящего договора распространяются на отношения, возникшие между сторонами с момента подписания акта приема-передачи в соответствии с п.п. 2.3.1., 2.4.1 н</w:t>
      </w:r>
      <w:r w:rsidRPr="00854F04">
        <w:t>а</w:t>
      </w:r>
      <w:r w:rsidRPr="00854F04">
        <w:t>стоящего договора. Акт приема-передачи является неотъемлемой частью настоящего договора.</w:t>
      </w:r>
    </w:p>
    <w:p w:rsidR="005E1C93" w:rsidRPr="00854F04" w:rsidRDefault="005E1C93" w:rsidP="00854F04">
      <w:pPr>
        <w:ind w:firstLine="709"/>
        <w:jc w:val="both"/>
      </w:pPr>
    </w:p>
    <w:p w:rsidR="005E1C93" w:rsidRPr="00854F04" w:rsidRDefault="005E1C93" w:rsidP="00854F04">
      <w:pPr>
        <w:ind w:firstLine="709"/>
        <w:jc w:val="both"/>
        <w:rPr>
          <w:b/>
        </w:rPr>
      </w:pPr>
      <w:r w:rsidRPr="00854F04">
        <w:rPr>
          <w:b/>
        </w:rPr>
        <w:t>2. ПРАВА И ОБЯЗАННОСТИ СТОРОН</w:t>
      </w:r>
    </w:p>
    <w:p w:rsidR="005E1C93" w:rsidRPr="00854F04" w:rsidRDefault="005E1C93" w:rsidP="00854F04">
      <w:pPr>
        <w:ind w:firstLine="709"/>
        <w:jc w:val="both"/>
        <w:rPr>
          <w:b/>
        </w:rPr>
      </w:pPr>
    </w:p>
    <w:p w:rsidR="005E1C93" w:rsidRPr="00854F04" w:rsidRDefault="005E1C93" w:rsidP="00854F04">
      <w:pPr>
        <w:ind w:firstLine="709"/>
        <w:jc w:val="both"/>
      </w:pPr>
      <w:r w:rsidRPr="00854F04">
        <w:t>2.1. Арендодатель имеет право:</w:t>
      </w:r>
    </w:p>
    <w:p w:rsidR="005E1C93" w:rsidRPr="00854F04" w:rsidRDefault="005E1C93" w:rsidP="00854F04">
      <w:pPr>
        <w:ind w:firstLine="709"/>
        <w:jc w:val="both"/>
      </w:pPr>
      <w:r w:rsidRPr="00854F04">
        <w:t>2.1.1 на вход в нежилое помещение (здание) с целью его периодического осмотра на предмет соблюдения условий их использования в соответствии с настоящим договором и зак</w:t>
      </w:r>
      <w:r w:rsidRPr="00854F04">
        <w:t>о</w:t>
      </w:r>
      <w:r w:rsidRPr="00854F04">
        <w:t>нодательством;</w:t>
      </w:r>
    </w:p>
    <w:p w:rsidR="005E1C93" w:rsidRPr="00854F04" w:rsidRDefault="005E1C93" w:rsidP="00854F04">
      <w:pPr>
        <w:ind w:firstLine="709"/>
        <w:jc w:val="both"/>
      </w:pPr>
      <w:r w:rsidRPr="00854F04">
        <w:t>2.2. Арендатор имеет право:</w:t>
      </w:r>
    </w:p>
    <w:p w:rsidR="005E1C93" w:rsidRPr="00854F04" w:rsidRDefault="005E1C93" w:rsidP="00854F04">
      <w:pPr>
        <w:ind w:firstLine="709"/>
        <w:jc w:val="both"/>
      </w:pPr>
      <w:r w:rsidRPr="00854F04">
        <w:t>2.2.1. На возмещение ему стоимости неотделимых улучшений нежилого помещения (зд</w:t>
      </w:r>
      <w:r w:rsidRPr="00854F04">
        <w:t>а</w:t>
      </w:r>
      <w:r w:rsidRPr="00854F04">
        <w:t>ния) при условии, что такое улучшение согласовано и разрешено Арендодателем в соответствии с действующим законодательством, за исключением случая, когда договор досрочно расторгнут по инициативе Арендодателя в результате не выполнения Арендатором условий договора.</w:t>
      </w:r>
    </w:p>
    <w:p w:rsidR="005E1C93" w:rsidRPr="00854F04" w:rsidRDefault="005E1C93" w:rsidP="00854F04">
      <w:pPr>
        <w:ind w:firstLine="709"/>
        <w:jc w:val="both"/>
      </w:pPr>
      <w:r w:rsidRPr="00854F04">
        <w:t>2.3. Арендодатель обязуется:</w:t>
      </w:r>
    </w:p>
    <w:p w:rsidR="005E1C93" w:rsidRPr="00854F04" w:rsidRDefault="005E1C93" w:rsidP="00854F04">
      <w:pPr>
        <w:ind w:firstLine="709"/>
        <w:jc w:val="both"/>
      </w:pPr>
      <w:r w:rsidRPr="00854F04">
        <w:t>2.3.1. В течение 3 дней после подписания настоящего договора передать нежилое помещ</w:t>
      </w:r>
      <w:r w:rsidRPr="00854F04">
        <w:t>е</w:t>
      </w:r>
      <w:r w:rsidRPr="00854F04">
        <w:t>ние (здание) Арендатору по акту приемки-передачи;</w:t>
      </w:r>
    </w:p>
    <w:p w:rsidR="005E1C93" w:rsidRPr="00854F04" w:rsidRDefault="005E1C93" w:rsidP="00854F04">
      <w:pPr>
        <w:ind w:firstLine="709"/>
        <w:jc w:val="both"/>
      </w:pPr>
      <w:r w:rsidRPr="00854F04">
        <w:t>2.3.2. Рассматривать вопросы согласования и контролировать производимые Арендатором отделимые и неотделимые улучшения нежилого помещения (здания);</w:t>
      </w:r>
    </w:p>
    <w:p w:rsidR="005E1C93" w:rsidRPr="00854F04" w:rsidRDefault="005E1C93" w:rsidP="00854F04">
      <w:pPr>
        <w:ind w:firstLine="709"/>
        <w:jc w:val="both"/>
      </w:pPr>
      <w:r w:rsidRPr="00854F04">
        <w:t>2.3.3. При выявлении ненадлежащего технического состояния нежилого помещения, к к</w:t>
      </w:r>
      <w:r w:rsidRPr="00854F04">
        <w:t>о</w:t>
      </w:r>
      <w:r w:rsidRPr="00854F04">
        <w:t>торому привело использование Арендатором с нарушением настоящего договора, вносить пре</w:t>
      </w:r>
      <w:r w:rsidRPr="00854F04">
        <w:t>д</w:t>
      </w:r>
      <w:r w:rsidRPr="00854F04">
        <w:t>ложения о расторжении настоящего договора;</w:t>
      </w:r>
    </w:p>
    <w:p w:rsidR="005E1C93" w:rsidRPr="00854F04" w:rsidRDefault="005E1C93" w:rsidP="00854F04">
      <w:pPr>
        <w:ind w:firstLine="709"/>
        <w:jc w:val="both"/>
      </w:pPr>
      <w:r w:rsidRPr="00854F04">
        <w:t>2.4. Арендатор обязуется:</w:t>
      </w:r>
    </w:p>
    <w:p w:rsidR="005E1C93" w:rsidRPr="00854F04" w:rsidRDefault="005E1C93" w:rsidP="00854F04">
      <w:pPr>
        <w:ind w:firstLine="709"/>
        <w:jc w:val="both"/>
      </w:pPr>
      <w:r w:rsidRPr="00854F04">
        <w:t>2.4.1. В течение 3 дней после подписания настоящего договора принять нежилое помещ</w:t>
      </w:r>
      <w:r w:rsidRPr="00854F04">
        <w:t>е</w:t>
      </w:r>
      <w:r w:rsidRPr="00854F04">
        <w:t>ние (здание) от Арендодателя по акту приемки-передачи;</w:t>
      </w:r>
    </w:p>
    <w:p w:rsidR="005E1C93" w:rsidRPr="00854F04" w:rsidRDefault="005E1C93" w:rsidP="00854F04">
      <w:pPr>
        <w:ind w:firstLine="709"/>
        <w:jc w:val="both"/>
      </w:pPr>
      <w:r w:rsidRPr="00854F04">
        <w:t>2.4.2. Своевременно и в полном объеме в срок до 10 числа текущего месяца производить арендные платежи, установленные настоящим договором и последующими дополнениями и и</w:t>
      </w:r>
      <w:r w:rsidRPr="00854F04">
        <w:t>з</w:t>
      </w:r>
      <w:r w:rsidRPr="00854F04">
        <w:t>менениями к нему;</w:t>
      </w:r>
    </w:p>
    <w:p w:rsidR="005E1C93" w:rsidRPr="00854F04" w:rsidRDefault="005E1C93" w:rsidP="00854F04">
      <w:pPr>
        <w:ind w:firstLine="709"/>
        <w:jc w:val="both"/>
      </w:pPr>
      <w:r w:rsidRPr="00854F04">
        <w:t>2.4.3. Использовать нежилое помещение (здание) по прямому назначению, предусмотре</w:t>
      </w:r>
      <w:r w:rsidRPr="00854F04">
        <w:t>н</w:t>
      </w:r>
      <w:r w:rsidRPr="00854F04">
        <w:t>ному разделом 1 настоящего договора;</w:t>
      </w:r>
    </w:p>
    <w:p w:rsidR="005E1C93" w:rsidRPr="00854F04" w:rsidRDefault="005E1C93" w:rsidP="00854F04">
      <w:pPr>
        <w:ind w:firstLine="709"/>
        <w:jc w:val="both"/>
      </w:pPr>
      <w:r w:rsidRPr="00854F04">
        <w:t>2.4.4. Своевременно производить текущий ремонт нежилого помещения за счет собстве</w:t>
      </w:r>
      <w:r w:rsidRPr="00854F04">
        <w:t>н</w:t>
      </w:r>
      <w:r w:rsidRPr="00854F04">
        <w:t>ных средств.</w:t>
      </w:r>
    </w:p>
    <w:p w:rsidR="005E1C93" w:rsidRPr="00854F04" w:rsidRDefault="005E1C93" w:rsidP="00854F04">
      <w:pPr>
        <w:ind w:firstLine="709"/>
        <w:jc w:val="both"/>
      </w:pPr>
      <w:r w:rsidRPr="00854F04">
        <w:t>2.4.5. Содержать нежилое помещение и прилегающие места общественного пользования в соответствии с установленными санитарными, пожарными и экологическими правилами и но</w:t>
      </w:r>
      <w:r w:rsidRPr="00854F04">
        <w:t>р</w:t>
      </w:r>
      <w:r w:rsidRPr="00854F04">
        <w:t>мами;</w:t>
      </w:r>
    </w:p>
    <w:p w:rsidR="005E1C93" w:rsidRPr="00854F04" w:rsidRDefault="005E1C93" w:rsidP="00854F04">
      <w:pPr>
        <w:ind w:firstLine="709"/>
        <w:jc w:val="both"/>
      </w:pPr>
      <w:r w:rsidRPr="00854F04">
        <w:t>2.4.6. Не производить перепланировок, переоборудования других неотделимых улучш</w:t>
      </w:r>
      <w:r w:rsidRPr="00854F04">
        <w:t>е</w:t>
      </w:r>
      <w:r w:rsidRPr="00854F04">
        <w:t>ний без письменного согласия Арендодателя;</w:t>
      </w:r>
    </w:p>
    <w:p w:rsidR="005E1C93" w:rsidRPr="00854F04" w:rsidRDefault="005E1C93" w:rsidP="00854F04">
      <w:pPr>
        <w:ind w:firstLine="709"/>
        <w:jc w:val="both"/>
      </w:pPr>
      <w:r w:rsidRPr="00854F04">
        <w:t>2.4.7. Не позднее, чем за один месяц письменно сообщить Арендодателю о предстоящем освобождении нежилого помещения и сдать его Арендодателю по акту приемки-передачи в и</w:t>
      </w:r>
      <w:r w:rsidRPr="00854F04">
        <w:t>с</w:t>
      </w:r>
      <w:r w:rsidRPr="00854F04">
        <w:t>правном состоянии, как в случае истечения срока Договора, так и при досрочном освобожд</w:t>
      </w:r>
      <w:r w:rsidRPr="00854F04">
        <w:t>е</w:t>
      </w:r>
      <w:r w:rsidRPr="00854F04">
        <w:t>нии имущества.</w:t>
      </w:r>
    </w:p>
    <w:p w:rsidR="005E1C93" w:rsidRPr="00854F04" w:rsidRDefault="005E1C93" w:rsidP="00854F04">
      <w:pPr>
        <w:ind w:firstLine="709"/>
        <w:jc w:val="both"/>
      </w:pPr>
      <w:r w:rsidRPr="00854F04">
        <w:t>2.4.8. При изменении наименования, местонахождения, банковских реквизитов или рео</w:t>
      </w:r>
      <w:r w:rsidRPr="00854F04">
        <w:t>р</w:t>
      </w:r>
      <w:r w:rsidRPr="00854F04">
        <w:t>ганизации в двухнедельный срок письменно уведомить Арендодателя о произошедших измен</w:t>
      </w:r>
      <w:r w:rsidRPr="00854F04">
        <w:t>е</w:t>
      </w:r>
      <w:r w:rsidRPr="00854F04">
        <w:t>ниях;</w:t>
      </w:r>
    </w:p>
    <w:p w:rsidR="005E1C93" w:rsidRPr="00854F04" w:rsidRDefault="005E1C93" w:rsidP="00854F04">
      <w:pPr>
        <w:ind w:firstLine="709"/>
        <w:jc w:val="both"/>
      </w:pPr>
      <w:r w:rsidRPr="00854F04">
        <w:t xml:space="preserve">2.4.9. Заключить договор о предоставлении </w:t>
      </w:r>
      <w:r>
        <w:t xml:space="preserve">жилищных и </w:t>
      </w:r>
      <w:r w:rsidRPr="00854F04">
        <w:t>коммунальных услуг с организ</w:t>
      </w:r>
      <w:r w:rsidRPr="00854F04">
        <w:t>а</w:t>
      </w:r>
      <w:r w:rsidRPr="00854F04">
        <w:t>цией, осуществляющей функции по</w:t>
      </w:r>
      <w:r>
        <w:t xml:space="preserve"> предоставлению данных услуг</w:t>
      </w:r>
      <w:r w:rsidRPr="00854F04">
        <w:t>, который с момента его по</w:t>
      </w:r>
      <w:r w:rsidRPr="00854F04">
        <w:t>д</w:t>
      </w:r>
      <w:r w:rsidRPr="00854F04">
        <w:t>писания становится неотъемлемой частью настоящего договора. Своевременно и полностью вн</w:t>
      </w:r>
      <w:r w:rsidRPr="00854F04">
        <w:t>о</w:t>
      </w:r>
      <w:r w:rsidRPr="00854F04">
        <w:t>сить платежи за жилищные и коммунальные услуги.</w:t>
      </w:r>
    </w:p>
    <w:p w:rsidR="005E1C93" w:rsidRPr="00854F04" w:rsidRDefault="005E1C93" w:rsidP="00854F04">
      <w:pPr>
        <w:ind w:firstLine="709"/>
        <w:jc w:val="both"/>
      </w:pPr>
      <w:r w:rsidRPr="00854F04">
        <w:t>2.4.10. Арендная плата, установленная в соответствии с разделом 3, не включает в себя плату за землю. Внесение платежей за землю осуществляется в порядке и на условиях заключе</w:t>
      </w:r>
      <w:r w:rsidRPr="00854F04">
        <w:t>н</w:t>
      </w:r>
      <w:r w:rsidRPr="00854F04">
        <w:t>ного договора аренды земельного участка. Размер платы за землю подлежит изменению на осн</w:t>
      </w:r>
      <w:r w:rsidRPr="00854F04">
        <w:t>о</w:t>
      </w:r>
      <w:r w:rsidRPr="00854F04">
        <w:t>вании утвержденных в установленном порядке материалов инвентаризации земли.</w:t>
      </w:r>
    </w:p>
    <w:p w:rsidR="005E1C93" w:rsidRPr="00854F04" w:rsidRDefault="005E1C93" w:rsidP="00854F04">
      <w:pPr>
        <w:ind w:firstLine="709"/>
        <w:jc w:val="both"/>
      </w:pPr>
      <w:r w:rsidRPr="00854F04">
        <w:t>2.4.11. В течение одного месяца после заключения настоящего договора заключить дог</w:t>
      </w:r>
      <w:r w:rsidRPr="00854F04">
        <w:t>о</w:t>
      </w:r>
      <w:r w:rsidRPr="00854F04">
        <w:t>вор страхования нежилого помещения (здания) на срок действия настоящего договора со страх</w:t>
      </w:r>
      <w:r w:rsidRPr="00854F04">
        <w:t>о</w:t>
      </w:r>
      <w:r w:rsidRPr="00854F04">
        <w:t>вой организацией, имеющей лицензию на страховую деятельность;</w:t>
      </w:r>
    </w:p>
    <w:p w:rsidR="005E1C93" w:rsidRPr="00854F04" w:rsidRDefault="005E1C93" w:rsidP="00854F04">
      <w:pPr>
        <w:ind w:firstLine="709"/>
        <w:jc w:val="both"/>
      </w:pPr>
      <w:r w:rsidRPr="00854F04">
        <w:t>2.4.12. Не передавать нежилое помещение (здание), как в целом, так и частично, в су</w:t>
      </w:r>
      <w:r w:rsidRPr="00854F04">
        <w:t>б</w:t>
      </w:r>
      <w:r w:rsidRPr="00854F04">
        <w:t>аренду либо предоставлять в пользование в иной форме, а также сдавать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 без письменного согласия Арендодателя;</w:t>
      </w:r>
    </w:p>
    <w:p w:rsidR="005E1C93" w:rsidRPr="00854F04" w:rsidRDefault="005E1C93" w:rsidP="00854F04">
      <w:pPr>
        <w:ind w:firstLine="709"/>
        <w:jc w:val="both"/>
      </w:pPr>
      <w:r w:rsidRPr="00854F04">
        <w:t>2.4.13. Осуществить государственную регистрацию договора аренды заключенного на срок более одного года.</w:t>
      </w:r>
    </w:p>
    <w:p w:rsidR="005E1C93" w:rsidRPr="00854F04" w:rsidRDefault="005E1C93" w:rsidP="00854F04">
      <w:pPr>
        <w:ind w:firstLine="709"/>
        <w:jc w:val="both"/>
      </w:pPr>
    </w:p>
    <w:p w:rsidR="005E1C93" w:rsidRPr="00854F04" w:rsidRDefault="005E1C93" w:rsidP="00854F04">
      <w:pPr>
        <w:ind w:firstLine="709"/>
        <w:jc w:val="both"/>
        <w:rPr>
          <w:b/>
        </w:rPr>
      </w:pPr>
      <w:r w:rsidRPr="00854F04">
        <w:rPr>
          <w:b/>
        </w:rPr>
        <w:t>3. РАСЧЕТЫ И ПЛАТЕЖИ ПО ДОГОВОРУ</w:t>
      </w:r>
    </w:p>
    <w:p w:rsidR="005E1C93" w:rsidRPr="00854F04" w:rsidRDefault="005E1C93" w:rsidP="00854F04">
      <w:pPr>
        <w:ind w:firstLine="709"/>
        <w:jc w:val="both"/>
      </w:pPr>
    </w:p>
    <w:p w:rsidR="005E1C93" w:rsidRPr="00854F04" w:rsidRDefault="005E1C93" w:rsidP="00854F04">
      <w:pPr>
        <w:ind w:firstLine="709"/>
        <w:jc w:val="both"/>
      </w:pPr>
      <w:r w:rsidRPr="00854F04">
        <w:t xml:space="preserve">3.1. Размер арендной платы за пользование муниципальным имуществом </w:t>
      </w:r>
      <w:r>
        <w:t>Администрации Анненковского сель</w:t>
      </w:r>
      <w:r w:rsidRPr="00854F04">
        <w:t>ского поселения, указанным в п.1.2 настоящего договора, устанавливается согласно Протоколу об итогах аукциона по продаже права заключения договора аренды имущ</w:t>
      </w:r>
      <w:r w:rsidRPr="00854F04">
        <w:t>е</w:t>
      </w:r>
      <w:r w:rsidRPr="00854F04">
        <w:t>ства, находящегося в муниципальной собственности Адм</w:t>
      </w:r>
      <w:r>
        <w:t>инистрации Анненковского сельского поселения  от_______2021</w:t>
      </w:r>
      <w:r w:rsidRPr="00854F04">
        <w:t>г. №______ и составляет: _____ руб. ______ коп. (_______) в год без учета НДС.</w:t>
      </w:r>
    </w:p>
    <w:p w:rsidR="005E1C93" w:rsidRPr="00854F04" w:rsidRDefault="005E1C93" w:rsidP="00854F04">
      <w:pPr>
        <w:ind w:firstLine="709"/>
        <w:jc w:val="both"/>
        <w:rPr>
          <w:color w:val="000000"/>
        </w:rPr>
      </w:pPr>
      <w:r w:rsidRPr="00854F04">
        <w:rPr>
          <w:color w:val="000000"/>
        </w:rPr>
        <w:t xml:space="preserve">Арендная плата, без учета НДС, вносится 100 </w:t>
      </w:r>
      <w:r>
        <w:rPr>
          <w:color w:val="000000"/>
        </w:rPr>
        <w:t>% в бюджет Анненковского  сель</w:t>
      </w:r>
      <w:r w:rsidRPr="00854F04">
        <w:rPr>
          <w:color w:val="000000"/>
        </w:rPr>
        <w:t>ского п</w:t>
      </w:r>
      <w:r w:rsidRPr="00854F04">
        <w:rPr>
          <w:color w:val="000000"/>
        </w:rPr>
        <w:t>о</w:t>
      </w:r>
      <w:r w:rsidRPr="00854F04">
        <w:rPr>
          <w:color w:val="000000"/>
        </w:rPr>
        <w:t>селения. Оплата производится ежемесячно, до 10-го числа текущего месяца, безналичным поря</w:t>
      </w:r>
      <w:r w:rsidRPr="00854F04">
        <w:rPr>
          <w:color w:val="000000"/>
        </w:rPr>
        <w:t>д</w:t>
      </w:r>
      <w:r w:rsidRPr="00854F04">
        <w:rPr>
          <w:color w:val="000000"/>
        </w:rPr>
        <w:t>ком Размер ежемесячного платежа определяется как 1/12 годовой суммы арендной платы (пр</w:t>
      </w:r>
      <w:r w:rsidRPr="00854F04">
        <w:rPr>
          <w:color w:val="000000"/>
        </w:rPr>
        <w:t>и</w:t>
      </w:r>
      <w:r w:rsidRPr="00854F04">
        <w:rPr>
          <w:color w:val="000000"/>
        </w:rPr>
        <w:t>ложение 1 к договору аренды).</w:t>
      </w:r>
    </w:p>
    <w:p w:rsidR="005E1C93" w:rsidRPr="00854F04" w:rsidRDefault="005E1C93" w:rsidP="00854F04">
      <w:pPr>
        <w:ind w:firstLine="709"/>
        <w:jc w:val="both"/>
      </w:pPr>
      <w:r w:rsidRPr="00854F04">
        <w:t>Налог на добавленную стоимость вносится Арендатором в порядке, установленном дейс</w:t>
      </w:r>
      <w:r w:rsidRPr="00854F04">
        <w:t>т</w:t>
      </w:r>
      <w:r w:rsidRPr="00854F04">
        <w:t>вующим законодательством. Сумма НДС перечисляется в ОФК МФ по месту постановки на учет Арендатора.</w:t>
      </w:r>
    </w:p>
    <w:p w:rsidR="005E1C93" w:rsidRPr="00854F04" w:rsidRDefault="005E1C93" w:rsidP="00854F04">
      <w:pPr>
        <w:ind w:firstLine="709"/>
        <w:jc w:val="both"/>
      </w:pPr>
      <w:r w:rsidRPr="00854F04">
        <w:t>Оплата месячной арендной платы с учетом внесенного задатка Арендатор производит в течение 10 дней после заключения настоящего договора, далее в соответствии с условиями н</w:t>
      </w:r>
      <w:r w:rsidRPr="00854F04">
        <w:t>а</w:t>
      </w:r>
      <w:r w:rsidRPr="00854F04">
        <w:t>стоящего договора.</w:t>
      </w:r>
    </w:p>
    <w:p w:rsidR="005E1C93" w:rsidRPr="00854F04" w:rsidRDefault="005E1C93" w:rsidP="00854F04">
      <w:pPr>
        <w:ind w:firstLine="709"/>
        <w:jc w:val="both"/>
      </w:pPr>
      <w:r w:rsidRPr="00854F04">
        <w:t>3.2. Арендная плата, установленная в п. 3.1. настоящего договора, вносится Арендатором ежемесячно с оплатой не позднее 10 числа каждого месяца на счет Арендодателя.</w:t>
      </w:r>
    </w:p>
    <w:p w:rsidR="005E1C93" w:rsidRPr="00854F04" w:rsidRDefault="005E1C93" w:rsidP="00854F04">
      <w:pPr>
        <w:ind w:firstLine="709"/>
        <w:jc w:val="both"/>
      </w:pPr>
      <w:r w:rsidRPr="00854F04">
        <w:t>Получатель:</w:t>
      </w:r>
    </w:p>
    <w:p w:rsidR="005E1C93" w:rsidRPr="00B02A28" w:rsidRDefault="005E1C93" w:rsidP="00854F04">
      <w:pPr>
        <w:ind w:firstLine="709"/>
        <w:jc w:val="both"/>
        <w:rPr>
          <w:color w:val="000000"/>
          <w:u w:val="single"/>
        </w:rPr>
      </w:pPr>
      <w:r w:rsidRPr="00854F04">
        <w:rPr>
          <w:color w:val="000000"/>
          <w:u w:val="single"/>
        </w:rPr>
        <w:t>Управления Федерального казначейства</w:t>
      </w:r>
      <w:r w:rsidRPr="00854F04">
        <w:rPr>
          <w:color w:val="FF0000"/>
          <w:u w:val="single"/>
        </w:rPr>
        <w:t xml:space="preserve"> </w:t>
      </w:r>
      <w:r w:rsidRPr="00854F04">
        <w:rPr>
          <w:color w:val="000000"/>
          <w:u w:val="single"/>
        </w:rPr>
        <w:t xml:space="preserve">по </w:t>
      </w:r>
      <w:r w:rsidRPr="00765651">
        <w:rPr>
          <w:color w:val="000000"/>
          <w:u w:val="single"/>
        </w:rPr>
        <w:t>Р</w:t>
      </w:r>
      <w:r>
        <w:rPr>
          <w:color w:val="000000"/>
          <w:u w:val="single"/>
        </w:rPr>
        <w:t xml:space="preserve">еспублике </w:t>
      </w:r>
      <w:r w:rsidRPr="00765651">
        <w:rPr>
          <w:color w:val="000000"/>
          <w:u w:val="single"/>
        </w:rPr>
        <w:t>М</w:t>
      </w:r>
      <w:r>
        <w:rPr>
          <w:color w:val="000000"/>
          <w:u w:val="single"/>
        </w:rPr>
        <w:t>ордовия</w:t>
      </w:r>
      <w:r w:rsidRPr="00765651">
        <w:rPr>
          <w:color w:val="000000"/>
          <w:u w:val="single"/>
        </w:rPr>
        <w:t xml:space="preserve"> (</w:t>
      </w:r>
      <w:r w:rsidRPr="00854F04">
        <w:rPr>
          <w:color w:val="000000"/>
          <w:u w:val="single"/>
        </w:rPr>
        <w:t xml:space="preserve">Администрация </w:t>
      </w:r>
      <w:r>
        <w:rPr>
          <w:color w:val="000000"/>
          <w:u w:val="single"/>
        </w:rPr>
        <w:t>А</w:t>
      </w:r>
      <w:r>
        <w:rPr>
          <w:color w:val="000000"/>
          <w:u w:val="single"/>
        </w:rPr>
        <w:t>н</w:t>
      </w:r>
      <w:r>
        <w:rPr>
          <w:color w:val="000000"/>
          <w:u w:val="single"/>
        </w:rPr>
        <w:t>ненковского</w:t>
      </w:r>
      <w:r w:rsidRPr="00854F04">
        <w:rPr>
          <w:color w:val="000000"/>
          <w:u w:val="single"/>
        </w:rPr>
        <w:t xml:space="preserve"> </w:t>
      </w:r>
      <w:r>
        <w:rPr>
          <w:color w:val="000000"/>
          <w:u w:val="single"/>
        </w:rPr>
        <w:t>сель</w:t>
      </w:r>
      <w:r w:rsidRPr="00B02A28">
        <w:rPr>
          <w:color w:val="000000"/>
          <w:u w:val="single"/>
        </w:rPr>
        <w:t>ского поселения</w:t>
      </w:r>
      <w:r w:rsidRPr="00B02A28">
        <w:rPr>
          <w:u w:val="single"/>
        </w:rPr>
        <w:t xml:space="preserve"> </w:t>
      </w:r>
      <w:r w:rsidRPr="00B02A28">
        <w:rPr>
          <w:color w:val="000000"/>
          <w:u w:val="single"/>
        </w:rPr>
        <w:t>муниципального район</w:t>
      </w:r>
      <w:r>
        <w:rPr>
          <w:color w:val="000000"/>
          <w:u w:val="single"/>
        </w:rPr>
        <w:t>а Республики Мордовия) р/с № 40101810900000010002</w:t>
      </w:r>
      <w:r w:rsidRPr="00B02A28">
        <w:rPr>
          <w:color w:val="000000"/>
          <w:u w:val="single"/>
        </w:rPr>
        <w:t xml:space="preserve"> в</w:t>
      </w:r>
      <w:r w:rsidRPr="00854F04">
        <w:rPr>
          <w:color w:val="000000"/>
          <w:u w:val="single"/>
        </w:rPr>
        <w:t xml:space="preserve"> ГРКЦ НБ РМ Банка России г. Саранс</w:t>
      </w:r>
      <w:r>
        <w:rPr>
          <w:color w:val="000000"/>
          <w:u w:val="single"/>
        </w:rPr>
        <w:t>к, БИК 048952001, ИНН 1316198341</w:t>
      </w:r>
      <w:r w:rsidRPr="00854F04">
        <w:rPr>
          <w:color w:val="000000"/>
          <w:u w:val="single"/>
        </w:rPr>
        <w:t xml:space="preserve">, КПП 131601001, </w:t>
      </w:r>
      <w:r w:rsidRPr="00B02A28">
        <w:rPr>
          <w:color w:val="000000"/>
          <w:u w:val="single"/>
        </w:rPr>
        <w:t>КБК (</w:t>
      </w:r>
      <w:r>
        <w:rPr>
          <w:color w:val="000000"/>
          <w:u w:val="single"/>
        </w:rPr>
        <w:t>код бюджетной классификации) 910</w:t>
      </w:r>
      <w:r w:rsidRPr="00B02A28">
        <w:rPr>
          <w:color w:val="000000"/>
          <w:u w:val="single"/>
        </w:rPr>
        <w:t>11105035100000120</w:t>
      </w:r>
      <w:r>
        <w:rPr>
          <w:color w:val="000000"/>
          <w:u w:val="single"/>
        </w:rPr>
        <w:t>, О</w:t>
      </w:r>
      <w:r>
        <w:rPr>
          <w:color w:val="000000"/>
          <w:u w:val="single"/>
        </w:rPr>
        <w:t>К</w:t>
      </w:r>
      <w:r>
        <w:rPr>
          <w:color w:val="000000"/>
          <w:u w:val="single"/>
        </w:rPr>
        <w:t>ТМО 89640410.</w:t>
      </w:r>
    </w:p>
    <w:p w:rsidR="005E1C93" w:rsidRPr="00854F04" w:rsidRDefault="005E1C93" w:rsidP="00854F04">
      <w:pPr>
        <w:ind w:firstLine="709"/>
        <w:jc w:val="both"/>
      </w:pPr>
      <w:r w:rsidRPr="00854F04">
        <w:t xml:space="preserve"> 3.3. В платежных поручениях необходимо указывать:</w:t>
      </w:r>
    </w:p>
    <w:p w:rsidR="005E1C93" w:rsidRPr="00854F04" w:rsidRDefault="005E1C93" w:rsidP="00854F04">
      <w:pPr>
        <w:ind w:firstLine="709"/>
        <w:jc w:val="both"/>
      </w:pPr>
      <w:r w:rsidRPr="00854F04">
        <w:t>- наименование Арендатора и его ИНН;</w:t>
      </w:r>
    </w:p>
    <w:p w:rsidR="005E1C93" w:rsidRPr="00854F04" w:rsidRDefault="005E1C93" w:rsidP="00854F04">
      <w:pPr>
        <w:ind w:firstLine="709"/>
        <w:jc w:val="both"/>
      </w:pPr>
      <w:r w:rsidRPr="00854F04">
        <w:t>- за какой период вносится арендная плата;</w:t>
      </w:r>
    </w:p>
    <w:p w:rsidR="005E1C93" w:rsidRPr="00854F04" w:rsidRDefault="005E1C93" w:rsidP="00854F04">
      <w:pPr>
        <w:ind w:firstLine="709"/>
        <w:jc w:val="both"/>
      </w:pPr>
      <w:r w:rsidRPr="00854F04">
        <w:t>-номер договора аренды и дата заключения;</w:t>
      </w:r>
    </w:p>
    <w:p w:rsidR="005E1C93" w:rsidRPr="00854F04" w:rsidRDefault="005E1C93" w:rsidP="00854F04">
      <w:pPr>
        <w:ind w:firstLine="709"/>
        <w:jc w:val="both"/>
      </w:pPr>
      <w:r w:rsidRPr="00854F04">
        <w:t>- адрес арендуемого помещения.</w:t>
      </w:r>
    </w:p>
    <w:p w:rsidR="005E1C93" w:rsidRPr="001918DD" w:rsidRDefault="005E1C93" w:rsidP="00854F04">
      <w:pPr>
        <w:ind w:firstLine="709"/>
        <w:jc w:val="both"/>
        <w:rPr>
          <w:color w:val="000000"/>
        </w:rPr>
      </w:pPr>
      <w:r w:rsidRPr="00854F04">
        <w:t xml:space="preserve">3.4. </w:t>
      </w:r>
      <w:r w:rsidRPr="001918DD">
        <w:rPr>
          <w:color w:val="000000"/>
        </w:rPr>
        <w:t>Пересмотр (перерасчет) арендной платы производится в следующих случаях и поря</w:t>
      </w:r>
      <w:r w:rsidRPr="001918DD">
        <w:rPr>
          <w:color w:val="000000"/>
        </w:rPr>
        <w:t>д</w:t>
      </w:r>
      <w:r w:rsidRPr="001918DD">
        <w:rPr>
          <w:color w:val="000000"/>
        </w:rPr>
        <w:t>ке:</w:t>
      </w:r>
    </w:p>
    <w:p w:rsidR="005E1C93" w:rsidRPr="001918DD" w:rsidRDefault="005E1C93" w:rsidP="00854F04">
      <w:pPr>
        <w:ind w:firstLine="709"/>
        <w:jc w:val="both"/>
        <w:rPr>
          <w:color w:val="000000"/>
        </w:rPr>
      </w:pPr>
      <w:r w:rsidRPr="001918DD">
        <w:rPr>
          <w:color w:val="000000"/>
        </w:rPr>
        <w:t>- в сторону увеличения, в соответствии с решениями Совет</w:t>
      </w:r>
      <w:r>
        <w:rPr>
          <w:color w:val="000000"/>
        </w:rPr>
        <w:t>а депутатов Анненковского сель</w:t>
      </w:r>
      <w:r w:rsidRPr="001918DD">
        <w:rPr>
          <w:color w:val="000000"/>
        </w:rPr>
        <w:t>ского поселения</w:t>
      </w:r>
      <w:r>
        <w:rPr>
          <w:color w:val="000000"/>
        </w:rPr>
        <w:t xml:space="preserve"> </w:t>
      </w:r>
      <w:r w:rsidRPr="001918DD">
        <w:rPr>
          <w:color w:val="000000"/>
        </w:rPr>
        <w:t>регулирующими арендную плату за муниципальное имущество на текущий к</w:t>
      </w:r>
      <w:r w:rsidRPr="001918DD">
        <w:rPr>
          <w:color w:val="000000"/>
        </w:rPr>
        <w:t>а</w:t>
      </w:r>
      <w:r w:rsidRPr="001918DD">
        <w:rPr>
          <w:color w:val="000000"/>
        </w:rPr>
        <w:t>лендарный год;</w:t>
      </w:r>
    </w:p>
    <w:p w:rsidR="005E1C93" w:rsidRPr="001918DD" w:rsidRDefault="005E1C93" w:rsidP="00854F04">
      <w:pPr>
        <w:ind w:firstLine="709"/>
        <w:jc w:val="both"/>
        <w:rPr>
          <w:color w:val="000000"/>
        </w:rPr>
      </w:pPr>
      <w:r w:rsidRPr="001918DD">
        <w:rPr>
          <w:color w:val="000000"/>
        </w:rPr>
        <w:t>- в сторону уменьшения при установлении минимального размера арендной платы в сл</w:t>
      </w:r>
      <w:r w:rsidRPr="001918DD">
        <w:rPr>
          <w:color w:val="000000"/>
        </w:rPr>
        <w:t>у</w:t>
      </w:r>
      <w:r w:rsidRPr="001918DD">
        <w:rPr>
          <w:color w:val="000000"/>
        </w:rPr>
        <w:t>чае возмещения затрат по капитальному ремонту в соответствии с</w:t>
      </w:r>
      <w:r>
        <w:rPr>
          <w:color w:val="000000"/>
        </w:rPr>
        <w:t xml:space="preserve"> решениями Совета депутатов Анненковского сельского поселения</w:t>
      </w:r>
      <w:r w:rsidRPr="001918DD">
        <w:rPr>
          <w:color w:val="000000"/>
        </w:rPr>
        <w:t>,</w:t>
      </w:r>
    </w:p>
    <w:p w:rsidR="005E1C93" w:rsidRPr="00854F04" w:rsidRDefault="005E1C93" w:rsidP="00854F04">
      <w:pPr>
        <w:ind w:firstLine="709"/>
        <w:jc w:val="both"/>
        <w:rPr>
          <w:color w:val="000000"/>
        </w:rPr>
      </w:pPr>
      <w:r w:rsidRPr="00854F04">
        <w:rPr>
          <w:color w:val="000000"/>
        </w:rPr>
        <w:t>Информация об изменении расчетных коэффициентов арендн</w:t>
      </w:r>
      <w:r>
        <w:rPr>
          <w:color w:val="000000"/>
        </w:rPr>
        <w:t>ой платы публикуется в г</w:t>
      </w:r>
      <w:r>
        <w:rPr>
          <w:color w:val="000000"/>
        </w:rPr>
        <w:t>а</w:t>
      </w:r>
      <w:r>
        <w:rPr>
          <w:color w:val="000000"/>
        </w:rPr>
        <w:t>зете «Ромодановские Вести</w:t>
      </w:r>
      <w:r w:rsidRPr="00854F04">
        <w:rPr>
          <w:color w:val="000000"/>
        </w:rPr>
        <w:t>» и на официальном сайте Ад</w:t>
      </w:r>
      <w:r>
        <w:rPr>
          <w:color w:val="000000"/>
        </w:rPr>
        <w:t>министрации Ромодановского сель</w:t>
      </w:r>
      <w:r w:rsidRPr="00854F04">
        <w:rPr>
          <w:color w:val="000000"/>
        </w:rPr>
        <w:t>ского поселения</w:t>
      </w:r>
      <w:r>
        <w:rPr>
          <w:color w:val="000000"/>
        </w:rPr>
        <w:t>.</w:t>
      </w:r>
    </w:p>
    <w:p w:rsidR="005E1C93" w:rsidRPr="00854F04" w:rsidRDefault="005E1C93" w:rsidP="00854F04">
      <w:pPr>
        <w:ind w:firstLine="709"/>
        <w:jc w:val="both"/>
        <w:rPr>
          <w:color w:val="000000"/>
        </w:rPr>
      </w:pPr>
    </w:p>
    <w:p w:rsidR="005E1C93" w:rsidRPr="00854F04" w:rsidRDefault="005E1C93" w:rsidP="00854F04">
      <w:pPr>
        <w:ind w:firstLine="709"/>
        <w:jc w:val="both"/>
        <w:rPr>
          <w:b/>
        </w:rPr>
      </w:pPr>
      <w:r w:rsidRPr="00854F04">
        <w:rPr>
          <w:b/>
        </w:rPr>
        <w:t>4. ОТВЕТСТВЕННОСТЬ СТОРОН</w:t>
      </w:r>
    </w:p>
    <w:p w:rsidR="005E1C93" w:rsidRPr="00854F04" w:rsidRDefault="005E1C93" w:rsidP="00854F04">
      <w:pPr>
        <w:ind w:firstLine="709"/>
        <w:jc w:val="both"/>
      </w:pPr>
    </w:p>
    <w:p w:rsidR="005E1C93" w:rsidRPr="00854F04" w:rsidRDefault="005E1C93" w:rsidP="00854F04">
      <w:pPr>
        <w:ind w:firstLine="709"/>
        <w:jc w:val="both"/>
      </w:pPr>
      <w:r w:rsidRPr="00854F04">
        <w:t>4.1. По истечении срока перечисления арендной платы невнесенная сумма считается н</w:t>
      </w:r>
      <w:r w:rsidRPr="00854F04">
        <w:t>е</w:t>
      </w:r>
      <w:r w:rsidRPr="00854F04">
        <w:t>доимкой и взыскивается с начислением пени в размере 0,3% от суммы задолженности за каждый день просрочки. Арендатор самостоятельно перечисляет начисленные пени без НДС на реквиз</w:t>
      </w:r>
      <w:r w:rsidRPr="00854F04">
        <w:t>и</w:t>
      </w:r>
      <w:r w:rsidRPr="00854F04">
        <w:t>ты, указанные в п. 3.2. Договора.</w:t>
      </w:r>
    </w:p>
    <w:p w:rsidR="005E1C93" w:rsidRPr="00854F04" w:rsidRDefault="005E1C93" w:rsidP="00854F04">
      <w:pPr>
        <w:ind w:firstLine="709"/>
        <w:jc w:val="both"/>
      </w:pPr>
      <w:r w:rsidRPr="00854F04">
        <w:t>4.2. В случае не освобождения Арендатором занимаемого нежилого помещения в сроки, предусмотренные настоящим договором, Арендатор выплачивает Арендодателю арендную плату и штрафную неустойку в размере 1 % годовой арендной платы за каждый день пользования н</w:t>
      </w:r>
      <w:r w:rsidRPr="00854F04">
        <w:t>е</w:t>
      </w:r>
      <w:r w:rsidRPr="00854F04">
        <w:t>жилым помещением после прекращения действия настоящего договора;</w:t>
      </w:r>
    </w:p>
    <w:p w:rsidR="005E1C93" w:rsidRPr="00854F04" w:rsidRDefault="005E1C93" w:rsidP="00854F04">
      <w:pPr>
        <w:ind w:firstLine="709"/>
        <w:jc w:val="both"/>
      </w:pPr>
      <w:r w:rsidRPr="00854F04">
        <w:t>4.3. Уплата неустойки не освобождает Арендатора от выполнения обязанностей, возл</w:t>
      </w:r>
      <w:r w:rsidRPr="00854F04">
        <w:t>о</w:t>
      </w:r>
      <w:r w:rsidRPr="00854F04">
        <w:t>женных на него настоящим договором;</w:t>
      </w:r>
    </w:p>
    <w:p w:rsidR="005E1C93" w:rsidRPr="00854F04" w:rsidRDefault="005E1C93" w:rsidP="00854F04">
      <w:pPr>
        <w:ind w:firstLine="709"/>
        <w:jc w:val="both"/>
      </w:pPr>
      <w:r w:rsidRPr="00854F04">
        <w:t>4.4. В случае нарушения п.2.4.12 настоящего договора Арендатор уплачивает штрафную неустойку в размере годовой арендной платы за пользование нежилым помещением.</w:t>
      </w:r>
    </w:p>
    <w:p w:rsidR="005E1C93" w:rsidRPr="00854F04" w:rsidRDefault="005E1C93" w:rsidP="00854F04">
      <w:pPr>
        <w:ind w:firstLine="709"/>
        <w:jc w:val="both"/>
      </w:pPr>
      <w:r w:rsidRPr="00854F04">
        <w:t>4.5. При возврате имущества поврежденным по вине Арендатора, последний, помимо во</w:t>
      </w:r>
      <w:r w:rsidRPr="00854F04">
        <w:t>з</w:t>
      </w:r>
      <w:r w:rsidRPr="00854F04">
        <w:t>мещения стоимости поврежденного имущества и расходов по его ремонту, уплачивает штраф в размере 10 (десяти) процентов стоимости поврежденного имущества, определенной на день по</w:t>
      </w:r>
      <w:r w:rsidRPr="00854F04">
        <w:t>д</w:t>
      </w:r>
      <w:r w:rsidRPr="00854F04">
        <w:t>писания акта приема – передачи возвращаемого имущества.</w:t>
      </w:r>
    </w:p>
    <w:p w:rsidR="005E1C93" w:rsidRPr="00854F04" w:rsidRDefault="005E1C93" w:rsidP="00854F04">
      <w:pPr>
        <w:ind w:firstLine="709"/>
        <w:jc w:val="both"/>
      </w:pPr>
    </w:p>
    <w:p w:rsidR="005E1C93" w:rsidRPr="00854F04" w:rsidRDefault="005E1C93" w:rsidP="00854F04">
      <w:pPr>
        <w:ind w:firstLine="709"/>
        <w:jc w:val="both"/>
        <w:rPr>
          <w:b/>
        </w:rPr>
      </w:pPr>
      <w:r w:rsidRPr="00854F04">
        <w:rPr>
          <w:b/>
        </w:rPr>
        <w:t>5. ИЗМЕНЕНИЕ И РАСТОРЖЕНИЕ ДОГОВОРА</w:t>
      </w:r>
    </w:p>
    <w:p w:rsidR="005E1C93" w:rsidRPr="00854F04" w:rsidRDefault="005E1C93" w:rsidP="00854F04">
      <w:pPr>
        <w:ind w:firstLine="709"/>
        <w:jc w:val="both"/>
      </w:pPr>
    </w:p>
    <w:p w:rsidR="005E1C93" w:rsidRPr="00854F04" w:rsidRDefault="005E1C93" w:rsidP="00854F04">
      <w:pPr>
        <w:ind w:firstLine="709"/>
        <w:jc w:val="both"/>
      </w:pPr>
      <w:r w:rsidRPr="00854F04">
        <w:t>5.1.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5E1C93" w:rsidRPr="00854F04" w:rsidRDefault="005E1C93" w:rsidP="00854F04">
      <w:pPr>
        <w:ind w:firstLine="709"/>
        <w:jc w:val="both"/>
      </w:pPr>
      <w:r w:rsidRPr="00854F04">
        <w:t>5.2. Предложения об изменении, дополнении, расторжении настоящего договора рассма</w:t>
      </w:r>
      <w:r w:rsidRPr="00854F04">
        <w:t>т</w:t>
      </w:r>
      <w:r w:rsidRPr="00854F04">
        <w:t>риваются сторонами в месячный срок. Соглашения сторон совершаются в форме дополнительн</w:t>
      </w:r>
      <w:r w:rsidRPr="00854F04">
        <w:t>о</w:t>
      </w:r>
      <w:r w:rsidRPr="00854F04">
        <w:t>го соглашения, если иное не предусмотрено настоящим договором. Соглашение сторон о ра</w:t>
      </w:r>
      <w:r w:rsidRPr="00854F04">
        <w:t>с</w:t>
      </w:r>
      <w:r w:rsidRPr="00854F04">
        <w:t>торжении договора может быть совершено в форме обмена письмами;</w:t>
      </w:r>
    </w:p>
    <w:p w:rsidR="005E1C93" w:rsidRPr="00854F04" w:rsidRDefault="005E1C93" w:rsidP="00854F04">
      <w:pPr>
        <w:ind w:firstLine="709"/>
        <w:jc w:val="both"/>
      </w:pPr>
      <w:r w:rsidRPr="00854F04">
        <w:t>5.3.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5E1C93" w:rsidRPr="00854F04" w:rsidRDefault="005E1C93" w:rsidP="00854F04">
      <w:pPr>
        <w:ind w:firstLine="709"/>
        <w:jc w:val="both"/>
      </w:pPr>
      <w:r w:rsidRPr="00854F04">
        <w:t>- невыполнение Арендатором обязанностей, предусмотренных п.п. 3.2. по внесению арендной платы, предусмотренной условиями договора, с учетом последующих изменений и д</w:t>
      </w:r>
      <w:r w:rsidRPr="00854F04">
        <w:t>о</w:t>
      </w:r>
      <w:r w:rsidRPr="00854F04">
        <w:t>полнений к нему, в течение двух месяцев независимо от факта ее последующего внесения, 2.4.1-2.4.7, 2.4.9-2.4.12 настоящего договора, письменным уведомлением за 10 дней;</w:t>
      </w:r>
    </w:p>
    <w:p w:rsidR="005E1C93" w:rsidRPr="00854F04" w:rsidRDefault="005E1C93" w:rsidP="00854F04">
      <w:pPr>
        <w:ind w:firstLine="709"/>
        <w:jc w:val="both"/>
      </w:pPr>
      <w:r w:rsidRPr="00854F04">
        <w:t xml:space="preserve">- в случае принятия решения Администрацией </w:t>
      </w:r>
      <w:r>
        <w:t>Анненковского</w:t>
      </w:r>
      <w:r w:rsidRPr="00854F04">
        <w:t xml:space="preserve"> </w:t>
      </w:r>
      <w:r>
        <w:t>сельского поселения</w:t>
      </w:r>
      <w:r w:rsidRPr="00854F04">
        <w:t xml:space="preserve"> об изъятии н</w:t>
      </w:r>
      <w:r>
        <w:t>ежилого помещения для нужд поселения</w:t>
      </w:r>
      <w:r w:rsidRPr="00854F04">
        <w:t xml:space="preserve"> либо об изъятии нежилого помещения из х</w:t>
      </w:r>
      <w:r w:rsidRPr="00854F04">
        <w:t>о</w:t>
      </w:r>
      <w:r w:rsidRPr="00854F04">
        <w:t>зяйственного оборота в связи со сносом, перепланировкой, реконструкцией и т. п.</w:t>
      </w:r>
    </w:p>
    <w:p w:rsidR="005E1C93" w:rsidRPr="00854F04" w:rsidRDefault="005E1C93" w:rsidP="00854F04">
      <w:pPr>
        <w:ind w:firstLine="709"/>
        <w:jc w:val="both"/>
      </w:pPr>
      <w:r w:rsidRPr="00854F04">
        <w:t>В этом случае Арендодатель обязан предоставить Арендатору равноценное нежилое п</w:t>
      </w:r>
      <w:r w:rsidRPr="00854F04">
        <w:t>о</w:t>
      </w:r>
      <w:r w:rsidRPr="00854F04">
        <w:t>мещение на условиях настоящего договора.</w:t>
      </w:r>
    </w:p>
    <w:p w:rsidR="005E1C93" w:rsidRPr="00854F04" w:rsidRDefault="005E1C93" w:rsidP="00854F04">
      <w:pPr>
        <w:ind w:firstLine="709"/>
        <w:jc w:val="both"/>
      </w:pPr>
      <w:r w:rsidRPr="00854F04">
        <w:t>- при возникновении задолженности по коммунальным услугам (более 2-х месяцев);</w:t>
      </w:r>
    </w:p>
    <w:p w:rsidR="005E1C93" w:rsidRPr="00854F04" w:rsidRDefault="005E1C93" w:rsidP="00854F04">
      <w:pPr>
        <w:ind w:firstLine="709"/>
        <w:jc w:val="both"/>
      </w:pPr>
      <w:r w:rsidRPr="00854F04">
        <w:t>- в случае если актом проверки использования арендуемых помещений установлено, что предоставленные по договору площади не используются в течение месяца по неуважительным причинам.</w:t>
      </w:r>
    </w:p>
    <w:p w:rsidR="005E1C93" w:rsidRPr="00854F04" w:rsidRDefault="005E1C93" w:rsidP="00854F04">
      <w:pPr>
        <w:ind w:firstLine="709"/>
        <w:jc w:val="both"/>
      </w:pPr>
      <w:r w:rsidRPr="00854F04">
        <w:t>5.4. Настоящий договор считается расторгнутым при ликвидации Арендатора как юрид</w:t>
      </w:r>
      <w:r w:rsidRPr="00854F04">
        <w:t>и</w:t>
      </w:r>
      <w:r w:rsidRPr="00854F04">
        <w:t>ческого лица, смерти физического лица.</w:t>
      </w:r>
    </w:p>
    <w:p w:rsidR="005E1C93" w:rsidRPr="00854F04" w:rsidRDefault="005E1C93" w:rsidP="00854F04">
      <w:pPr>
        <w:ind w:firstLine="709"/>
        <w:jc w:val="both"/>
      </w:pPr>
      <w:r w:rsidRPr="00854F04">
        <w:t>5.5. Настоящий договор считается расторгнутым по истечении одного месяца со дня ув</w:t>
      </w:r>
      <w:r w:rsidRPr="00854F04">
        <w:t>е</w:t>
      </w:r>
      <w:r w:rsidRPr="00854F04">
        <w:t>домления Арендодателем Арендатора.</w:t>
      </w:r>
    </w:p>
    <w:p w:rsidR="005E1C93" w:rsidRPr="00854F04" w:rsidRDefault="005E1C93" w:rsidP="00854F04">
      <w:pPr>
        <w:ind w:firstLine="709"/>
        <w:jc w:val="both"/>
      </w:pPr>
    </w:p>
    <w:p w:rsidR="005E1C93" w:rsidRPr="00854F04" w:rsidRDefault="005E1C93" w:rsidP="00854F04">
      <w:pPr>
        <w:ind w:firstLine="709"/>
        <w:jc w:val="both"/>
        <w:rPr>
          <w:b/>
        </w:rPr>
      </w:pPr>
      <w:r w:rsidRPr="00854F04">
        <w:rPr>
          <w:b/>
        </w:rPr>
        <w:t>6. ПОРЯДОК РАЗРЕШЕНИЯ СПОРОВ</w:t>
      </w:r>
    </w:p>
    <w:p w:rsidR="005E1C93" w:rsidRPr="00854F04" w:rsidRDefault="005E1C93" w:rsidP="00854F04">
      <w:pPr>
        <w:ind w:firstLine="709"/>
        <w:jc w:val="both"/>
      </w:pPr>
    </w:p>
    <w:p w:rsidR="005E1C93" w:rsidRPr="00854F04" w:rsidRDefault="005E1C93" w:rsidP="00854F04">
      <w:pPr>
        <w:ind w:firstLine="709"/>
        <w:jc w:val="both"/>
      </w:pPr>
      <w:r w:rsidRPr="00854F04">
        <w:t>6.1. Все спорные вопросы, возникающие по поводу исполнения условий настоящего дог</w:t>
      </w:r>
      <w:r w:rsidRPr="00854F04">
        <w:t>о</w:t>
      </w:r>
      <w:r w:rsidRPr="00854F04">
        <w:t>вора, стороны будут решать путем переговоров.</w:t>
      </w:r>
    </w:p>
    <w:p w:rsidR="005E1C93" w:rsidRPr="00854F04" w:rsidRDefault="005E1C93" w:rsidP="00854F04">
      <w:pPr>
        <w:ind w:firstLine="709"/>
        <w:jc w:val="both"/>
      </w:pPr>
      <w:r w:rsidRPr="00854F04">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в Арбитражный суд Республики Мордовия.</w:t>
      </w:r>
    </w:p>
    <w:p w:rsidR="005E1C93" w:rsidRPr="00854F04" w:rsidRDefault="005E1C93" w:rsidP="00854F04">
      <w:pPr>
        <w:ind w:firstLine="709"/>
        <w:jc w:val="both"/>
      </w:pPr>
    </w:p>
    <w:p w:rsidR="005E1C93" w:rsidRPr="00854F04" w:rsidRDefault="005E1C93" w:rsidP="00854F04">
      <w:pPr>
        <w:ind w:firstLine="709"/>
        <w:jc w:val="both"/>
        <w:rPr>
          <w:b/>
        </w:rPr>
      </w:pPr>
      <w:r w:rsidRPr="00854F04">
        <w:rPr>
          <w:b/>
        </w:rPr>
        <w:t>7. ИНЫЕ УСЛОВИЯ ДОГОВОРА</w:t>
      </w:r>
    </w:p>
    <w:p w:rsidR="005E1C93" w:rsidRPr="00854F04" w:rsidRDefault="005E1C93" w:rsidP="00854F04">
      <w:pPr>
        <w:ind w:firstLine="709"/>
        <w:jc w:val="both"/>
      </w:pPr>
    </w:p>
    <w:p w:rsidR="005E1C93" w:rsidRPr="00854F04" w:rsidRDefault="005E1C93" w:rsidP="00854F04">
      <w:pPr>
        <w:ind w:firstLine="709"/>
        <w:jc w:val="both"/>
      </w:pPr>
      <w:r w:rsidRPr="00854F04">
        <w:t>7.1. В соответствии со ст. 651 ГК РФ договор аренды муниципального нежилого помещ</w:t>
      </w:r>
      <w:r w:rsidRPr="00854F04">
        <w:t>е</w:t>
      </w:r>
      <w:r w:rsidRPr="00854F04">
        <w:t>ния, заключенный на срок более 1 года подлежит государственной регистрации и считается з</w:t>
      </w:r>
      <w:r w:rsidRPr="00854F04">
        <w:t>а</w:t>
      </w:r>
      <w:r w:rsidRPr="00854F04">
        <w:t>ключенным с момента такой регистрации.</w:t>
      </w:r>
    </w:p>
    <w:p w:rsidR="005E1C93" w:rsidRPr="00854F04" w:rsidRDefault="005E1C93" w:rsidP="00854F04">
      <w:pPr>
        <w:ind w:firstLine="709"/>
        <w:jc w:val="both"/>
      </w:pPr>
      <w:r w:rsidRPr="00854F04">
        <w:t>7.2.Расходы, связанные с государственной регистрацией настоящего договора, несет Арендатор.</w:t>
      </w:r>
    </w:p>
    <w:p w:rsidR="005E1C93" w:rsidRPr="00854F04" w:rsidRDefault="005E1C93" w:rsidP="00854F04">
      <w:pPr>
        <w:ind w:firstLine="709"/>
        <w:jc w:val="both"/>
        <w:rPr>
          <w:b/>
        </w:rPr>
      </w:pPr>
    </w:p>
    <w:p w:rsidR="005E1C93" w:rsidRPr="00854F04" w:rsidRDefault="005E1C93" w:rsidP="00854F04">
      <w:pPr>
        <w:ind w:firstLine="709"/>
        <w:jc w:val="both"/>
        <w:rPr>
          <w:b/>
        </w:rPr>
      </w:pPr>
      <w:r w:rsidRPr="00854F04">
        <w:rPr>
          <w:b/>
        </w:rPr>
        <w:t>8. ПРОЧИЕ УСЛОВИЯ</w:t>
      </w:r>
    </w:p>
    <w:p w:rsidR="005E1C93" w:rsidRPr="00854F04" w:rsidRDefault="005E1C93" w:rsidP="00854F04">
      <w:pPr>
        <w:ind w:firstLine="709"/>
        <w:jc w:val="both"/>
      </w:pPr>
    </w:p>
    <w:p w:rsidR="005E1C93" w:rsidRPr="00854F04" w:rsidRDefault="005E1C93" w:rsidP="00854F04">
      <w:pPr>
        <w:ind w:firstLine="709"/>
        <w:jc w:val="both"/>
      </w:pPr>
      <w:r w:rsidRPr="00854F04">
        <w:t>8.1. Настоящий договор составлен в трех экземплярах, каждый из которых имеет одинак</w:t>
      </w:r>
      <w:r w:rsidRPr="00854F04">
        <w:t>о</w:t>
      </w:r>
      <w:r w:rsidRPr="00854F04">
        <w:t>вую юридическую силу.</w:t>
      </w:r>
    </w:p>
    <w:p w:rsidR="005E1C93" w:rsidRPr="00854F04" w:rsidRDefault="005E1C93" w:rsidP="00854F04">
      <w:pPr>
        <w:ind w:firstLine="709"/>
        <w:jc w:val="both"/>
      </w:pPr>
    </w:p>
    <w:p w:rsidR="005E1C93" w:rsidRPr="00854F04" w:rsidRDefault="005E1C93" w:rsidP="00854F04">
      <w:pPr>
        <w:ind w:firstLine="709"/>
        <w:jc w:val="both"/>
      </w:pPr>
      <w:r w:rsidRPr="00854F04">
        <w:t>Приложения к Договору:</w:t>
      </w:r>
    </w:p>
    <w:p w:rsidR="005E1C93" w:rsidRPr="00854F04" w:rsidRDefault="005E1C93" w:rsidP="00854F04">
      <w:pPr>
        <w:ind w:firstLine="709"/>
        <w:jc w:val="both"/>
      </w:pPr>
      <w:r w:rsidRPr="00854F04">
        <w:t>- расчет размера арендной платы;</w:t>
      </w:r>
    </w:p>
    <w:p w:rsidR="005E1C93" w:rsidRPr="00854F04" w:rsidRDefault="005E1C93" w:rsidP="00854F04">
      <w:pPr>
        <w:ind w:firstLine="709"/>
        <w:jc w:val="both"/>
      </w:pPr>
      <w:r w:rsidRPr="00854F04">
        <w:t>- акт приемки-передачи.</w:t>
      </w:r>
    </w:p>
    <w:p w:rsidR="005E1C93" w:rsidRPr="00854F04" w:rsidRDefault="005E1C93" w:rsidP="00854F04">
      <w:pPr>
        <w:ind w:firstLine="709"/>
        <w:jc w:val="both"/>
      </w:pPr>
      <w:r w:rsidRPr="00854F04">
        <w:t>- копия поэтажного плана строения с обозначением помещений, сдаваемых в аренду.</w:t>
      </w:r>
    </w:p>
    <w:p w:rsidR="005E1C93" w:rsidRPr="00854F04" w:rsidRDefault="005E1C93" w:rsidP="00854F04">
      <w:pPr>
        <w:ind w:firstLine="709"/>
        <w:jc w:val="both"/>
      </w:pPr>
    </w:p>
    <w:p w:rsidR="005E1C93" w:rsidRPr="00854F04" w:rsidRDefault="005E1C93" w:rsidP="00854F04">
      <w:pPr>
        <w:ind w:firstLine="709"/>
        <w:jc w:val="both"/>
        <w:rPr>
          <w:b/>
        </w:rPr>
      </w:pPr>
      <w:r w:rsidRPr="00854F04">
        <w:rPr>
          <w:b/>
        </w:rPr>
        <w:t>9. РЕКВИЗИТЫ И ПОДПИСИ СТОРОН</w:t>
      </w:r>
    </w:p>
    <w:p w:rsidR="005E1C93" w:rsidRPr="00854F04" w:rsidRDefault="005E1C93" w:rsidP="00854F04">
      <w:pPr>
        <w:jc w:val="both"/>
      </w:pPr>
      <w:r w:rsidRPr="00854F04">
        <w:t xml:space="preserve">          </w:t>
      </w:r>
    </w:p>
    <w:p w:rsidR="005E1C93" w:rsidRPr="00854F04" w:rsidRDefault="005E1C93" w:rsidP="00854F04">
      <w:pPr>
        <w:jc w:val="both"/>
      </w:pPr>
      <w:r>
        <w:t xml:space="preserve">           </w:t>
      </w:r>
      <w:r w:rsidRPr="00854F04">
        <w:t xml:space="preserve"> АРЕНДОДАТЕЛЬ:</w:t>
      </w:r>
    </w:p>
    <w:p w:rsidR="005E1C93" w:rsidRPr="00854F04" w:rsidRDefault="005E1C93" w:rsidP="00854F04">
      <w:pPr>
        <w:ind w:firstLine="709"/>
        <w:jc w:val="both"/>
        <w:rPr>
          <w:color w:val="000000"/>
        </w:rPr>
      </w:pPr>
      <w:r w:rsidRPr="00854F04">
        <w:t xml:space="preserve">Администрация </w:t>
      </w:r>
      <w:r>
        <w:rPr>
          <w:color w:val="000000"/>
        </w:rPr>
        <w:t>Анненковского сель</w:t>
      </w:r>
      <w:r w:rsidRPr="00854F04">
        <w:rPr>
          <w:color w:val="000000"/>
        </w:rPr>
        <w:t xml:space="preserve">ского поселения  </w:t>
      </w:r>
    </w:p>
    <w:p w:rsidR="005E1C93" w:rsidRPr="00854F04" w:rsidRDefault="005E1C93" w:rsidP="00854F04">
      <w:pPr>
        <w:ind w:firstLine="709"/>
        <w:jc w:val="both"/>
      </w:pPr>
      <w:r>
        <w:t>Адрес: 431616</w:t>
      </w:r>
      <w:r w:rsidRPr="00854F04">
        <w:t>, РМ, Ро</w:t>
      </w:r>
      <w:r>
        <w:t>модановский район, с.Анненково, ул. Новая</w:t>
      </w:r>
      <w:r w:rsidRPr="00854F04">
        <w:t>, д.</w:t>
      </w:r>
      <w:r>
        <w:t>9</w:t>
      </w:r>
    </w:p>
    <w:p w:rsidR="005E1C93" w:rsidRDefault="005E1C93" w:rsidP="00854F04">
      <w:pPr>
        <w:ind w:firstLine="709"/>
        <w:jc w:val="both"/>
      </w:pPr>
      <w:r>
        <w:t>тел.: 8(83438) 2-43-47, 2-43-96</w:t>
      </w:r>
    </w:p>
    <w:p w:rsidR="005E1C93" w:rsidRPr="00854F04" w:rsidRDefault="005E1C93" w:rsidP="00854F04">
      <w:pPr>
        <w:ind w:firstLine="709"/>
        <w:jc w:val="both"/>
      </w:pPr>
      <w:r w:rsidRPr="00854F04">
        <w:t xml:space="preserve"> </w:t>
      </w:r>
    </w:p>
    <w:p w:rsidR="005E1C93" w:rsidRPr="00235DF6" w:rsidRDefault="005E1C93" w:rsidP="00235DF6">
      <w:pPr>
        <w:ind w:firstLine="709"/>
        <w:jc w:val="both"/>
      </w:pPr>
      <w:r w:rsidRPr="00854F04">
        <w:t xml:space="preserve">Глава </w:t>
      </w:r>
      <w:r>
        <w:t xml:space="preserve">Анненковского </w:t>
      </w:r>
      <w:r>
        <w:rPr>
          <w:color w:val="000000"/>
        </w:rPr>
        <w:t>сель</w:t>
      </w:r>
      <w:r w:rsidRPr="00854F04">
        <w:rPr>
          <w:color w:val="000000"/>
        </w:rPr>
        <w:t xml:space="preserve">ского поселения </w:t>
      </w:r>
    </w:p>
    <w:p w:rsidR="005E1C93" w:rsidRPr="00854F04" w:rsidRDefault="005E1C93" w:rsidP="00854F04">
      <w:pPr>
        <w:jc w:val="both"/>
      </w:pPr>
      <w:r w:rsidRPr="00854F04">
        <w:rPr>
          <w:color w:val="000000"/>
        </w:rPr>
        <w:t xml:space="preserve">           Ромодановского муниципального района</w:t>
      </w:r>
      <w:r w:rsidRPr="00854F04">
        <w:t xml:space="preserve">                                     </w:t>
      </w:r>
      <w:r>
        <w:t>Н.В.Грызунова</w:t>
      </w:r>
    </w:p>
    <w:p w:rsidR="005E1C93" w:rsidRPr="00854F04" w:rsidRDefault="005E1C93" w:rsidP="00854F04">
      <w:pPr>
        <w:ind w:firstLine="709"/>
        <w:jc w:val="both"/>
      </w:pPr>
      <w:r w:rsidRPr="00854F04">
        <w:t xml:space="preserve">                                                    </w:t>
      </w:r>
      <w:r>
        <w:t xml:space="preserve">                             </w:t>
      </w:r>
      <w:r w:rsidRPr="00854F04">
        <w:t>(подпись м.п.)</w:t>
      </w:r>
    </w:p>
    <w:p w:rsidR="005E1C93" w:rsidRDefault="005E1C93" w:rsidP="00854F04">
      <w:pPr>
        <w:ind w:firstLine="709"/>
        <w:jc w:val="both"/>
      </w:pPr>
    </w:p>
    <w:p w:rsidR="005E1C93" w:rsidRPr="00854F04" w:rsidRDefault="005E1C93" w:rsidP="00854F04">
      <w:pPr>
        <w:ind w:firstLine="709"/>
        <w:jc w:val="both"/>
      </w:pPr>
      <w:r w:rsidRPr="00854F04">
        <w:t>АРЕНДАТОР: _______________________________________</w:t>
      </w:r>
    </w:p>
    <w:p w:rsidR="005E1C93" w:rsidRPr="00854F04" w:rsidRDefault="005E1C93" w:rsidP="00854F04">
      <w:pPr>
        <w:ind w:firstLine="709"/>
        <w:jc w:val="both"/>
      </w:pPr>
      <w:r w:rsidRPr="00854F04">
        <w:t>(реквизиты арендатора)</w:t>
      </w:r>
    </w:p>
    <w:p w:rsidR="005E1C93" w:rsidRPr="00854F04" w:rsidRDefault="005E1C93" w:rsidP="00854F04">
      <w:pPr>
        <w:ind w:firstLine="709"/>
        <w:jc w:val="both"/>
      </w:pPr>
    </w:p>
    <w:p w:rsidR="005E1C93" w:rsidRPr="00854F04" w:rsidRDefault="005E1C93" w:rsidP="00854F04">
      <w:pPr>
        <w:ind w:firstLine="709"/>
        <w:jc w:val="both"/>
      </w:pPr>
      <w:r w:rsidRPr="00854F04">
        <w:t>_________________________________________________</w:t>
      </w:r>
    </w:p>
    <w:p w:rsidR="005E1C93" w:rsidRPr="00854F04" w:rsidRDefault="005E1C93" w:rsidP="001918DD">
      <w:pPr>
        <w:ind w:firstLine="709"/>
        <w:jc w:val="center"/>
      </w:pPr>
      <w:r>
        <w:t xml:space="preserve">            </w:t>
      </w:r>
      <w:r w:rsidRPr="00854F04">
        <w:t>подпись м.п.</w:t>
      </w:r>
    </w:p>
    <w:p w:rsidR="005E1C93" w:rsidRDefault="005E1C93" w:rsidP="001918DD"/>
    <w:p w:rsidR="005E1C93" w:rsidRDefault="005E1C93" w:rsidP="001918DD"/>
    <w:p w:rsidR="005E1C93" w:rsidRDefault="005E1C93" w:rsidP="001918DD"/>
    <w:p w:rsidR="005E1C93" w:rsidRDefault="005E1C93" w:rsidP="001918DD"/>
    <w:p w:rsidR="005E1C93" w:rsidRPr="00CD78A4" w:rsidRDefault="005E1C93" w:rsidP="001918DD">
      <w:pPr>
        <w:rPr>
          <w:sz w:val="20"/>
          <w:szCs w:val="20"/>
        </w:rPr>
      </w:pPr>
      <w:r>
        <w:rPr>
          <w:sz w:val="20"/>
          <w:szCs w:val="20"/>
        </w:rPr>
        <w:t xml:space="preserve">                                                                                                                                                                                 п</w:t>
      </w:r>
      <w:r w:rsidRPr="00CD78A4">
        <w:rPr>
          <w:sz w:val="20"/>
          <w:szCs w:val="20"/>
        </w:rPr>
        <w:t xml:space="preserve">риложение </w:t>
      </w:r>
      <w:r>
        <w:rPr>
          <w:sz w:val="20"/>
          <w:szCs w:val="20"/>
        </w:rPr>
        <w:t>1</w:t>
      </w:r>
    </w:p>
    <w:p w:rsidR="005E1C93" w:rsidRPr="00CD78A4" w:rsidRDefault="005E1C93" w:rsidP="001918DD">
      <w:pPr>
        <w:ind w:firstLine="709"/>
        <w:jc w:val="right"/>
        <w:rPr>
          <w:sz w:val="20"/>
          <w:szCs w:val="20"/>
        </w:rPr>
      </w:pPr>
      <w:r w:rsidRPr="00CD78A4">
        <w:rPr>
          <w:sz w:val="20"/>
          <w:szCs w:val="20"/>
        </w:rPr>
        <w:t>к договору аренды муниципального нежилого помещения № _______</w:t>
      </w:r>
    </w:p>
    <w:p w:rsidR="005E1C93" w:rsidRPr="00CD78A4" w:rsidRDefault="005E1C93" w:rsidP="001918DD">
      <w:pPr>
        <w:ind w:firstLine="709"/>
        <w:jc w:val="right"/>
        <w:rPr>
          <w:sz w:val="20"/>
          <w:szCs w:val="20"/>
        </w:rPr>
      </w:pPr>
      <w:r>
        <w:rPr>
          <w:sz w:val="20"/>
          <w:szCs w:val="20"/>
        </w:rPr>
        <w:t>от «_____» _____________ 2021</w:t>
      </w:r>
      <w:r w:rsidRPr="00CD78A4">
        <w:rPr>
          <w:sz w:val="20"/>
          <w:szCs w:val="20"/>
        </w:rPr>
        <w:t xml:space="preserve"> г.</w:t>
      </w:r>
    </w:p>
    <w:p w:rsidR="005E1C93" w:rsidRDefault="005E1C93" w:rsidP="001918DD">
      <w:pPr>
        <w:ind w:firstLine="709"/>
        <w:jc w:val="center"/>
        <w:rPr>
          <w:b/>
          <w:sz w:val="20"/>
          <w:szCs w:val="20"/>
        </w:rPr>
      </w:pPr>
    </w:p>
    <w:p w:rsidR="005E1C93" w:rsidRDefault="005E1C93" w:rsidP="001918DD">
      <w:pPr>
        <w:ind w:firstLine="709"/>
        <w:jc w:val="center"/>
        <w:rPr>
          <w:b/>
          <w:sz w:val="20"/>
          <w:szCs w:val="20"/>
        </w:rPr>
      </w:pPr>
    </w:p>
    <w:p w:rsidR="005E1C93" w:rsidRDefault="005E1C93" w:rsidP="001918DD">
      <w:pPr>
        <w:ind w:firstLine="709"/>
        <w:jc w:val="center"/>
        <w:rPr>
          <w:b/>
          <w:sz w:val="20"/>
          <w:szCs w:val="20"/>
        </w:rPr>
      </w:pPr>
    </w:p>
    <w:p w:rsidR="005E1C93" w:rsidRDefault="005E1C93" w:rsidP="001918DD">
      <w:pPr>
        <w:ind w:firstLine="709"/>
        <w:jc w:val="center"/>
        <w:rPr>
          <w:b/>
          <w:sz w:val="20"/>
          <w:szCs w:val="20"/>
        </w:rPr>
      </w:pPr>
    </w:p>
    <w:p w:rsidR="005E1C93" w:rsidRPr="00CD78A4" w:rsidRDefault="005E1C93" w:rsidP="001918DD">
      <w:pPr>
        <w:ind w:firstLine="709"/>
        <w:jc w:val="center"/>
        <w:rPr>
          <w:b/>
          <w:sz w:val="20"/>
          <w:szCs w:val="20"/>
        </w:rPr>
      </w:pPr>
    </w:p>
    <w:p w:rsidR="005E1C93" w:rsidRPr="00CD78A4" w:rsidRDefault="005E1C93" w:rsidP="001918DD">
      <w:pPr>
        <w:ind w:firstLine="709"/>
        <w:jc w:val="center"/>
        <w:rPr>
          <w:b/>
        </w:rPr>
      </w:pPr>
      <w:r w:rsidRPr="00CD78A4">
        <w:rPr>
          <w:b/>
        </w:rPr>
        <w:t>РАСЧЕТ</w:t>
      </w:r>
    </w:p>
    <w:p w:rsidR="005E1C93" w:rsidRPr="00CD78A4" w:rsidRDefault="005E1C93" w:rsidP="001918DD">
      <w:pPr>
        <w:ind w:firstLine="709"/>
        <w:jc w:val="center"/>
        <w:rPr>
          <w:b/>
        </w:rPr>
      </w:pPr>
      <w:r w:rsidRPr="00CD78A4">
        <w:rPr>
          <w:b/>
        </w:rPr>
        <w:t>размера арендной платы за пользование нежилым помещением,</w:t>
      </w:r>
    </w:p>
    <w:p w:rsidR="005E1C93" w:rsidRDefault="005E1C93" w:rsidP="001918DD">
      <w:pPr>
        <w:ind w:firstLine="709"/>
        <w:jc w:val="center"/>
        <w:rPr>
          <w:b/>
        </w:rPr>
      </w:pPr>
      <w:r w:rsidRPr="00CD78A4">
        <w:rPr>
          <w:b/>
        </w:rPr>
        <w:t xml:space="preserve">расположенным по адресу: </w:t>
      </w:r>
    </w:p>
    <w:p w:rsidR="005E1C93" w:rsidRPr="00CD78A4" w:rsidRDefault="005E1C93" w:rsidP="001918DD">
      <w:pPr>
        <w:ind w:firstLine="709"/>
        <w:jc w:val="center"/>
        <w:rPr>
          <w:b/>
        </w:rPr>
      </w:pPr>
      <w:r>
        <w:rPr>
          <w:b/>
        </w:rPr>
        <w:t>РМ, Ромодановский район, с.Анненково, _______________________________</w:t>
      </w:r>
    </w:p>
    <w:p w:rsidR="005E1C93" w:rsidRPr="00CD78A4" w:rsidRDefault="005E1C93" w:rsidP="001918DD">
      <w:pPr>
        <w:ind w:firstLine="709"/>
        <w:jc w:val="center"/>
        <w:rPr>
          <w:b/>
        </w:rPr>
      </w:pPr>
      <w:r w:rsidRPr="00CD78A4">
        <w:rPr>
          <w:b/>
        </w:rPr>
        <w:t>(общая площадь – ___кв.м)</w:t>
      </w:r>
    </w:p>
    <w:p w:rsidR="005E1C93" w:rsidRPr="00CD78A4" w:rsidRDefault="005E1C93" w:rsidP="001918DD">
      <w:pPr>
        <w:ind w:firstLine="709"/>
        <w:jc w:val="center"/>
        <w:rPr>
          <w:b/>
        </w:rPr>
      </w:pPr>
    </w:p>
    <w:p w:rsidR="005E1C93" w:rsidRPr="00762251" w:rsidRDefault="005E1C93" w:rsidP="001918DD">
      <w:pPr>
        <w:ind w:firstLine="709"/>
        <w:jc w:val="both"/>
      </w:pPr>
      <w:r w:rsidRPr="00762251">
        <w:t>Цель использования помещения:</w:t>
      </w:r>
    </w:p>
    <w:p w:rsidR="005E1C93" w:rsidRPr="00762251" w:rsidRDefault="005E1C93" w:rsidP="001918DD">
      <w:pPr>
        <w:ind w:firstLine="709"/>
        <w:jc w:val="both"/>
      </w:pPr>
    </w:p>
    <w:tbl>
      <w:tblPr>
        <w:tblW w:w="1006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000"/>
      </w:tblPr>
      <w:tblGrid>
        <w:gridCol w:w="777"/>
        <w:gridCol w:w="7712"/>
        <w:gridCol w:w="1576"/>
      </w:tblGrid>
      <w:tr w:rsidR="005E1C93" w:rsidRPr="00762251" w:rsidTr="00247655">
        <w:trPr>
          <w:tblCellSpacing w:w="0" w:type="dxa"/>
        </w:trPr>
        <w:tc>
          <w:tcPr>
            <w:tcW w:w="540" w:type="dxa"/>
            <w:tcBorders>
              <w:top w:val="outset" w:sz="6" w:space="0" w:color="00000A"/>
              <w:bottom w:val="outset" w:sz="6" w:space="0" w:color="00000A"/>
              <w:right w:val="outset" w:sz="6" w:space="0" w:color="00000A"/>
            </w:tcBorders>
          </w:tcPr>
          <w:p w:rsidR="005E1C93" w:rsidRPr="00762251" w:rsidRDefault="005E1C93" w:rsidP="00247655">
            <w:pPr>
              <w:ind w:firstLine="180"/>
              <w:jc w:val="both"/>
            </w:pPr>
            <w:r w:rsidRPr="00762251">
              <w:t>№</w:t>
            </w:r>
          </w:p>
          <w:p w:rsidR="005E1C93" w:rsidRPr="00762251" w:rsidRDefault="005E1C93" w:rsidP="00247655">
            <w:pPr>
              <w:ind w:firstLine="180"/>
              <w:jc w:val="both"/>
            </w:pPr>
            <w:r w:rsidRPr="00762251">
              <w:t>п/п</w:t>
            </w:r>
          </w:p>
        </w:tc>
        <w:tc>
          <w:tcPr>
            <w:tcW w:w="7380" w:type="dxa"/>
            <w:tcBorders>
              <w:top w:val="outset" w:sz="6" w:space="0" w:color="00000A"/>
              <w:left w:val="outset" w:sz="6" w:space="0" w:color="00000A"/>
              <w:bottom w:val="outset" w:sz="6" w:space="0" w:color="00000A"/>
              <w:right w:val="outset" w:sz="6" w:space="0" w:color="00000A"/>
            </w:tcBorders>
          </w:tcPr>
          <w:p w:rsidR="005E1C93" w:rsidRPr="00CD78A4" w:rsidRDefault="005E1C93" w:rsidP="00247655">
            <w:pPr>
              <w:ind w:firstLine="709"/>
              <w:jc w:val="center"/>
              <w:rPr>
                <w:b/>
              </w:rPr>
            </w:pPr>
            <w:r w:rsidRPr="00CD78A4">
              <w:rPr>
                <w:b/>
              </w:rPr>
              <w:t>Характеристика</w:t>
            </w:r>
          </w:p>
        </w:tc>
        <w:tc>
          <w:tcPr>
            <w:tcW w:w="1485" w:type="dxa"/>
            <w:tcBorders>
              <w:top w:val="outset" w:sz="6" w:space="0" w:color="00000A"/>
              <w:left w:val="outset" w:sz="6" w:space="0" w:color="00000A"/>
              <w:bottom w:val="outset" w:sz="6" w:space="0" w:color="00000A"/>
            </w:tcBorders>
          </w:tcPr>
          <w:p w:rsidR="005E1C93" w:rsidRPr="00CD78A4" w:rsidRDefault="005E1C93" w:rsidP="00247655">
            <w:pPr>
              <w:rPr>
                <w:b/>
              </w:rPr>
            </w:pPr>
            <w:r w:rsidRPr="00CD78A4">
              <w:rPr>
                <w:b/>
              </w:rPr>
              <w:t>Показатель</w:t>
            </w:r>
          </w:p>
        </w:tc>
      </w:tr>
      <w:tr w:rsidR="005E1C93" w:rsidRPr="00762251" w:rsidTr="00247655">
        <w:trPr>
          <w:tblCellSpacing w:w="0" w:type="dxa"/>
        </w:trPr>
        <w:tc>
          <w:tcPr>
            <w:tcW w:w="540" w:type="dxa"/>
            <w:tcBorders>
              <w:top w:val="outset" w:sz="6" w:space="0" w:color="00000A"/>
              <w:bottom w:val="outset" w:sz="6" w:space="0" w:color="00000A"/>
              <w:right w:val="outset" w:sz="6" w:space="0" w:color="00000A"/>
            </w:tcBorders>
          </w:tcPr>
          <w:p w:rsidR="005E1C93" w:rsidRPr="00762251" w:rsidRDefault="005E1C93" w:rsidP="00247655">
            <w:pPr>
              <w:ind w:firstLine="180"/>
              <w:jc w:val="both"/>
            </w:pPr>
            <w:r w:rsidRPr="00762251">
              <w:t>1.</w:t>
            </w:r>
          </w:p>
        </w:tc>
        <w:tc>
          <w:tcPr>
            <w:tcW w:w="7380" w:type="dxa"/>
            <w:tcBorders>
              <w:top w:val="outset" w:sz="6" w:space="0" w:color="00000A"/>
              <w:left w:val="outset" w:sz="6" w:space="0" w:color="00000A"/>
              <w:bottom w:val="outset" w:sz="6" w:space="0" w:color="00000A"/>
              <w:right w:val="outset" w:sz="6" w:space="0" w:color="00000A"/>
            </w:tcBorders>
          </w:tcPr>
          <w:p w:rsidR="005E1C93" w:rsidRPr="00762251" w:rsidRDefault="005E1C93" w:rsidP="00247655">
            <w:pPr>
              <w:ind w:hanging="57"/>
            </w:pPr>
            <w:r w:rsidRPr="00762251">
              <w:t>Площадь арендуемого помещения (Sп) (м2)</w:t>
            </w:r>
          </w:p>
        </w:tc>
        <w:tc>
          <w:tcPr>
            <w:tcW w:w="1485" w:type="dxa"/>
            <w:tcBorders>
              <w:top w:val="outset" w:sz="6" w:space="0" w:color="00000A"/>
              <w:left w:val="outset" w:sz="6" w:space="0" w:color="00000A"/>
              <w:bottom w:val="outset" w:sz="6" w:space="0" w:color="00000A"/>
            </w:tcBorders>
            <w:vAlign w:val="center"/>
          </w:tcPr>
          <w:p w:rsidR="005E1C93" w:rsidRPr="00762251" w:rsidRDefault="005E1C93" w:rsidP="00247655">
            <w:pPr>
              <w:ind w:firstLine="709"/>
              <w:jc w:val="both"/>
            </w:pPr>
          </w:p>
        </w:tc>
      </w:tr>
      <w:tr w:rsidR="005E1C93" w:rsidRPr="00762251" w:rsidTr="00247655">
        <w:trPr>
          <w:tblCellSpacing w:w="0" w:type="dxa"/>
        </w:trPr>
        <w:tc>
          <w:tcPr>
            <w:tcW w:w="540" w:type="dxa"/>
            <w:tcBorders>
              <w:top w:val="outset" w:sz="6" w:space="0" w:color="00000A"/>
              <w:bottom w:val="outset" w:sz="6" w:space="0" w:color="00000A"/>
              <w:right w:val="outset" w:sz="6" w:space="0" w:color="00000A"/>
            </w:tcBorders>
          </w:tcPr>
          <w:p w:rsidR="005E1C93" w:rsidRPr="00762251" w:rsidRDefault="005E1C93" w:rsidP="00247655">
            <w:pPr>
              <w:ind w:firstLine="180"/>
              <w:jc w:val="both"/>
            </w:pPr>
            <w:r w:rsidRPr="00762251">
              <w:t>2.</w:t>
            </w:r>
          </w:p>
        </w:tc>
        <w:tc>
          <w:tcPr>
            <w:tcW w:w="7380" w:type="dxa"/>
            <w:tcBorders>
              <w:top w:val="outset" w:sz="6" w:space="0" w:color="00000A"/>
              <w:left w:val="outset" w:sz="6" w:space="0" w:color="00000A"/>
              <w:bottom w:val="outset" w:sz="6" w:space="0" w:color="00000A"/>
              <w:right w:val="outset" w:sz="6" w:space="0" w:color="00000A"/>
            </w:tcBorders>
          </w:tcPr>
          <w:p w:rsidR="005E1C93" w:rsidRPr="00BF5D37" w:rsidRDefault="005E1C93" w:rsidP="00247655">
            <w:pPr>
              <w:ind w:hanging="57"/>
              <w:rPr>
                <w:color w:val="000000"/>
              </w:rPr>
            </w:pPr>
            <w:r w:rsidRPr="00BF5D37">
              <w:rPr>
                <w:color w:val="000000"/>
              </w:rPr>
              <w:t>Размер месячной арендной платы, подлежащей внесению на расчетный счет Арендодателя</w:t>
            </w:r>
          </w:p>
        </w:tc>
        <w:tc>
          <w:tcPr>
            <w:tcW w:w="1485" w:type="dxa"/>
            <w:tcBorders>
              <w:top w:val="outset" w:sz="6" w:space="0" w:color="00000A"/>
              <w:left w:val="outset" w:sz="6" w:space="0" w:color="00000A"/>
              <w:bottom w:val="outset" w:sz="6" w:space="0" w:color="00000A"/>
            </w:tcBorders>
            <w:vAlign w:val="center"/>
          </w:tcPr>
          <w:p w:rsidR="005E1C93" w:rsidRPr="00762251" w:rsidRDefault="005E1C93" w:rsidP="00BF5D37">
            <w:pPr>
              <w:jc w:val="center"/>
            </w:pPr>
          </w:p>
        </w:tc>
      </w:tr>
      <w:tr w:rsidR="005E1C93" w:rsidRPr="00762251" w:rsidTr="00247655">
        <w:trPr>
          <w:tblCellSpacing w:w="0" w:type="dxa"/>
        </w:trPr>
        <w:tc>
          <w:tcPr>
            <w:tcW w:w="540" w:type="dxa"/>
            <w:tcBorders>
              <w:top w:val="outset" w:sz="6" w:space="0" w:color="00000A"/>
              <w:bottom w:val="outset" w:sz="6" w:space="0" w:color="00000A"/>
              <w:right w:val="outset" w:sz="6" w:space="0" w:color="00000A"/>
            </w:tcBorders>
          </w:tcPr>
          <w:p w:rsidR="005E1C93" w:rsidRPr="00762251" w:rsidRDefault="005E1C93" w:rsidP="00247655">
            <w:pPr>
              <w:ind w:firstLine="180"/>
              <w:jc w:val="both"/>
            </w:pPr>
            <w:r w:rsidRPr="00762251">
              <w:t>3.</w:t>
            </w:r>
          </w:p>
        </w:tc>
        <w:tc>
          <w:tcPr>
            <w:tcW w:w="7380" w:type="dxa"/>
            <w:tcBorders>
              <w:top w:val="outset" w:sz="6" w:space="0" w:color="00000A"/>
              <w:left w:val="outset" w:sz="6" w:space="0" w:color="00000A"/>
              <w:bottom w:val="outset" w:sz="6" w:space="0" w:color="00000A"/>
              <w:right w:val="outset" w:sz="6" w:space="0" w:color="00000A"/>
            </w:tcBorders>
          </w:tcPr>
          <w:p w:rsidR="005E1C93" w:rsidRPr="00762251" w:rsidRDefault="005E1C93" w:rsidP="00247655">
            <w:pPr>
              <w:ind w:hanging="57"/>
            </w:pPr>
            <w:r w:rsidRPr="00762251">
              <w:t>Размер годовой арендной платы, подлежащей внесению на расчетный счет Арендодателя (руб.)</w:t>
            </w:r>
          </w:p>
        </w:tc>
        <w:tc>
          <w:tcPr>
            <w:tcW w:w="1485" w:type="dxa"/>
            <w:tcBorders>
              <w:top w:val="outset" w:sz="6" w:space="0" w:color="00000A"/>
              <w:left w:val="outset" w:sz="6" w:space="0" w:color="00000A"/>
              <w:bottom w:val="outset" w:sz="6" w:space="0" w:color="00000A"/>
            </w:tcBorders>
            <w:vAlign w:val="center"/>
          </w:tcPr>
          <w:p w:rsidR="005E1C93" w:rsidRPr="00762251" w:rsidRDefault="005E1C93" w:rsidP="004259F7">
            <w:r>
              <w:t xml:space="preserve">    </w:t>
            </w:r>
          </w:p>
        </w:tc>
      </w:tr>
      <w:tr w:rsidR="005E1C93" w:rsidRPr="00762251" w:rsidTr="00247655">
        <w:trPr>
          <w:tblCellSpacing w:w="0" w:type="dxa"/>
        </w:trPr>
        <w:tc>
          <w:tcPr>
            <w:tcW w:w="540" w:type="dxa"/>
            <w:tcBorders>
              <w:top w:val="outset" w:sz="6" w:space="0" w:color="00000A"/>
              <w:bottom w:val="outset" w:sz="6" w:space="0" w:color="00000A"/>
              <w:right w:val="outset" w:sz="6" w:space="0" w:color="00000A"/>
            </w:tcBorders>
          </w:tcPr>
          <w:p w:rsidR="005E1C93" w:rsidRPr="00762251" w:rsidRDefault="005E1C93" w:rsidP="00247655">
            <w:pPr>
              <w:ind w:firstLine="180"/>
              <w:jc w:val="both"/>
            </w:pPr>
            <w:r w:rsidRPr="00762251">
              <w:t>4.</w:t>
            </w:r>
          </w:p>
        </w:tc>
        <w:tc>
          <w:tcPr>
            <w:tcW w:w="7380" w:type="dxa"/>
            <w:tcBorders>
              <w:top w:val="outset" w:sz="6" w:space="0" w:color="00000A"/>
              <w:left w:val="outset" w:sz="6" w:space="0" w:color="00000A"/>
              <w:bottom w:val="outset" w:sz="6" w:space="0" w:color="00000A"/>
              <w:right w:val="outset" w:sz="6" w:space="0" w:color="00000A"/>
            </w:tcBorders>
          </w:tcPr>
          <w:p w:rsidR="005E1C93" w:rsidRPr="00BF5D37" w:rsidRDefault="005E1C93" w:rsidP="00247655">
            <w:pPr>
              <w:ind w:hanging="57"/>
              <w:rPr>
                <w:color w:val="000000"/>
              </w:rPr>
            </w:pPr>
            <w:r w:rsidRPr="00BF5D37">
              <w:rPr>
                <w:color w:val="000000"/>
              </w:rPr>
              <w:t>НДС</w:t>
            </w:r>
            <w:r>
              <w:rPr>
                <w:color w:val="000000"/>
              </w:rPr>
              <w:t xml:space="preserve"> в год</w:t>
            </w:r>
          </w:p>
        </w:tc>
        <w:tc>
          <w:tcPr>
            <w:tcW w:w="1485" w:type="dxa"/>
            <w:tcBorders>
              <w:top w:val="outset" w:sz="6" w:space="0" w:color="00000A"/>
              <w:left w:val="outset" w:sz="6" w:space="0" w:color="00000A"/>
              <w:bottom w:val="outset" w:sz="6" w:space="0" w:color="00000A"/>
            </w:tcBorders>
            <w:vAlign w:val="center"/>
          </w:tcPr>
          <w:p w:rsidR="005E1C93" w:rsidRPr="00762251" w:rsidRDefault="005E1C93" w:rsidP="00765651">
            <w:pPr>
              <w:jc w:val="center"/>
            </w:pPr>
          </w:p>
        </w:tc>
      </w:tr>
      <w:tr w:rsidR="005E1C93" w:rsidRPr="00762251" w:rsidTr="00247655">
        <w:trPr>
          <w:tblCellSpacing w:w="0" w:type="dxa"/>
        </w:trPr>
        <w:tc>
          <w:tcPr>
            <w:tcW w:w="540" w:type="dxa"/>
            <w:tcBorders>
              <w:top w:val="outset" w:sz="6" w:space="0" w:color="00000A"/>
              <w:bottom w:val="outset" w:sz="6" w:space="0" w:color="00000A"/>
              <w:right w:val="outset" w:sz="6" w:space="0" w:color="00000A"/>
            </w:tcBorders>
          </w:tcPr>
          <w:p w:rsidR="005E1C93" w:rsidRPr="00762251" w:rsidRDefault="005E1C93" w:rsidP="00247655">
            <w:pPr>
              <w:ind w:firstLine="180"/>
              <w:jc w:val="both"/>
            </w:pPr>
            <w:r>
              <w:t>5.</w:t>
            </w:r>
          </w:p>
        </w:tc>
        <w:tc>
          <w:tcPr>
            <w:tcW w:w="7380" w:type="dxa"/>
            <w:tcBorders>
              <w:top w:val="outset" w:sz="6" w:space="0" w:color="00000A"/>
              <w:left w:val="outset" w:sz="6" w:space="0" w:color="00000A"/>
              <w:bottom w:val="outset" w:sz="6" w:space="0" w:color="00000A"/>
              <w:right w:val="outset" w:sz="6" w:space="0" w:color="00000A"/>
            </w:tcBorders>
          </w:tcPr>
          <w:p w:rsidR="005E1C93" w:rsidRPr="00BF5D37" w:rsidRDefault="005E1C93" w:rsidP="00247655">
            <w:pPr>
              <w:ind w:hanging="57"/>
              <w:rPr>
                <w:color w:val="000000"/>
              </w:rPr>
            </w:pPr>
            <w:r>
              <w:rPr>
                <w:color w:val="000000"/>
              </w:rPr>
              <w:t>НДС в месяц</w:t>
            </w:r>
          </w:p>
        </w:tc>
        <w:tc>
          <w:tcPr>
            <w:tcW w:w="1485" w:type="dxa"/>
            <w:tcBorders>
              <w:top w:val="outset" w:sz="6" w:space="0" w:color="00000A"/>
              <w:left w:val="outset" w:sz="6" w:space="0" w:color="00000A"/>
              <w:bottom w:val="outset" w:sz="6" w:space="0" w:color="00000A"/>
            </w:tcBorders>
            <w:vAlign w:val="center"/>
          </w:tcPr>
          <w:p w:rsidR="005E1C93" w:rsidRDefault="005E1C93" w:rsidP="00765651">
            <w:pPr>
              <w:jc w:val="center"/>
            </w:pPr>
          </w:p>
        </w:tc>
      </w:tr>
    </w:tbl>
    <w:p w:rsidR="005E1C93" w:rsidRDefault="005E1C93" w:rsidP="001918DD">
      <w:pPr>
        <w:ind w:firstLine="709"/>
        <w:jc w:val="both"/>
      </w:pPr>
    </w:p>
    <w:p w:rsidR="005E1C93" w:rsidRDefault="005E1C93" w:rsidP="001918DD">
      <w:pPr>
        <w:ind w:firstLine="709"/>
        <w:jc w:val="both"/>
      </w:pPr>
    </w:p>
    <w:p w:rsidR="005E1C93" w:rsidRPr="00762251" w:rsidRDefault="005E1C93" w:rsidP="001918DD">
      <w:pPr>
        <w:jc w:val="both"/>
      </w:pPr>
      <w:r w:rsidRPr="00762251">
        <w:t>Примечание:1. Сумма НДС перечисляется в ОФК МФ по месту постановки на учет Арендатора.</w:t>
      </w:r>
    </w:p>
    <w:p w:rsidR="005E1C93" w:rsidRPr="00762251" w:rsidRDefault="005E1C93" w:rsidP="001918DD">
      <w:pPr>
        <w:ind w:firstLine="709"/>
        <w:jc w:val="both"/>
      </w:pPr>
    </w:p>
    <w:p w:rsidR="005E1C93" w:rsidRPr="00762251" w:rsidRDefault="005E1C93" w:rsidP="001918DD">
      <w:pPr>
        <w:ind w:firstLine="709"/>
        <w:jc w:val="both"/>
      </w:pPr>
      <w:r w:rsidRPr="00762251">
        <w:t>Арендодатель:</w:t>
      </w:r>
    </w:p>
    <w:p w:rsidR="005E1C93" w:rsidRPr="00762251" w:rsidRDefault="005E1C93" w:rsidP="001918DD">
      <w:pPr>
        <w:ind w:firstLine="709"/>
        <w:jc w:val="both"/>
      </w:pPr>
    </w:p>
    <w:p w:rsidR="005E1C93" w:rsidRPr="00762251" w:rsidRDefault="005E1C93" w:rsidP="001918DD">
      <w:pPr>
        <w:ind w:firstLine="709"/>
        <w:jc w:val="both"/>
      </w:pPr>
    </w:p>
    <w:p w:rsidR="005E1C93" w:rsidRPr="00762251" w:rsidRDefault="005E1C93" w:rsidP="001918DD">
      <w:pPr>
        <w:ind w:firstLine="709"/>
        <w:jc w:val="both"/>
      </w:pPr>
    </w:p>
    <w:p w:rsidR="005E1C93" w:rsidRDefault="005E1C93" w:rsidP="001918DD">
      <w:pPr>
        <w:ind w:firstLine="709"/>
        <w:jc w:val="both"/>
      </w:pPr>
      <w:r w:rsidRPr="00762251">
        <w:t>Арендатор:</w:t>
      </w: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Default="005E1C93" w:rsidP="001918DD">
      <w:pPr>
        <w:ind w:firstLine="709"/>
        <w:jc w:val="both"/>
      </w:pPr>
    </w:p>
    <w:p w:rsidR="005E1C93" w:rsidRPr="00CD78A4" w:rsidRDefault="005E1C93" w:rsidP="002233BD">
      <w:pPr>
        <w:rPr>
          <w:sz w:val="20"/>
          <w:szCs w:val="20"/>
        </w:rPr>
      </w:pPr>
      <w:r>
        <w:rPr>
          <w:sz w:val="20"/>
          <w:szCs w:val="20"/>
        </w:rPr>
        <w:t xml:space="preserve">                                                                                                                                                                               </w:t>
      </w:r>
      <w:r w:rsidRPr="00CD78A4">
        <w:rPr>
          <w:sz w:val="20"/>
          <w:szCs w:val="20"/>
        </w:rPr>
        <w:t>Приложение  2</w:t>
      </w:r>
    </w:p>
    <w:p w:rsidR="005E1C93" w:rsidRPr="00CD78A4" w:rsidRDefault="005E1C93" w:rsidP="002233BD">
      <w:pPr>
        <w:ind w:firstLine="709"/>
        <w:jc w:val="right"/>
        <w:rPr>
          <w:sz w:val="20"/>
          <w:szCs w:val="20"/>
        </w:rPr>
      </w:pPr>
      <w:r>
        <w:rPr>
          <w:sz w:val="20"/>
          <w:szCs w:val="20"/>
        </w:rPr>
        <w:t xml:space="preserve">   </w:t>
      </w:r>
      <w:r w:rsidRPr="00CD78A4">
        <w:rPr>
          <w:sz w:val="20"/>
          <w:szCs w:val="20"/>
        </w:rPr>
        <w:t>к договору аренды муниципального</w:t>
      </w:r>
    </w:p>
    <w:p w:rsidR="005E1C93" w:rsidRPr="00CD78A4" w:rsidRDefault="005E1C93" w:rsidP="002233BD">
      <w:pPr>
        <w:ind w:firstLine="709"/>
        <w:jc w:val="right"/>
        <w:rPr>
          <w:sz w:val="20"/>
          <w:szCs w:val="20"/>
        </w:rPr>
      </w:pPr>
      <w:r w:rsidRPr="00CD78A4">
        <w:rPr>
          <w:sz w:val="20"/>
          <w:szCs w:val="20"/>
        </w:rPr>
        <w:t>нежилого помещения № ________</w:t>
      </w:r>
    </w:p>
    <w:p w:rsidR="005E1C93" w:rsidRPr="00CD78A4" w:rsidRDefault="005E1C93" w:rsidP="002233BD">
      <w:pPr>
        <w:ind w:firstLine="709"/>
        <w:jc w:val="right"/>
        <w:rPr>
          <w:sz w:val="20"/>
          <w:szCs w:val="20"/>
        </w:rPr>
      </w:pPr>
      <w:r>
        <w:rPr>
          <w:sz w:val="20"/>
          <w:szCs w:val="20"/>
        </w:rPr>
        <w:t>от «_____» _____________ 2021</w:t>
      </w:r>
      <w:r w:rsidRPr="00CD78A4">
        <w:rPr>
          <w:sz w:val="20"/>
          <w:szCs w:val="20"/>
        </w:rPr>
        <w:t xml:space="preserve"> г.</w:t>
      </w:r>
    </w:p>
    <w:p w:rsidR="005E1C93" w:rsidRPr="00CD78A4" w:rsidRDefault="005E1C93" w:rsidP="002233BD">
      <w:pPr>
        <w:ind w:firstLine="709"/>
        <w:jc w:val="right"/>
        <w:rPr>
          <w:sz w:val="20"/>
          <w:szCs w:val="20"/>
        </w:rPr>
      </w:pPr>
    </w:p>
    <w:p w:rsidR="005E1C93" w:rsidRPr="00CD78A4" w:rsidRDefault="005E1C93" w:rsidP="002233BD">
      <w:pPr>
        <w:ind w:firstLine="709"/>
        <w:jc w:val="center"/>
        <w:rPr>
          <w:b/>
        </w:rPr>
      </w:pPr>
      <w:r w:rsidRPr="00CD78A4">
        <w:rPr>
          <w:b/>
        </w:rPr>
        <w:t>АКТ</w:t>
      </w:r>
    </w:p>
    <w:p w:rsidR="005E1C93" w:rsidRPr="00CD78A4" w:rsidRDefault="005E1C93" w:rsidP="002233BD">
      <w:pPr>
        <w:ind w:firstLine="709"/>
        <w:jc w:val="center"/>
        <w:rPr>
          <w:b/>
        </w:rPr>
      </w:pPr>
      <w:r w:rsidRPr="00CD78A4">
        <w:rPr>
          <w:b/>
        </w:rPr>
        <w:t>приема-передачи в аренду нежилого помещения</w:t>
      </w:r>
    </w:p>
    <w:p w:rsidR="005E1C93" w:rsidRDefault="005E1C93" w:rsidP="002233BD">
      <w:pPr>
        <w:ind w:firstLine="709"/>
        <w:jc w:val="both"/>
      </w:pPr>
    </w:p>
    <w:p w:rsidR="005E1C93" w:rsidRDefault="005E1C93" w:rsidP="002233BD">
      <w:pPr>
        <w:ind w:firstLine="709"/>
        <w:jc w:val="both"/>
      </w:pPr>
      <w:r>
        <w:t>с. Анненково                                                              «____» ______________ 2021</w:t>
      </w:r>
      <w:r w:rsidRPr="00762251">
        <w:t xml:space="preserve"> г.</w:t>
      </w:r>
    </w:p>
    <w:p w:rsidR="005E1C93" w:rsidRDefault="005E1C93" w:rsidP="002233BD">
      <w:pPr>
        <w:ind w:firstLine="709"/>
        <w:jc w:val="both"/>
      </w:pPr>
    </w:p>
    <w:p w:rsidR="005E1C93" w:rsidRPr="00762251" w:rsidRDefault="005E1C93" w:rsidP="002233BD">
      <w:pPr>
        <w:ind w:firstLine="709"/>
        <w:jc w:val="both"/>
      </w:pPr>
    </w:p>
    <w:p w:rsidR="005E1C93" w:rsidRPr="00762251" w:rsidRDefault="005E1C93" w:rsidP="002233BD">
      <w:pPr>
        <w:ind w:firstLine="709"/>
        <w:jc w:val="both"/>
      </w:pPr>
      <w:r w:rsidRPr="00762251">
        <w:t>Администрация</w:t>
      </w:r>
      <w:r>
        <w:rPr>
          <w:color w:val="FF0000"/>
        </w:rPr>
        <w:t xml:space="preserve"> </w:t>
      </w:r>
      <w:r>
        <w:rPr>
          <w:color w:val="000000"/>
        </w:rPr>
        <w:t>Анненковского сель</w:t>
      </w:r>
      <w:r w:rsidRPr="00975E7F">
        <w:rPr>
          <w:color w:val="000000"/>
        </w:rPr>
        <w:t>ского поселения</w:t>
      </w:r>
      <w:r w:rsidRPr="00762251">
        <w:t xml:space="preserve">, в лице </w:t>
      </w:r>
      <w:r>
        <w:t>Главы Анненковского</w:t>
      </w:r>
      <w:r>
        <w:rPr>
          <w:color w:val="000000"/>
        </w:rPr>
        <w:t xml:space="preserve"> сел</w:t>
      </w:r>
      <w:r>
        <w:rPr>
          <w:color w:val="000000"/>
        </w:rPr>
        <w:t>ь</w:t>
      </w:r>
      <w:r w:rsidRPr="00975E7F">
        <w:rPr>
          <w:color w:val="000000"/>
        </w:rPr>
        <w:t>ского поселения</w:t>
      </w:r>
      <w:r w:rsidRPr="00762251">
        <w:t xml:space="preserve"> </w:t>
      </w:r>
      <w:r>
        <w:t xml:space="preserve"> Грызуновой Натальи Викторовны</w:t>
      </w:r>
      <w:r w:rsidRPr="00762251">
        <w:t xml:space="preserve">, действующего на </w:t>
      </w:r>
      <w:r>
        <w:t>основании Устава</w:t>
      </w:r>
      <w:r w:rsidRPr="00762251">
        <w:t xml:space="preserve"> (далее – Арендодатель), в соответствии с Протоколом об итогах аукциона (или конкурса) по продаже пр</w:t>
      </w:r>
      <w:r w:rsidRPr="00762251">
        <w:t>а</w:t>
      </w:r>
      <w:r w:rsidRPr="00762251">
        <w:t>ва заключения договора аренды имущества, находящегося в муниципальной собственности</w:t>
      </w:r>
      <w:r>
        <w:t xml:space="preserve"> А</w:t>
      </w:r>
      <w:r>
        <w:t>д</w:t>
      </w:r>
      <w:r>
        <w:t xml:space="preserve">министрации </w:t>
      </w:r>
      <w:r>
        <w:rPr>
          <w:color w:val="000000"/>
        </w:rPr>
        <w:t>Анненковского сель</w:t>
      </w:r>
      <w:r w:rsidRPr="00975E7F">
        <w:rPr>
          <w:color w:val="000000"/>
        </w:rPr>
        <w:t>ского поселения</w:t>
      </w:r>
      <w:r>
        <w:t xml:space="preserve"> от_______2021 </w:t>
      </w:r>
      <w:r w:rsidRPr="00762251">
        <w:t>г. №______ передает в аренду, а __________________________________, в лице _________________________, действующего на основании ____________________ (далее – Арендатор), на основании договора аренды нежилого помещения № _</w:t>
      </w:r>
      <w:r>
        <w:t>________ от «____» _________ 2021</w:t>
      </w:r>
      <w:r w:rsidRPr="00762251">
        <w:t xml:space="preserve"> г. принимает в аренду с _________ нежилое помещение (здание) или иное имущество (далее - имущество) общей площадью: __________ кв. м, расположенное по адресу:______________________</w:t>
      </w:r>
      <w:r>
        <w:t>________________________________</w:t>
      </w:r>
      <w:r w:rsidRPr="00762251">
        <w:t>____.</w:t>
      </w:r>
    </w:p>
    <w:p w:rsidR="005E1C93" w:rsidRPr="00762251" w:rsidRDefault="005E1C93" w:rsidP="002233BD">
      <w:pPr>
        <w:ind w:firstLine="709"/>
        <w:jc w:val="both"/>
      </w:pPr>
      <w:r w:rsidRPr="00762251">
        <w:t>Претензий по техническому состоянию стороны не имеют.</w:t>
      </w:r>
    </w:p>
    <w:p w:rsidR="005E1C93" w:rsidRPr="00762251" w:rsidRDefault="005E1C93" w:rsidP="002233BD">
      <w:pPr>
        <w:ind w:firstLine="709"/>
        <w:jc w:val="both"/>
      </w:pPr>
      <w:r w:rsidRPr="00762251">
        <w:t>Объект пригоден к дальнейшей эксплуатации.</w:t>
      </w:r>
    </w:p>
    <w:p w:rsidR="005E1C93" w:rsidRPr="00762251" w:rsidRDefault="005E1C93" w:rsidP="002233BD">
      <w:pPr>
        <w:ind w:firstLine="709"/>
        <w:jc w:val="both"/>
      </w:pPr>
      <w:r w:rsidRPr="00762251">
        <w:t>Помещение, указанное в настоящем акте:</w:t>
      </w:r>
    </w:p>
    <w:p w:rsidR="005E1C93" w:rsidRPr="00762251" w:rsidRDefault="005E1C93" w:rsidP="002233BD">
      <w:pPr>
        <w:ind w:firstLine="709"/>
        <w:jc w:val="both"/>
      </w:pPr>
    </w:p>
    <w:p w:rsidR="005E1C93" w:rsidRDefault="005E1C93" w:rsidP="002233BD">
      <w:pPr>
        <w:ind w:firstLine="709"/>
        <w:jc w:val="both"/>
      </w:pPr>
    </w:p>
    <w:p w:rsidR="005E1C93" w:rsidRDefault="005E1C93" w:rsidP="002233BD">
      <w:pPr>
        <w:ind w:firstLine="709"/>
        <w:jc w:val="both"/>
      </w:pPr>
    </w:p>
    <w:p w:rsidR="005E1C93" w:rsidRDefault="005E1C93" w:rsidP="002233BD">
      <w:pPr>
        <w:ind w:firstLine="709"/>
        <w:jc w:val="both"/>
      </w:pPr>
    </w:p>
    <w:p w:rsidR="005E1C93" w:rsidRDefault="005E1C93" w:rsidP="002233BD">
      <w:pPr>
        <w:ind w:firstLine="709"/>
        <w:jc w:val="both"/>
      </w:pPr>
    </w:p>
    <w:p w:rsidR="005E1C93" w:rsidRDefault="005E1C93" w:rsidP="002233BD">
      <w:pPr>
        <w:ind w:firstLine="709"/>
        <w:jc w:val="both"/>
      </w:pPr>
    </w:p>
    <w:p w:rsidR="005E1C93" w:rsidRDefault="005E1C93" w:rsidP="002233BD">
      <w:pPr>
        <w:ind w:firstLine="709"/>
        <w:jc w:val="both"/>
      </w:pPr>
    </w:p>
    <w:p w:rsidR="005E1C93" w:rsidRPr="00762251" w:rsidRDefault="005E1C93" w:rsidP="002233BD">
      <w:pPr>
        <w:ind w:firstLine="709"/>
        <w:jc w:val="both"/>
      </w:pPr>
      <w:r w:rsidRPr="00762251">
        <w:t xml:space="preserve">СДАЛ: </w:t>
      </w:r>
      <w:r>
        <w:t xml:space="preserve">                                                                                                    </w:t>
      </w:r>
      <w:r w:rsidRPr="00762251">
        <w:t>ПРИНЯЛ:</w:t>
      </w:r>
    </w:p>
    <w:p w:rsidR="005E1C93" w:rsidRPr="00762251" w:rsidRDefault="005E1C93" w:rsidP="002233BD">
      <w:pPr>
        <w:ind w:firstLine="709"/>
        <w:jc w:val="both"/>
      </w:pPr>
      <w:r w:rsidRPr="00762251">
        <w:t xml:space="preserve">Арендодатель </w:t>
      </w:r>
      <w:r>
        <w:t xml:space="preserve">                                                                                       </w:t>
      </w:r>
      <w:r w:rsidRPr="00762251">
        <w:t>Арендатор</w:t>
      </w:r>
    </w:p>
    <w:p w:rsidR="005E1C93" w:rsidRPr="00762251" w:rsidRDefault="005E1C93" w:rsidP="002233BD">
      <w:pPr>
        <w:ind w:firstLine="709"/>
        <w:jc w:val="both"/>
      </w:pPr>
      <w:r w:rsidRPr="00762251">
        <w:t>___________________________</w:t>
      </w:r>
      <w:r>
        <w:t xml:space="preserve">                              </w:t>
      </w:r>
      <w:r w:rsidRPr="00762251">
        <w:t xml:space="preserve"> _____________________________</w:t>
      </w:r>
    </w:p>
    <w:p w:rsidR="005E1C93" w:rsidRPr="00762251" w:rsidRDefault="005E1C93" w:rsidP="002233BD">
      <w:pPr>
        <w:ind w:firstLine="709"/>
        <w:jc w:val="both"/>
      </w:pPr>
      <w:r w:rsidRPr="00762251">
        <w:t xml:space="preserve">подпись м.п. </w:t>
      </w:r>
      <w:r>
        <w:t xml:space="preserve">                                                                                     </w:t>
      </w:r>
      <w:r w:rsidRPr="00762251">
        <w:t>подпись м.п.</w:t>
      </w:r>
    </w:p>
    <w:p w:rsidR="005E1C93" w:rsidRPr="00762251" w:rsidRDefault="005E1C93" w:rsidP="001918DD">
      <w:pPr>
        <w:ind w:firstLine="709"/>
        <w:jc w:val="both"/>
      </w:pPr>
    </w:p>
    <w:p w:rsidR="005E1C93" w:rsidRPr="00762251" w:rsidRDefault="005E1C93" w:rsidP="001918DD">
      <w:pPr>
        <w:ind w:firstLine="709"/>
        <w:jc w:val="both"/>
      </w:pPr>
    </w:p>
    <w:p w:rsidR="005E1C93" w:rsidRPr="00762251" w:rsidRDefault="005E1C93" w:rsidP="001918DD">
      <w:pPr>
        <w:ind w:firstLine="709"/>
        <w:jc w:val="both"/>
      </w:pPr>
    </w:p>
    <w:p w:rsidR="005E1C93" w:rsidRPr="00854F04" w:rsidRDefault="005E1C93" w:rsidP="00854F04">
      <w:pPr>
        <w:ind w:firstLine="709"/>
        <w:jc w:val="both"/>
      </w:pPr>
    </w:p>
    <w:p w:rsidR="005E1C93" w:rsidRPr="00854F04" w:rsidRDefault="005E1C93" w:rsidP="00854F04">
      <w:pPr>
        <w:ind w:firstLine="709"/>
        <w:jc w:val="both"/>
      </w:pPr>
    </w:p>
    <w:p w:rsidR="005E1C93" w:rsidRPr="00854F04" w:rsidRDefault="005E1C93" w:rsidP="00854F04">
      <w:pPr>
        <w:ind w:firstLine="709"/>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2233BD">
      <w:pPr>
        <w:rPr>
          <w:sz w:val="20"/>
          <w:szCs w:val="20"/>
        </w:rPr>
      </w:pPr>
    </w:p>
    <w:p w:rsidR="005E1C93" w:rsidRDefault="005E1C93" w:rsidP="002233BD">
      <w:pPr>
        <w:rPr>
          <w:sz w:val="20"/>
          <w:szCs w:val="20"/>
        </w:rPr>
      </w:pPr>
    </w:p>
    <w:p w:rsidR="005E1C93" w:rsidRPr="0096682F" w:rsidRDefault="005E1C93" w:rsidP="002233BD">
      <w:pPr>
        <w:rPr>
          <w:sz w:val="20"/>
          <w:szCs w:val="20"/>
        </w:rPr>
      </w:pPr>
      <w:r>
        <w:rPr>
          <w:sz w:val="20"/>
          <w:szCs w:val="20"/>
        </w:rPr>
        <w:t xml:space="preserve">                                                                                                                                                                                </w:t>
      </w:r>
      <w:r w:rsidRPr="0096682F">
        <w:rPr>
          <w:sz w:val="20"/>
          <w:szCs w:val="20"/>
        </w:rPr>
        <w:t>Приложение 2</w:t>
      </w:r>
    </w:p>
    <w:p w:rsidR="005E1C93" w:rsidRPr="0096682F" w:rsidRDefault="005E1C93" w:rsidP="002233BD">
      <w:pPr>
        <w:ind w:firstLine="709"/>
        <w:jc w:val="right"/>
        <w:rPr>
          <w:sz w:val="20"/>
          <w:szCs w:val="20"/>
        </w:rPr>
      </w:pPr>
      <w:r w:rsidRPr="0096682F">
        <w:rPr>
          <w:sz w:val="20"/>
          <w:szCs w:val="20"/>
        </w:rPr>
        <w:t>к документации об аукционе</w:t>
      </w:r>
    </w:p>
    <w:p w:rsidR="005E1C93" w:rsidRPr="00762251" w:rsidRDefault="005E1C93" w:rsidP="002233BD">
      <w:pPr>
        <w:ind w:firstLine="709"/>
        <w:jc w:val="both"/>
      </w:pPr>
    </w:p>
    <w:p w:rsidR="005E1C93" w:rsidRPr="00762251" w:rsidRDefault="005E1C93" w:rsidP="002233BD">
      <w:pPr>
        <w:ind w:firstLine="709"/>
        <w:jc w:val="both"/>
      </w:pPr>
    </w:p>
    <w:p w:rsidR="005E1C93" w:rsidRDefault="005E1C93" w:rsidP="002233BD">
      <w:pPr>
        <w:ind w:firstLine="709"/>
        <w:jc w:val="both"/>
        <w:rPr>
          <w:color w:val="000000"/>
        </w:rPr>
      </w:pPr>
      <w:r w:rsidRPr="00762251">
        <w:t>ПРОДАВЦУ: Администрации</w:t>
      </w:r>
      <w:r w:rsidRPr="00975E7F">
        <w:rPr>
          <w:color w:val="000000"/>
        </w:rPr>
        <w:t xml:space="preserve"> </w:t>
      </w:r>
    </w:p>
    <w:p w:rsidR="005E1C93" w:rsidRPr="00762251" w:rsidRDefault="005E1C93" w:rsidP="002233BD">
      <w:pPr>
        <w:ind w:firstLine="709"/>
        <w:jc w:val="both"/>
      </w:pPr>
      <w:r>
        <w:rPr>
          <w:color w:val="000000"/>
        </w:rPr>
        <w:t>Анненковского сельс</w:t>
      </w:r>
      <w:r w:rsidRPr="00975E7F">
        <w:rPr>
          <w:color w:val="000000"/>
        </w:rPr>
        <w:t>кого поселения</w:t>
      </w:r>
    </w:p>
    <w:p w:rsidR="005E1C93" w:rsidRDefault="005E1C93" w:rsidP="002233BD">
      <w:pPr>
        <w:ind w:firstLine="709"/>
        <w:jc w:val="both"/>
      </w:pPr>
    </w:p>
    <w:p w:rsidR="005E1C93" w:rsidRDefault="005E1C93" w:rsidP="002233BD">
      <w:pPr>
        <w:ind w:firstLine="709"/>
        <w:jc w:val="both"/>
      </w:pPr>
    </w:p>
    <w:p w:rsidR="005E1C93" w:rsidRPr="00762251" w:rsidRDefault="005E1C93" w:rsidP="002233BD">
      <w:pPr>
        <w:ind w:firstLine="709"/>
        <w:jc w:val="both"/>
      </w:pPr>
    </w:p>
    <w:p w:rsidR="005E1C93" w:rsidRPr="0096682F" w:rsidRDefault="005E1C93" w:rsidP="002233BD">
      <w:pPr>
        <w:ind w:firstLine="709"/>
        <w:jc w:val="center"/>
        <w:rPr>
          <w:b/>
        </w:rPr>
      </w:pPr>
      <w:r w:rsidRPr="0096682F">
        <w:rPr>
          <w:b/>
        </w:rPr>
        <w:t>ЗАЯВКА НА УЧАСТИЕ В АУКЦИОНЕ</w:t>
      </w:r>
    </w:p>
    <w:p w:rsidR="005E1C93" w:rsidRPr="00762251" w:rsidRDefault="005E1C93" w:rsidP="002233BD">
      <w:pPr>
        <w:ind w:firstLine="709"/>
        <w:jc w:val="both"/>
      </w:pPr>
    </w:p>
    <w:p w:rsidR="005E1C93" w:rsidRPr="00762251" w:rsidRDefault="005E1C93" w:rsidP="002233BD">
      <w:pPr>
        <w:ind w:firstLine="709"/>
        <w:jc w:val="both"/>
      </w:pPr>
      <w:r>
        <w:t>с.Анненково                                                                     «____»___________ 2021</w:t>
      </w:r>
      <w:r w:rsidRPr="00762251">
        <w:t xml:space="preserve"> г. </w:t>
      </w:r>
    </w:p>
    <w:p w:rsidR="005E1C93" w:rsidRPr="00762251" w:rsidRDefault="005E1C93" w:rsidP="002233BD">
      <w:pPr>
        <w:ind w:firstLine="709"/>
        <w:jc w:val="both"/>
      </w:pPr>
    </w:p>
    <w:p w:rsidR="005E1C93" w:rsidRPr="00762251" w:rsidRDefault="005E1C93" w:rsidP="002233BD">
      <w:pPr>
        <w:ind w:firstLine="709"/>
        <w:jc w:val="both"/>
      </w:pPr>
      <w:r w:rsidRPr="00762251">
        <w:t>Заявитель_________________________________________________________</w:t>
      </w:r>
    </w:p>
    <w:p w:rsidR="005E1C93" w:rsidRPr="0096682F" w:rsidRDefault="005E1C93" w:rsidP="002233BD">
      <w:pPr>
        <w:ind w:firstLine="709"/>
        <w:jc w:val="center"/>
        <w:rPr>
          <w:sz w:val="20"/>
          <w:szCs w:val="20"/>
        </w:rPr>
      </w:pPr>
      <w:r w:rsidRPr="0096682F">
        <w:rPr>
          <w:sz w:val="20"/>
          <w:szCs w:val="20"/>
        </w:rPr>
        <w:t>(полное наименование юридического лица, подающего заявку фамилия, имя, отчество, паспортные данные физического лица, подающего заявку)</w:t>
      </w:r>
    </w:p>
    <w:p w:rsidR="005E1C93" w:rsidRPr="00762251" w:rsidRDefault="005E1C93" w:rsidP="002233BD">
      <w:pPr>
        <w:ind w:firstLine="709"/>
      </w:pPr>
      <w:r w:rsidRPr="00762251">
        <w:t>именуемый далее Претендент, в</w:t>
      </w:r>
      <w:r>
        <w:t xml:space="preserve"> </w:t>
      </w:r>
      <w:r w:rsidRPr="00762251">
        <w:t>лице</w:t>
      </w:r>
      <w:r>
        <w:t xml:space="preserve"> </w:t>
      </w:r>
      <w:r w:rsidRPr="00762251">
        <w:t>_____</w:t>
      </w:r>
      <w:r>
        <w:t>_____________________________</w:t>
      </w:r>
      <w:r w:rsidRPr="00762251">
        <w:t>________</w:t>
      </w:r>
      <w:r>
        <w:t>________________________</w:t>
      </w:r>
      <w:r w:rsidRPr="00762251">
        <w:t>_________________</w:t>
      </w:r>
    </w:p>
    <w:p w:rsidR="005E1C93" w:rsidRPr="0096682F" w:rsidRDefault="005E1C93" w:rsidP="002233BD">
      <w:pPr>
        <w:ind w:firstLine="709"/>
        <w:jc w:val="center"/>
        <w:rPr>
          <w:sz w:val="20"/>
          <w:szCs w:val="20"/>
        </w:rPr>
      </w:pPr>
      <w:r>
        <w:rPr>
          <w:sz w:val="20"/>
          <w:szCs w:val="20"/>
        </w:rPr>
        <w:t xml:space="preserve">                                                   </w:t>
      </w:r>
      <w:r w:rsidRPr="0096682F">
        <w:rPr>
          <w:sz w:val="20"/>
          <w:szCs w:val="20"/>
        </w:rPr>
        <w:t>(фамилия, имя, отчество, должность)</w:t>
      </w:r>
    </w:p>
    <w:p w:rsidR="005E1C93" w:rsidRPr="00762251" w:rsidRDefault="005E1C93" w:rsidP="002233BD">
      <w:pPr>
        <w:ind w:firstLine="709"/>
      </w:pPr>
      <w:r w:rsidRPr="00762251">
        <w:t>действующего на основании ________</w:t>
      </w:r>
      <w:r>
        <w:t>______________________________________________________________________________________________________________________________________________________________________________________________________________________</w:t>
      </w:r>
      <w:r w:rsidRPr="00762251">
        <w:t>____________________________</w:t>
      </w:r>
    </w:p>
    <w:p w:rsidR="005E1C93" w:rsidRPr="0096682F" w:rsidRDefault="005E1C93" w:rsidP="002233BD">
      <w:pPr>
        <w:ind w:firstLine="709"/>
        <w:jc w:val="center"/>
        <w:rPr>
          <w:sz w:val="20"/>
          <w:szCs w:val="20"/>
        </w:rPr>
      </w:pPr>
      <w:r w:rsidRPr="0096682F">
        <w:rPr>
          <w:sz w:val="20"/>
          <w:szCs w:val="20"/>
        </w:rPr>
        <w:t>(наименование документа)</w:t>
      </w:r>
    </w:p>
    <w:p w:rsidR="005E1C93" w:rsidRPr="00762251" w:rsidRDefault="005E1C93" w:rsidP="002233BD">
      <w:pPr>
        <w:ind w:firstLine="709"/>
        <w:jc w:val="both"/>
      </w:pPr>
      <w:r w:rsidRPr="00762251">
        <w:t>принимая решение об участии в аукционе по продаже права заключения договора аренды</w:t>
      </w:r>
      <w:r>
        <w:t xml:space="preserve"> муниципального </w:t>
      </w:r>
      <w:r w:rsidRPr="00762251">
        <w:t>имущес</w:t>
      </w:r>
      <w:r w:rsidRPr="00762251">
        <w:t>т</w:t>
      </w:r>
      <w:r w:rsidRPr="00762251">
        <w:t>ва:_______________</w:t>
      </w:r>
      <w:r>
        <w:t>_____________________________________________________________________________________________</w:t>
      </w:r>
      <w:r w:rsidRPr="00762251">
        <w:t>___________</w:t>
      </w:r>
      <w:r>
        <w:t>_______________________________________</w:t>
      </w:r>
    </w:p>
    <w:p w:rsidR="005E1C93" w:rsidRPr="00394770" w:rsidRDefault="005E1C93" w:rsidP="002233BD">
      <w:pPr>
        <w:ind w:firstLine="709"/>
        <w:jc w:val="center"/>
        <w:rPr>
          <w:sz w:val="20"/>
          <w:szCs w:val="20"/>
        </w:rPr>
      </w:pPr>
      <w:r w:rsidRPr="00394770">
        <w:rPr>
          <w:sz w:val="20"/>
          <w:szCs w:val="20"/>
        </w:rPr>
        <w:t>(наименование имущества,</w:t>
      </w:r>
      <w:r>
        <w:rPr>
          <w:sz w:val="20"/>
          <w:szCs w:val="20"/>
        </w:rPr>
        <w:t xml:space="preserve"> </w:t>
      </w:r>
      <w:r w:rsidRPr="00394770">
        <w:rPr>
          <w:sz w:val="20"/>
          <w:szCs w:val="20"/>
        </w:rPr>
        <w:t>местонахождение, цель использования)</w:t>
      </w:r>
    </w:p>
    <w:p w:rsidR="005E1C93" w:rsidRPr="00762251" w:rsidRDefault="005E1C93" w:rsidP="002233BD">
      <w:pPr>
        <w:ind w:firstLine="709"/>
        <w:jc w:val="both"/>
      </w:pPr>
      <w:r w:rsidRPr="00762251">
        <w:t>обязуюсь:</w:t>
      </w:r>
    </w:p>
    <w:p w:rsidR="005E1C93" w:rsidRPr="00762251" w:rsidRDefault="005E1C93" w:rsidP="002233BD">
      <w:pPr>
        <w:ind w:firstLine="709"/>
        <w:jc w:val="both"/>
      </w:pPr>
      <w:r w:rsidRPr="00762251">
        <w:t>1) соблюдать условия аукциона, содержащиеся в извещение о проведении аукциона, опу</w:t>
      </w:r>
      <w:r w:rsidRPr="00762251">
        <w:t>б</w:t>
      </w:r>
      <w:r w:rsidRPr="00762251">
        <w:t xml:space="preserve">ликованном </w:t>
      </w:r>
      <w:r>
        <w:t xml:space="preserve">на официальном сайте </w:t>
      </w:r>
      <w:r>
        <w:rPr>
          <w:lang w:val="en-US"/>
        </w:rPr>
        <w:t>torgi</w:t>
      </w:r>
      <w:r w:rsidRPr="00BD53FD">
        <w:t>.</w:t>
      </w:r>
      <w:r>
        <w:rPr>
          <w:lang w:val="en-US"/>
        </w:rPr>
        <w:t>gof</w:t>
      </w:r>
      <w:r w:rsidRPr="00762251">
        <w:t>, а также порядок проведения аукциона, установле</w:t>
      </w:r>
      <w:r w:rsidRPr="00762251">
        <w:t>н</w:t>
      </w:r>
      <w:r w:rsidRPr="00762251">
        <w:t>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w:t>
      </w:r>
      <w:r w:rsidRPr="00762251">
        <w:t>н</w:t>
      </w:r>
      <w:r w:rsidRPr="00762251">
        <w:t>тимонопольной службы от 10 февраля 2010г. № 67.</w:t>
      </w:r>
    </w:p>
    <w:p w:rsidR="005E1C93" w:rsidRPr="00762251" w:rsidRDefault="005E1C93" w:rsidP="002233BD">
      <w:pPr>
        <w:ind w:firstLine="709"/>
        <w:jc w:val="both"/>
      </w:pPr>
      <w:r w:rsidRPr="00762251">
        <w:t>2) в случае признания победителем аукциона заключить с Продавцом договор аренды м</w:t>
      </w:r>
      <w:r w:rsidRPr="00762251">
        <w:t>у</w:t>
      </w:r>
      <w:r w:rsidRPr="00762251">
        <w:t>ниципального имущества не позднее 5 рабочих дней с даты передачи протокола и проекта дог</w:t>
      </w:r>
      <w:r w:rsidRPr="00762251">
        <w:t>о</w:t>
      </w:r>
      <w:r w:rsidRPr="00762251">
        <w:t>вора, в соответствии с пунктом 143 Правилам проведения конкурсов или аукционов на право з</w:t>
      </w:r>
      <w:r w:rsidRPr="00762251">
        <w:t>а</w:t>
      </w:r>
      <w:r w:rsidRPr="00762251">
        <w:t>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утвержденных приказом Федеральной антимонопольной службы от 10 февраля 2010</w:t>
      </w:r>
      <w:r>
        <w:t xml:space="preserve"> </w:t>
      </w:r>
      <w:r w:rsidRPr="00762251">
        <w:t>г. № 67.</w:t>
      </w:r>
    </w:p>
    <w:p w:rsidR="005E1C93" w:rsidRPr="00762251" w:rsidRDefault="005E1C93" w:rsidP="002233BD">
      <w:pPr>
        <w:ind w:firstLine="709"/>
        <w:jc w:val="both"/>
      </w:pPr>
      <w:r w:rsidRPr="00762251">
        <w:t>Настоящей заявкой на участие в аукционе сообщаю, что в отношении _______________________________________________________________</w:t>
      </w:r>
    </w:p>
    <w:p w:rsidR="005E1C93" w:rsidRPr="0096682F" w:rsidRDefault="005E1C93" w:rsidP="002233BD">
      <w:pPr>
        <w:ind w:firstLine="709"/>
        <w:jc w:val="center"/>
        <w:rPr>
          <w:sz w:val="20"/>
          <w:szCs w:val="20"/>
        </w:rPr>
      </w:pPr>
      <w:r w:rsidRPr="0096682F">
        <w:rPr>
          <w:sz w:val="20"/>
          <w:szCs w:val="20"/>
        </w:rPr>
        <w:t>(наименование заявителя)</w:t>
      </w:r>
    </w:p>
    <w:p w:rsidR="005E1C93" w:rsidRPr="00762251" w:rsidRDefault="005E1C93" w:rsidP="002233BD">
      <w:pPr>
        <w:ind w:firstLine="709"/>
        <w:jc w:val="both"/>
      </w:pPr>
      <w:r w:rsidRPr="00762251">
        <w:t>не проводится процедура ликвидации, отсутствует решение арбитражного суда о призн</w:t>
      </w:r>
      <w:r w:rsidRPr="00762251">
        <w:t>а</w:t>
      </w:r>
      <w:r w:rsidRPr="00762251">
        <w:t>нии банкротом и об открытии аукционного производства, деятельность не приостановлена, а также, что размер задолженности по начисленным налогам, сборам и иным обязательным плат</w:t>
      </w:r>
      <w:r w:rsidRPr="00762251">
        <w:t>е</w:t>
      </w:r>
      <w:r w:rsidRPr="00762251">
        <w:t>жам в бюджеты любого уровня или Государственные внебюджетные фонды за прошедший к</w:t>
      </w:r>
      <w:r w:rsidRPr="00762251">
        <w:t>а</w:t>
      </w:r>
      <w:r w:rsidRPr="00762251">
        <w:t>лендарный год не превышает _________ % (значение указать цифрами и прописью) балансовой стоимости активов участника размещения заказа по данным бухгалтерской отчетности за п</w:t>
      </w:r>
      <w:r w:rsidRPr="00762251">
        <w:t>о</w:t>
      </w:r>
      <w:r w:rsidRPr="00762251">
        <w:t>следний завершенный отчетный период.</w:t>
      </w:r>
    </w:p>
    <w:p w:rsidR="005E1C93" w:rsidRPr="00762251" w:rsidRDefault="005E1C93" w:rsidP="002233BD">
      <w:pPr>
        <w:ind w:firstLine="709"/>
        <w:jc w:val="both"/>
      </w:pPr>
      <w:r w:rsidRPr="00762251">
        <w:t>В случае, если я (общество) буду признан участником аукциона, который сделал предп</w:t>
      </w:r>
      <w:r w:rsidRPr="00762251">
        <w:t>о</w:t>
      </w:r>
      <w:r w:rsidRPr="00762251">
        <w:t>следнее предложение о цене контракта, а победитель аукциона будет признан уклонившимся от заключения договора, я обязуюсь подписать договор в соответствии с требованиями документ</w:t>
      </w:r>
      <w:r w:rsidRPr="00762251">
        <w:t>а</w:t>
      </w:r>
      <w:r w:rsidRPr="00762251">
        <w:t>ции об аукционе и моим предложением о цене договора.</w:t>
      </w:r>
    </w:p>
    <w:p w:rsidR="005E1C93" w:rsidRPr="00762251" w:rsidRDefault="005E1C93" w:rsidP="002233BD">
      <w:pPr>
        <w:ind w:firstLine="709"/>
        <w:jc w:val="both"/>
      </w:pPr>
      <w:r w:rsidRPr="00762251">
        <w:t>Сообщаю, что для оперативного уведомления по вопросам организационного характера мной уполномочен _____________</w:t>
      </w:r>
      <w:r>
        <w:t>_____________________________________________</w:t>
      </w:r>
      <w:r w:rsidRPr="00762251">
        <w:t>___ (ук</w:t>
      </w:r>
      <w:r w:rsidRPr="00762251">
        <w:t>а</w:t>
      </w:r>
      <w:r w:rsidRPr="00762251">
        <w:t>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лицу.</w:t>
      </w:r>
    </w:p>
    <w:p w:rsidR="005E1C93" w:rsidRPr="00762251" w:rsidRDefault="005E1C93" w:rsidP="002233BD">
      <w:pPr>
        <w:ind w:firstLine="709"/>
        <w:jc w:val="both"/>
      </w:pPr>
      <w:r w:rsidRPr="00762251">
        <w:t>________________________________________________________</w:t>
      </w:r>
    </w:p>
    <w:p w:rsidR="005E1C93" w:rsidRPr="0096682F" w:rsidRDefault="005E1C93" w:rsidP="002233BD">
      <w:pPr>
        <w:ind w:firstLine="709"/>
        <w:jc w:val="center"/>
        <w:rPr>
          <w:sz w:val="20"/>
          <w:szCs w:val="20"/>
        </w:rPr>
      </w:pPr>
      <w:r w:rsidRPr="0096682F">
        <w:rPr>
          <w:sz w:val="20"/>
          <w:szCs w:val="20"/>
        </w:rPr>
        <w:t>(наименование юридического лица, ФИО физического лица</w:t>
      </w:r>
    </w:p>
    <w:p w:rsidR="005E1C93" w:rsidRPr="00762251" w:rsidRDefault="005E1C93" w:rsidP="002233BD">
      <w:pPr>
        <w:ind w:firstLine="709"/>
        <w:jc w:val="both"/>
      </w:pPr>
      <w:r w:rsidRPr="00762251">
        <w:t>согласен с тем, что:</w:t>
      </w:r>
    </w:p>
    <w:p w:rsidR="005E1C93" w:rsidRPr="00762251" w:rsidRDefault="005E1C93" w:rsidP="002233BD">
      <w:pPr>
        <w:ind w:firstLine="709"/>
        <w:jc w:val="both"/>
      </w:pPr>
      <w:r w:rsidRPr="00762251">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5E1C93" w:rsidRPr="00762251" w:rsidRDefault="005E1C93" w:rsidP="002233BD">
      <w:pPr>
        <w:ind w:firstLine="709"/>
        <w:jc w:val="both"/>
      </w:pPr>
      <w:r w:rsidRPr="00762251">
        <w:t>- с имуществом, проектом договора аренды муниципального имущества ознакомился и с</w:t>
      </w:r>
      <w:r w:rsidRPr="00762251">
        <w:t>о</w:t>
      </w:r>
      <w:r w:rsidRPr="00762251">
        <w:t>гласен заключить договор аренды на предложенных условиях, а также по результатам проведе</w:t>
      </w:r>
      <w:r w:rsidRPr="00762251">
        <w:t>н</w:t>
      </w:r>
      <w:r w:rsidRPr="00762251">
        <w:t>ного аукциона.</w:t>
      </w:r>
    </w:p>
    <w:p w:rsidR="005E1C93" w:rsidRPr="00762251" w:rsidRDefault="005E1C93" w:rsidP="002233BD">
      <w:pPr>
        <w:ind w:firstLine="709"/>
        <w:jc w:val="both"/>
      </w:pPr>
    </w:p>
    <w:p w:rsidR="005E1C93" w:rsidRPr="00762251" w:rsidRDefault="005E1C93" w:rsidP="002233BD">
      <w:pPr>
        <w:ind w:firstLine="709"/>
        <w:jc w:val="both"/>
      </w:pPr>
      <w:r w:rsidRPr="00762251">
        <w:t>Претендент:______________________________________________________</w:t>
      </w:r>
    </w:p>
    <w:p w:rsidR="005E1C93" w:rsidRPr="00762251" w:rsidRDefault="005E1C93" w:rsidP="002233BD">
      <w:pPr>
        <w:ind w:firstLine="709"/>
        <w:jc w:val="both"/>
      </w:pPr>
      <w:r w:rsidRPr="00762251">
        <w:t>юридический и почтовый адрес:</w:t>
      </w:r>
    </w:p>
    <w:p w:rsidR="005E1C93" w:rsidRDefault="005E1C93" w:rsidP="002233BD">
      <w:pPr>
        <w:jc w:val="both"/>
      </w:pPr>
      <w:r w:rsidRPr="00762251">
        <w:t xml:space="preserve">Банковские </w:t>
      </w:r>
      <w:r>
        <w:t>р</w:t>
      </w:r>
      <w:r w:rsidRPr="00762251">
        <w:t xml:space="preserve">еквизиты:___________________________________________________________ </w:t>
      </w:r>
    </w:p>
    <w:p w:rsidR="005E1C93" w:rsidRDefault="005E1C93" w:rsidP="002233BD">
      <w:pPr>
        <w:jc w:val="both"/>
      </w:pPr>
    </w:p>
    <w:p w:rsidR="005E1C93" w:rsidRPr="00762251" w:rsidRDefault="005E1C93" w:rsidP="002233BD">
      <w:pPr>
        <w:ind w:firstLine="709"/>
        <w:jc w:val="both"/>
      </w:pPr>
      <w:r w:rsidRPr="00762251">
        <w:t>Контактный телефон __________________________________________</w:t>
      </w:r>
    </w:p>
    <w:p w:rsidR="005E1C93" w:rsidRPr="00762251" w:rsidRDefault="005E1C93" w:rsidP="002233BD">
      <w:pPr>
        <w:ind w:firstLine="709"/>
        <w:jc w:val="both"/>
      </w:pPr>
    </w:p>
    <w:p w:rsidR="005E1C93" w:rsidRPr="00762251" w:rsidRDefault="005E1C93" w:rsidP="002233BD">
      <w:pPr>
        <w:ind w:firstLine="709"/>
        <w:jc w:val="both"/>
      </w:pPr>
      <w:r w:rsidRPr="00762251">
        <w:t>Подпись Претендента (его полномочного представителя)._____________</w:t>
      </w:r>
    </w:p>
    <w:p w:rsidR="005E1C93" w:rsidRPr="00762251" w:rsidRDefault="005E1C93" w:rsidP="002233BD">
      <w:pPr>
        <w:ind w:firstLine="709"/>
        <w:jc w:val="both"/>
      </w:pPr>
      <w:r w:rsidRPr="00762251">
        <w:t>м.п.</w:t>
      </w:r>
    </w:p>
    <w:p w:rsidR="005E1C93" w:rsidRPr="00762251" w:rsidRDefault="005E1C93" w:rsidP="002233BD">
      <w:pPr>
        <w:ind w:firstLine="709"/>
        <w:jc w:val="both"/>
      </w:pPr>
      <w:r>
        <w:t>«______»_________________ 2021</w:t>
      </w:r>
      <w:r w:rsidRPr="00762251">
        <w:t xml:space="preserve"> г.</w:t>
      </w:r>
    </w:p>
    <w:p w:rsidR="005E1C93" w:rsidRPr="00762251" w:rsidRDefault="005E1C93" w:rsidP="002233BD">
      <w:pPr>
        <w:ind w:firstLine="709"/>
        <w:jc w:val="both"/>
      </w:pPr>
    </w:p>
    <w:p w:rsidR="005E1C93" w:rsidRDefault="005E1C93" w:rsidP="002233BD">
      <w:pPr>
        <w:ind w:firstLine="709"/>
        <w:jc w:val="both"/>
      </w:pPr>
    </w:p>
    <w:p w:rsidR="005E1C93" w:rsidRDefault="005E1C93" w:rsidP="002233BD">
      <w:pPr>
        <w:ind w:firstLine="709"/>
        <w:jc w:val="both"/>
      </w:pPr>
    </w:p>
    <w:p w:rsidR="005E1C93" w:rsidRPr="00762251" w:rsidRDefault="005E1C93" w:rsidP="002233BD">
      <w:pPr>
        <w:ind w:firstLine="709"/>
        <w:jc w:val="both"/>
      </w:pPr>
      <w:r w:rsidRPr="00762251">
        <w:t>Приложение:</w:t>
      </w:r>
    </w:p>
    <w:p w:rsidR="005E1C93" w:rsidRPr="00762251" w:rsidRDefault="005E1C93" w:rsidP="002233BD">
      <w:pPr>
        <w:ind w:firstLine="709"/>
        <w:jc w:val="both"/>
      </w:pPr>
      <w:r w:rsidRPr="00762251">
        <w:t>1. Пакет документов, указанных в документации об аукционе и оформленных надлеж</w:t>
      </w:r>
      <w:r w:rsidRPr="00762251">
        <w:t>а</w:t>
      </w:r>
      <w:r w:rsidRPr="00762251">
        <w:t>щим образом.</w:t>
      </w:r>
    </w:p>
    <w:p w:rsidR="005E1C93" w:rsidRPr="00762251" w:rsidRDefault="005E1C93" w:rsidP="002233BD">
      <w:pPr>
        <w:ind w:firstLine="709"/>
        <w:jc w:val="both"/>
      </w:pPr>
      <w:r w:rsidRPr="00762251">
        <w:t>2. Подписанная претендентом опись представленных документов (в двух экземплярах).</w:t>
      </w:r>
    </w:p>
    <w:p w:rsidR="005E1C93" w:rsidRPr="00762251" w:rsidRDefault="005E1C93" w:rsidP="002233BD">
      <w:pPr>
        <w:ind w:firstLine="709"/>
        <w:jc w:val="both"/>
      </w:pPr>
    </w:p>
    <w:p w:rsidR="005E1C93" w:rsidRPr="00762251" w:rsidRDefault="005E1C93" w:rsidP="002233BD">
      <w:pPr>
        <w:ind w:firstLine="709"/>
        <w:jc w:val="both"/>
      </w:pPr>
      <w:r w:rsidRPr="00762251">
        <w:t>Заявка принята Продавцом:</w:t>
      </w:r>
    </w:p>
    <w:p w:rsidR="005E1C93" w:rsidRPr="00762251" w:rsidRDefault="005E1C93" w:rsidP="002233BD">
      <w:pPr>
        <w:ind w:firstLine="709"/>
        <w:jc w:val="both"/>
      </w:pPr>
    </w:p>
    <w:p w:rsidR="005E1C93" w:rsidRPr="00762251" w:rsidRDefault="005E1C93" w:rsidP="002233BD">
      <w:pPr>
        <w:ind w:firstLine="709"/>
        <w:jc w:val="both"/>
      </w:pPr>
      <w:r w:rsidRPr="00762251">
        <w:t>час._____ м</w:t>
      </w:r>
      <w:r>
        <w:t>ин. ______ «___» ___________ 2021</w:t>
      </w:r>
      <w:r w:rsidRPr="00762251">
        <w:t xml:space="preserve"> г. за №______</w:t>
      </w:r>
    </w:p>
    <w:p w:rsidR="005E1C93" w:rsidRPr="00762251" w:rsidRDefault="005E1C93" w:rsidP="002233BD">
      <w:pPr>
        <w:ind w:firstLine="709"/>
        <w:jc w:val="both"/>
      </w:pPr>
    </w:p>
    <w:p w:rsidR="005E1C93" w:rsidRPr="00762251" w:rsidRDefault="005E1C93" w:rsidP="002233BD">
      <w:pPr>
        <w:ind w:firstLine="709"/>
        <w:jc w:val="both"/>
      </w:pPr>
      <w:r w:rsidRPr="00762251">
        <w:t>Подпись уполномоченного лица Продавца________________________</w:t>
      </w:r>
    </w:p>
    <w:p w:rsidR="005E1C93" w:rsidRPr="00762251" w:rsidRDefault="005E1C93" w:rsidP="002233BD">
      <w:pPr>
        <w:ind w:firstLine="709"/>
        <w:jc w:val="both"/>
      </w:pPr>
    </w:p>
    <w:p w:rsidR="005E1C93" w:rsidRPr="00762251" w:rsidRDefault="005E1C93" w:rsidP="002233BD">
      <w:pPr>
        <w:ind w:firstLine="709"/>
        <w:jc w:val="both"/>
      </w:pPr>
    </w:p>
    <w:p w:rsidR="005E1C93" w:rsidRPr="00762251" w:rsidRDefault="005E1C93" w:rsidP="002233BD">
      <w:pPr>
        <w:ind w:firstLine="709"/>
        <w:jc w:val="both"/>
      </w:pPr>
    </w:p>
    <w:p w:rsidR="005E1C93" w:rsidRPr="00762251" w:rsidRDefault="005E1C93" w:rsidP="002233BD">
      <w:pPr>
        <w:ind w:firstLine="709"/>
        <w:jc w:val="both"/>
      </w:pPr>
    </w:p>
    <w:p w:rsidR="005E1C93" w:rsidRPr="00762251" w:rsidRDefault="005E1C93" w:rsidP="002233BD">
      <w:pPr>
        <w:ind w:firstLine="709"/>
        <w:jc w:val="both"/>
      </w:pPr>
    </w:p>
    <w:p w:rsidR="005E1C93" w:rsidRDefault="005E1C93" w:rsidP="002233BD">
      <w:pPr>
        <w:ind w:firstLine="709"/>
      </w:pPr>
      <w:r w:rsidRPr="00762251">
        <w:t>Согласен (на) на обработку и распространение своих персональных данных при сохран</w:t>
      </w:r>
      <w:r w:rsidRPr="00762251">
        <w:t>е</w:t>
      </w:r>
      <w:r w:rsidRPr="00762251">
        <w:t>нии их конфиденциальности в соответствии с Федеральным законом от 27.07.</w:t>
      </w:r>
      <w:r>
        <w:t>2006 г. № 152-ФЗ «О персональных данных»</w:t>
      </w:r>
    </w:p>
    <w:p w:rsidR="005E1C93" w:rsidRPr="00762251" w:rsidRDefault="005E1C93" w:rsidP="002233BD">
      <w:pPr>
        <w:ind w:firstLine="709"/>
      </w:pPr>
      <w:r w:rsidRPr="00762251">
        <w:t>________________________________________________________</w:t>
      </w:r>
    </w:p>
    <w:p w:rsidR="005E1C93" w:rsidRPr="00762251" w:rsidRDefault="005E1C93" w:rsidP="002233BD">
      <w:pPr>
        <w:ind w:firstLine="709"/>
        <w:jc w:val="both"/>
      </w:pPr>
      <w:r w:rsidRPr="00762251">
        <w:t>(подпись)</w:t>
      </w:r>
    </w:p>
    <w:p w:rsidR="005E1C93" w:rsidRPr="00762251" w:rsidRDefault="005E1C93" w:rsidP="002233BD">
      <w:pPr>
        <w:ind w:firstLine="709"/>
        <w:jc w:val="both"/>
      </w:pPr>
    </w:p>
    <w:p w:rsidR="005E1C93" w:rsidRPr="00762251" w:rsidRDefault="005E1C93" w:rsidP="002233BD">
      <w:pPr>
        <w:ind w:firstLine="709"/>
        <w:jc w:val="both"/>
      </w:pPr>
      <w:r w:rsidRPr="00762251">
        <w:t>«_</w:t>
      </w:r>
      <w:r>
        <w:t>______»_____________________ 2021</w:t>
      </w:r>
      <w:r w:rsidRPr="00762251">
        <w:t xml:space="preserve"> г. _______________________</w:t>
      </w:r>
    </w:p>
    <w:p w:rsidR="005E1C93" w:rsidRPr="0096682F" w:rsidRDefault="005E1C93" w:rsidP="002233BD">
      <w:pPr>
        <w:ind w:firstLine="709"/>
        <w:jc w:val="center"/>
        <w:rPr>
          <w:sz w:val="20"/>
          <w:szCs w:val="20"/>
        </w:rPr>
      </w:pPr>
      <w:r>
        <w:rPr>
          <w:sz w:val="20"/>
          <w:szCs w:val="20"/>
        </w:rPr>
        <w:t xml:space="preserve">                                                           </w:t>
      </w:r>
      <w:r w:rsidRPr="0096682F">
        <w:rPr>
          <w:sz w:val="20"/>
          <w:szCs w:val="20"/>
        </w:rPr>
        <w:t>(подпись)</w:t>
      </w:r>
    </w:p>
    <w:p w:rsidR="005E1C93" w:rsidRPr="00762251" w:rsidRDefault="005E1C93" w:rsidP="002233BD">
      <w:pPr>
        <w:ind w:firstLine="709"/>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2233BD">
      <w:pPr>
        <w:ind w:firstLine="709"/>
        <w:jc w:val="both"/>
      </w:pPr>
    </w:p>
    <w:p w:rsidR="005E1C93" w:rsidRPr="0096682F" w:rsidRDefault="005E1C93" w:rsidP="002233BD">
      <w:pPr>
        <w:ind w:firstLine="709"/>
        <w:jc w:val="right"/>
        <w:rPr>
          <w:sz w:val="20"/>
          <w:szCs w:val="20"/>
        </w:rPr>
      </w:pPr>
      <w:r w:rsidRPr="0096682F">
        <w:rPr>
          <w:sz w:val="20"/>
          <w:szCs w:val="20"/>
        </w:rPr>
        <w:t>Приложение к Заявке</w:t>
      </w:r>
    </w:p>
    <w:p w:rsidR="005E1C93" w:rsidRDefault="005E1C93" w:rsidP="002233BD">
      <w:pPr>
        <w:ind w:firstLine="709"/>
        <w:jc w:val="center"/>
        <w:rPr>
          <w:b/>
          <w:sz w:val="32"/>
          <w:szCs w:val="32"/>
        </w:rPr>
      </w:pPr>
      <w:r w:rsidRPr="0096682F">
        <w:rPr>
          <w:b/>
          <w:sz w:val="32"/>
          <w:szCs w:val="32"/>
        </w:rPr>
        <w:t>Анкета Заявителя</w:t>
      </w:r>
    </w:p>
    <w:p w:rsidR="005E1C93" w:rsidRPr="0096682F" w:rsidRDefault="005E1C93" w:rsidP="002233BD">
      <w:pPr>
        <w:ind w:firstLine="709"/>
        <w:jc w:val="center"/>
        <w:rPr>
          <w:b/>
          <w:sz w:val="32"/>
          <w:szCs w:val="32"/>
        </w:rPr>
      </w:pPr>
    </w:p>
    <w:tbl>
      <w:tblPr>
        <w:tblW w:w="934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tblPr>
      <w:tblGrid>
        <w:gridCol w:w="734"/>
        <w:gridCol w:w="4771"/>
        <w:gridCol w:w="3818"/>
        <w:gridCol w:w="21"/>
      </w:tblGrid>
      <w:tr w:rsidR="005E1C93" w:rsidRPr="00762AD4" w:rsidTr="00247655">
        <w:trPr>
          <w:gridAfter w:val="1"/>
          <w:wAfter w:w="21" w:type="dxa"/>
          <w:trHeight w:val="495"/>
          <w:tblCellSpacing w:w="0" w:type="dxa"/>
          <w:jc w:val="center"/>
        </w:trPr>
        <w:tc>
          <w:tcPr>
            <w:tcW w:w="724" w:type="dxa"/>
            <w:vAlign w:val="center"/>
          </w:tcPr>
          <w:p w:rsidR="005E1C93" w:rsidRPr="00762AD4" w:rsidRDefault="005E1C93" w:rsidP="00247655">
            <w:pPr>
              <w:ind w:firstLine="160"/>
              <w:jc w:val="both"/>
              <w:rPr>
                <w:b/>
              </w:rPr>
            </w:pPr>
            <w:r w:rsidRPr="00762AD4">
              <w:rPr>
                <w:b/>
              </w:rPr>
              <w:t>№</w:t>
            </w:r>
          </w:p>
          <w:p w:rsidR="005E1C93" w:rsidRPr="00762AD4" w:rsidRDefault="005E1C93" w:rsidP="00247655">
            <w:pPr>
              <w:ind w:firstLine="160"/>
              <w:jc w:val="both"/>
              <w:rPr>
                <w:b/>
              </w:rPr>
            </w:pPr>
            <w:r w:rsidRPr="00762AD4">
              <w:rPr>
                <w:b/>
              </w:rPr>
              <w:t>п/п</w:t>
            </w:r>
          </w:p>
        </w:tc>
        <w:tc>
          <w:tcPr>
            <w:tcW w:w="4776" w:type="dxa"/>
            <w:vAlign w:val="center"/>
          </w:tcPr>
          <w:p w:rsidR="005E1C93" w:rsidRPr="00762AD4" w:rsidRDefault="005E1C93" w:rsidP="00247655">
            <w:pPr>
              <w:jc w:val="both"/>
              <w:rPr>
                <w:b/>
              </w:rPr>
            </w:pPr>
            <w:r w:rsidRPr="00762AD4">
              <w:rPr>
                <w:b/>
              </w:rPr>
              <w:t>Наименование</w:t>
            </w:r>
          </w:p>
        </w:tc>
        <w:tc>
          <w:tcPr>
            <w:tcW w:w="3823" w:type="dxa"/>
            <w:vAlign w:val="center"/>
          </w:tcPr>
          <w:p w:rsidR="005E1C93" w:rsidRPr="00762AD4" w:rsidRDefault="005E1C93" w:rsidP="00247655">
            <w:pPr>
              <w:jc w:val="both"/>
              <w:rPr>
                <w:b/>
              </w:rPr>
            </w:pPr>
            <w:r w:rsidRPr="00762AD4">
              <w:rPr>
                <w:b/>
              </w:rPr>
              <w:t>Сведения о Заявителе</w:t>
            </w:r>
          </w:p>
          <w:p w:rsidR="005E1C93" w:rsidRPr="00762AD4" w:rsidRDefault="005E1C93" w:rsidP="00247655">
            <w:pPr>
              <w:jc w:val="both"/>
              <w:rPr>
                <w:b/>
              </w:rPr>
            </w:pPr>
            <w:r w:rsidRPr="00762AD4">
              <w:rPr>
                <w:b/>
              </w:rPr>
              <w:t>(заполняется Заявителем)</w:t>
            </w:r>
          </w:p>
        </w:tc>
      </w:tr>
      <w:tr w:rsidR="005E1C93" w:rsidRPr="00762251" w:rsidTr="00247655">
        <w:trPr>
          <w:trHeight w:val="195"/>
          <w:tblCellSpacing w:w="0" w:type="dxa"/>
          <w:jc w:val="center"/>
        </w:trPr>
        <w:tc>
          <w:tcPr>
            <w:tcW w:w="724" w:type="dxa"/>
          </w:tcPr>
          <w:p w:rsidR="005E1C93" w:rsidRPr="00762251" w:rsidRDefault="005E1C93" w:rsidP="00247655">
            <w:pPr>
              <w:jc w:val="both"/>
            </w:pPr>
            <w:r w:rsidRPr="00762251">
              <w:t>1.</w:t>
            </w:r>
          </w:p>
        </w:tc>
        <w:tc>
          <w:tcPr>
            <w:tcW w:w="4776" w:type="dxa"/>
          </w:tcPr>
          <w:p w:rsidR="005E1C93" w:rsidRPr="00762251" w:rsidRDefault="005E1C93" w:rsidP="00247655">
            <w:r w:rsidRPr="00762251">
              <w:t>Полное наименование Претенде</w:t>
            </w:r>
            <w:r w:rsidRPr="00762251">
              <w:t>н</w:t>
            </w:r>
            <w:r w:rsidRPr="00762251">
              <w:t>та/Фамилия, имя, отчество физического л</w:t>
            </w:r>
            <w:r w:rsidRPr="00762251">
              <w:t>и</w:t>
            </w:r>
            <w:r w:rsidRPr="00762251">
              <w:t>ца</w:t>
            </w:r>
          </w:p>
        </w:tc>
        <w:tc>
          <w:tcPr>
            <w:tcW w:w="3844" w:type="dxa"/>
            <w:gridSpan w:val="2"/>
          </w:tcPr>
          <w:p w:rsidR="005E1C93" w:rsidRDefault="005E1C93" w:rsidP="00247655">
            <w:pPr>
              <w:jc w:val="both"/>
            </w:pPr>
          </w:p>
          <w:p w:rsidR="005E1C93" w:rsidRDefault="005E1C93" w:rsidP="00247655">
            <w:pPr>
              <w:jc w:val="both"/>
            </w:pPr>
          </w:p>
          <w:p w:rsidR="005E1C93" w:rsidRDefault="005E1C93" w:rsidP="00247655">
            <w:pPr>
              <w:jc w:val="both"/>
            </w:pPr>
          </w:p>
          <w:p w:rsidR="005E1C93" w:rsidRPr="00762251" w:rsidRDefault="005E1C93" w:rsidP="00247655">
            <w:pPr>
              <w:jc w:val="both"/>
            </w:pPr>
          </w:p>
        </w:tc>
      </w:tr>
      <w:tr w:rsidR="005E1C93" w:rsidRPr="00762251" w:rsidTr="00247655">
        <w:trPr>
          <w:trHeight w:val="315"/>
          <w:tblCellSpacing w:w="0" w:type="dxa"/>
          <w:jc w:val="center"/>
        </w:trPr>
        <w:tc>
          <w:tcPr>
            <w:tcW w:w="724" w:type="dxa"/>
          </w:tcPr>
          <w:p w:rsidR="005E1C93" w:rsidRPr="00762251" w:rsidRDefault="005E1C93" w:rsidP="00247655">
            <w:pPr>
              <w:jc w:val="both"/>
            </w:pPr>
            <w:r w:rsidRPr="00762251">
              <w:t>2.</w:t>
            </w:r>
          </w:p>
        </w:tc>
        <w:tc>
          <w:tcPr>
            <w:tcW w:w="4776" w:type="dxa"/>
          </w:tcPr>
          <w:p w:rsidR="005E1C93" w:rsidRPr="00762251" w:rsidRDefault="005E1C93" w:rsidP="00247655">
            <w:r w:rsidRPr="00762251">
              <w:t>Организационно-правовая форма Прете</w:t>
            </w:r>
            <w:r w:rsidRPr="00762251">
              <w:t>н</w:t>
            </w:r>
            <w:r w:rsidRPr="00762251">
              <w:t>дента</w:t>
            </w:r>
          </w:p>
        </w:tc>
        <w:tc>
          <w:tcPr>
            <w:tcW w:w="3844" w:type="dxa"/>
            <w:gridSpan w:val="2"/>
          </w:tcPr>
          <w:p w:rsidR="005E1C93" w:rsidRPr="00762251" w:rsidRDefault="005E1C93" w:rsidP="00247655">
            <w:pPr>
              <w:jc w:val="both"/>
            </w:pPr>
          </w:p>
        </w:tc>
      </w:tr>
      <w:tr w:rsidR="005E1C93" w:rsidRPr="00762251" w:rsidTr="00247655">
        <w:trPr>
          <w:trHeight w:val="765"/>
          <w:tblCellSpacing w:w="0" w:type="dxa"/>
          <w:jc w:val="center"/>
        </w:trPr>
        <w:tc>
          <w:tcPr>
            <w:tcW w:w="724" w:type="dxa"/>
          </w:tcPr>
          <w:p w:rsidR="005E1C93" w:rsidRPr="00762251" w:rsidRDefault="005E1C93" w:rsidP="00247655">
            <w:pPr>
              <w:jc w:val="both"/>
            </w:pPr>
            <w:r w:rsidRPr="00762251">
              <w:t>3.</w:t>
            </w:r>
          </w:p>
        </w:tc>
        <w:tc>
          <w:tcPr>
            <w:tcW w:w="4776" w:type="dxa"/>
          </w:tcPr>
          <w:p w:rsidR="005E1C93" w:rsidRPr="00762251" w:rsidRDefault="005E1C93" w:rsidP="00247655">
            <w:r w:rsidRPr="00762251">
              <w:t>Учредители (перечислить наименования организационно-правовую форму или им</w:t>
            </w:r>
            <w:r w:rsidRPr="00762251">
              <w:t>е</w:t>
            </w:r>
            <w:r w:rsidRPr="00762251">
              <w:t>на всех учредителей, чья доля в уставном капитале превышает 25 %)</w:t>
            </w:r>
          </w:p>
        </w:tc>
        <w:tc>
          <w:tcPr>
            <w:tcW w:w="3844" w:type="dxa"/>
            <w:gridSpan w:val="2"/>
          </w:tcPr>
          <w:p w:rsidR="005E1C93" w:rsidRDefault="005E1C93" w:rsidP="00247655">
            <w:pPr>
              <w:jc w:val="both"/>
            </w:pPr>
          </w:p>
          <w:p w:rsidR="005E1C93" w:rsidRDefault="005E1C93" w:rsidP="00247655">
            <w:pPr>
              <w:jc w:val="both"/>
            </w:pPr>
          </w:p>
          <w:p w:rsidR="005E1C93" w:rsidRDefault="005E1C93" w:rsidP="00247655">
            <w:pPr>
              <w:jc w:val="both"/>
            </w:pPr>
          </w:p>
          <w:p w:rsidR="005E1C93" w:rsidRDefault="005E1C93" w:rsidP="00247655">
            <w:pPr>
              <w:jc w:val="both"/>
            </w:pPr>
          </w:p>
          <w:p w:rsidR="005E1C93" w:rsidRPr="00762251" w:rsidRDefault="005E1C93" w:rsidP="00247655">
            <w:pPr>
              <w:jc w:val="both"/>
            </w:pPr>
          </w:p>
        </w:tc>
      </w:tr>
      <w:tr w:rsidR="005E1C93" w:rsidRPr="00762251" w:rsidTr="00247655">
        <w:trPr>
          <w:trHeight w:val="570"/>
          <w:tblCellSpacing w:w="0" w:type="dxa"/>
          <w:jc w:val="center"/>
        </w:trPr>
        <w:tc>
          <w:tcPr>
            <w:tcW w:w="724" w:type="dxa"/>
          </w:tcPr>
          <w:p w:rsidR="005E1C93" w:rsidRPr="00762251" w:rsidRDefault="005E1C93" w:rsidP="00247655">
            <w:pPr>
              <w:jc w:val="both"/>
            </w:pPr>
            <w:r w:rsidRPr="00762251">
              <w:t>4.</w:t>
            </w:r>
          </w:p>
        </w:tc>
        <w:tc>
          <w:tcPr>
            <w:tcW w:w="4776" w:type="dxa"/>
          </w:tcPr>
          <w:p w:rsidR="005E1C93" w:rsidRPr="00762251" w:rsidRDefault="005E1C93" w:rsidP="00247655">
            <w:r w:rsidRPr="00762251">
              <w:t>Свидетельство о государственной регис</w:t>
            </w:r>
            <w:r w:rsidRPr="00762251">
              <w:t>т</w:t>
            </w:r>
            <w:r w:rsidRPr="00762251">
              <w:t>рации (дата, номер, где и кем выдано)</w:t>
            </w:r>
          </w:p>
        </w:tc>
        <w:tc>
          <w:tcPr>
            <w:tcW w:w="3844" w:type="dxa"/>
            <w:gridSpan w:val="2"/>
          </w:tcPr>
          <w:p w:rsidR="005E1C93" w:rsidRPr="00762251" w:rsidRDefault="005E1C93" w:rsidP="00247655">
            <w:pPr>
              <w:jc w:val="both"/>
            </w:pPr>
          </w:p>
        </w:tc>
      </w:tr>
      <w:tr w:rsidR="005E1C93" w:rsidRPr="00762251" w:rsidTr="00247655">
        <w:trPr>
          <w:trHeight w:val="255"/>
          <w:tblCellSpacing w:w="0" w:type="dxa"/>
          <w:jc w:val="center"/>
        </w:trPr>
        <w:tc>
          <w:tcPr>
            <w:tcW w:w="724" w:type="dxa"/>
          </w:tcPr>
          <w:p w:rsidR="005E1C93" w:rsidRPr="00762251" w:rsidRDefault="005E1C93" w:rsidP="00247655">
            <w:pPr>
              <w:jc w:val="both"/>
            </w:pPr>
            <w:r w:rsidRPr="00762251">
              <w:t>5.</w:t>
            </w:r>
          </w:p>
        </w:tc>
        <w:tc>
          <w:tcPr>
            <w:tcW w:w="4776" w:type="dxa"/>
          </w:tcPr>
          <w:p w:rsidR="005E1C93" w:rsidRPr="00762251" w:rsidRDefault="005E1C93" w:rsidP="00247655">
            <w:r w:rsidRPr="00762251">
              <w:t>ОГРН</w:t>
            </w:r>
          </w:p>
        </w:tc>
        <w:tc>
          <w:tcPr>
            <w:tcW w:w="3844" w:type="dxa"/>
            <w:gridSpan w:val="2"/>
          </w:tcPr>
          <w:p w:rsidR="005E1C93" w:rsidRPr="00762251" w:rsidRDefault="005E1C93" w:rsidP="00247655">
            <w:pPr>
              <w:jc w:val="both"/>
            </w:pPr>
          </w:p>
        </w:tc>
      </w:tr>
      <w:tr w:rsidR="005E1C93" w:rsidRPr="00762251" w:rsidTr="00247655">
        <w:trPr>
          <w:trHeight w:val="255"/>
          <w:tblCellSpacing w:w="0" w:type="dxa"/>
          <w:jc w:val="center"/>
        </w:trPr>
        <w:tc>
          <w:tcPr>
            <w:tcW w:w="724" w:type="dxa"/>
          </w:tcPr>
          <w:p w:rsidR="005E1C93" w:rsidRPr="00762251" w:rsidRDefault="005E1C93" w:rsidP="00247655">
            <w:pPr>
              <w:jc w:val="both"/>
            </w:pPr>
            <w:r w:rsidRPr="00762251">
              <w:t>6.</w:t>
            </w:r>
          </w:p>
        </w:tc>
        <w:tc>
          <w:tcPr>
            <w:tcW w:w="4776" w:type="dxa"/>
          </w:tcPr>
          <w:p w:rsidR="005E1C93" w:rsidRPr="00762251" w:rsidRDefault="005E1C93" w:rsidP="00247655">
            <w:r w:rsidRPr="00762251">
              <w:t>ИНН/КПП</w:t>
            </w:r>
          </w:p>
        </w:tc>
        <w:tc>
          <w:tcPr>
            <w:tcW w:w="3844" w:type="dxa"/>
            <w:gridSpan w:val="2"/>
          </w:tcPr>
          <w:p w:rsidR="005E1C93" w:rsidRPr="00762251" w:rsidRDefault="005E1C93" w:rsidP="00247655">
            <w:pPr>
              <w:jc w:val="both"/>
            </w:pPr>
          </w:p>
        </w:tc>
      </w:tr>
      <w:tr w:rsidR="005E1C93" w:rsidRPr="00762251" w:rsidTr="00247655">
        <w:trPr>
          <w:trHeight w:val="255"/>
          <w:tblCellSpacing w:w="0" w:type="dxa"/>
          <w:jc w:val="center"/>
        </w:trPr>
        <w:tc>
          <w:tcPr>
            <w:tcW w:w="724" w:type="dxa"/>
          </w:tcPr>
          <w:p w:rsidR="005E1C93" w:rsidRPr="00762251" w:rsidRDefault="005E1C93" w:rsidP="00247655">
            <w:pPr>
              <w:jc w:val="both"/>
            </w:pPr>
            <w:r w:rsidRPr="00762251">
              <w:t>7.</w:t>
            </w:r>
          </w:p>
        </w:tc>
        <w:tc>
          <w:tcPr>
            <w:tcW w:w="4776" w:type="dxa"/>
          </w:tcPr>
          <w:p w:rsidR="005E1C93" w:rsidRPr="00762251" w:rsidRDefault="005E1C93" w:rsidP="00247655">
            <w:r w:rsidRPr="00762251">
              <w:t>Прежнее название организации, если оно менялось (дата изменения)</w:t>
            </w:r>
          </w:p>
        </w:tc>
        <w:tc>
          <w:tcPr>
            <w:tcW w:w="3844" w:type="dxa"/>
            <w:gridSpan w:val="2"/>
          </w:tcPr>
          <w:p w:rsidR="005E1C93" w:rsidRDefault="005E1C93" w:rsidP="00247655">
            <w:pPr>
              <w:jc w:val="both"/>
            </w:pPr>
          </w:p>
          <w:p w:rsidR="005E1C93" w:rsidRDefault="005E1C93" w:rsidP="00247655">
            <w:pPr>
              <w:jc w:val="both"/>
            </w:pPr>
          </w:p>
          <w:p w:rsidR="005E1C93" w:rsidRPr="00762251" w:rsidRDefault="005E1C93" w:rsidP="00247655">
            <w:pPr>
              <w:jc w:val="both"/>
            </w:pPr>
          </w:p>
        </w:tc>
      </w:tr>
      <w:tr w:rsidR="005E1C93" w:rsidRPr="00762251" w:rsidTr="00247655">
        <w:trPr>
          <w:trHeight w:val="255"/>
          <w:tblCellSpacing w:w="0" w:type="dxa"/>
          <w:jc w:val="center"/>
        </w:trPr>
        <w:tc>
          <w:tcPr>
            <w:tcW w:w="724" w:type="dxa"/>
          </w:tcPr>
          <w:p w:rsidR="005E1C93" w:rsidRPr="00762251" w:rsidRDefault="005E1C93" w:rsidP="00247655">
            <w:pPr>
              <w:jc w:val="both"/>
            </w:pPr>
            <w:r w:rsidRPr="00762251">
              <w:t>8.</w:t>
            </w:r>
          </w:p>
        </w:tc>
        <w:tc>
          <w:tcPr>
            <w:tcW w:w="4776" w:type="dxa"/>
          </w:tcPr>
          <w:p w:rsidR="005E1C93" w:rsidRPr="00762251" w:rsidRDefault="005E1C93" w:rsidP="00247655">
            <w:r w:rsidRPr="00762251">
              <w:t>Юридический адрес</w:t>
            </w:r>
          </w:p>
        </w:tc>
        <w:tc>
          <w:tcPr>
            <w:tcW w:w="3844" w:type="dxa"/>
            <w:gridSpan w:val="2"/>
          </w:tcPr>
          <w:p w:rsidR="005E1C93" w:rsidRDefault="005E1C93" w:rsidP="00247655">
            <w:pPr>
              <w:jc w:val="both"/>
            </w:pPr>
          </w:p>
          <w:p w:rsidR="005E1C93" w:rsidRPr="00762251" w:rsidRDefault="005E1C93" w:rsidP="00247655">
            <w:pPr>
              <w:jc w:val="both"/>
            </w:pPr>
          </w:p>
        </w:tc>
      </w:tr>
      <w:tr w:rsidR="005E1C93" w:rsidRPr="00762251" w:rsidTr="00247655">
        <w:trPr>
          <w:trHeight w:val="150"/>
          <w:tblCellSpacing w:w="0" w:type="dxa"/>
          <w:jc w:val="center"/>
        </w:trPr>
        <w:tc>
          <w:tcPr>
            <w:tcW w:w="724" w:type="dxa"/>
          </w:tcPr>
          <w:p w:rsidR="005E1C93" w:rsidRPr="00762251" w:rsidRDefault="005E1C93" w:rsidP="00247655">
            <w:pPr>
              <w:jc w:val="both"/>
            </w:pPr>
            <w:r w:rsidRPr="00762251">
              <w:t>9.</w:t>
            </w:r>
          </w:p>
        </w:tc>
        <w:tc>
          <w:tcPr>
            <w:tcW w:w="4776" w:type="dxa"/>
          </w:tcPr>
          <w:p w:rsidR="005E1C93" w:rsidRPr="00762251" w:rsidRDefault="005E1C93" w:rsidP="00247655">
            <w:r w:rsidRPr="00762251">
              <w:t>Почтовый адрес</w:t>
            </w:r>
          </w:p>
        </w:tc>
        <w:tc>
          <w:tcPr>
            <w:tcW w:w="3844" w:type="dxa"/>
            <w:gridSpan w:val="2"/>
          </w:tcPr>
          <w:p w:rsidR="005E1C93" w:rsidRDefault="005E1C93" w:rsidP="00247655">
            <w:pPr>
              <w:jc w:val="both"/>
            </w:pPr>
          </w:p>
          <w:p w:rsidR="005E1C93" w:rsidRPr="00762251" w:rsidRDefault="005E1C93" w:rsidP="00247655">
            <w:pPr>
              <w:jc w:val="both"/>
            </w:pPr>
          </w:p>
        </w:tc>
      </w:tr>
      <w:tr w:rsidR="005E1C93" w:rsidRPr="00762251" w:rsidTr="00247655">
        <w:trPr>
          <w:trHeight w:val="360"/>
          <w:tblCellSpacing w:w="0" w:type="dxa"/>
          <w:jc w:val="center"/>
        </w:trPr>
        <w:tc>
          <w:tcPr>
            <w:tcW w:w="724" w:type="dxa"/>
          </w:tcPr>
          <w:p w:rsidR="005E1C93" w:rsidRPr="00762251" w:rsidRDefault="005E1C93" w:rsidP="00247655">
            <w:pPr>
              <w:jc w:val="both"/>
            </w:pPr>
            <w:r w:rsidRPr="00762251">
              <w:t>10.</w:t>
            </w:r>
          </w:p>
        </w:tc>
        <w:tc>
          <w:tcPr>
            <w:tcW w:w="4776" w:type="dxa"/>
          </w:tcPr>
          <w:p w:rsidR="005E1C93" w:rsidRPr="00762251" w:rsidRDefault="005E1C93" w:rsidP="00247655">
            <w:r w:rsidRPr="00762251">
              <w:t>Филиалы: перечислить наименования</w:t>
            </w:r>
          </w:p>
          <w:p w:rsidR="005E1C93" w:rsidRPr="00762251" w:rsidRDefault="005E1C93" w:rsidP="00247655">
            <w:r w:rsidRPr="00762251">
              <w:t>и фактическое местонахождение</w:t>
            </w:r>
          </w:p>
        </w:tc>
        <w:tc>
          <w:tcPr>
            <w:tcW w:w="3844" w:type="dxa"/>
            <w:gridSpan w:val="2"/>
          </w:tcPr>
          <w:p w:rsidR="005E1C93" w:rsidRPr="00762251" w:rsidRDefault="005E1C93" w:rsidP="00247655">
            <w:pPr>
              <w:jc w:val="both"/>
            </w:pPr>
          </w:p>
        </w:tc>
      </w:tr>
      <w:tr w:rsidR="005E1C93" w:rsidRPr="00762251" w:rsidTr="00247655">
        <w:trPr>
          <w:trHeight w:val="360"/>
          <w:tblCellSpacing w:w="0" w:type="dxa"/>
          <w:jc w:val="center"/>
        </w:trPr>
        <w:tc>
          <w:tcPr>
            <w:tcW w:w="724" w:type="dxa"/>
          </w:tcPr>
          <w:p w:rsidR="005E1C93" w:rsidRPr="00762251" w:rsidRDefault="005E1C93" w:rsidP="00247655">
            <w:pPr>
              <w:jc w:val="both"/>
            </w:pPr>
            <w:r w:rsidRPr="00762251">
              <w:t>11.</w:t>
            </w:r>
          </w:p>
        </w:tc>
        <w:tc>
          <w:tcPr>
            <w:tcW w:w="4776" w:type="dxa"/>
          </w:tcPr>
          <w:p w:rsidR="005E1C93" w:rsidRPr="00762251" w:rsidRDefault="005E1C93" w:rsidP="00247655">
            <w:r w:rsidRPr="00762251">
              <w:t>Банковские реквизиты (наименование</w:t>
            </w:r>
          </w:p>
          <w:p w:rsidR="005E1C93" w:rsidRPr="00762251" w:rsidRDefault="005E1C93" w:rsidP="00247655">
            <w:r w:rsidRPr="00762251">
              <w:t>банка, ИНН, БИК, к/с, р/с)</w:t>
            </w:r>
          </w:p>
        </w:tc>
        <w:tc>
          <w:tcPr>
            <w:tcW w:w="3844" w:type="dxa"/>
            <w:gridSpan w:val="2"/>
          </w:tcPr>
          <w:p w:rsidR="005E1C93" w:rsidRDefault="005E1C93" w:rsidP="00247655">
            <w:pPr>
              <w:jc w:val="both"/>
            </w:pPr>
          </w:p>
          <w:p w:rsidR="005E1C93" w:rsidRDefault="005E1C93" w:rsidP="00247655">
            <w:pPr>
              <w:jc w:val="both"/>
            </w:pPr>
          </w:p>
          <w:p w:rsidR="005E1C93" w:rsidRPr="00762251" w:rsidRDefault="005E1C93" w:rsidP="00247655">
            <w:pPr>
              <w:jc w:val="both"/>
            </w:pPr>
          </w:p>
        </w:tc>
      </w:tr>
      <w:tr w:rsidR="005E1C93" w:rsidRPr="00762251" w:rsidTr="00247655">
        <w:trPr>
          <w:trHeight w:val="180"/>
          <w:tblCellSpacing w:w="0" w:type="dxa"/>
          <w:jc w:val="center"/>
        </w:trPr>
        <w:tc>
          <w:tcPr>
            <w:tcW w:w="724" w:type="dxa"/>
          </w:tcPr>
          <w:p w:rsidR="005E1C93" w:rsidRPr="00762251" w:rsidRDefault="005E1C93" w:rsidP="00247655">
            <w:pPr>
              <w:jc w:val="both"/>
            </w:pPr>
            <w:r w:rsidRPr="00762251">
              <w:t>12.</w:t>
            </w:r>
          </w:p>
        </w:tc>
        <w:tc>
          <w:tcPr>
            <w:tcW w:w="4776" w:type="dxa"/>
          </w:tcPr>
          <w:p w:rsidR="005E1C93" w:rsidRPr="00762251" w:rsidRDefault="005E1C93" w:rsidP="00247655">
            <w:r w:rsidRPr="00762251">
              <w:t>Телефоны (с указанием кода города)</w:t>
            </w:r>
          </w:p>
        </w:tc>
        <w:tc>
          <w:tcPr>
            <w:tcW w:w="3844" w:type="dxa"/>
            <w:gridSpan w:val="2"/>
          </w:tcPr>
          <w:p w:rsidR="005E1C93" w:rsidRPr="00762251" w:rsidRDefault="005E1C93" w:rsidP="00247655">
            <w:pPr>
              <w:jc w:val="both"/>
            </w:pPr>
          </w:p>
        </w:tc>
      </w:tr>
      <w:tr w:rsidR="005E1C93" w:rsidRPr="00762251" w:rsidTr="00247655">
        <w:trPr>
          <w:trHeight w:val="135"/>
          <w:tblCellSpacing w:w="0" w:type="dxa"/>
          <w:jc w:val="center"/>
        </w:trPr>
        <w:tc>
          <w:tcPr>
            <w:tcW w:w="724" w:type="dxa"/>
          </w:tcPr>
          <w:p w:rsidR="005E1C93" w:rsidRPr="00762251" w:rsidRDefault="005E1C93" w:rsidP="00247655">
            <w:pPr>
              <w:jc w:val="both"/>
            </w:pPr>
            <w:r w:rsidRPr="00762251">
              <w:t>13.</w:t>
            </w:r>
          </w:p>
        </w:tc>
        <w:tc>
          <w:tcPr>
            <w:tcW w:w="4776" w:type="dxa"/>
          </w:tcPr>
          <w:p w:rsidR="005E1C93" w:rsidRPr="00762251" w:rsidRDefault="005E1C93" w:rsidP="00247655">
            <w:r w:rsidRPr="00762251">
              <w:t>Факс (с указанием кода города)</w:t>
            </w:r>
          </w:p>
        </w:tc>
        <w:tc>
          <w:tcPr>
            <w:tcW w:w="3844" w:type="dxa"/>
            <w:gridSpan w:val="2"/>
          </w:tcPr>
          <w:p w:rsidR="005E1C93" w:rsidRPr="00762251" w:rsidRDefault="005E1C93" w:rsidP="00247655">
            <w:pPr>
              <w:jc w:val="both"/>
            </w:pPr>
          </w:p>
        </w:tc>
      </w:tr>
      <w:tr w:rsidR="005E1C93" w:rsidRPr="00762251" w:rsidTr="00247655">
        <w:trPr>
          <w:trHeight w:val="135"/>
          <w:tblCellSpacing w:w="0" w:type="dxa"/>
          <w:jc w:val="center"/>
        </w:trPr>
        <w:tc>
          <w:tcPr>
            <w:tcW w:w="724" w:type="dxa"/>
          </w:tcPr>
          <w:p w:rsidR="005E1C93" w:rsidRPr="00762251" w:rsidRDefault="005E1C93" w:rsidP="00247655">
            <w:pPr>
              <w:jc w:val="both"/>
            </w:pPr>
            <w:r w:rsidRPr="00762251">
              <w:t>14.</w:t>
            </w:r>
          </w:p>
        </w:tc>
        <w:tc>
          <w:tcPr>
            <w:tcW w:w="4776" w:type="dxa"/>
          </w:tcPr>
          <w:p w:rsidR="005E1C93" w:rsidRPr="00762251" w:rsidRDefault="005E1C93" w:rsidP="00247655">
            <w:r w:rsidRPr="00762251">
              <w:t>Адрес электронной почты</w:t>
            </w:r>
          </w:p>
        </w:tc>
        <w:tc>
          <w:tcPr>
            <w:tcW w:w="3844" w:type="dxa"/>
            <w:gridSpan w:val="2"/>
          </w:tcPr>
          <w:p w:rsidR="005E1C93" w:rsidRPr="00762251" w:rsidRDefault="005E1C93" w:rsidP="00247655">
            <w:pPr>
              <w:jc w:val="both"/>
            </w:pPr>
          </w:p>
        </w:tc>
      </w:tr>
    </w:tbl>
    <w:p w:rsidR="005E1C93" w:rsidRPr="00762251" w:rsidRDefault="005E1C93" w:rsidP="002233BD">
      <w:pPr>
        <w:ind w:firstLine="709"/>
        <w:jc w:val="both"/>
      </w:pPr>
    </w:p>
    <w:p w:rsidR="005E1C93" w:rsidRPr="00762251" w:rsidRDefault="005E1C93" w:rsidP="002233BD">
      <w:pPr>
        <w:ind w:firstLine="709"/>
        <w:jc w:val="both"/>
      </w:pPr>
    </w:p>
    <w:p w:rsidR="005E1C93" w:rsidRDefault="005E1C93" w:rsidP="002233BD">
      <w:pPr>
        <w:ind w:firstLine="709"/>
        <w:jc w:val="right"/>
      </w:pPr>
    </w:p>
    <w:p w:rsidR="005E1C93" w:rsidRDefault="005E1C93" w:rsidP="002233BD">
      <w:pPr>
        <w:ind w:firstLine="709"/>
        <w:jc w:val="right"/>
        <w:rPr>
          <w:sz w:val="20"/>
          <w:szCs w:val="20"/>
        </w:rPr>
      </w:pPr>
    </w:p>
    <w:p w:rsidR="005E1C93" w:rsidRDefault="005E1C93" w:rsidP="002233BD">
      <w:pPr>
        <w:ind w:firstLine="709"/>
        <w:jc w:val="right"/>
        <w:rPr>
          <w:sz w:val="20"/>
          <w:szCs w:val="20"/>
        </w:rPr>
      </w:pPr>
    </w:p>
    <w:p w:rsidR="005E1C93" w:rsidRDefault="005E1C93" w:rsidP="002233BD">
      <w:pPr>
        <w:ind w:firstLine="709"/>
        <w:jc w:val="right"/>
        <w:rPr>
          <w:sz w:val="20"/>
          <w:szCs w:val="20"/>
        </w:rPr>
      </w:pPr>
    </w:p>
    <w:p w:rsidR="005E1C93" w:rsidRDefault="005E1C93" w:rsidP="002233BD">
      <w:pPr>
        <w:ind w:firstLine="709"/>
        <w:jc w:val="right"/>
        <w:rPr>
          <w:sz w:val="20"/>
          <w:szCs w:val="20"/>
        </w:rPr>
      </w:pPr>
    </w:p>
    <w:p w:rsidR="005E1C93" w:rsidRDefault="005E1C93" w:rsidP="002233BD">
      <w:pPr>
        <w:ind w:firstLine="709"/>
        <w:jc w:val="right"/>
        <w:rPr>
          <w:sz w:val="20"/>
          <w:szCs w:val="20"/>
        </w:rPr>
      </w:pPr>
    </w:p>
    <w:p w:rsidR="005E1C93" w:rsidRPr="00762AD4" w:rsidRDefault="005E1C93" w:rsidP="002233BD">
      <w:pPr>
        <w:ind w:firstLine="709"/>
        <w:jc w:val="right"/>
        <w:rPr>
          <w:sz w:val="20"/>
          <w:szCs w:val="20"/>
        </w:rPr>
      </w:pPr>
      <w:r w:rsidRPr="00762AD4">
        <w:rPr>
          <w:sz w:val="20"/>
          <w:szCs w:val="20"/>
        </w:rPr>
        <w:t>Приложение 3</w:t>
      </w:r>
    </w:p>
    <w:p w:rsidR="005E1C93" w:rsidRPr="00762AD4" w:rsidRDefault="005E1C93" w:rsidP="002233BD">
      <w:pPr>
        <w:ind w:firstLine="709"/>
        <w:jc w:val="right"/>
        <w:rPr>
          <w:sz w:val="20"/>
          <w:szCs w:val="20"/>
        </w:rPr>
      </w:pPr>
      <w:r w:rsidRPr="00762AD4">
        <w:rPr>
          <w:sz w:val="20"/>
          <w:szCs w:val="20"/>
        </w:rPr>
        <w:t>к документации об аукционе</w:t>
      </w:r>
    </w:p>
    <w:p w:rsidR="005E1C93" w:rsidRDefault="005E1C93" w:rsidP="002233BD">
      <w:pPr>
        <w:ind w:firstLine="709"/>
        <w:jc w:val="both"/>
      </w:pPr>
    </w:p>
    <w:p w:rsidR="005E1C93" w:rsidRPr="00762AD4" w:rsidRDefault="005E1C93" w:rsidP="002233BD">
      <w:pPr>
        <w:ind w:firstLine="709"/>
        <w:jc w:val="center"/>
        <w:rPr>
          <w:b/>
        </w:rPr>
      </w:pPr>
    </w:p>
    <w:p w:rsidR="005E1C93" w:rsidRDefault="005E1C93" w:rsidP="002233BD">
      <w:pPr>
        <w:ind w:firstLine="709"/>
        <w:jc w:val="center"/>
        <w:rPr>
          <w:b/>
        </w:rPr>
      </w:pPr>
      <w:r w:rsidRPr="00762AD4">
        <w:rPr>
          <w:b/>
        </w:rPr>
        <w:t xml:space="preserve">ФОРМА ОПИСИ ДОКУМЕНТОВ, </w:t>
      </w:r>
    </w:p>
    <w:p w:rsidR="005E1C93" w:rsidRPr="00762AD4" w:rsidRDefault="005E1C93" w:rsidP="002233BD">
      <w:pPr>
        <w:ind w:firstLine="709"/>
        <w:jc w:val="center"/>
        <w:rPr>
          <w:b/>
        </w:rPr>
      </w:pPr>
      <w:r w:rsidRPr="00762AD4">
        <w:rPr>
          <w:b/>
        </w:rPr>
        <w:t>ПРЕДСТАВЛЯЕМЫХ ДЛЯ УЧАСТИЯ В АУКЦИОНЕ</w:t>
      </w:r>
    </w:p>
    <w:p w:rsidR="005E1C93" w:rsidRPr="00762AD4" w:rsidRDefault="005E1C93" w:rsidP="002233BD">
      <w:pPr>
        <w:ind w:firstLine="709"/>
        <w:jc w:val="center"/>
        <w:rPr>
          <w:b/>
        </w:rPr>
      </w:pPr>
    </w:p>
    <w:p w:rsidR="005E1C93" w:rsidRPr="00762251" w:rsidRDefault="005E1C93" w:rsidP="002233BD">
      <w:pPr>
        <w:ind w:firstLine="709"/>
        <w:jc w:val="both"/>
      </w:pPr>
      <w:r w:rsidRPr="00762251">
        <w:t>Опись документов, для участия в открытом аукционе на право заключить договор аренды муниципального имущества, находящегося в собственности Лот №_______</w:t>
      </w:r>
    </w:p>
    <w:p w:rsidR="005E1C93" w:rsidRPr="00762251" w:rsidRDefault="005E1C93" w:rsidP="002233BD">
      <w:pPr>
        <w:ind w:firstLine="709"/>
        <w:jc w:val="both"/>
      </w:pPr>
      <w:r w:rsidRPr="00762251">
        <w:t>____________________________________________________________________</w:t>
      </w:r>
    </w:p>
    <w:p w:rsidR="005E1C93" w:rsidRPr="00762AD4" w:rsidRDefault="005E1C93" w:rsidP="002233BD">
      <w:pPr>
        <w:ind w:firstLine="709"/>
        <w:jc w:val="both"/>
        <w:rPr>
          <w:sz w:val="20"/>
          <w:szCs w:val="20"/>
        </w:rPr>
      </w:pPr>
      <w:r>
        <w:rPr>
          <w:sz w:val="20"/>
          <w:szCs w:val="20"/>
        </w:rPr>
        <w:t xml:space="preserve">                                     </w:t>
      </w:r>
      <w:r w:rsidRPr="00762AD4">
        <w:rPr>
          <w:sz w:val="20"/>
          <w:szCs w:val="20"/>
        </w:rPr>
        <w:t>(наименование или ФИО Претендента)</w:t>
      </w:r>
    </w:p>
    <w:p w:rsidR="005E1C93" w:rsidRDefault="005E1C93" w:rsidP="002233BD">
      <w:pPr>
        <w:ind w:firstLine="709"/>
        <w:jc w:val="both"/>
      </w:pPr>
      <w:r w:rsidRPr="00762251">
        <w:t>для участия в аукционе на лот №______ нами направляются следующие документы:</w:t>
      </w:r>
    </w:p>
    <w:p w:rsidR="005E1C93" w:rsidRPr="00762251" w:rsidRDefault="005E1C93" w:rsidP="002233BD">
      <w:pPr>
        <w:ind w:firstLine="709"/>
        <w:jc w:val="both"/>
      </w:pPr>
    </w:p>
    <w:tbl>
      <w:tblPr>
        <w:tblW w:w="10009"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000"/>
      </w:tblPr>
      <w:tblGrid>
        <w:gridCol w:w="1033"/>
        <w:gridCol w:w="7547"/>
        <w:gridCol w:w="1429"/>
      </w:tblGrid>
      <w:tr w:rsidR="005E1C93" w:rsidRPr="00762AD4" w:rsidTr="00247655">
        <w:trPr>
          <w:trHeight w:val="495"/>
          <w:tblCellSpacing w:w="0" w:type="dxa"/>
        </w:trPr>
        <w:tc>
          <w:tcPr>
            <w:tcW w:w="1033" w:type="dxa"/>
            <w:tcBorders>
              <w:top w:val="outset" w:sz="6" w:space="0" w:color="00000A"/>
              <w:bottom w:val="outset" w:sz="6" w:space="0" w:color="00000A"/>
              <w:right w:val="outset" w:sz="6" w:space="0" w:color="00000A"/>
            </w:tcBorders>
            <w:shd w:val="clear" w:color="auto" w:fill="FFFFFF"/>
          </w:tcPr>
          <w:p w:rsidR="005E1C93" w:rsidRPr="00762AD4" w:rsidRDefault="005E1C93" w:rsidP="00247655">
            <w:pPr>
              <w:ind w:firstLine="180"/>
              <w:jc w:val="both"/>
              <w:rPr>
                <w:b/>
              </w:rPr>
            </w:pPr>
            <w:r w:rsidRPr="00762AD4">
              <w:rPr>
                <w:b/>
                <w:sz w:val="22"/>
                <w:szCs w:val="22"/>
              </w:rPr>
              <w:t>№ п\п</w:t>
            </w:r>
          </w:p>
        </w:tc>
        <w:tc>
          <w:tcPr>
            <w:tcW w:w="7547" w:type="dxa"/>
            <w:tcBorders>
              <w:top w:val="outset" w:sz="6" w:space="0" w:color="00000A"/>
              <w:left w:val="outset" w:sz="6" w:space="0" w:color="00000A"/>
              <w:bottom w:val="outset" w:sz="6" w:space="0" w:color="00000A"/>
              <w:right w:val="outset" w:sz="6" w:space="0" w:color="00000A"/>
            </w:tcBorders>
            <w:shd w:val="clear" w:color="auto" w:fill="FFFFFF"/>
          </w:tcPr>
          <w:p w:rsidR="005E1C93" w:rsidRPr="00762AD4" w:rsidRDefault="005E1C93" w:rsidP="00247655">
            <w:pPr>
              <w:ind w:firstLine="180"/>
              <w:jc w:val="both"/>
              <w:rPr>
                <w:b/>
              </w:rPr>
            </w:pPr>
            <w:r w:rsidRPr="00762AD4">
              <w:rPr>
                <w:b/>
                <w:sz w:val="22"/>
                <w:szCs w:val="22"/>
              </w:rPr>
              <w:t>Наименование</w:t>
            </w:r>
          </w:p>
        </w:tc>
        <w:tc>
          <w:tcPr>
            <w:tcW w:w="1429" w:type="dxa"/>
            <w:tcBorders>
              <w:top w:val="outset" w:sz="6" w:space="0" w:color="00000A"/>
              <w:left w:val="outset" w:sz="6" w:space="0" w:color="00000A"/>
              <w:bottom w:val="outset" w:sz="6" w:space="0" w:color="00000A"/>
            </w:tcBorders>
            <w:shd w:val="clear" w:color="auto" w:fill="FFFFFF"/>
          </w:tcPr>
          <w:p w:rsidR="005E1C93" w:rsidRPr="00762AD4" w:rsidRDefault="005E1C93" w:rsidP="00247655">
            <w:pPr>
              <w:jc w:val="both"/>
              <w:rPr>
                <w:b/>
              </w:rPr>
            </w:pPr>
            <w:r w:rsidRPr="00762AD4">
              <w:rPr>
                <w:b/>
                <w:sz w:val="22"/>
                <w:szCs w:val="22"/>
              </w:rPr>
              <w:t>Кол-во листов</w:t>
            </w:r>
          </w:p>
        </w:tc>
      </w:tr>
      <w:tr w:rsidR="005E1C93" w:rsidRPr="00762AD4" w:rsidTr="00247655">
        <w:trPr>
          <w:trHeight w:val="120"/>
          <w:tblCellSpacing w:w="0" w:type="dxa"/>
        </w:trPr>
        <w:tc>
          <w:tcPr>
            <w:tcW w:w="1033" w:type="dxa"/>
            <w:tcBorders>
              <w:top w:val="outset" w:sz="6" w:space="0" w:color="00000A"/>
              <w:bottom w:val="outset" w:sz="6" w:space="0" w:color="00000A"/>
              <w:right w:val="outset" w:sz="6" w:space="0" w:color="00000A"/>
            </w:tcBorders>
          </w:tcPr>
          <w:p w:rsidR="005E1C93" w:rsidRPr="00762AD4" w:rsidRDefault="005E1C93"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E1C93" w:rsidRPr="00762AD4" w:rsidRDefault="005E1C93" w:rsidP="0079605D">
            <w:pPr>
              <w:jc w:val="both"/>
            </w:pPr>
            <w:r w:rsidRPr="00762AD4">
              <w:rPr>
                <w:sz w:val="22"/>
                <w:szCs w:val="22"/>
              </w:rPr>
              <w:t>Заявка на участие в аукционе с приложением анкеты и предложений испо</w:t>
            </w:r>
            <w:r w:rsidRPr="00762AD4">
              <w:rPr>
                <w:sz w:val="22"/>
                <w:szCs w:val="22"/>
              </w:rPr>
              <w:t>л</w:t>
            </w:r>
            <w:r w:rsidRPr="00762AD4">
              <w:rPr>
                <w:sz w:val="22"/>
                <w:szCs w:val="22"/>
              </w:rPr>
              <w:t>нения условий договора аренды.</w:t>
            </w:r>
          </w:p>
        </w:tc>
        <w:tc>
          <w:tcPr>
            <w:tcW w:w="1429" w:type="dxa"/>
            <w:tcBorders>
              <w:top w:val="outset" w:sz="6" w:space="0" w:color="00000A"/>
              <w:left w:val="outset" w:sz="6" w:space="0" w:color="00000A"/>
              <w:bottom w:val="outset" w:sz="6" w:space="0" w:color="00000A"/>
            </w:tcBorders>
          </w:tcPr>
          <w:p w:rsidR="005E1C93" w:rsidRPr="00762AD4" w:rsidRDefault="005E1C93" w:rsidP="00247655">
            <w:pPr>
              <w:ind w:firstLine="709"/>
              <w:jc w:val="both"/>
            </w:pPr>
          </w:p>
        </w:tc>
      </w:tr>
      <w:tr w:rsidR="005E1C93" w:rsidRPr="00762AD4" w:rsidTr="00247655">
        <w:trPr>
          <w:tblCellSpacing w:w="0" w:type="dxa"/>
        </w:trPr>
        <w:tc>
          <w:tcPr>
            <w:tcW w:w="1033" w:type="dxa"/>
            <w:tcBorders>
              <w:top w:val="outset" w:sz="6" w:space="0" w:color="00000A"/>
              <w:bottom w:val="outset" w:sz="6" w:space="0" w:color="00000A"/>
              <w:right w:val="outset" w:sz="6" w:space="0" w:color="00000A"/>
            </w:tcBorders>
          </w:tcPr>
          <w:p w:rsidR="005E1C93" w:rsidRPr="00762AD4" w:rsidRDefault="005E1C93"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E1C93" w:rsidRPr="00762AD4" w:rsidRDefault="005E1C93" w:rsidP="0079605D">
            <w:pPr>
              <w:jc w:val="both"/>
            </w:pPr>
            <w:r w:rsidRPr="00762AD4">
              <w:rPr>
                <w:sz w:val="22"/>
                <w:szCs w:val="22"/>
              </w:rPr>
              <w:t>Документ, подтверждающий полномочия лица на осуществление действий от имени заявителя (решение о назначении(избрании) руководителя, дов</w:t>
            </w:r>
            <w:r w:rsidRPr="00762AD4">
              <w:rPr>
                <w:sz w:val="22"/>
                <w:szCs w:val="22"/>
              </w:rPr>
              <w:t>е</w:t>
            </w:r>
            <w:r w:rsidRPr="00762AD4">
              <w:rPr>
                <w:sz w:val="22"/>
                <w:szCs w:val="22"/>
              </w:rPr>
              <w:t>ренность, заверенная должным образом, или иной документ, свидетельс</w:t>
            </w:r>
            <w:r w:rsidRPr="00762AD4">
              <w:rPr>
                <w:sz w:val="22"/>
                <w:szCs w:val="22"/>
              </w:rPr>
              <w:t>т</w:t>
            </w:r>
            <w:r w:rsidRPr="00762AD4">
              <w:rPr>
                <w:sz w:val="22"/>
                <w:szCs w:val="22"/>
              </w:rPr>
              <w:t>вующий о том, что лицо (лица), подписывающее заявку на участие в аукци</w:t>
            </w:r>
            <w:r w:rsidRPr="00762AD4">
              <w:rPr>
                <w:sz w:val="22"/>
                <w:szCs w:val="22"/>
              </w:rPr>
              <w:t>о</w:t>
            </w:r>
            <w:r w:rsidRPr="00762AD4">
              <w:rPr>
                <w:sz w:val="22"/>
                <w:szCs w:val="22"/>
              </w:rPr>
              <w:t>не, имеет полномочия подписать заявку)</w:t>
            </w:r>
          </w:p>
        </w:tc>
        <w:tc>
          <w:tcPr>
            <w:tcW w:w="1429" w:type="dxa"/>
            <w:tcBorders>
              <w:top w:val="outset" w:sz="6" w:space="0" w:color="00000A"/>
              <w:left w:val="outset" w:sz="6" w:space="0" w:color="00000A"/>
              <w:bottom w:val="outset" w:sz="6" w:space="0" w:color="00000A"/>
            </w:tcBorders>
          </w:tcPr>
          <w:p w:rsidR="005E1C93" w:rsidRPr="00762AD4" w:rsidRDefault="005E1C93" w:rsidP="00247655">
            <w:pPr>
              <w:ind w:firstLine="709"/>
              <w:jc w:val="both"/>
            </w:pPr>
          </w:p>
        </w:tc>
      </w:tr>
      <w:tr w:rsidR="005E1C93" w:rsidRPr="00762AD4" w:rsidTr="00247655">
        <w:trPr>
          <w:tblCellSpacing w:w="0" w:type="dxa"/>
        </w:trPr>
        <w:tc>
          <w:tcPr>
            <w:tcW w:w="1033" w:type="dxa"/>
            <w:tcBorders>
              <w:top w:val="outset" w:sz="6" w:space="0" w:color="00000A"/>
              <w:bottom w:val="outset" w:sz="6" w:space="0" w:color="00000A"/>
              <w:right w:val="outset" w:sz="6" w:space="0" w:color="00000A"/>
            </w:tcBorders>
          </w:tcPr>
          <w:p w:rsidR="005E1C93" w:rsidRPr="00762AD4" w:rsidRDefault="005E1C93"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E1C93" w:rsidRPr="00762AD4" w:rsidRDefault="005E1C93" w:rsidP="0079605D">
            <w:pPr>
              <w:jc w:val="both"/>
            </w:pPr>
            <w:r w:rsidRPr="00762AD4">
              <w:rPr>
                <w:sz w:val="22"/>
                <w:szCs w:val="22"/>
              </w:rPr>
              <w:t>Выписка из Единого государственного реестра юридических лиц</w:t>
            </w:r>
            <w:r>
              <w:rPr>
                <w:sz w:val="22"/>
                <w:szCs w:val="22"/>
              </w:rPr>
              <w:t xml:space="preserve"> </w:t>
            </w:r>
            <w:r w:rsidRPr="00762AD4">
              <w:rPr>
                <w:sz w:val="22"/>
                <w:szCs w:val="22"/>
              </w:rPr>
              <w:t>(индивид</w:t>
            </w:r>
            <w:r w:rsidRPr="00762AD4">
              <w:rPr>
                <w:sz w:val="22"/>
                <w:szCs w:val="22"/>
              </w:rPr>
              <w:t>у</w:t>
            </w:r>
            <w:r w:rsidRPr="00762AD4">
              <w:rPr>
                <w:sz w:val="22"/>
                <w:szCs w:val="22"/>
              </w:rPr>
              <w:t>альных предпринимателей), полученная не ранее чем за шесть месяцев до даты размещения на официальном сайте торгов извещения о проведении аукциона . Либо нотариально заверенная копия такой выписки.</w:t>
            </w:r>
          </w:p>
        </w:tc>
        <w:tc>
          <w:tcPr>
            <w:tcW w:w="1429" w:type="dxa"/>
            <w:tcBorders>
              <w:top w:val="outset" w:sz="6" w:space="0" w:color="00000A"/>
              <w:left w:val="outset" w:sz="6" w:space="0" w:color="00000A"/>
              <w:bottom w:val="outset" w:sz="6" w:space="0" w:color="00000A"/>
            </w:tcBorders>
          </w:tcPr>
          <w:p w:rsidR="005E1C93" w:rsidRPr="00762AD4" w:rsidRDefault="005E1C93" w:rsidP="00247655">
            <w:pPr>
              <w:ind w:firstLine="709"/>
              <w:jc w:val="both"/>
            </w:pPr>
          </w:p>
        </w:tc>
      </w:tr>
      <w:tr w:rsidR="005E1C93" w:rsidRPr="00762AD4" w:rsidTr="00247655">
        <w:trPr>
          <w:tblCellSpacing w:w="0" w:type="dxa"/>
        </w:trPr>
        <w:tc>
          <w:tcPr>
            <w:tcW w:w="1033" w:type="dxa"/>
            <w:tcBorders>
              <w:top w:val="outset" w:sz="6" w:space="0" w:color="00000A"/>
              <w:bottom w:val="outset" w:sz="6" w:space="0" w:color="00000A"/>
              <w:right w:val="outset" w:sz="6" w:space="0" w:color="00000A"/>
            </w:tcBorders>
          </w:tcPr>
          <w:p w:rsidR="005E1C93" w:rsidRPr="00762AD4" w:rsidRDefault="005E1C93"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E1C93" w:rsidRPr="00762AD4" w:rsidRDefault="005E1C93" w:rsidP="0079605D">
            <w:pPr>
              <w:jc w:val="both"/>
            </w:pPr>
            <w:r w:rsidRPr="00762AD4">
              <w:rPr>
                <w:sz w:val="22"/>
                <w:szCs w:val="22"/>
              </w:rPr>
              <w:t>Копии учредительных документов (для юридических лиц).</w:t>
            </w:r>
          </w:p>
        </w:tc>
        <w:tc>
          <w:tcPr>
            <w:tcW w:w="1429" w:type="dxa"/>
            <w:tcBorders>
              <w:top w:val="outset" w:sz="6" w:space="0" w:color="00000A"/>
              <w:left w:val="outset" w:sz="6" w:space="0" w:color="00000A"/>
              <w:bottom w:val="outset" w:sz="6" w:space="0" w:color="00000A"/>
            </w:tcBorders>
          </w:tcPr>
          <w:p w:rsidR="005E1C93" w:rsidRPr="00762AD4" w:rsidRDefault="005E1C93" w:rsidP="00247655">
            <w:pPr>
              <w:ind w:firstLine="709"/>
              <w:jc w:val="both"/>
            </w:pPr>
          </w:p>
        </w:tc>
      </w:tr>
      <w:tr w:rsidR="005E1C93" w:rsidRPr="00762AD4" w:rsidTr="00247655">
        <w:trPr>
          <w:trHeight w:val="180"/>
          <w:tblCellSpacing w:w="0" w:type="dxa"/>
        </w:trPr>
        <w:tc>
          <w:tcPr>
            <w:tcW w:w="1033" w:type="dxa"/>
            <w:tcBorders>
              <w:top w:val="outset" w:sz="6" w:space="0" w:color="00000A"/>
              <w:bottom w:val="outset" w:sz="6" w:space="0" w:color="00000A"/>
              <w:right w:val="outset" w:sz="6" w:space="0" w:color="00000A"/>
            </w:tcBorders>
          </w:tcPr>
          <w:p w:rsidR="005E1C93" w:rsidRPr="00762AD4" w:rsidRDefault="005E1C93"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E1C93" w:rsidRPr="00762AD4" w:rsidRDefault="005E1C93" w:rsidP="0079605D">
            <w:pPr>
              <w:jc w:val="both"/>
            </w:pPr>
            <w:r w:rsidRPr="00762AD4">
              <w:rPr>
                <w:sz w:val="22"/>
                <w:szCs w:val="22"/>
              </w:rPr>
              <w:t>Копии документов, удостоверяющих личность (для физических лиц).</w:t>
            </w:r>
          </w:p>
        </w:tc>
        <w:tc>
          <w:tcPr>
            <w:tcW w:w="1429" w:type="dxa"/>
            <w:tcBorders>
              <w:top w:val="outset" w:sz="6" w:space="0" w:color="00000A"/>
              <w:left w:val="outset" w:sz="6" w:space="0" w:color="00000A"/>
              <w:bottom w:val="outset" w:sz="6" w:space="0" w:color="00000A"/>
            </w:tcBorders>
          </w:tcPr>
          <w:p w:rsidR="005E1C93" w:rsidRPr="00762AD4" w:rsidRDefault="005E1C93" w:rsidP="00247655">
            <w:pPr>
              <w:ind w:firstLine="709"/>
              <w:jc w:val="both"/>
            </w:pPr>
          </w:p>
        </w:tc>
      </w:tr>
      <w:tr w:rsidR="005E1C93" w:rsidRPr="00762AD4" w:rsidTr="00247655">
        <w:trPr>
          <w:trHeight w:val="165"/>
          <w:tblCellSpacing w:w="0" w:type="dxa"/>
        </w:trPr>
        <w:tc>
          <w:tcPr>
            <w:tcW w:w="1033" w:type="dxa"/>
            <w:tcBorders>
              <w:top w:val="outset" w:sz="6" w:space="0" w:color="00000A"/>
              <w:bottom w:val="outset" w:sz="6" w:space="0" w:color="00000A"/>
              <w:right w:val="outset" w:sz="6" w:space="0" w:color="00000A"/>
            </w:tcBorders>
          </w:tcPr>
          <w:p w:rsidR="005E1C93" w:rsidRPr="00762AD4" w:rsidRDefault="005E1C93"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E1C93" w:rsidRPr="00762AD4" w:rsidRDefault="005E1C93" w:rsidP="0079605D">
            <w:pPr>
              <w:jc w:val="both"/>
            </w:pPr>
            <w:r w:rsidRPr="00762AD4">
              <w:rPr>
                <w:sz w:val="22"/>
                <w:szCs w:val="22"/>
              </w:rPr>
              <w:t>Решение об одобрении или о совершении крупной сделки либо копия такого решения в случае, если требование о необходимости наличия такого реш</w:t>
            </w:r>
            <w:r w:rsidRPr="00762AD4">
              <w:rPr>
                <w:sz w:val="22"/>
                <w:szCs w:val="22"/>
              </w:rPr>
              <w:t>е</w:t>
            </w:r>
            <w:r w:rsidRPr="00762AD4">
              <w:rPr>
                <w:sz w:val="22"/>
                <w:szCs w:val="22"/>
              </w:rPr>
              <w:t>ния для совершения крупной сделки установлено законодательством Ро</w:t>
            </w:r>
            <w:r w:rsidRPr="00762AD4">
              <w:rPr>
                <w:sz w:val="22"/>
                <w:szCs w:val="22"/>
              </w:rPr>
              <w:t>с</w:t>
            </w:r>
            <w:r w:rsidRPr="00762AD4">
              <w:rPr>
                <w:sz w:val="22"/>
                <w:szCs w:val="22"/>
              </w:rPr>
              <w:t>сийской Федерации, учредительными документами юридического лица</w:t>
            </w:r>
          </w:p>
        </w:tc>
        <w:tc>
          <w:tcPr>
            <w:tcW w:w="1429" w:type="dxa"/>
            <w:tcBorders>
              <w:top w:val="outset" w:sz="6" w:space="0" w:color="00000A"/>
              <w:left w:val="outset" w:sz="6" w:space="0" w:color="00000A"/>
              <w:bottom w:val="outset" w:sz="6" w:space="0" w:color="00000A"/>
            </w:tcBorders>
            <w:shd w:val="clear" w:color="auto" w:fill="FFFFFF"/>
          </w:tcPr>
          <w:p w:rsidR="005E1C93" w:rsidRPr="00762AD4" w:rsidRDefault="005E1C93" w:rsidP="00247655">
            <w:pPr>
              <w:ind w:firstLine="709"/>
              <w:jc w:val="both"/>
            </w:pPr>
          </w:p>
        </w:tc>
      </w:tr>
      <w:tr w:rsidR="005E1C93" w:rsidRPr="00762AD4" w:rsidTr="00247655">
        <w:trPr>
          <w:tblCellSpacing w:w="0" w:type="dxa"/>
        </w:trPr>
        <w:tc>
          <w:tcPr>
            <w:tcW w:w="1033" w:type="dxa"/>
            <w:tcBorders>
              <w:top w:val="outset" w:sz="6" w:space="0" w:color="00000A"/>
              <w:bottom w:val="outset" w:sz="6" w:space="0" w:color="00000A"/>
              <w:right w:val="outset" w:sz="6" w:space="0" w:color="00000A"/>
            </w:tcBorders>
          </w:tcPr>
          <w:p w:rsidR="005E1C93" w:rsidRPr="00762AD4" w:rsidRDefault="005E1C93"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E1C93" w:rsidRPr="00762AD4" w:rsidRDefault="005E1C93" w:rsidP="0079605D">
            <w:pPr>
              <w:jc w:val="both"/>
            </w:pPr>
            <w:r w:rsidRPr="00762AD4">
              <w:rPr>
                <w:sz w:val="22"/>
                <w:szCs w:val="22"/>
              </w:rPr>
              <w:t>Предложения об условиях исполнения договора аренды, которые необход</w:t>
            </w:r>
            <w:r w:rsidRPr="00762AD4">
              <w:rPr>
                <w:sz w:val="22"/>
                <w:szCs w:val="22"/>
              </w:rPr>
              <w:t>и</w:t>
            </w:r>
            <w:r w:rsidRPr="00762AD4">
              <w:rPr>
                <w:sz w:val="22"/>
                <w:szCs w:val="22"/>
              </w:rPr>
              <w:t>мо выполнить в отношении муниципального имущества, права на которое передаются по договору.</w:t>
            </w:r>
          </w:p>
        </w:tc>
        <w:tc>
          <w:tcPr>
            <w:tcW w:w="1429" w:type="dxa"/>
            <w:tcBorders>
              <w:top w:val="outset" w:sz="6" w:space="0" w:color="00000A"/>
              <w:left w:val="outset" w:sz="6" w:space="0" w:color="00000A"/>
              <w:bottom w:val="outset" w:sz="6" w:space="0" w:color="00000A"/>
            </w:tcBorders>
          </w:tcPr>
          <w:p w:rsidR="005E1C93" w:rsidRPr="00762AD4" w:rsidRDefault="005E1C93" w:rsidP="00247655">
            <w:pPr>
              <w:ind w:firstLine="709"/>
              <w:jc w:val="both"/>
            </w:pPr>
          </w:p>
        </w:tc>
      </w:tr>
      <w:tr w:rsidR="005E1C93" w:rsidRPr="00762AD4" w:rsidTr="00247655">
        <w:trPr>
          <w:tblCellSpacing w:w="0" w:type="dxa"/>
        </w:trPr>
        <w:tc>
          <w:tcPr>
            <w:tcW w:w="1033" w:type="dxa"/>
            <w:tcBorders>
              <w:top w:val="outset" w:sz="6" w:space="0" w:color="00000A"/>
              <w:bottom w:val="outset" w:sz="6" w:space="0" w:color="00000A"/>
              <w:right w:val="outset" w:sz="6" w:space="0" w:color="00000A"/>
            </w:tcBorders>
          </w:tcPr>
          <w:p w:rsidR="005E1C93" w:rsidRPr="00762AD4" w:rsidRDefault="005E1C93"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E1C93" w:rsidRPr="00762AD4" w:rsidRDefault="005E1C93" w:rsidP="0079605D">
            <w:pPr>
              <w:jc w:val="both"/>
            </w:pPr>
            <w:r w:rsidRPr="00762AD4">
              <w:rPr>
                <w:sz w:val="22"/>
                <w:szCs w:val="22"/>
              </w:rPr>
              <w:t>Документ или копии документа, подтверждающего внесение задатка</w:t>
            </w:r>
          </w:p>
        </w:tc>
        <w:tc>
          <w:tcPr>
            <w:tcW w:w="1429" w:type="dxa"/>
            <w:tcBorders>
              <w:top w:val="outset" w:sz="6" w:space="0" w:color="00000A"/>
              <w:left w:val="outset" w:sz="6" w:space="0" w:color="00000A"/>
              <w:bottom w:val="outset" w:sz="6" w:space="0" w:color="00000A"/>
            </w:tcBorders>
          </w:tcPr>
          <w:p w:rsidR="005E1C93" w:rsidRPr="00762AD4" w:rsidRDefault="005E1C93" w:rsidP="00247655">
            <w:pPr>
              <w:ind w:firstLine="709"/>
              <w:jc w:val="both"/>
            </w:pPr>
          </w:p>
        </w:tc>
      </w:tr>
      <w:tr w:rsidR="005E1C93" w:rsidRPr="00762AD4" w:rsidTr="00247655">
        <w:trPr>
          <w:tblCellSpacing w:w="0" w:type="dxa"/>
        </w:trPr>
        <w:tc>
          <w:tcPr>
            <w:tcW w:w="1033" w:type="dxa"/>
            <w:tcBorders>
              <w:top w:val="outset" w:sz="6" w:space="0" w:color="00000A"/>
              <w:bottom w:val="outset" w:sz="6" w:space="0" w:color="00000A"/>
              <w:right w:val="outset" w:sz="6" w:space="0" w:color="00000A"/>
            </w:tcBorders>
          </w:tcPr>
          <w:p w:rsidR="005E1C93" w:rsidRPr="00762AD4" w:rsidRDefault="005E1C93" w:rsidP="00247655">
            <w:pPr>
              <w:numPr>
                <w:ilvl w:val="0"/>
                <w:numId w:val="1"/>
              </w:numPr>
              <w:jc w:val="both"/>
            </w:pPr>
          </w:p>
        </w:tc>
        <w:tc>
          <w:tcPr>
            <w:tcW w:w="7547" w:type="dxa"/>
            <w:tcBorders>
              <w:top w:val="outset" w:sz="6" w:space="0" w:color="00000A"/>
              <w:left w:val="outset" w:sz="6" w:space="0" w:color="00000A"/>
              <w:bottom w:val="outset" w:sz="6" w:space="0" w:color="00000A"/>
              <w:right w:val="outset" w:sz="6" w:space="0" w:color="00000A"/>
            </w:tcBorders>
          </w:tcPr>
          <w:p w:rsidR="005E1C93" w:rsidRPr="00762AD4" w:rsidRDefault="005E1C93" w:rsidP="0079605D">
            <w:pPr>
              <w:jc w:val="both"/>
            </w:pPr>
            <w:r w:rsidRPr="00762AD4">
              <w:rPr>
                <w:sz w:val="22"/>
                <w:szCs w:val="22"/>
              </w:rPr>
              <w:t>Доверенность на лицо, уполномоченное представлять интересы Заявителя на открытом аукционе, заявлять о цене договора и подписывать итоговый пр</w:t>
            </w:r>
            <w:r w:rsidRPr="00762AD4">
              <w:rPr>
                <w:sz w:val="22"/>
                <w:szCs w:val="22"/>
              </w:rPr>
              <w:t>о</w:t>
            </w:r>
            <w:r w:rsidRPr="00762AD4">
              <w:rPr>
                <w:sz w:val="22"/>
                <w:szCs w:val="22"/>
              </w:rPr>
              <w:t>токол</w:t>
            </w:r>
          </w:p>
        </w:tc>
        <w:tc>
          <w:tcPr>
            <w:tcW w:w="1429" w:type="dxa"/>
            <w:tcBorders>
              <w:top w:val="outset" w:sz="6" w:space="0" w:color="00000A"/>
              <w:left w:val="outset" w:sz="6" w:space="0" w:color="00000A"/>
              <w:bottom w:val="outset" w:sz="6" w:space="0" w:color="00000A"/>
            </w:tcBorders>
          </w:tcPr>
          <w:p w:rsidR="005E1C93" w:rsidRPr="00762AD4" w:rsidRDefault="005E1C93" w:rsidP="00247655">
            <w:pPr>
              <w:ind w:firstLine="709"/>
              <w:jc w:val="both"/>
            </w:pPr>
          </w:p>
        </w:tc>
      </w:tr>
    </w:tbl>
    <w:p w:rsidR="005E1C93" w:rsidRPr="00762251" w:rsidRDefault="005E1C93" w:rsidP="002233BD">
      <w:pPr>
        <w:ind w:firstLine="709"/>
        <w:jc w:val="both"/>
      </w:pPr>
      <w:r w:rsidRPr="00762251">
        <w:t>Все документы, подписываемые либо заверяемые Заявителем должны быть прошиты и скреплены печатью</w:t>
      </w:r>
    </w:p>
    <w:p w:rsidR="005E1C93" w:rsidRPr="00762251" w:rsidRDefault="005E1C93" w:rsidP="002233BD">
      <w:pPr>
        <w:ind w:firstLine="709"/>
        <w:jc w:val="both"/>
      </w:pPr>
    </w:p>
    <w:p w:rsidR="005E1C93" w:rsidRPr="00762251" w:rsidRDefault="005E1C93" w:rsidP="002233BD">
      <w:pPr>
        <w:ind w:firstLine="709"/>
        <w:jc w:val="both"/>
      </w:pPr>
      <w:r w:rsidRPr="00762251">
        <w:t>Подпись Заявителя _________________________ / ФИО /</w:t>
      </w:r>
    </w:p>
    <w:p w:rsidR="005E1C93" w:rsidRPr="00762AD4" w:rsidRDefault="005E1C93" w:rsidP="002233BD">
      <w:pPr>
        <w:ind w:firstLine="709"/>
        <w:jc w:val="both"/>
        <w:rPr>
          <w:sz w:val="20"/>
          <w:szCs w:val="20"/>
        </w:rPr>
      </w:pPr>
      <w:r w:rsidRPr="00762AD4">
        <w:rPr>
          <w:sz w:val="20"/>
          <w:szCs w:val="20"/>
        </w:rPr>
        <w:t>М.П.</w:t>
      </w:r>
    </w:p>
    <w:p w:rsidR="005E1C93" w:rsidRDefault="005E1C93" w:rsidP="002233BD"/>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Default="005E1C93" w:rsidP="00854F04">
      <w:pPr>
        <w:jc w:val="both"/>
      </w:pPr>
    </w:p>
    <w:p w:rsidR="005E1C93" w:rsidRPr="00854F04" w:rsidRDefault="005E1C93" w:rsidP="00D4265F">
      <w:pPr>
        <w:widowControl w:val="0"/>
        <w:autoSpaceDE w:val="0"/>
        <w:autoSpaceDN w:val="0"/>
        <w:adjustRightInd w:val="0"/>
        <w:spacing w:before="60" w:after="300"/>
      </w:pPr>
      <w:r>
        <w:t xml:space="preserve">                                         </w:t>
      </w:r>
    </w:p>
    <w:sectPr w:rsidR="005E1C93" w:rsidRPr="00854F04" w:rsidSect="00247655">
      <w:pgSz w:w="11906" w:h="16838"/>
      <w:pgMar w:top="719" w:right="566" w:bottom="360"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05CD"/>
    <w:multiLevelType w:val="hybridMultilevel"/>
    <w:tmpl w:val="8B70D09A"/>
    <w:lvl w:ilvl="0" w:tplc="0419000F">
      <w:start w:val="1"/>
      <w:numFmt w:val="decimal"/>
      <w:lvlText w:val="%1."/>
      <w:lvlJc w:val="left"/>
      <w:pPr>
        <w:tabs>
          <w:tab w:val="num" w:pos="900"/>
        </w:tabs>
        <w:ind w:left="900" w:hanging="360"/>
      </w:pPr>
      <w:rPr>
        <w:rFonts w:cs="Times New Roman"/>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2611"/>
    <w:rsid w:val="000012FC"/>
    <w:rsid w:val="00006587"/>
    <w:rsid w:val="0002611B"/>
    <w:rsid w:val="0005585D"/>
    <w:rsid w:val="000615AB"/>
    <w:rsid w:val="00072727"/>
    <w:rsid w:val="0008280C"/>
    <w:rsid w:val="000A1EF3"/>
    <w:rsid w:val="000A4F68"/>
    <w:rsid w:val="000C2D4D"/>
    <w:rsid w:val="000C441F"/>
    <w:rsid w:val="00100E74"/>
    <w:rsid w:val="00114F81"/>
    <w:rsid w:val="00167528"/>
    <w:rsid w:val="001918DD"/>
    <w:rsid w:val="00192040"/>
    <w:rsid w:val="001C4F1B"/>
    <w:rsid w:val="001C7AB9"/>
    <w:rsid w:val="001C7C9D"/>
    <w:rsid w:val="001D1712"/>
    <w:rsid w:val="001D5520"/>
    <w:rsid w:val="001D5C62"/>
    <w:rsid w:val="001E6A1E"/>
    <w:rsid w:val="001F1831"/>
    <w:rsid w:val="001F77A5"/>
    <w:rsid w:val="002217E1"/>
    <w:rsid w:val="002233BD"/>
    <w:rsid w:val="00233A7E"/>
    <w:rsid w:val="00235159"/>
    <w:rsid w:val="00235DF6"/>
    <w:rsid w:val="0024198A"/>
    <w:rsid w:val="00247655"/>
    <w:rsid w:val="00294FC3"/>
    <w:rsid w:val="002A10B7"/>
    <w:rsid w:val="002D2B57"/>
    <w:rsid w:val="002D39DA"/>
    <w:rsid w:val="002D7CE1"/>
    <w:rsid w:val="002E048F"/>
    <w:rsid w:val="00315EDE"/>
    <w:rsid w:val="00355670"/>
    <w:rsid w:val="00374044"/>
    <w:rsid w:val="00374631"/>
    <w:rsid w:val="00383F4B"/>
    <w:rsid w:val="00386BF3"/>
    <w:rsid w:val="00394770"/>
    <w:rsid w:val="003C43DE"/>
    <w:rsid w:val="003E638B"/>
    <w:rsid w:val="003F1981"/>
    <w:rsid w:val="0041016D"/>
    <w:rsid w:val="004139E6"/>
    <w:rsid w:val="004259F7"/>
    <w:rsid w:val="00451842"/>
    <w:rsid w:val="00453925"/>
    <w:rsid w:val="00476866"/>
    <w:rsid w:val="00482B9F"/>
    <w:rsid w:val="004B579F"/>
    <w:rsid w:val="004D423E"/>
    <w:rsid w:val="005018F2"/>
    <w:rsid w:val="00503216"/>
    <w:rsid w:val="00516FCB"/>
    <w:rsid w:val="00536718"/>
    <w:rsid w:val="005A7B9A"/>
    <w:rsid w:val="005B2611"/>
    <w:rsid w:val="005B6256"/>
    <w:rsid w:val="005D032E"/>
    <w:rsid w:val="005D05D5"/>
    <w:rsid w:val="005D2A8C"/>
    <w:rsid w:val="005E0389"/>
    <w:rsid w:val="005E1C93"/>
    <w:rsid w:val="005F5418"/>
    <w:rsid w:val="006107C9"/>
    <w:rsid w:val="00620CAA"/>
    <w:rsid w:val="00642E82"/>
    <w:rsid w:val="00663DD1"/>
    <w:rsid w:val="006738F3"/>
    <w:rsid w:val="00684A0C"/>
    <w:rsid w:val="006E3C02"/>
    <w:rsid w:val="006F7FB7"/>
    <w:rsid w:val="0070732A"/>
    <w:rsid w:val="00762251"/>
    <w:rsid w:val="00762AD4"/>
    <w:rsid w:val="00765651"/>
    <w:rsid w:val="007707DB"/>
    <w:rsid w:val="00775053"/>
    <w:rsid w:val="00786F01"/>
    <w:rsid w:val="0079340F"/>
    <w:rsid w:val="0079605D"/>
    <w:rsid w:val="007B179C"/>
    <w:rsid w:val="007C1C30"/>
    <w:rsid w:val="007E6246"/>
    <w:rsid w:val="0080593C"/>
    <w:rsid w:val="00824199"/>
    <w:rsid w:val="00832FE2"/>
    <w:rsid w:val="008354F3"/>
    <w:rsid w:val="00854F04"/>
    <w:rsid w:val="00857889"/>
    <w:rsid w:val="008674E4"/>
    <w:rsid w:val="008846AF"/>
    <w:rsid w:val="00890B33"/>
    <w:rsid w:val="00894D03"/>
    <w:rsid w:val="00896F59"/>
    <w:rsid w:val="008A35CD"/>
    <w:rsid w:val="008C1BA8"/>
    <w:rsid w:val="008F166F"/>
    <w:rsid w:val="008F41B1"/>
    <w:rsid w:val="008F5213"/>
    <w:rsid w:val="00920D7D"/>
    <w:rsid w:val="00935429"/>
    <w:rsid w:val="00946A91"/>
    <w:rsid w:val="009638CA"/>
    <w:rsid w:val="0096682F"/>
    <w:rsid w:val="00972FF5"/>
    <w:rsid w:val="00975E7F"/>
    <w:rsid w:val="00976EF7"/>
    <w:rsid w:val="00981BA6"/>
    <w:rsid w:val="00982E54"/>
    <w:rsid w:val="00990550"/>
    <w:rsid w:val="009B04D6"/>
    <w:rsid w:val="009C263B"/>
    <w:rsid w:val="009F476C"/>
    <w:rsid w:val="00A04476"/>
    <w:rsid w:val="00A37AD7"/>
    <w:rsid w:val="00A57319"/>
    <w:rsid w:val="00A6388F"/>
    <w:rsid w:val="00A759A5"/>
    <w:rsid w:val="00A818F1"/>
    <w:rsid w:val="00A9176E"/>
    <w:rsid w:val="00AA0261"/>
    <w:rsid w:val="00AB5FCF"/>
    <w:rsid w:val="00AE6C21"/>
    <w:rsid w:val="00B02A28"/>
    <w:rsid w:val="00B35E77"/>
    <w:rsid w:val="00B55860"/>
    <w:rsid w:val="00B84DE8"/>
    <w:rsid w:val="00B8657B"/>
    <w:rsid w:val="00BD53FD"/>
    <w:rsid w:val="00BE1C1E"/>
    <w:rsid w:val="00BF2446"/>
    <w:rsid w:val="00BF5D37"/>
    <w:rsid w:val="00C16963"/>
    <w:rsid w:val="00C20409"/>
    <w:rsid w:val="00C3457F"/>
    <w:rsid w:val="00C41C50"/>
    <w:rsid w:val="00C44204"/>
    <w:rsid w:val="00C6414C"/>
    <w:rsid w:val="00C72DA9"/>
    <w:rsid w:val="00C7792F"/>
    <w:rsid w:val="00CC5D8E"/>
    <w:rsid w:val="00CD78A4"/>
    <w:rsid w:val="00CE772A"/>
    <w:rsid w:val="00D01D84"/>
    <w:rsid w:val="00D339E6"/>
    <w:rsid w:val="00D4265F"/>
    <w:rsid w:val="00D4329D"/>
    <w:rsid w:val="00D57F32"/>
    <w:rsid w:val="00D60257"/>
    <w:rsid w:val="00D63485"/>
    <w:rsid w:val="00D7591A"/>
    <w:rsid w:val="00D83D70"/>
    <w:rsid w:val="00DF1623"/>
    <w:rsid w:val="00DF1D98"/>
    <w:rsid w:val="00E27364"/>
    <w:rsid w:val="00E336AD"/>
    <w:rsid w:val="00E41359"/>
    <w:rsid w:val="00E42621"/>
    <w:rsid w:val="00E63C48"/>
    <w:rsid w:val="00E74656"/>
    <w:rsid w:val="00E77D26"/>
    <w:rsid w:val="00EC30E3"/>
    <w:rsid w:val="00EC71EF"/>
    <w:rsid w:val="00EE7A8E"/>
    <w:rsid w:val="00F012BE"/>
    <w:rsid w:val="00F0571C"/>
    <w:rsid w:val="00F47211"/>
    <w:rsid w:val="00F55D97"/>
    <w:rsid w:val="00F67B80"/>
    <w:rsid w:val="00FB3ED9"/>
    <w:rsid w:val="00FD17E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611"/>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B261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5B2611"/>
    <w:pPr>
      <w:widowControl w:val="0"/>
      <w:autoSpaceDE w:val="0"/>
      <w:autoSpaceDN w:val="0"/>
      <w:adjustRightInd w:val="0"/>
    </w:pPr>
    <w:rPr>
      <w:rFonts w:ascii="Times New Roman" w:eastAsia="Times New Roman" w:hAnsi="Times New Roman"/>
      <w:b/>
      <w:bCs/>
      <w:sz w:val="24"/>
      <w:szCs w:val="24"/>
    </w:rPr>
  </w:style>
  <w:style w:type="character" w:styleId="Hyperlink">
    <w:name w:val="Hyperlink"/>
    <w:basedOn w:val="DefaultParagraphFont"/>
    <w:uiPriority w:val="99"/>
    <w:rsid w:val="005B2611"/>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134</TotalTime>
  <Pages>22</Pages>
  <Words>8896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dc:creator>
  <cp:keywords/>
  <dc:description/>
  <cp:lastModifiedBy>User</cp:lastModifiedBy>
  <cp:revision>14</cp:revision>
  <cp:lastPrinted>2016-02-09T13:31:00Z</cp:lastPrinted>
  <dcterms:created xsi:type="dcterms:W3CDTF">2016-09-29T07:42:00Z</dcterms:created>
  <dcterms:modified xsi:type="dcterms:W3CDTF">2021-11-09T15:16:00Z</dcterms:modified>
</cp:coreProperties>
</file>