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CEF" w:rsidRDefault="00E65CEF" w:rsidP="0072443B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72443B">
        <w:rPr>
          <w:rFonts w:ascii="Times New Roman" w:hAnsi="Times New Roman" w:cs="Times New Roman"/>
          <w:sz w:val="28"/>
          <w:szCs w:val="28"/>
        </w:rPr>
        <w:t>ОТЧЕТ</w:t>
      </w:r>
    </w:p>
    <w:p w:rsidR="00E65CEF" w:rsidRDefault="00E65CEF" w:rsidP="0072443B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 результатах деятельности Главы Липкинского сельского поселения</w:t>
      </w:r>
    </w:p>
    <w:p w:rsidR="00E65CEF" w:rsidRDefault="00E65CEF" w:rsidP="0072443B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Новиковой Л.П. и администрации Липкинского сельского поселения</w:t>
      </w:r>
    </w:p>
    <w:p w:rsidR="00E65CEF" w:rsidRPr="0072443B" w:rsidRDefault="00E65CEF" w:rsidP="0072443B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за 2021 год</w:t>
      </w:r>
    </w:p>
    <w:p w:rsidR="00E65CEF" w:rsidRPr="00F756CC" w:rsidRDefault="00E65CEF" w:rsidP="003A26B6">
      <w:pPr>
        <w:pStyle w:val="Heading1"/>
        <w:rPr>
          <w:rFonts w:ascii="Times New Roman" w:hAnsi="Times New Roman" w:cs="Times New Roman"/>
          <w:b w:val="0"/>
        </w:rPr>
      </w:pPr>
      <w:r w:rsidRPr="00F756CC">
        <w:rPr>
          <w:rFonts w:ascii="Times New Roman" w:hAnsi="Times New Roman" w:cs="Times New Roman"/>
          <w:b w:val="0"/>
          <w:u w:val="single"/>
        </w:rPr>
        <w:t>Уважаемые участники сессии!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24 декабря 2021 года  Глава Республики Мордовия Артём Алексеевич Здунов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выступил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с Посланием  Государственному Собранию и всему народу Республики Мордовия.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Он дал объективную оценку обстановке в  республике и  поставил задачи на 2022 год и ближайшую перспективу.  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Особое внимание было уделено сферам, которые напрямую влияют на качество жизни людей. 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 Дальнейшее развитие Мордовии до 2035 года во многом определит утвержденная инвестиционная стратегия республики.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 Именно в ней предусмотрены мероприятия по развитию ключевых секторов экономики и освоению новых рынков.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 Это агропромышленный комплекс, электрооборудование, оптико-волоконные технологии, туризм, инновации, цифровые сервисы.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 Все принятые проекты и программы должны реально повлиять на рост заработной платы и благосостояние жителей.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Продолжится поддержка бизнеса.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Глава республики выступил с предложением объявить 2022 год Годом предпринимательской инициативы.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 Особое внимание уделено реализации нацпроектов «Образование», «Демография», «Здравоохранение», решению проблемы очередей в детские сады,  строительству новых школ. 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6CC">
        <w:rPr>
          <w:rFonts w:ascii="Times New Roman" w:hAnsi="Times New Roman"/>
          <w:sz w:val="24"/>
          <w:szCs w:val="24"/>
        </w:rPr>
        <w:t>На 2022 год одобрена заявка на строительство нового корпуса школы в 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Белозерье нашего района.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6CC">
        <w:rPr>
          <w:rFonts w:ascii="Times New Roman" w:hAnsi="Times New Roman"/>
          <w:sz w:val="24"/>
          <w:szCs w:val="24"/>
        </w:rPr>
        <w:t>В прошлом 2021 году благодаря реализации национальных проектов, федеральных целевых программ в нашем районе проделана большая работа по основным сферам деятельности. Построено 6140 кв.м жилья.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 Приобретены 4 квартиры для детей-сирот.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Закончено строительство детского сада в с. Белозерье. Капитально отремонтирована детская школа искусств 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Ромоданово на сумму более 18 млн.руб. </w:t>
      </w:r>
    </w:p>
    <w:p w:rsidR="00E65CEF" w:rsidRPr="00F756CC" w:rsidRDefault="00E65CEF" w:rsidP="001664B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Начато строительство жилого дома для переселенцев из ветхого и аварийного жилья площадью 2240 кв.м. </w:t>
      </w:r>
    </w:p>
    <w:p w:rsidR="00E65CEF" w:rsidRPr="00F756CC" w:rsidRDefault="00E65CEF" w:rsidP="001664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2C2D2E"/>
          <w:sz w:val="24"/>
          <w:szCs w:val="24"/>
          <w:lang w:eastAsia="ru-RU"/>
        </w:rPr>
        <w:t xml:space="preserve">   </w:t>
      </w:r>
      <w:r w:rsidRPr="00F756CC">
        <w:rPr>
          <w:rFonts w:ascii="Times New Roman" w:hAnsi="Times New Roman"/>
          <w:bCs/>
          <w:color w:val="2C2D2E"/>
          <w:sz w:val="24"/>
          <w:szCs w:val="24"/>
          <w:lang w:eastAsia="ru-RU"/>
        </w:rPr>
        <w:t xml:space="preserve">В 2021 году на Ромодановской земле, в ходе реализации муниципальной программы «Патриотическое воспитание граждан, проживающих на территории  Ромодановского муниципального района Республики Мордовия», открыт обелиск в память о солдатах и эвакуированных, умерших от ран и болезней в санитарных поездах и эшелонах, следовавших через станцию Красный Узел в годы Великой Отечественной войны 1941 – 1945 годов. </w:t>
      </w:r>
    </w:p>
    <w:p w:rsidR="00E65CEF" w:rsidRPr="00F756CC" w:rsidRDefault="00E65CEF" w:rsidP="00CF259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F756CC">
        <w:rPr>
          <w:rFonts w:ascii="Times New Roman" w:hAnsi="Times New Roman"/>
          <w:sz w:val="24"/>
          <w:szCs w:val="24"/>
        </w:rPr>
        <w:t xml:space="preserve">Работниками Ромодановского Узла связи ПАО «Ростелеком» построено </w:t>
      </w:r>
      <w:smartTag w:uri="urn:schemas-microsoft-com:office:smarttags" w:element="metricconverter">
        <w:smartTagPr>
          <w:attr w:name="ProductID" w:val="45 км"/>
        </w:smartTagPr>
        <w:r w:rsidRPr="00F756CC">
          <w:rPr>
            <w:rFonts w:ascii="Times New Roman" w:hAnsi="Times New Roman"/>
            <w:sz w:val="24"/>
            <w:szCs w:val="24"/>
          </w:rPr>
          <w:t>45 км</w:t>
        </w:r>
      </w:smartTag>
      <w:r w:rsidRPr="00F756CC">
        <w:rPr>
          <w:rFonts w:ascii="Times New Roman" w:hAnsi="Times New Roman"/>
          <w:sz w:val="24"/>
          <w:szCs w:val="24"/>
        </w:rPr>
        <w:t>. волоконно-оптической линии связи с установкой узлов доступа в таких населенных пунктах как Вырыпаево, Трофимовщина, Болтино и Белозерье.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Кроме того, 190 абонентам установлен широкополосный доступ в интернет по различным технологиям и интерактивной сети телевидения.</w:t>
      </w:r>
    </w:p>
    <w:p w:rsidR="00E65CEF" w:rsidRPr="00F756CC" w:rsidRDefault="00E65CEF" w:rsidP="007D539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В течение года в районе велась реконструкция дорог, строительство водопроводных сетей. Так, капитально отремонтировано </w:t>
      </w:r>
      <w:smartTag w:uri="urn:schemas-microsoft-com:office:smarttags" w:element="metricconverter">
        <w:smartTagPr>
          <w:attr w:name="ProductID" w:val="6,6 км"/>
        </w:smartTagPr>
        <w:r w:rsidRPr="00F756CC">
          <w:rPr>
            <w:rFonts w:ascii="Times New Roman" w:hAnsi="Times New Roman"/>
            <w:sz w:val="24"/>
            <w:szCs w:val="24"/>
          </w:rPr>
          <w:t>6,6 км</w:t>
        </w:r>
      </w:smartTag>
      <w:r w:rsidRPr="00F756CC">
        <w:rPr>
          <w:rFonts w:ascii="Times New Roman" w:hAnsi="Times New Roman"/>
          <w:sz w:val="24"/>
          <w:szCs w:val="24"/>
        </w:rPr>
        <w:t xml:space="preserve">. дороги </w:t>
      </w:r>
      <w:r>
        <w:rPr>
          <w:rFonts w:ascii="Times New Roman" w:hAnsi="Times New Roman"/>
          <w:sz w:val="24"/>
          <w:szCs w:val="24"/>
        </w:rPr>
        <w:t xml:space="preserve">п. </w:t>
      </w:r>
      <w:r w:rsidRPr="00F756CC">
        <w:rPr>
          <w:rFonts w:ascii="Times New Roman" w:hAnsi="Times New Roman"/>
          <w:sz w:val="24"/>
          <w:szCs w:val="24"/>
        </w:rPr>
        <w:t>Ромоданово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Липки стоимостью 61 млн.руб.; дорога до с. Пушкино на сумму  15 млн.руб. Ремонт дорог по 4 улицам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Ромоданово на общую сумму 33 млн.руб.;</w:t>
      </w:r>
    </w:p>
    <w:p w:rsidR="00E65CEF" w:rsidRPr="00F756CC" w:rsidRDefault="00E65CEF" w:rsidP="007D539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отремонтированы участки дорог в селах Анненково и Трофимовщина, 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Ромодановский Махоркосовхоз на общую сумму 13,7 млн. руб.</w:t>
      </w:r>
    </w:p>
    <w:p w:rsidR="00E65CEF" w:rsidRPr="00F756CC" w:rsidRDefault="00E65CEF" w:rsidP="00FB109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В рамках национального проекта «Безопасные и качественные автомобильные дороги» планируется осуществить: капитальный ремонт автодорог: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Ромоданово-Трофимовщина,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протяженностью </w:t>
      </w:r>
      <w:smartTag w:uri="urn:schemas-microsoft-com:office:smarttags" w:element="metricconverter">
        <w:smartTagPr>
          <w:attr w:name="ProductID" w:val="2,1 км"/>
        </w:smartTagPr>
        <w:r w:rsidRPr="00F756CC">
          <w:rPr>
            <w:rFonts w:ascii="Times New Roman" w:hAnsi="Times New Roman"/>
            <w:sz w:val="24"/>
            <w:szCs w:val="24"/>
          </w:rPr>
          <w:t>2,1 км</w:t>
        </w:r>
      </w:smartTag>
      <w:r w:rsidRPr="00F756CC">
        <w:rPr>
          <w:rFonts w:ascii="Times New Roman" w:hAnsi="Times New Roman"/>
          <w:sz w:val="24"/>
          <w:szCs w:val="24"/>
        </w:rPr>
        <w:t xml:space="preserve">., Ромоданово – Пятина,  протяженностью </w:t>
      </w:r>
      <w:smartTag w:uri="urn:schemas-microsoft-com:office:smarttags" w:element="metricconverter">
        <w:smartTagPr>
          <w:attr w:name="ProductID" w:val="8 км"/>
        </w:smartTagPr>
        <w:r w:rsidRPr="00F756CC">
          <w:rPr>
            <w:rFonts w:ascii="Times New Roman" w:hAnsi="Times New Roman"/>
            <w:sz w:val="24"/>
            <w:szCs w:val="24"/>
          </w:rPr>
          <w:t>8 км</w:t>
        </w:r>
      </w:smartTag>
      <w:r w:rsidRPr="00F756CC">
        <w:rPr>
          <w:rFonts w:ascii="Times New Roman" w:hAnsi="Times New Roman"/>
          <w:sz w:val="24"/>
          <w:szCs w:val="24"/>
        </w:rPr>
        <w:t xml:space="preserve">. </w:t>
      </w:r>
    </w:p>
    <w:p w:rsidR="00E65CEF" w:rsidRPr="00F756CC" w:rsidRDefault="00E65CEF" w:rsidP="005C69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В рамках реализации национального проекта «Жилье  и городская среда» будет обустраиваться зона отдыха, спортивная и детская площадки в Парке культуры и отдыха им.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Филатова.</w:t>
      </w:r>
    </w:p>
    <w:p w:rsidR="00E65CEF" w:rsidRPr="00F756CC" w:rsidRDefault="00E65CEF" w:rsidP="005C69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 Важнейшая отрасль для экономики района - это сельское хозяйство.</w:t>
      </w:r>
    </w:p>
    <w:p w:rsidR="00E65CEF" w:rsidRPr="00F756CC" w:rsidRDefault="00E65CEF" w:rsidP="00C13BF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Несмотря на сложные погодные условия,  в прошлом году в районе собран неплохой урожай зерновых – 52500 тонн (вместе с кукурузой на зерно) при урожайности – 22 ц/га. </w:t>
      </w:r>
    </w:p>
    <w:p w:rsidR="00E65CEF" w:rsidRPr="00F756CC" w:rsidRDefault="00E65CEF" w:rsidP="00F756CC">
      <w:pPr>
        <w:spacing w:after="0"/>
        <w:ind w:firstLine="18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Выше общерайонного уровня урожайность в таких сельскохозпредприятиях как: </w:t>
      </w:r>
    </w:p>
    <w:p w:rsidR="00E65CEF" w:rsidRPr="00F756CC" w:rsidRDefault="00E65CEF" w:rsidP="00F756CC">
      <w:pPr>
        <w:spacing w:after="0"/>
        <w:ind w:firstLine="18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ТНВ ООО «МАПО и К», которое произвело 12600 тонн при урожайности 25,6 ц/га;</w:t>
      </w:r>
    </w:p>
    <w:p w:rsidR="00E65CEF" w:rsidRPr="00F756CC" w:rsidRDefault="00E65CEF" w:rsidP="00F756CC">
      <w:pPr>
        <w:spacing w:after="0"/>
        <w:ind w:firstLine="18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ОАО АПО «Элеком» - 11200 тонн при урожайности   25,3 ц/га;</w:t>
      </w:r>
    </w:p>
    <w:p w:rsidR="00E65CEF" w:rsidRPr="00F756CC" w:rsidRDefault="00E65CEF" w:rsidP="009664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6CC">
        <w:rPr>
          <w:rFonts w:ascii="Times New Roman" w:hAnsi="Times New Roman"/>
          <w:sz w:val="24"/>
          <w:szCs w:val="24"/>
        </w:rPr>
        <w:t>ООО «Ромодановское» -8500 тонн при урожайности 22,4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ц/га;</w:t>
      </w:r>
    </w:p>
    <w:p w:rsidR="00E65CEF" w:rsidRPr="00F756CC" w:rsidRDefault="00E65CEF" w:rsidP="00F756CC">
      <w:pPr>
        <w:spacing w:after="0"/>
        <w:ind w:firstLine="18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ТНВ ООО «Комсомолец и К» - 5000 тонн при урожайности 23,4 ц/га;</w:t>
      </w:r>
    </w:p>
    <w:p w:rsidR="00E65CEF" w:rsidRPr="00F756CC" w:rsidRDefault="00E65CEF" w:rsidP="00F756CC">
      <w:pPr>
        <w:spacing w:after="0"/>
        <w:ind w:firstLine="18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Получено  зеленого горошка – 1700 т. </w:t>
      </w:r>
    </w:p>
    <w:p w:rsidR="00E65CEF" w:rsidRPr="00F756CC" w:rsidRDefault="00E65CEF" w:rsidP="00F756CC">
      <w:pPr>
        <w:spacing w:after="0"/>
        <w:ind w:firstLine="18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Накопано 222 тыс. т. - сахарной свеклы.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Это один из лучших результатов среди свеклосеющих районов Республики, средняя урожайность - 335 ц/га.</w:t>
      </w:r>
    </w:p>
    <w:p w:rsidR="00E65CEF" w:rsidRPr="00F756CC" w:rsidRDefault="00E65CEF" w:rsidP="00F756C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6CC">
        <w:rPr>
          <w:rFonts w:ascii="Times New Roman" w:hAnsi="Times New Roman"/>
          <w:sz w:val="24"/>
          <w:szCs w:val="24"/>
        </w:rPr>
        <w:t>Хороших успехов добились  и в животноводстве. На 391 голову увеличили поголовье КРС. Увеличили валовое производство молока. Всего произведено 26221 т. молока, что на 900т. больше соответствующего периода 2020 года.</w:t>
      </w:r>
    </w:p>
    <w:p w:rsidR="00E65CEF" w:rsidRPr="00F756CC" w:rsidRDefault="00E65CEF" w:rsidP="00F756C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В прошлом году хозяйства района на 65 тонн увеличили производство мяса.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Производство валовой сельскохозяйственной продукции составило - 2 млрд. 136 млн.руб.  Выручка от реализации сельскохозяйственной продукции - 1 млрд. 695 млн. руб. </w:t>
      </w:r>
    </w:p>
    <w:p w:rsidR="00E65CEF" w:rsidRPr="00F756CC" w:rsidRDefault="00E65CEF" w:rsidP="00F756C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Промышленный комплекс на территории нашего района представляют такие крупные перерабатывающие  предприятия как ООО «Ромодановосахар», производящее сахарный песок, и ОАО АПО «Элеком», осуществляющее выпуск комбикормов.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Устойчивая тенденция роста объемов производства наблюдается в ООО «Ромодановосахар». Предприятием за 2021 год произведено продукции на сумму 4 млрд. 658 млн</w:t>
      </w:r>
      <w:r>
        <w:rPr>
          <w:rFonts w:ascii="Times New Roman" w:hAnsi="Times New Roman"/>
          <w:sz w:val="24"/>
          <w:szCs w:val="24"/>
        </w:rPr>
        <w:t>.</w:t>
      </w:r>
      <w:r w:rsidRPr="00F756CC">
        <w:rPr>
          <w:rFonts w:ascii="Times New Roman" w:hAnsi="Times New Roman"/>
          <w:sz w:val="24"/>
          <w:szCs w:val="24"/>
        </w:rPr>
        <w:t xml:space="preserve"> руб. За сезон сахароварения заводом выработано 97 700 тонн сахарного песка  (84,8 % к уровню 2020 года).</w:t>
      </w:r>
    </w:p>
    <w:p w:rsidR="00E65CEF" w:rsidRPr="00F756CC" w:rsidRDefault="00E65CEF" w:rsidP="00F756CC">
      <w:pPr>
        <w:tabs>
          <w:tab w:val="left" w:pos="567"/>
          <w:tab w:val="left" w:pos="3780"/>
        </w:tabs>
        <w:suppressAutoHyphens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F756CC">
        <w:rPr>
          <w:rFonts w:ascii="Times New Roman" w:hAnsi="Times New Roman"/>
          <w:color w:val="000000"/>
          <w:sz w:val="24"/>
          <w:szCs w:val="24"/>
        </w:rPr>
        <w:t>В районе 469 субъектов малого и среднего предпринимательства.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По сравнению с прошлым годом их количество увеличилось на 31 единицу за счёт индивидуальных предпринимателей.</w:t>
      </w:r>
    </w:p>
    <w:p w:rsidR="00E65CEF" w:rsidRPr="00F756CC" w:rsidRDefault="00E65CEF" w:rsidP="00F756CC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Для малого бизнеса традиционными отраслями в районе являются: розничная торговля, транспортировка и хранение, сельское хозяйство.</w:t>
      </w:r>
    </w:p>
    <w:p w:rsidR="00E65CEF" w:rsidRPr="00F756CC" w:rsidRDefault="00E65CEF" w:rsidP="00F756CC">
      <w:pPr>
        <w:spacing w:after="0"/>
        <w:ind w:firstLine="360"/>
        <w:jc w:val="both"/>
        <w:rPr>
          <w:rFonts w:ascii="Times New Roman" w:hAnsi="Times New Roman"/>
          <w:color w:val="FF0000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Развит рынок оказания бытовых услуг населению. Работают ателье по пошиву одежды, мастерские по ремонту обуви, ремонту компьютерной техники и бытового оборудования, фотоателье, парикмахерские, услуги ногтевого сервиса. Осуществляется ярмарочная торговля.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Торговая сеть Ромодановского муниципального района представлена 157 стационарными магазинами  и 4 объектами нестационарной торговли.</w:t>
      </w:r>
    </w:p>
    <w:p w:rsidR="00E65CEF" w:rsidRPr="00F756CC" w:rsidRDefault="00E65CEF" w:rsidP="00F756CC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Приобрести лекарственные препараты (средства) граждане могут в 8 аптеках и аптечных пунктах.  </w:t>
      </w:r>
    </w:p>
    <w:p w:rsidR="00E65CEF" w:rsidRPr="00F756CC" w:rsidRDefault="00E65CEF" w:rsidP="00474B0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756CC">
        <w:rPr>
          <w:rFonts w:ascii="Times New Roman" w:hAnsi="Times New Roman"/>
          <w:sz w:val="24"/>
          <w:szCs w:val="24"/>
        </w:rPr>
        <w:t xml:space="preserve">Сегодня в полной мере ведется реализация направлений в рамках национального проекта «Образование».               </w:t>
      </w:r>
    </w:p>
    <w:p w:rsidR="00E65CEF" w:rsidRPr="00F756CC" w:rsidRDefault="00E65CEF" w:rsidP="0052604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Как показывает практика, наиболее эффективными  являются усилия, направленные  на развитие  раннего  воспитания  и дошкольного  образования. </w:t>
      </w:r>
    </w:p>
    <w:p w:rsidR="00E65CEF" w:rsidRPr="00F756CC" w:rsidRDefault="00E65CEF" w:rsidP="00EB0AB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756CC">
        <w:rPr>
          <w:rFonts w:ascii="Times New Roman" w:hAnsi="Times New Roman"/>
          <w:color w:val="000000"/>
          <w:sz w:val="24"/>
          <w:szCs w:val="24"/>
        </w:rPr>
        <w:t xml:space="preserve">Президентом России было поручено к 2021 году обеспечить 100%-ную доступность дошкольного образования. </w:t>
      </w:r>
    </w:p>
    <w:p w:rsidR="00E65CEF" w:rsidRPr="00F756CC" w:rsidRDefault="00E65CEF" w:rsidP="00474B0F">
      <w:pPr>
        <w:pStyle w:val="1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56CC">
        <w:rPr>
          <w:rFonts w:ascii="Times New Roman" w:hAnsi="Times New Roman" w:cs="Times New Roman"/>
          <w:sz w:val="24"/>
          <w:szCs w:val="24"/>
        </w:rPr>
        <w:t>Строительство детских садов в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56CC">
        <w:rPr>
          <w:rFonts w:ascii="Times New Roman" w:hAnsi="Times New Roman" w:cs="Times New Roman"/>
          <w:sz w:val="24"/>
          <w:szCs w:val="24"/>
        </w:rPr>
        <w:t>Ромоданово и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56CC">
        <w:rPr>
          <w:rFonts w:ascii="Times New Roman" w:hAnsi="Times New Roman" w:cs="Times New Roman"/>
          <w:sz w:val="24"/>
          <w:szCs w:val="24"/>
        </w:rPr>
        <w:t>Белозерье   дало возможность полностью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56CC">
        <w:rPr>
          <w:rFonts w:ascii="Times New Roman" w:hAnsi="Times New Roman" w:cs="Times New Roman"/>
          <w:sz w:val="24"/>
          <w:szCs w:val="24"/>
        </w:rPr>
        <w:t>решить  проблемы нехватки мест в детских садах.</w:t>
      </w:r>
    </w:p>
    <w:p w:rsidR="00E65CEF" w:rsidRPr="00F756CC" w:rsidRDefault="00E65CEF" w:rsidP="00B550DA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Сеть общеобразовательных учреждений сегодня представляют 8 базовых школ с 6 филиалами.</w:t>
      </w:r>
    </w:p>
    <w:p w:rsidR="00E65CEF" w:rsidRPr="00F756CC" w:rsidRDefault="00E65CEF" w:rsidP="00474B0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Численность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школьников - 1842 человека. 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Невозможно строить современную школу, не создав современной материальной базы.</w:t>
      </w:r>
    </w:p>
    <w:p w:rsidR="00E65CEF" w:rsidRPr="00F756CC" w:rsidRDefault="00E65CEF" w:rsidP="00B7075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Красноузельская школа благодаря участию в федеральном проекте «Современная школа» получила возможность на открытие центра  «Точка роста». Уже четвертого в районе.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color w:val="000000"/>
          <w:sz w:val="24"/>
          <w:szCs w:val="24"/>
        </w:rPr>
        <w:t>Благодаря этому в о</w:t>
      </w:r>
      <w:r w:rsidRPr="00F756CC">
        <w:rPr>
          <w:rFonts w:ascii="Times New Roman" w:hAnsi="Times New Roman"/>
          <w:sz w:val="24"/>
          <w:szCs w:val="24"/>
        </w:rPr>
        <w:t>бразовательном учреждении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оборудованы кабинеты химии, физики, биологии, а также приобретено оборудование для реализации дополнительных образовательных программ по робототехнике. В Послании ставится задача - в течение трех лет каждая сельская школа должна быть оснащена самым современным оборудованием,  в каждой школе обновлено компьютерное оборудование. </w:t>
      </w:r>
    </w:p>
    <w:p w:rsidR="00E65CEF" w:rsidRPr="00F756CC" w:rsidRDefault="00E65CEF" w:rsidP="00F756CC">
      <w:pPr>
        <w:pStyle w:val="Default"/>
        <w:jc w:val="both"/>
      </w:pPr>
      <w:r w:rsidRPr="00F756CC">
        <w:t>Конечная цель всех реализуемых проектов – успешность каждого ребенка, высокие показатели его учебной и творческой деятельности.</w:t>
      </w:r>
    </w:p>
    <w:p w:rsidR="00E65CEF" w:rsidRPr="00F756CC" w:rsidRDefault="00E65CEF" w:rsidP="00F756CC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Еще одна инициатива Президента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воплощена в жизнь -  бесплатное горячее питание для учеников начальной школы. 819 учащихся  уже в прошлом году получали бесплатное горячее питание.</w:t>
      </w:r>
    </w:p>
    <w:p w:rsidR="00E65CEF" w:rsidRPr="00F756CC" w:rsidRDefault="00E65CEF" w:rsidP="00B7075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Наиболее волнующей темой по-прежнему является здравоохранение. Эта сфера напрямую влияет на здоровье, жизни людей, благополучие семей.  </w:t>
      </w:r>
    </w:p>
    <w:p w:rsidR="00E65CEF" w:rsidRPr="00F756CC" w:rsidRDefault="00E65CEF" w:rsidP="001F311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В нашем районе  функционирует стационар с дневным пребыванием больных на 35 койко-мест, поликлиническое отделение на 250 посещений в смену, 16 ФАПов и  врачебная амбулатория на 10 посещений в смену в с. Белозерье. С 2018 года   успешно функционирует филиал «Новомед».</w:t>
      </w:r>
    </w:p>
    <w:p w:rsidR="00E65CEF" w:rsidRPr="00F756CC" w:rsidRDefault="00E65CEF" w:rsidP="001F311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Уже второй год система здравоохранения борется с короновирусной инфекцией на базе районной больницы.</w:t>
      </w:r>
    </w:p>
    <w:p w:rsidR="00E65CEF" w:rsidRPr="00F756CC" w:rsidRDefault="00E65CEF" w:rsidP="00B707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С 27 сентября по 30 ноября </w:t>
      </w:r>
      <w:smartTag w:uri="urn:schemas-microsoft-com:office:smarttags" w:element="metricconverter">
        <w:smartTagPr>
          <w:attr w:name="ProductID" w:val="2021 г"/>
        </w:smartTagPr>
        <w:r w:rsidRPr="00F756CC">
          <w:rPr>
            <w:rFonts w:ascii="Times New Roman" w:hAnsi="Times New Roman"/>
            <w:sz w:val="24"/>
            <w:szCs w:val="24"/>
          </w:rPr>
          <w:t>2021 г</w:t>
        </w:r>
      </w:smartTag>
      <w:r w:rsidRPr="00F756CC">
        <w:rPr>
          <w:rFonts w:ascii="Times New Roman" w:hAnsi="Times New Roman"/>
          <w:sz w:val="24"/>
          <w:szCs w:val="24"/>
        </w:rPr>
        <w:t>. функционировало 80 инфекционных коек для лечения больныхс</w:t>
      </w:r>
      <w:r w:rsidRPr="00F756CC">
        <w:rPr>
          <w:rFonts w:ascii="Times New Roman" w:hAnsi="Times New Roman"/>
          <w:sz w:val="24"/>
          <w:szCs w:val="24"/>
          <w:lang w:val="en-US"/>
        </w:rPr>
        <w:t>COVID</w:t>
      </w:r>
      <w:r w:rsidRPr="00F756CC">
        <w:rPr>
          <w:rFonts w:ascii="Times New Roman" w:hAnsi="Times New Roman"/>
          <w:sz w:val="24"/>
          <w:szCs w:val="24"/>
        </w:rPr>
        <w:t xml:space="preserve"> -19 и пневмонией. В нашем ФАП тоже ведется активная работа по борьбе с короновирусной инфекцией, 93 % населения привиты.  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В Послании Главы Республики особое внимание уделено еще одному важному приоритету  - приобщению людей к спорту и  здоровому образу жизни.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В районе к занятиям спортом привлекаются и дети, и взрослое население, в том числе, инвалиды. 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 730 человек занимаются в кружках и секциях при Ромодановской детской спортивной юношеской школе по таким направлениям как: футбол, хоккей, легкая атлетика, волейбол, баскетбол, настольный теннис и греко-римская борьба.</w:t>
      </w:r>
    </w:p>
    <w:p w:rsidR="00E65CEF" w:rsidRPr="00F756CC" w:rsidRDefault="00E65CEF" w:rsidP="00EB0AB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Спортсмены района принимают активное участие практически  во всех республиканских мероприятиях.</w:t>
      </w:r>
    </w:p>
    <w:p w:rsidR="00E65CEF" w:rsidRPr="00F756CC" w:rsidRDefault="00E65CEF" w:rsidP="00590D7A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6CC">
        <w:rPr>
          <w:rFonts w:ascii="Times New Roman" w:hAnsi="Times New Roman"/>
          <w:sz w:val="24"/>
          <w:szCs w:val="24"/>
        </w:rPr>
        <w:t>Мордовия входит в десятку лидеров по развитию культуры.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Несмотря на сложности, связанные с пандемией, ей удалось сохранить своих зрителей.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В районе стало доброй традицией проведение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различных культурных мероприятий. Большое внимание уделяется сохранению и развитию национальной культуры, о чем свидетельствует прошедший  юбилейный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  <w:lang w:val="en-US"/>
        </w:rPr>
        <w:t>XXV</w:t>
      </w:r>
      <w:r w:rsidRPr="00F756CC">
        <w:rPr>
          <w:rFonts w:ascii="Times New Roman" w:hAnsi="Times New Roman"/>
          <w:sz w:val="24"/>
          <w:szCs w:val="24"/>
        </w:rPr>
        <w:t xml:space="preserve"> фестиваль – конкурс народного творчества «Шумбрат, Мордовия!», по итогам которого национальные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коллективы нашего района стали лауреатами и дипломантами.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Наш сельский клуб принимал активное участие во всех районных мероприятиях в онлайн формате.  </w:t>
      </w:r>
    </w:p>
    <w:p w:rsidR="00E65CEF" w:rsidRPr="00F756CC" w:rsidRDefault="00E65CEF" w:rsidP="00590D7A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F756CC">
        <w:rPr>
          <w:rFonts w:ascii="Times New Roman" w:hAnsi="Times New Roman"/>
          <w:sz w:val="24"/>
          <w:szCs w:val="24"/>
          <w:lang w:eastAsia="ru-RU"/>
        </w:rPr>
        <w:t xml:space="preserve">В районе развивается молодежное добровольческое волонтерское движение. Более  180 ребят помогают пожилым людям по хозяйству, поздравляют ветеранов с праздниками, сохраняют историческую память.  Принимают участие в акциях «Вместе против террора», «Нет коронавирусу». </w:t>
      </w:r>
    </w:p>
    <w:p w:rsidR="00E65CEF" w:rsidRPr="00F756CC" w:rsidRDefault="00E65CEF" w:rsidP="00590D7A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756CC">
        <w:rPr>
          <w:rFonts w:ascii="Times New Roman" w:hAnsi="Times New Roman"/>
          <w:sz w:val="24"/>
          <w:szCs w:val="24"/>
        </w:rPr>
        <w:t>Большую роль в сохранении социальной стабильности и укреплении порядка играют профессиональные действия правоохранительных ведомств.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На территории района в целом оперативная обстановка остается стабильной. </w:t>
      </w:r>
    </w:p>
    <w:p w:rsidR="00E65CEF" w:rsidRPr="00F756CC" w:rsidRDefault="00E65CEF" w:rsidP="00456B2D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F756CC">
        <w:rPr>
          <w:rFonts w:ascii="Times New Roman" w:hAnsi="Times New Roman"/>
          <w:sz w:val="24"/>
          <w:szCs w:val="24"/>
        </w:rPr>
        <w:t>Уважаемые участники сессии!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Завершив 2021 год, необходимо подвести итоги работы администрации Липкинского сельского поселения. Нам были доведены плановые показатели: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Собственные доходы 325,9 тыс.руб</w:t>
      </w:r>
      <w:r>
        <w:rPr>
          <w:rFonts w:ascii="Times New Roman" w:hAnsi="Times New Roman"/>
          <w:sz w:val="24"/>
          <w:szCs w:val="24"/>
        </w:rPr>
        <w:t>.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 ндфл- 51,6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 xml:space="preserve">руб., выполнение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F756CC">
        <w:rPr>
          <w:rFonts w:ascii="Times New Roman" w:hAnsi="Times New Roman"/>
          <w:sz w:val="24"/>
          <w:szCs w:val="24"/>
        </w:rPr>
        <w:t>55,6</w:t>
      </w:r>
      <w:r w:rsidRPr="00590D7A"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тыс.руб</w:t>
      </w:r>
      <w:r>
        <w:rPr>
          <w:rFonts w:ascii="Times New Roman" w:hAnsi="Times New Roman"/>
          <w:sz w:val="24"/>
          <w:szCs w:val="24"/>
        </w:rPr>
        <w:t>.;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 земельный налог физ.лиц. – 31 тыс.руб., выполнение 29,9</w:t>
      </w:r>
      <w:r w:rsidRPr="00590D7A"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руб;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 земельный налог юр.лица- 243 тыс.руб., выполнение   422,5</w:t>
      </w:r>
      <w:r w:rsidRPr="00590D7A"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тыс.руб</w:t>
      </w:r>
      <w:r>
        <w:rPr>
          <w:rFonts w:ascii="Times New Roman" w:hAnsi="Times New Roman"/>
          <w:sz w:val="24"/>
          <w:szCs w:val="24"/>
        </w:rPr>
        <w:t>.;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-зерно    план-прогноз – 3674,2 т, выполнен  - 5670,2 т.,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-зеленый горох   план-прогноз 409,7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т, выполнен –410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т;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-сахарная свекла план – прогноз 10549,5 т, выполнен – 12388,0 т;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F756CC">
        <w:rPr>
          <w:rFonts w:ascii="Times New Roman" w:hAnsi="Times New Roman"/>
          <w:sz w:val="24"/>
          <w:szCs w:val="24"/>
        </w:rPr>
        <w:t xml:space="preserve">товарооборот - план-прогноз – 11727 тыс. руб., выполнен – 10817 тыс. руб., </w:t>
      </w:r>
      <w:r>
        <w:rPr>
          <w:rFonts w:ascii="Times New Roman" w:hAnsi="Times New Roman"/>
          <w:sz w:val="24"/>
          <w:szCs w:val="24"/>
        </w:rPr>
        <w:t>выполнение составило 92,2 %.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Дорожный фонд - поступило 157,6, тыс</w:t>
      </w:r>
      <w:r>
        <w:rPr>
          <w:rFonts w:ascii="Times New Roman" w:hAnsi="Times New Roman"/>
          <w:sz w:val="24"/>
          <w:szCs w:val="24"/>
        </w:rPr>
        <w:t>. руб.</w:t>
      </w:r>
      <w:r w:rsidRPr="00F756CC">
        <w:rPr>
          <w:rFonts w:ascii="Times New Roman" w:hAnsi="Times New Roman"/>
          <w:sz w:val="24"/>
          <w:szCs w:val="24"/>
        </w:rPr>
        <w:t xml:space="preserve"> выделено на содержание дорог поселения   133 тыс.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Для содержания плотины во время весеннего паводка  поступило  28 тыс</w:t>
      </w:r>
      <w:r>
        <w:rPr>
          <w:rFonts w:ascii="Times New Roman" w:hAnsi="Times New Roman"/>
          <w:sz w:val="24"/>
          <w:szCs w:val="24"/>
        </w:rPr>
        <w:t>. руб</w:t>
      </w:r>
      <w:r w:rsidRPr="00F756CC"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израсходовано</w:t>
      </w:r>
      <w:r w:rsidRPr="00F756CC">
        <w:rPr>
          <w:rFonts w:ascii="Times New Roman" w:hAnsi="Times New Roman"/>
          <w:sz w:val="24"/>
          <w:szCs w:val="24"/>
        </w:rPr>
        <w:t xml:space="preserve"> 28 тыс.</w:t>
      </w:r>
      <w:r>
        <w:rPr>
          <w:rFonts w:ascii="Times New Roman" w:hAnsi="Times New Roman"/>
          <w:sz w:val="24"/>
          <w:szCs w:val="24"/>
        </w:rPr>
        <w:t xml:space="preserve"> руб.</w:t>
      </w:r>
      <w:r w:rsidRPr="00F756CC">
        <w:rPr>
          <w:rFonts w:ascii="Times New Roman" w:hAnsi="Times New Roman"/>
          <w:sz w:val="24"/>
          <w:szCs w:val="24"/>
        </w:rPr>
        <w:t xml:space="preserve"> Сохранность поголовья скота составляет в х</w:t>
      </w:r>
      <w:r>
        <w:rPr>
          <w:rFonts w:ascii="Times New Roman" w:hAnsi="Times New Roman"/>
          <w:sz w:val="24"/>
          <w:szCs w:val="24"/>
        </w:rPr>
        <w:t>озяйстве    ЛПХ – 136 голов КРС,</w:t>
      </w:r>
      <w:r w:rsidRPr="00F756CC">
        <w:rPr>
          <w:rFonts w:ascii="Times New Roman" w:hAnsi="Times New Roman"/>
          <w:sz w:val="24"/>
          <w:szCs w:val="24"/>
        </w:rPr>
        <w:t xml:space="preserve">  сохранность 100,4%</w:t>
      </w:r>
      <w:r>
        <w:rPr>
          <w:rFonts w:ascii="Times New Roman" w:hAnsi="Times New Roman"/>
          <w:sz w:val="24"/>
          <w:szCs w:val="24"/>
        </w:rPr>
        <w:t>.</w:t>
      </w:r>
    </w:p>
    <w:p w:rsidR="00E65CEF" w:rsidRPr="00F756CC" w:rsidRDefault="00E65CEF" w:rsidP="00C41ED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 xml:space="preserve">   На 2021 год доведены для нашего поселения новые плановые прогнозные показатели:</w:t>
      </w:r>
    </w:p>
    <w:p w:rsidR="00E65CEF" w:rsidRPr="00F756CC" w:rsidRDefault="00E65CEF" w:rsidP="005A605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Собственные доходы 569,4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>.</w:t>
      </w:r>
    </w:p>
    <w:p w:rsidR="00E65CEF" w:rsidRPr="00F756CC" w:rsidRDefault="00E65CEF" w:rsidP="005A605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ндфл- 56,4 тыс. руб.;</w:t>
      </w:r>
    </w:p>
    <w:p w:rsidR="00E65CEF" w:rsidRPr="00F756CC" w:rsidRDefault="00E65CEF" w:rsidP="005A605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 земельн</w:t>
      </w:r>
      <w:r>
        <w:rPr>
          <w:rFonts w:ascii="Times New Roman" w:hAnsi="Times New Roman"/>
          <w:sz w:val="24"/>
          <w:szCs w:val="24"/>
        </w:rPr>
        <w:t>ый налог физ.лиц</w:t>
      </w:r>
      <w:r w:rsidRPr="00F756CC">
        <w:rPr>
          <w:rFonts w:ascii="Times New Roman" w:hAnsi="Times New Roman"/>
          <w:sz w:val="24"/>
          <w:szCs w:val="24"/>
        </w:rPr>
        <w:t xml:space="preserve"> – 38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руб;</w:t>
      </w:r>
    </w:p>
    <w:p w:rsidR="00E65CEF" w:rsidRPr="00F756CC" w:rsidRDefault="00E65CEF" w:rsidP="005A605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 земельный налог юр.лиц- 475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56CC">
        <w:rPr>
          <w:rFonts w:ascii="Times New Roman" w:hAnsi="Times New Roman"/>
          <w:sz w:val="24"/>
          <w:szCs w:val="24"/>
        </w:rPr>
        <w:t>руб;</w:t>
      </w:r>
    </w:p>
    <w:p w:rsidR="00E65CEF" w:rsidRPr="00F756CC" w:rsidRDefault="00E65CEF" w:rsidP="00F95E8F">
      <w:pPr>
        <w:spacing w:after="0"/>
        <w:jc w:val="both"/>
        <w:rPr>
          <w:rFonts w:ascii="Times New Roman" w:hAnsi="Times New Roman"/>
          <w:strike/>
          <w:sz w:val="24"/>
          <w:szCs w:val="24"/>
        </w:rPr>
      </w:pPr>
      <w:r w:rsidRPr="00F756CC">
        <w:rPr>
          <w:rFonts w:ascii="Times New Roman" w:hAnsi="Times New Roman"/>
          <w:sz w:val="24"/>
          <w:szCs w:val="24"/>
        </w:rPr>
        <w:t>-  товарооборот – 6302 тыс. руб.</w:t>
      </w:r>
      <w:bookmarkStart w:id="0" w:name="_GoBack"/>
      <w:bookmarkEnd w:id="0"/>
    </w:p>
    <w:p w:rsidR="00E65CEF" w:rsidRPr="00590D7A" w:rsidRDefault="00E65CEF" w:rsidP="00590D7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90D7A">
        <w:rPr>
          <w:rFonts w:ascii="Times New Roman" w:hAnsi="Times New Roman"/>
          <w:sz w:val="24"/>
          <w:szCs w:val="24"/>
        </w:rPr>
        <w:t>Уважаемые участники сессии!</w:t>
      </w:r>
    </w:p>
    <w:p w:rsidR="00E65CEF" w:rsidRPr="00590D7A" w:rsidRDefault="00E65CEF" w:rsidP="00F33D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0D7A">
        <w:rPr>
          <w:rFonts w:ascii="Times New Roman" w:hAnsi="Times New Roman"/>
          <w:sz w:val="24"/>
          <w:szCs w:val="24"/>
        </w:rPr>
        <w:t xml:space="preserve">         Подведены итоги ушедшего года. Как видите, сделано немного. Но и это нам не удалось о</w:t>
      </w:r>
      <w:r>
        <w:rPr>
          <w:rFonts w:ascii="Times New Roman" w:hAnsi="Times New Roman"/>
          <w:sz w:val="24"/>
          <w:szCs w:val="24"/>
        </w:rPr>
        <w:t>существить без помощи</w:t>
      </w:r>
      <w:r w:rsidRPr="00590D7A">
        <w:rPr>
          <w:rFonts w:ascii="Times New Roman" w:hAnsi="Times New Roman"/>
          <w:sz w:val="24"/>
          <w:szCs w:val="24"/>
        </w:rPr>
        <w:t xml:space="preserve"> республиканской власти.</w:t>
      </w:r>
      <w:r>
        <w:rPr>
          <w:rFonts w:ascii="Times New Roman" w:hAnsi="Times New Roman"/>
          <w:sz w:val="24"/>
          <w:szCs w:val="24"/>
        </w:rPr>
        <w:t xml:space="preserve"> М</w:t>
      </w:r>
      <w:r w:rsidRPr="00590D7A">
        <w:rPr>
          <w:rFonts w:ascii="Times New Roman" w:hAnsi="Times New Roman"/>
          <w:sz w:val="24"/>
          <w:szCs w:val="24"/>
        </w:rPr>
        <w:t xml:space="preserve">ы будем последовательно двигаться к намеченным целям, потому что они продиктованы жизнью. </w:t>
      </w:r>
    </w:p>
    <w:p w:rsidR="00E65CEF" w:rsidRPr="00590D7A" w:rsidRDefault="00E65CEF" w:rsidP="00F33D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0D7A">
        <w:rPr>
          <w:rFonts w:ascii="Times New Roman" w:hAnsi="Times New Roman"/>
          <w:sz w:val="24"/>
          <w:szCs w:val="24"/>
        </w:rPr>
        <w:t xml:space="preserve">   Нам дорого наше село. Нам дороги живущие в нем люди, по праву желающие счастливой жизни себе, своим детям и внукам. И только от нашей оперативности, от нашего общего с вами упорного труда зависит исполнение этого желания.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90D7A">
        <w:rPr>
          <w:rFonts w:ascii="Times New Roman" w:hAnsi="Times New Roman"/>
          <w:sz w:val="24"/>
          <w:szCs w:val="24"/>
        </w:rPr>
        <w:t>Спасибо вам, дорогие друзья, за ваш труд. Здоровья, счастья, благополучия вам и вашим семьям!</w:t>
      </w:r>
    </w:p>
    <w:p w:rsidR="00E65CEF" w:rsidRPr="00F756CC" w:rsidRDefault="00E65CEF" w:rsidP="007244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F2548">
        <w:rPr>
          <w:rFonts w:ascii="Times New Roman" w:hAnsi="Times New Roman"/>
          <w:sz w:val="32"/>
          <w:szCs w:val="32"/>
        </w:rPr>
        <w:t xml:space="preserve">  </w:t>
      </w:r>
    </w:p>
    <w:sectPr w:rsidR="00E65CEF" w:rsidRPr="00F756CC" w:rsidSect="007E73A4">
      <w:footerReference w:type="default" r:id="rId7"/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CEF" w:rsidRDefault="00E65CEF" w:rsidP="00E93974">
      <w:pPr>
        <w:spacing w:after="0" w:line="240" w:lineRule="auto"/>
      </w:pPr>
      <w:r>
        <w:separator/>
      </w:r>
    </w:p>
  </w:endnote>
  <w:endnote w:type="continuationSeparator" w:id="1">
    <w:p w:rsidR="00E65CEF" w:rsidRDefault="00E65CEF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CEF" w:rsidRDefault="00E65CEF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E65CEF" w:rsidRDefault="00E65C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CEF" w:rsidRDefault="00E65CEF" w:rsidP="00E93974">
      <w:pPr>
        <w:spacing w:after="0" w:line="240" w:lineRule="auto"/>
      </w:pPr>
      <w:r>
        <w:separator/>
      </w:r>
    </w:p>
  </w:footnote>
  <w:footnote w:type="continuationSeparator" w:id="1">
    <w:p w:rsidR="00E65CEF" w:rsidRDefault="00E65CEF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5C8"/>
    <w:rsid w:val="0000001A"/>
    <w:rsid w:val="00001F40"/>
    <w:rsid w:val="0000225D"/>
    <w:rsid w:val="000024D7"/>
    <w:rsid w:val="00002A1E"/>
    <w:rsid w:val="00002ECF"/>
    <w:rsid w:val="00003157"/>
    <w:rsid w:val="0000322B"/>
    <w:rsid w:val="000043F0"/>
    <w:rsid w:val="000049A6"/>
    <w:rsid w:val="000052C8"/>
    <w:rsid w:val="00006066"/>
    <w:rsid w:val="000064E5"/>
    <w:rsid w:val="0000692E"/>
    <w:rsid w:val="00006F3A"/>
    <w:rsid w:val="00007A07"/>
    <w:rsid w:val="00010E7E"/>
    <w:rsid w:val="00011780"/>
    <w:rsid w:val="00012552"/>
    <w:rsid w:val="000127DD"/>
    <w:rsid w:val="00012F62"/>
    <w:rsid w:val="0001322C"/>
    <w:rsid w:val="0001412C"/>
    <w:rsid w:val="0001483B"/>
    <w:rsid w:val="00014A74"/>
    <w:rsid w:val="0001554D"/>
    <w:rsid w:val="00015586"/>
    <w:rsid w:val="00016118"/>
    <w:rsid w:val="00016234"/>
    <w:rsid w:val="00016434"/>
    <w:rsid w:val="00020025"/>
    <w:rsid w:val="000208CF"/>
    <w:rsid w:val="000211CC"/>
    <w:rsid w:val="0002237D"/>
    <w:rsid w:val="00022C87"/>
    <w:rsid w:val="00025180"/>
    <w:rsid w:val="000255EC"/>
    <w:rsid w:val="00025CA9"/>
    <w:rsid w:val="000260E4"/>
    <w:rsid w:val="00026B4C"/>
    <w:rsid w:val="00027AF1"/>
    <w:rsid w:val="00027F02"/>
    <w:rsid w:val="00030041"/>
    <w:rsid w:val="00030E73"/>
    <w:rsid w:val="00030F19"/>
    <w:rsid w:val="0003185F"/>
    <w:rsid w:val="00032270"/>
    <w:rsid w:val="000322C5"/>
    <w:rsid w:val="000324D7"/>
    <w:rsid w:val="00032659"/>
    <w:rsid w:val="0003327E"/>
    <w:rsid w:val="000346FD"/>
    <w:rsid w:val="000352C7"/>
    <w:rsid w:val="000354AA"/>
    <w:rsid w:val="000356F8"/>
    <w:rsid w:val="00037B39"/>
    <w:rsid w:val="00037EE6"/>
    <w:rsid w:val="0004056D"/>
    <w:rsid w:val="00040596"/>
    <w:rsid w:val="000409A3"/>
    <w:rsid w:val="00041690"/>
    <w:rsid w:val="00041A81"/>
    <w:rsid w:val="000427B0"/>
    <w:rsid w:val="00042A08"/>
    <w:rsid w:val="00042F95"/>
    <w:rsid w:val="00043012"/>
    <w:rsid w:val="000440CF"/>
    <w:rsid w:val="00044551"/>
    <w:rsid w:val="000446D7"/>
    <w:rsid w:val="00044890"/>
    <w:rsid w:val="00045511"/>
    <w:rsid w:val="0004574F"/>
    <w:rsid w:val="00045A3F"/>
    <w:rsid w:val="00045CE4"/>
    <w:rsid w:val="00045FD8"/>
    <w:rsid w:val="00046918"/>
    <w:rsid w:val="000477D6"/>
    <w:rsid w:val="000478A3"/>
    <w:rsid w:val="00051195"/>
    <w:rsid w:val="0005179D"/>
    <w:rsid w:val="00052D4E"/>
    <w:rsid w:val="00053436"/>
    <w:rsid w:val="0005400F"/>
    <w:rsid w:val="0005505F"/>
    <w:rsid w:val="000558BA"/>
    <w:rsid w:val="00060431"/>
    <w:rsid w:val="0006125F"/>
    <w:rsid w:val="000616D4"/>
    <w:rsid w:val="00061DA2"/>
    <w:rsid w:val="000620DF"/>
    <w:rsid w:val="000634BE"/>
    <w:rsid w:val="00063ACD"/>
    <w:rsid w:val="00064796"/>
    <w:rsid w:val="000658A8"/>
    <w:rsid w:val="00066AD7"/>
    <w:rsid w:val="00067B30"/>
    <w:rsid w:val="000716C5"/>
    <w:rsid w:val="000717F7"/>
    <w:rsid w:val="00071E46"/>
    <w:rsid w:val="00072A6F"/>
    <w:rsid w:val="00073F09"/>
    <w:rsid w:val="00074798"/>
    <w:rsid w:val="0007487E"/>
    <w:rsid w:val="00074F57"/>
    <w:rsid w:val="00075C82"/>
    <w:rsid w:val="00075D0F"/>
    <w:rsid w:val="00075E7B"/>
    <w:rsid w:val="0007611C"/>
    <w:rsid w:val="000765FE"/>
    <w:rsid w:val="00076BCF"/>
    <w:rsid w:val="00076D2F"/>
    <w:rsid w:val="00077291"/>
    <w:rsid w:val="000773F1"/>
    <w:rsid w:val="000774EF"/>
    <w:rsid w:val="000775E1"/>
    <w:rsid w:val="00080ED6"/>
    <w:rsid w:val="0008217B"/>
    <w:rsid w:val="00082982"/>
    <w:rsid w:val="00084742"/>
    <w:rsid w:val="00085172"/>
    <w:rsid w:val="0008555B"/>
    <w:rsid w:val="00085CA9"/>
    <w:rsid w:val="00085D6D"/>
    <w:rsid w:val="0008607B"/>
    <w:rsid w:val="00086180"/>
    <w:rsid w:val="00087BCA"/>
    <w:rsid w:val="000900D3"/>
    <w:rsid w:val="0009026B"/>
    <w:rsid w:val="00091B37"/>
    <w:rsid w:val="00091CB1"/>
    <w:rsid w:val="00091D6E"/>
    <w:rsid w:val="00093428"/>
    <w:rsid w:val="00094A96"/>
    <w:rsid w:val="00094C70"/>
    <w:rsid w:val="00095188"/>
    <w:rsid w:val="00095754"/>
    <w:rsid w:val="00096322"/>
    <w:rsid w:val="000966A9"/>
    <w:rsid w:val="0009695C"/>
    <w:rsid w:val="00096BC8"/>
    <w:rsid w:val="0009737D"/>
    <w:rsid w:val="000978A2"/>
    <w:rsid w:val="00097BE4"/>
    <w:rsid w:val="000A049C"/>
    <w:rsid w:val="000A0570"/>
    <w:rsid w:val="000A0704"/>
    <w:rsid w:val="000A0C86"/>
    <w:rsid w:val="000A139F"/>
    <w:rsid w:val="000A1626"/>
    <w:rsid w:val="000A247E"/>
    <w:rsid w:val="000A33E5"/>
    <w:rsid w:val="000A3BF1"/>
    <w:rsid w:val="000A5109"/>
    <w:rsid w:val="000A68C6"/>
    <w:rsid w:val="000A6932"/>
    <w:rsid w:val="000A6D24"/>
    <w:rsid w:val="000A6E79"/>
    <w:rsid w:val="000A728F"/>
    <w:rsid w:val="000B0043"/>
    <w:rsid w:val="000B1BC9"/>
    <w:rsid w:val="000B1E9F"/>
    <w:rsid w:val="000B31D4"/>
    <w:rsid w:val="000B4208"/>
    <w:rsid w:val="000B44AC"/>
    <w:rsid w:val="000B48F2"/>
    <w:rsid w:val="000B57C2"/>
    <w:rsid w:val="000B5FFC"/>
    <w:rsid w:val="000B6BE2"/>
    <w:rsid w:val="000B75B4"/>
    <w:rsid w:val="000B7EF8"/>
    <w:rsid w:val="000C185D"/>
    <w:rsid w:val="000C189F"/>
    <w:rsid w:val="000C2700"/>
    <w:rsid w:val="000C32C3"/>
    <w:rsid w:val="000C3D76"/>
    <w:rsid w:val="000C4CDF"/>
    <w:rsid w:val="000C552A"/>
    <w:rsid w:val="000C65C0"/>
    <w:rsid w:val="000C6DC0"/>
    <w:rsid w:val="000D2E4E"/>
    <w:rsid w:val="000D3CB3"/>
    <w:rsid w:val="000D4A1F"/>
    <w:rsid w:val="000D4C11"/>
    <w:rsid w:val="000D4CEC"/>
    <w:rsid w:val="000D5FF4"/>
    <w:rsid w:val="000D675C"/>
    <w:rsid w:val="000D6C4D"/>
    <w:rsid w:val="000D7580"/>
    <w:rsid w:val="000E0BEA"/>
    <w:rsid w:val="000E10B8"/>
    <w:rsid w:val="000E1584"/>
    <w:rsid w:val="000E2435"/>
    <w:rsid w:val="000E2799"/>
    <w:rsid w:val="000E2986"/>
    <w:rsid w:val="000E338E"/>
    <w:rsid w:val="000E4060"/>
    <w:rsid w:val="000E46FD"/>
    <w:rsid w:val="000E5113"/>
    <w:rsid w:val="000E56EA"/>
    <w:rsid w:val="000E6067"/>
    <w:rsid w:val="000E682C"/>
    <w:rsid w:val="000E76A2"/>
    <w:rsid w:val="000F00C7"/>
    <w:rsid w:val="000F0986"/>
    <w:rsid w:val="000F0FC3"/>
    <w:rsid w:val="000F1092"/>
    <w:rsid w:val="000F2067"/>
    <w:rsid w:val="000F251E"/>
    <w:rsid w:val="000F2B39"/>
    <w:rsid w:val="000F2D59"/>
    <w:rsid w:val="000F3111"/>
    <w:rsid w:val="000F39F1"/>
    <w:rsid w:val="000F43A9"/>
    <w:rsid w:val="000F43B5"/>
    <w:rsid w:val="000F4818"/>
    <w:rsid w:val="000F481A"/>
    <w:rsid w:val="000F4851"/>
    <w:rsid w:val="000F556A"/>
    <w:rsid w:val="000F6142"/>
    <w:rsid w:val="000F74A5"/>
    <w:rsid w:val="000F7FEF"/>
    <w:rsid w:val="001000FC"/>
    <w:rsid w:val="00101E5D"/>
    <w:rsid w:val="001029A3"/>
    <w:rsid w:val="00106000"/>
    <w:rsid w:val="00106545"/>
    <w:rsid w:val="00106E43"/>
    <w:rsid w:val="00107C97"/>
    <w:rsid w:val="00107D12"/>
    <w:rsid w:val="00107E29"/>
    <w:rsid w:val="001105E9"/>
    <w:rsid w:val="001119D2"/>
    <w:rsid w:val="0011298A"/>
    <w:rsid w:val="00112B86"/>
    <w:rsid w:val="00112CBD"/>
    <w:rsid w:val="00112E26"/>
    <w:rsid w:val="00113591"/>
    <w:rsid w:val="0011450B"/>
    <w:rsid w:val="001149C1"/>
    <w:rsid w:val="00114F1B"/>
    <w:rsid w:val="001157ED"/>
    <w:rsid w:val="00115873"/>
    <w:rsid w:val="00116E59"/>
    <w:rsid w:val="001209D2"/>
    <w:rsid w:val="00121313"/>
    <w:rsid w:val="00121BF4"/>
    <w:rsid w:val="00121C51"/>
    <w:rsid w:val="001231FE"/>
    <w:rsid w:val="00123B33"/>
    <w:rsid w:val="00123C77"/>
    <w:rsid w:val="00123EBA"/>
    <w:rsid w:val="00124189"/>
    <w:rsid w:val="001241F7"/>
    <w:rsid w:val="00124934"/>
    <w:rsid w:val="00125046"/>
    <w:rsid w:val="0012542F"/>
    <w:rsid w:val="00125612"/>
    <w:rsid w:val="00125E80"/>
    <w:rsid w:val="00126192"/>
    <w:rsid w:val="0012659B"/>
    <w:rsid w:val="0012674B"/>
    <w:rsid w:val="00126D93"/>
    <w:rsid w:val="001311FC"/>
    <w:rsid w:val="0013183D"/>
    <w:rsid w:val="001319DE"/>
    <w:rsid w:val="00132E1F"/>
    <w:rsid w:val="00133AD4"/>
    <w:rsid w:val="00133C89"/>
    <w:rsid w:val="00133CE2"/>
    <w:rsid w:val="001374E1"/>
    <w:rsid w:val="00137A90"/>
    <w:rsid w:val="00137E92"/>
    <w:rsid w:val="00137EAB"/>
    <w:rsid w:val="001401C4"/>
    <w:rsid w:val="001413FB"/>
    <w:rsid w:val="001414C6"/>
    <w:rsid w:val="00141B71"/>
    <w:rsid w:val="00143595"/>
    <w:rsid w:val="001435A9"/>
    <w:rsid w:val="00143781"/>
    <w:rsid w:val="00143AF3"/>
    <w:rsid w:val="00143DD0"/>
    <w:rsid w:val="00145054"/>
    <w:rsid w:val="001463B4"/>
    <w:rsid w:val="0014670B"/>
    <w:rsid w:val="001468FD"/>
    <w:rsid w:val="00146A3C"/>
    <w:rsid w:val="00146E2B"/>
    <w:rsid w:val="00150220"/>
    <w:rsid w:val="0015065D"/>
    <w:rsid w:val="00150A0E"/>
    <w:rsid w:val="001519ED"/>
    <w:rsid w:val="00151C89"/>
    <w:rsid w:val="0015334E"/>
    <w:rsid w:val="00154D82"/>
    <w:rsid w:val="001559A2"/>
    <w:rsid w:val="00155FB1"/>
    <w:rsid w:val="001574AF"/>
    <w:rsid w:val="00157D3B"/>
    <w:rsid w:val="00157E24"/>
    <w:rsid w:val="00161CEE"/>
    <w:rsid w:val="001622D3"/>
    <w:rsid w:val="0016251A"/>
    <w:rsid w:val="00162A43"/>
    <w:rsid w:val="0016351E"/>
    <w:rsid w:val="001638FA"/>
    <w:rsid w:val="001647E7"/>
    <w:rsid w:val="00165032"/>
    <w:rsid w:val="001651DB"/>
    <w:rsid w:val="001664BB"/>
    <w:rsid w:val="001669F6"/>
    <w:rsid w:val="00166F09"/>
    <w:rsid w:val="001670D0"/>
    <w:rsid w:val="0016742C"/>
    <w:rsid w:val="00167769"/>
    <w:rsid w:val="00170A12"/>
    <w:rsid w:val="00170D44"/>
    <w:rsid w:val="00170F42"/>
    <w:rsid w:val="001719B9"/>
    <w:rsid w:val="001722D8"/>
    <w:rsid w:val="0017291E"/>
    <w:rsid w:val="00172CF9"/>
    <w:rsid w:val="001730AC"/>
    <w:rsid w:val="001736EA"/>
    <w:rsid w:val="00174820"/>
    <w:rsid w:val="001758AC"/>
    <w:rsid w:val="00176348"/>
    <w:rsid w:val="0017665D"/>
    <w:rsid w:val="00177B37"/>
    <w:rsid w:val="00180662"/>
    <w:rsid w:val="00181379"/>
    <w:rsid w:val="001815B6"/>
    <w:rsid w:val="00181C07"/>
    <w:rsid w:val="00184ABF"/>
    <w:rsid w:val="001852AC"/>
    <w:rsid w:val="00185BC6"/>
    <w:rsid w:val="00185DCC"/>
    <w:rsid w:val="00185ED5"/>
    <w:rsid w:val="00186C7E"/>
    <w:rsid w:val="001875DB"/>
    <w:rsid w:val="0019052B"/>
    <w:rsid w:val="00190D33"/>
    <w:rsid w:val="00190E91"/>
    <w:rsid w:val="00191284"/>
    <w:rsid w:val="0019241D"/>
    <w:rsid w:val="001925C1"/>
    <w:rsid w:val="0019308E"/>
    <w:rsid w:val="00193A5B"/>
    <w:rsid w:val="001954E3"/>
    <w:rsid w:val="00195AB9"/>
    <w:rsid w:val="001965F1"/>
    <w:rsid w:val="001969CB"/>
    <w:rsid w:val="00196A07"/>
    <w:rsid w:val="00197FD3"/>
    <w:rsid w:val="001A0926"/>
    <w:rsid w:val="001A18BD"/>
    <w:rsid w:val="001A1B57"/>
    <w:rsid w:val="001A24EA"/>
    <w:rsid w:val="001A2507"/>
    <w:rsid w:val="001A313E"/>
    <w:rsid w:val="001A321B"/>
    <w:rsid w:val="001A358B"/>
    <w:rsid w:val="001A371C"/>
    <w:rsid w:val="001A3ED8"/>
    <w:rsid w:val="001A40ED"/>
    <w:rsid w:val="001A4232"/>
    <w:rsid w:val="001A4285"/>
    <w:rsid w:val="001A5571"/>
    <w:rsid w:val="001A60AF"/>
    <w:rsid w:val="001A6147"/>
    <w:rsid w:val="001A67EB"/>
    <w:rsid w:val="001A6BE0"/>
    <w:rsid w:val="001A75AD"/>
    <w:rsid w:val="001B02A7"/>
    <w:rsid w:val="001B036A"/>
    <w:rsid w:val="001B07B2"/>
    <w:rsid w:val="001B0BD3"/>
    <w:rsid w:val="001B0F23"/>
    <w:rsid w:val="001B17AA"/>
    <w:rsid w:val="001B2AE8"/>
    <w:rsid w:val="001B3FB7"/>
    <w:rsid w:val="001B41B2"/>
    <w:rsid w:val="001B41B7"/>
    <w:rsid w:val="001B4638"/>
    <w:rsid w:val="001B5969"/>
    <w:rsid w:val="001B6B41"/>
    <w:rsid w:val="001B7AD6"/>
    <w:rsid w:val="001C0388"/>
    <w:rsid w:val="001C04A2"/>
    <w:rsid w:val="001C1205"/>
    <w:rsid w:val="001C1BB3"/>
    <w:rsid w:val="001C20FE"/>
    <w:rsid w:val="001C252D"/>
    <w:rsid w:val="001C2A28"/>
    <w:rsid w:val="001C2F75"/>
    <w:rsid w:val="001C2FDB"/>
    <w:rsid w:val="001C3F88"/>
    <w:rsid w:val="001C44DD"/>
    <w:rsid w:val="001C64C8"/>
    <w:rsid w:val="001C789F"/>
    <w:rsid w:val="001D04DC"/>
    <w:rsid w:val="001D0818"/>
    <w:rsid w:val="001D0EB1"/>
    <w:rsid w:val="001D1251"/>
    <w:rsid w:val="001D1D2F"/>
    <w:rsid w:val="001D1F82"/>
    <w:rsid w:val="001D27D7"/>
    <w:rsid w:val="001D5D27"/>
    <w:rsid w:val="001D5FCB"/>
    <w:rsid w:val="001D6019"/>
    <w:rsid w:val="001D68A3"/>
    <w:rsid w:val="001D76B5"/>
    <w:rsid w:val="001D7AAA"/>
    <w:rsid w:val="001D7F67"/>
    <w:rsid w:val="001E0834"/>
    <w:rsid w:val="001E11DF"/>
    <w:rsid w:val="001E1BFF"/>
    <w:rsid w:val="001E2224"/>
    <w:rsid w:val="001E2A47"/>
    <w:rsid w:val="001E3FB6"/>
    <w:rsid w:val="001E402C"/>
    <w:rsid w:val="001E4164"/>
    <w:rsid w:val="001E4875"/>
    <w:rsid w:val="001E657D"/>
    <w:rsid w:val="001E67E2"/>
    <w:rsid w:val="001E68E3"/>
    <w:rsid w:val="001E69C2"/>
    <w:rsid w:val="001E6FB1"/>
    <w:rsid w:val="001E7D12"/>
    <w:rsid w:val="001E7FEB"/>
    <w:rsid w:val="001F20C5"/>
    <w:rsid w:val="001F3113"/>
    <w:rsid w:val="001F37AD"/>
    <w:rsid w:val="001F6E68"/>
    <w:rsid w:val="001F78F1"/>
    <w:rsid w:val="001F7D2C"/>
    <w:rsid w:val="00201F7A"/>
    <w:rsid w:val="00203765"/>
    <w:rsid w:val="002039AE"/>
    <w:rsid w:val="00203C5B"/>
    <w:rsid w:val="00204DA3"/>
    <w:rsid w:val="00205322"/>
    <w:rsid w:val="00205BC1"/>
    <w:rsid w:val="00205CAC"/>
    <w:rsid w:val="00205F5B"/>
    <w:rsid w:val="00206274"/>
    <w:rsid w:val="002062F0"/>
    <w:rsid w:val="00206383"/>
    <w:rsid w:val="00206AE8"/>
    <w:rsid w:val="002071C9"/>
    <w:rsid w:val="0020762A"/>
    <w:rsid w:val="002077BD"/>
    <w:rsid w:val="002104B8"/>
    <w:rsid w:val="00210DF8"/>
    <w:rsid w:val="00211381"/>
    <w:rsid w:val="00211A31"/>
    <w:rsid w:val="002120B8"/>
    <w:rsid w:val="0021226C"/>
    <w:rsid w:val="00212473"/>
    <w:rsid w:val="00212CF9"/>
    <w:rsid w:val="00212D32"/>
    <w:rsid w:val="00212F08"/>
    <w:rsid w:val="0021539B"/>
    <w:rsid w:val="00215404"/>
    <w:rsid w:val="0021567D"/>
    <w:rsid w:val="00215DE6"/>
    <w:rsid w:val="0021667E"/>
    <w:rsid w:val="00216691"/>
    <w:rsid w:val="00216FAC"/>
    <w:rsid w:val="002202B7"/>
    <w:rsid w:val="00220C66"/>
    <w:rsid w:val="002212C4"/>
    <w:rsid w:val="00221EB7"/>
    <w:rsid w:val="00222090"/>
    <w:rsid w:val="002229A6"/>
    <w:rsid w:val="002239FE"/>
    <w:rsid w:val="00223AC7"/>
    <w:rsid w:val="00224381"/>
    <w:rsid w:val="00225846"/>
    <w:rsid w:val="00225DB1"/>
    <w:rsid w:val="00226B0E"/>
    <w:rsid w:val="00226C49"/>
    <w:rsid w:val="00226E79"/>
    <w:rsid w:val="00226F1C"/>
    <w:rsid w:val="00227D9F"/>
    <w:rsid w:val="00230872"/>
    <w:rsid w:val="002316E0"/>
    <w:rsid w:val="00231AB8"/>
    <w:rsid w:val="002325C3"/>
    <w:rsid w:val="00232719"/>
    <w:rsid w:val="0023274D"/>
    <w:rsid w:val="0023327B"/>
    <w:rsid w:val="00233E21"/>
    <w:rsid w:val="00234A69"/>
    <w:rsid w:val="0023567C"/>
    <w:rsid w:val="002356D6"/>
    <w:rsid w:val="00236130"/>
    <w:rsid w:val="002366A7"/>
    <w:rsid w:val="00236AAB"/>
    <w:rsid w:val="00236BB6"/>
    <w:rsid w:val="002377E4"/>
    <w:rsid w:val="002400DC"/>
    <w:rsid w:val="002407F5"/>
    <w:rsid w:val="00242533"/>
    <w:rsid w:val="00243083"/>
    <w:rsid w:val="00243246"/>
    <w:rsid w:val="002434D8"/>
    <w:rsid w:val="002444A1"/>
    <w:rsid w:val="00247669"/>
    <w:rsid w:val="00247EE9"/>
    <w:rsid w:val="00250174"/>
    <w:rsid w:val="00250EF3"/>
    <w:rsid w:val="002510C8"/>
    <w:rsid w:val="00251319"/>
    <w:rsid w:val="002518EB"/>
    <w:rsid w:val="00251E0E"/>
    <w:rsid w:val="00253738"/>
    <w:rsid w:val="00253BF2"/>
    <w:rsid w:val="0025430F"/>
    <w:rsid w:val="00254BF6"/>
    <w:rsid w:val="00254FEF"/>
    <w:rsid w:val="002557D4"/>
    <w:rsid w:val="0025633E"/>
    <w:rsid w:val="0025658C"/>
    <w:rsid w:val="002577E7"/>
    <w:rsid w:val="002601AE"/>
    <w:rsid w:val="002602F8"/>
    <w:rsid w:val="00260791"/>
    <w:rsid w:val="00260DD8"/>
    <w:rsid w:val="00261195"/>
    <w:rsid w:val="0026246B"/>
    <w:rsid w:val="0026297E"/>
    <w:rsid w:val="002633D5"/>
    <w:rsid w:val="00263893"/>
    <w:rsid w:val="00264476"/>
    <w:rsid w:val="0026487E"/>
    <w:rsid w:val="00264DE3"/>
    <w:rsid w:val="002655EF"/>
    <w:rsid w:val="002666E5"/>
    <w:rsid w:val="00266BB4"/>
    <w:rsid w:val="0026703E"/>
    <w:rsid w:val="0026728E"/>
    <w:rsid w:val="00267466"/>
    <w:rsid w:val="002701D6"/>
    <w:rsid w:val="00270516"/>
    <w:rsid w:val="002706ED"/>
    <w:rsid w:val="00270B91"/>
    <w:rsid w:val="00271190"/>
    <w:rsid w:val="002712AE"/>
    <w:rsid w:val="00271E2D"/>
    <w:rsid w:val="00273046"/>
    <w:rsid w:val="00273466"/>
    <w:rsid w:val="00273918"/>
    <w:rsid w:val="0027402C"/>
    <w:rsid w:val="00274528"/>
    <w:rsid w:val="00275021"/>
    <w:rsid w:val="00275385"/>
    <w:rsid w:val="00277290"/>
    <w:rsid w:val="00280288"/>
    <w:rsid w:val="00280F1B"/>
    <w:rsid w:val="002811BE"/>
    <w:rsid w:val="002814C4"/>
    <w:rsid w:val="002814F6"/>
    <w:rsid w:val="002815C7"/>
    <w:rsid w:val="00281AD3"/>
    <w:rsid w:val="00282587"/>
    <w:rsid w:val="00282926"/>
    <w:rsid w:val="00282C97"/>
    <w:rsid w:val="00282D7D"/>
    <w:rsid w:val="00283074"/>
    <w:rsid w:val="002832E3"/>
    <w:rsid w:val="00283649"/>
    <w:rsid w:val="00284F11"/>
    <w:rsid w:val="00285289"/>
    <w:rsid w:val="002855AD"/>
    <w:rsid w:val="002861D4"/>
    <w:rsid w:val="00286A73"/>
    <w:rsid w:val="002875B2"/>
    <w:rsid w:val="0029017D"/>
    <w:rsid w:val="0029077C"/>
    <w:rsid w:val="00291755"/>
    <w:rsid w:val="00291AE4"/>
    <w:rsid w:val="00291BC5"/>
    <w:rsid w:val="00292FA0"/>
    <w:rsid w:val="00293248"/>
    <w:rsid w:val="00293C4F"/>
    <w:rsid w:val="00294911"/>
    <w:rsid w:val="00295709"/>
    <w:rsid w:val="00297092"/>
    <w:rsid w:val="002975F0"/>
    <w:rsid w:val="002A2278"/>
    <w:rsid w:val="002A2F88"/>
    <w:rsid w:val="002A3197"/>
    <w:rsid w:val="002A337D"/>
    <w:rsid w:val="002A4BAB"/>
    <w:rsid w:val="002A4DD1"/>
    <w:rsid w:val="002A6499"/>
    <w:rsid w:val="002A6C40"/>
    <w:rsid w:val="002A75F5"/>
    <w:rsid w:val="002A7B35"/>
    <w:rsid w:val="002B02B5"/>
    <w:rsid w:val="002B07B4"/>
    <w:rsid w:val="002B1B1B"/>
    <w:rsid w:val="002B2D6F"/>
    <w:rsid w:val="002B3672"/>
    <w:rsid w:val="002B4FE0"/>
    <w:rsid w:val="002B6026"/>
    <w:rsid w:val="002B6E76"/>
    <w:rsid w:val="002B7530"/>
    <w:rsid w:val="002B7A60"/>
    <w:rsid w:val="002C0A49"/>
    <w:rsid w:val="002C20D5"/>
    <w:rsid w:val="002C297D"/>
    <w:rsid w:val="002C2D5F"/>
    <w:rsid w:val="002C3012"/>
    <w:rsid w:val="002C35B9"/>
    <w:rsid w:val="002C3DEA"/>
    <w:rsid w:val="002C40BA"/>
    <w:rsid w:val="002C4B32"/>
    <w:rsid w:val="002C59A0"/>
    <w:rsid w:val="002C5EDE"/>
    <w:rsid w:val="002C69B2"/>
    <w:rsid w:val="002C6C91"/>
    <w:rsid w:val="002C6F1F"/>
    <w:rsid w:val="002D0120"/>
    <w:rsid w:val="002D19D3"/>
    <w:rsid w:val="002D4B13"/>
    <w:rsid w:val="002D4F00"/>
    <w:rsid w:val="002D500F"/>
    <w:rsid w:val="002D5BA7"/>
    <w:rsid w:val="002D74A2"/>
    <w:rsid w:val="002D78A1"/>
    <w:rsid w:val="002D7CD1"/>
    <w:rsid w:val="002E06CB"/>
    <w:rsid w:val="002E0868"/>
    <w:rsid w:val="002E0881"/>
    <w:rsid w:val="002E089B"/>
    <w:rsid w:val="002E0A8E"/>
    <w:rsid w:val="002E0F57"/>
    <w:rsid w:val="002E1295"/>
    <w:rsid w:val="002E14D7"/>
    <w:rsid w:val="002E1FDE"/>
    <w:rsid w:val="002E2551"/>
    <w:rsid w:val="002E2F23"/>
    <w:rsid w:val="002E3345"/>
    <w:rsid w:val="002E350D"/>
    <w:rsid w:val="002E42BF"/>
    <w:rsid w:val="002E4360"/>
    <w:rsid w:val="002E4388"/>
    <w:rsid w:val="002E4466"/>
    <w:rsid w:val="002E54B2"/>
    <w:rsid w:val="002E55FA"/>
    <w:rsid w:val="002E6DF8"/>
    <w:rsid w:val="002E6FF3"/>
    <w:rsid w:val="002F04E5"/>
    <w:rsid w:val="002F16CA"/>
    <w:rsid w:val="002F17EA"/>
    <w:rsid w:val="002F2121"/>
    <w:rsid w:val="002F269E"/>
    <w:rsid w:val="002F3832"/>
    <w:rsid w:val="002F3AAD"/>
    <w:rsid w:val="002F4166"/>
    <w:rsid w:val="002F449A"/>
    <w:rsid w:val="002F5DCA"/>
    <w:rsid w:val="002F6775"/>
    <w:rsid w:val="002F7B42"/>
    <w:rsid w:val="003014C2"/>
    <w:rsid w:val="003035AA"/>
    <w:rsid w:val="00304618"/>
    <w:rsid w:val="00304CC9"/>
    <w:rsid w:val="0030535E"/>
    <w:rsid w:val="00305AE3"/>
    <w:rsid w:val="003069D3"/>
    <w:rsid w:val="00306CA3"/>
    <w:rsid w:val="003077D5"/>
    <w:rsid w:val="003100C4"/>
    <w:rsid w:val="00310533"/>
    <w:rsid w:val="00310733"/>
    <w:rsid w:val="00310CCB"/>
    <w:rsid w:val="00311104"/>
    <w:rsid w:val="00311219"/>
    <w:rsid w:val="00311876"/>
    <w:rsid w:val="00311DD6"/>
    <w:rsid w:val="00312611"/>
    <w:rsid w:val="003129CA"/>
    <w:rsid w:val="00313A38"/>
    <w:rsid w:val="00314563"/>
    <w:rsid w:val="00314662"/>
    <w:rsid w:val="003147A4"/>
    <w:rsid w:val="003147D2"/>
    <w:rsid w:val="0031547E"/>
    <w:rsid w:val="0031598B"/>
    <w:rsid w:val="00315ECE"/>
    <w:rsid w:val="0031681A"/>
    <w:rsid w:val="003179FA"/>
    <w:rsid w:val="00317FDF"/>
    <w:rsid w:val="003216B4"/>
    <w:rsid w:val="003217E1"/>
    <w:rsid w:val="00322A7B"/>
    <w:rsid w:val="00322ED6"/>
    <w:rsid w:val="0032492D"/>
    <w:rsid w:val="00325935"/>
    <w:rsid w:val="00325CC2"/>
    <w:rsid w:val="00326B5E"/>
    <w:rsid w:val="00330CE9"/>
    <w:rsid w:val="0033122F"/>
    <w:rsid w:val="00332280"/>
    <w:rsid w:val="003328C1"/>
    <w:rsid w:val="003329D6"/>
    <w:rsid w:val="00333D2C"/>
    <w:rsid w:val="00333F40"/>
    <w:rsid w:val="003345C0"/>
    <w:rsid w:val="0033462F"/>
    <w:rsid w:val="0033496E"/>
    <w:rsid w:val="0033699C"/>
    <w:rsid w:val="0033781A"/>
    <w:rsid w:val="003402C7"/>
    <w:rsid w:val="00340895"/>
    <w:rsid w:val="00342FB9"/>
    <w:rsid w:val="003431D4"/>
    <w:rsid w:val="003445F7"/>
    <w:rsid w:val="0034539F"/>
    <w:rsid w:val="003462A1"/>
    <w:rsid w:val="00346793"/>
    <w:rsid w:val="003500A3"/>
    <w:rsid w:val="003502D1"/>
    <w:rsid w:val="00351347"/>
    <w:rsid w:val="00352A8C"/>
    <w:rsid w:val="00352FDB"/>
    <w:rsid w:val="003533CA"/>
    <w:rsid w:val="00353DD0"/>
    <w:rsid w:val="00354821"/>
    <w:rsid w:val="00355450"/>
    <w:rsid w:val="003554F4"/>
    <w:rsid w:val="0035553A"/>
    <w:rsid w:val="00355541"/>
    <w:rsid w:val="003559B4"/>
    <w:rsid w:val="00355EB4"/>
    <w:rsid w:val="0035665C"/>
    <w:rsid w:val="00357048"/>
    <w:rsid w:val="003570A1"/>
    <w:rsid w:val="0036000D"/>
    <w:rsid w:val="0036085A"/>
    <w:rsid w:val="00360DB3"/>
    <w:rsid w:val="00360FDA"/>
    <w:rsid w:val="00361257"/>
    <w:rsid w:val="00361272"/>
    <w:rsid w:val="0036264A"/>
    <w:rsid w:val="00362F05"/>
    <w:rsid w:val="0036312B"/>
    <w:rsid w:val="0036354C"/>
    <w:rsid w:val="00363F78"/>
    <w:rsid w:val="00365341"/>
    <w:rsid w:val="00365DA8"/>
    <w:rsid w:val="00365DCB"/>
    <w:rsid w:val="00366AF9"/>
    <w:rsid w:val="00366F8C"/>
    <w:rsid w:val="00367C45"/>
    <w:rsid w:val="0037077C"/>
    <w:rsid w:val="00370B3F"/>
    <w:rsid w:val="00370E69"/>
    <w:rsid w:val="00371DA1"/>
    <w:rsid w:val="00372E5F"/>
    <w:rsid w:val="00374708"/>
    <w:rsid w:val="00374930"/>
    <w:rsid w:val="003749ED"/>
    <w:rsid w:val="00375F51"/>
    <w:rsid w:val="0037621C"/>
    <w:rsid w:val="0037724B"/>
    <w:rsid w:val="00377274"/>
    <w:rsid w:val="003776A2"/>
    <w:rsid w:val="00377BE1"/>
    <w:rsid w:val="00377FAD"/>
    <w:rsid w:val="00381FD8"/>
    <w:rsid w:val="003823D1"/>
    <w:rsid w:val="0038338A"/>
    <w:rsid w:val="00384060"/>
    <w:rsid w:val="0038475A"/>
    <w:rsid w:val="00384AAE"/>
    <w:rsid w:val="00384CD5"/>
    <w:rsid w:val="00384ED7"/>
    <w:rsid w:val="00385052"/>
    <w:rsid w:val="003851ED"/>
    <w:rsid w:val="00385618"/>
    <w:rsid w:val="00386078"/>
    <w:rsid w:val="0038710C"/>
    <w:rsid w:val="003877A6"/>
    <w:rsid w:val="00394DBB"/>
    <w:rsid w:val="00395481"/>
    <w:rsid w:val="00395510"/>
    <w:rsid w:val="003958A1"/>
    <w:rsid w:val="0039603F"/>
    <w:rsid w:val="00397734"/>
    <w:rsid w:val="00397A6D"/>
    <w:rsid w:val="00397BA1"/>
    <w:rsid w:val="00397CB0"/>
    <w:rsid w:val="003A1693"/>
    <w:rsid w:val="003A26B6"/>
    <w:rsid w:val="003A2CCF"/>
    <w:rsid w:val="003A388F"/>
    <w:rsid w:val="003A395A"/>
    <w:rsid w:val="003A3B91"/>
    <w:rsid w:val="003A4BD7"/>
    <w:rsid w:val="003A59D0"/>
    <w:rsid w:val="003A6833"/>
    <w:rsid w:val="003A6C78"/>
    <w:rsid w:val="003A6CAD"/>
    <w:rsid w:val="003A6E1F"/>
    <w:rsid w:val="003A7F72"/>
    <w:rsid w:val="003B0411"/>
    <w:rsid w:val="003B11F4"/>
    <w:rsid w:val="003B1BEA"/>
    <w:rsid w:val="003B2318"/>
    <w:rsid w:val="003B2DA1"/>
    <w:rsid w:val="003B2DBA"/>
    <w:rsid w:val="003B397E"/>
    <w:rsid w:val="003B3B29"/>
    <w:rsid w:val="003B3D22"/>
    <w:rsid w:val="003B441C"/>
    <w:rsid w:val="003B48FF"/>
    <w:rsid w:val="003B50A5"/>
    <w:rsid w:val="003B5358"/>
    <w:rsid w:val="003B553B"/>
    <w:rsid w:val="003B5FFB"/>
    <w:rsid w:val="003B6307"/>
    <w:rsid w:val="003B7739"/>
    <w:rsid w:val="003C0692"/>
    <w:rsid w:val="003C1937"/>
    <w:rsid w:val="003C2ADB"/>
    <w:rsid w:val="003C3D75"/>
    <w:rsid w:val="003C42F3"/>
    <w:rsid w:val="003C47B9"/>
    <w:rsid w:val="003C4F2D"/>
    <w:rsid w:val="003C52FE"/>
    <w:rsid w:val="003C57AB"/>
    <w:rsid w:val="003C6822"/>
    <w:rsid w:val="003C6ED2"/>
    <w:rsid w:val="003C7D33"/>
    <w:rsid w:val="003D1A24"/>
    <w:rsid w:val="003D21B9"/>
    <w:rsid w:val="003D2328"/>
    <w:rsid w:val="003D236B"/>
    <w:rsid w:val="003D3745"/>
    <w:rsid w:val="003D3928"/>
    <w:rsid w:val="003D3C02"/>
    <w:rsid w:val="003D3F03"/>
    <w:rsid w:val="003D4347"/>
    <w:rsid w:val="003D4AA2"/>
    <w:rsid w:val="003D546A"/>
    <w:rsid w:val="003D5657"/>
    <w:rsid w:val="003E0504"/>
    <w:rsid w:val="003E0B72"/>
    <w:rsid w:val="003E1FFB"/>
    <w:rsid w:val="003E3EC0"/>
    <w:rsid w:val="003E41EE"/>
    <w:rsid w:val="003E518D"/>
    <w:rsid w:val="003E6952"/>
    <w:rsid w:val="003E6EDD"/>
    <w:rsid w:val="003E7545"/>
    <w:rsid w:val="003E7C7D"/>
    <w:rsid w:val="003F1295"/>
    <w:rsid w:val="003F16D9"/>
    <w:rsid w:val="003F20E0"/>
    <w:rsid w:val="003F299F"/>
    <w:rsid w:val="003F2DBD"/>
    <w:rsid w:val="003F4492"/>
    <w:rsid w:val="003F589C"/>
    <w:rsid w:val="003F6C87"/>
    <w:rsid w:val="003F756F"/>
    <w:rsid w:val="0040013B"/>
    <w:rsid w:val="00400157"/>
    <w:rsid w:val="0040041A"/>
    <w:rsid w:val="00401B68"/>
    <w:rsid w:val="00403467"/>
    <w:rsid w:val="0040349A"/>
    <w:rsid w:val="00403E39"/>
    <w:rsid w:val="00404086"/>
    <w:rsid w:val="00404F6D"/>
    <w:rsid w:val="004059EE"/>
    <w:rsid w:val="004064CC"/>
    <w:rsid w:val="00411453"/>
    <w:rsid w:val="00412201"/>
    <w:rsid w:val="00412468"/>
    <w:rsid w:val="00412802"/>
    <w:rsid w:val="00412BEB"/>
    <w:rsid w:val="00412DED"/>
    <w:rsid w:val="004138EC"/>
    <w:rsid w:val="00414081"/>
    <w:rsid w:val="00414F13"/>
    <w:rsid w:val="00415226"/>
    <w:rsid w:val="00415636"/>
    <w:rsid w:val="00417BA2"/>
    <w:rsid w:val="00420126"/>
    <w:rsid w:val="00420DA3"/>
    <w:rsid w:val="00421475"/>
    <w:rsid w:val="00422398"/>
    <w:rsid w:val="00425C82"/>
    <w:rsid w:val="00425E72"/>
    <w:rsid w:val="00426537"/>
    <w:rsid w:val="00426889"/>
    <w:rsid w:val="00427F4A"/>
    <w:rsid w:val="0043072A"/>
    <w:rsid w:val="00430DD4"/>
    <w:rsid w:val="0043128D"/>
    <w:rsid w:val="0043163E"/>
    <w:rsid w:val="004329EE"/>
    <w:rsid w:val="00433F74"/>
    <w:rsid w:val="004347E2"/>
    <w:rsid w:val="00434E2B"/>
    <w:rsid w:val="004362B5"/>
    <w:rsid w:val="00436330"/>
    <w:rsid w:val="00436E0D"/>
    <w:rsid w:val="004373C8"/>
    <w:rsid w:val="00437872"/>
    <w:rsid w:val="00437B79"/>
    <w:rsid w:val="00437BCD"/>
    <w:rsid w:val="00437EF1"/>
    <w:rsid w:val="00440E78"/>
    <w:rsid w:val="00440F58"/>
    <w:rsid w:val="004410B2"/>
    <w:rsid w:val="00441114"/>
    <w:rsid w:val="0044157B"/>
    <w:rsid w:val="004422FD"/>
    <w:rsid w:val="00442A6A"/>
    <w:rsid w:val="004440F1"/>
    <w:rsid w:val="00445236"/>
    <w:rsid w:val="004453D3"/>
    <w:rsid w:val="004456E9"/>
    <w:rsid w:val="00445A46"/>
    <w:rsid w:val="004479B5"/>
    <w:rsid w:val="00447F58"/>
    <w:rsid w:val="00447FB7"/>
    <w:rsid w:val="00450203"/>
    <w:rsid w:val="00450317"/>
    <w:rsid w:val="00450668"/>
    <w:rsid w:val="0045155D"/>
    <w:rsid w:val="00451BB1"/>
    <w:rsid w:val="0045281F"/>
    <w:rsid w:val="00452937"/>
    <w:rsid w:val="00453CBD"/>
    <w:rsid w:val="00453F36"/>
    <w:rsid w:val="00453FCA"/>
    <w:rsid w:val="00454AE8"/>
    <w:rsid w:val="00455078"/>
    <w:rsid w:val="0045584E"/>
    <w:rsid w:val="00455B88"/>
    <w:rsid w:val="00455F31"/>
    <w:rsid w:val="004564FC"/>
    <w:rsid w:val="00456712"/>
    <w:rsid w:val="00456B2D"/>
    <w:rsid w:val="0046011A"/>
    <w:rsid w:val="00461070"/>
    <w:rsid w:val="0046143B"/>
    <w:rsid w:val="00462BBD"/>
    <w:rsid w:val="00463427"/>
    <w:rsid w:val="00463810"/>
    <w:rsid w:val="004640A0"/>
    <w:rsid w:val="00464661"/>
    <w:rsid w:val="00464963"/>
    <w:rsid w:val="00465C5A"/>
    <w:rsid w:val="00467F9E"/>
    <w:rsid w:val="0047027F"/>
    <w:rsid w:val="0047040D"/>
    <w:rsid w:val="00472165"/>
    <w:rsid w:val="004721DC"/>
    <w:rsid w:val="004723A7"/>
    <w:rsid w:val="00472460"/>
    <w:rsid w:val="0047286B"/>
    <w:rsid w:val="00472966"/>
    <w:rsid w:val="0047318B"/>
    <w:rsid w:val="00473C4F"/>
    <w:rsid w:val="00474300"/>
    <w:rsid w:val="004744DA"/>
    <w:rsid w:val="00474B0F"/>
    <w:rsid w:val="00474B71"/>
    <w:rsid w:val="00474EF8"/>
    <w:rsid w:val="004758A8"/>
    <w:rsid w:val="004759CD"/>
    <w:rsid w:val="004764CB"/>
    <w:rsid w:val="00476BDF"/>
    <w:rsid w:val="00480011"/>
    <w:rsid w:val="0048006B"/>
    <w:rsid w:val="004806D8"/>
    <w:rsid w:val="0048087B"/>
    <w:rsid w:val="00481BAD"/>
    <w:rsid w:val="004831BB"/>
    <w:rsid w:val="004845D3"/>
    <w:rsid w:val="00484DB1"/>
    <w:rsid w:val="00485052"/>
    <w:rsid w:val="00485988"/>
    <w:rsid w:val="00486833"/>
    <w:rsid w:val="0049005D"/>
    <w:rsid w:val="0049098F"/>
    <w:rsid w:val="004916EE"/>
    <w:rsid w:val="00491874"/>
    <w:rsid w:val="00491C69"/>
    <w:rsid w:val="0049282C"/>
    <w:rsid w:val="00493305"/>
    <w:rsid w:val="00494B20"/>
    <w:rsid w:val="00495536"/>
    <w:rsid w:val="00495912"/>
    <w:rsid w:val="00495972"/>
    <w:rsid w:val="0049597E"/>
    <w:rsid w:val="00495E9F"/>
    <w:rsid w:val="00495EE0"/>
    <w:rsid w:val="00496705"/>
    <w:rsid w:val="00496D5A"/>
    <w:rsid w:val="0049716C"/>
    <w:rsid w:val="00497C66"/>
    <w:rsid w:val="00497E0C"/>
    <w:rsid w:val="004A07BB"/>
    <w:rsid w:val="004A0ECB"/>
    <w:rsid w:val="004A10FC"/>
    <w:rsid w:val="004A1636"/>
    <w:rsid w:val="004A1664"/>
    <w:rsid w:val="004A1FE1"/>
    <w:rsid w:val="004A21EA"/>
    <w:rsid w:val="004A25AF"/>
    <w:rsid w:val="004A2C8D"/>
    <w:rsid w:val="004A2CC3"/>
    <w:rsid w:val="004A2DA2"/>
    <w:rsid w:val="004A3F91"/>
    <w:rsid w:val="004A4AAA"/>
    <w:rsid w:val="004A4BC0"/>
    <w:rsid w:val="004A5567"/>
    <w:rsid w:val="004A5A61"/>
    <w:rsid w:val="004A6E91"/>
    <w:rsid w:val="004A757D"/>
    <w:rsid w:val="004B0461"/>
    <w:rsid w:val="004B085E"/>
    <w:rsid w:val="004B10CF"/>
    <w:rsid w:val="004B1716"/>
    <w:rsid w:val="004B1986"/>
    <w:rsid w:val="004B199E"/>
    <w:rsid w:val="004B1E9B"/>
    <w:rsid w:val="004B2B95"/>
    <w:rsid w:val="004B31F2"/>
    <w:rsid w:val="004B4367"/>
    <w:rsid w:val="004B472F"/>
    <w:rsid w:val="004B4B84"/>
    <w:rsid w:val="004B4CCF"/>
    <w:rsid w:val="004B4FD0"/>
    <w:rsid w:val="004B5293"/>
    <w:rsid w:val="004B5A05"/>
    <w:rsid w:val="004B5ABC"/>
    <w:rsid w:val="004B5BBA"/>
    <w:rsid w:val="004C0130"/>
    <w:rsid w:val="004C0339"/>
    <w:rsid w:val="004C0DEB"/>
    <w:rsid w:val="004C1378"/>
    <w:rsid w:val="004C23B7"/>
    <w:rsid w:val="004C3625"/>
    <w:rsid w:val="004C3C72"/>
    <w:rsid w:val="004C436A"/>
    <w:rsid w:val="004C4973"/>
    <w:rsid w:val="004C535F"/>
    <w:rsid w:val="004C5AD7"/>
    <w:rsid w:val="004C637E"/>
    <w:rsid w:val="004D0EDC"/>
    <w:rsid w:val="004D23DD"/>
    <w:rsid w:val="004D2BD9"/>
    <w:rsid w:val="004D41AA"/>
    <w:rsid w:val="004D4342"/>
    <w:rsid w:val="004D43BF"/>
    <w:rsid w:val="004D4BE8"/>
    <w:rsid w:val="004D54D3"/>
    <w:rsid w:val="004D5762"/>
    <w:rsid w:val="004D5FB6"/>
    <w:rsid w:val="004D6903"/>
    <w:rsid w:val="004D69F0"/>
    <w:rsid w:val="004D6A39"/>
    <w:rsid w:val="004D6B7F"/>
    <w:rsid w:val="004D791A"/>
    <w:rsid w:val="004D79AD"/>
    <w:rsid w:val="004E0822"/>
    <w:rsid w:val="004E0D25"/>
    <w:rsid w:val="004E3C80"/>
    <w:rsid w:val="004E4317"/>
    <w:rsid w:val="004E4C57"/>
    <w:rsid w:val="004E4F98"/>
    <w:rsid w:val="004E542A"/>
    <w:rsid w:val="004E6187"/>
    <w:rsid w:val="004E6724"/>
    <w:rsid w:val="004E6B87"/>
    <w:rsid w:val="004E743A"/>
    <w:rsid w:val="004E7FAF"/>
    <w:rsid w:val="004F1239"/>
    <w:rsid w:val="004F131D"/>
    <w:rsid w:val="004F1A77"/>
    <w:rsid w:val="004F2035"/>
    <w:rsid w:val="004F21FF"/>
    <w:rsid w:val="004F28BB"/>
    <w:rsid w:val="004F505E"/>
    <w:rsid w:val="004F61B3"/>
    <w:rsid w:val="004F6F36"/>
    <w:rsid w:val="004F70F7"/>
    <w:rsid w:val="004F737A"/>
    <w:rsid w:val="00500242"/>
    <w:rsid w:val="00500F58"/>
    <w:rsid w:val="00501F0F"/>
    <w:rsid w:val="005021D1"/>
    <w:rsid w:val="00502317"/>
    <w:rsid w:val="005027FA"/>
    <w:rsid w:val="005034DE"/>
    <w:rsid w:val="005046DA"/>
    <w:rsid w:val="00504A09"/>
    <w:rsid w:val="005051E0"/>
    <w:rsid w:val="00505F3B"/>
    <w:rsid w:val="00506D27"/>
    <w:rsid w:val="005107A4"/>
    <w:rsid w:val="00511A6B"/>
    <w:rsid w:val="00511B8B"/>
    <w:rsid w:val="00511BA7"/>
    <w:rsid w:val="00511CE0"/>
    <w:rsid w:val="005120E7"/>
    <w:rsid w:val="00512723"/>
    <w:rsid w:val="00513502"/>
    <w:rsid w:val="00515023"/>
    <w:rsid w:val="00515910"/>
    <w:rsid w:val="00515AB6"/>
    <w:rsid w:val="00515C8F"/>
    <w:rsid w:val="0051636B"/>
    <w:rsid w:val="0051639C"/>
    <w:rsid w:val="00516DE1"/>
    <w:rsid w:val="0051737B"/>
    <w:rsid w:val="00520B04"/>
    <w:rsid w:val="00521830"/>
    <w:rsid w:val="0052192A"/>
    <w:rsid w:val="005244C9"/>
    <w:rsid w:val="005246C0"/>
    <w:rsid w:val="0052472D"/>
    <w:rsid w:val="0052565F"/>
    <w:rsid w:val="00526041"/>
    <w:rsid w:val="00526210"/>
    <w:rsid w:val="005263F3"/>
    <w:rsid w:val="00526F53"/>
    <w:rsid w:val="00527831"/>
    <w:rsid w:val="0053055E"/>
    <w:rsid w:val="00530A27"/>
    <w:rsid w:val="00531086"/>
    <w:rsid w:val="00531DCE"/>
    <w:rsid w:val="005327BE"/>
    <w:rsid w:val="0053361B"/>
    <w:rsid w:val="005338A9"/>
    <w:rsid w:val="00534512"/>
    <w:rsid w:val="00537A0F"/>
    <w:rsid w:val="0054069C"/>
    <w:rsid w:val="005410FE"/>
    <w:rsid w:val="005420DA"/>
    <w:rsid w:val="005425C8"/>
    <w:rsid w:val="00542DFB"/>
    <w:rsid w:val="00544FA0"/>
    <w:rsid w:val="00545464"/>
    <w:rsid w:val="00545980"/>
    <w:rsid w:val="00545A66"/>
    <w:rsid w:val="00545C86"/>
    <w:rsid w:val="00545FCD"/>
    <w:rsid w:val="0054630F"/>
    <w:rsid w:val="005464E0"/>
    <w:rsid w:val="005502B1"/>
    <w:rsid w:val="0055047A"/>
    <w:rsid w:val="00550865"/>
    <w:rsid w:val="00550ABC"/>
    <w:rsid w:val="00550F0A"/>
    <w:rsid w:val="00551A0D"/>
    <w:rsid w:val="00551BA0"/>
    <w:rsid w:val="005526DF"/>
    <w:rsid w:val="00552C25"/>
    <w:rsid w:val="00552DCB"/>
    <w:rsid w:val="00553654"/>
    <w:rsid w:val="005537FF"/>
    <w:rsid w:val="00553CA9"/>
    <w:rsid w:val="00554555"/>
    <w:rsid w:val="005561C2"/>
    <w:rsid w:val="00556BB8"/>
    <w:rsid w:val="0055795D"/>
    <w:rsid w:val="00557B4B"/>
    <w:rsid w:val="0056088D"/>
    <w:rsid w:val="00562590"/>
    <w:rsid w:val="00563E72"/>
    <w:rsid w:val="00564CF8"/>
    <w:rsid w:val="0056588A"/>
    <w:rsid w:val="00565C58"/>
    <w:rsid w:val="00566602"/>
    <w:rsid w:val="005672DA"/>
    <w:rsid w:val="005674B4"/>
    <w:rsid w:val="00570F17"/>
    <w:rsid w:val="005710A0"/>
    <w:rsid w:val="0057117A"/>
    <w:rsid w:val="00571B03"/>
    <w:rsid w:val="00572946"/>
    <w:rsid w:val="00572AD8"/>
    <w:rsid w:val="00573198"/>
    <w:rsid w:val="00573577"/>
    <w:rsid w:val="00573ADC"/>
    <w:rsid w:val="00573CCB"/>
    <w:rsid w:val="005758F9"/>
    <w:rsid w:val="00575A0A"/>
    <w:rsid w:val="0057638B"/>
    <w:rsid w:val="00576D35"/>
    <w:rsid w:val="0057780E"/>
    <w:rsid w:val="00577A5A"/>
    <w:rsid w:val="005809DE"/>
    <w:rsid w:val="00580D11"/>
    <w:rsid w:val="0058180E"/>
    <w:rsid w:val="00582172"/>
    <w:rsid w:val="00582EF8"/>
    <w:rsid w:val="00583198"/>
    <w:rsid w:val="005835C0"/>
    <w:rsid w:val="0058422D"/>
    <w:rsid w:val="005852C7"/>
    <w:rsid w:val="005864D7"/>
    <w:rsid w:val="0058676F"/>
    <w:rsid w:val="00586A1F"/>
    <w:rsid w:val="00587599"/>
    <w:rsid w:val="00587CFB"/>
    <w:rsid w:val="00587E46"/>
    <w:rsid w:val="005908F5"/>
    <w:rsid w:val="00590D7A"/>
    <w:rsid w:val="0059236D"/>
    <w:rsid w:val="005928A6"/>
    <w:rsid w:val="00593EA2"/>
    <w:rsid w:val="005942F2"/>
    <w:rsid w:val="0059457D"/>
    <w:rsid w:val="005952EB"/>
    <w:rsid w:val="0059656C"/>
    <w:rsid w:val="00596C71"/>
    <w:rsid w:val="00596C96"/>
    <w:rsid w:val="00596EEA"/>
    <w:rsid w:val="0059721F"/>
    <w:rsid w:val="00597BDB"/>
    <w:rsid w:val="00597F7C"/>
    <w:rsid w:val="005A004C"/>
    <w:rsid w:val="005A07C2"/>
    <w:rsid w:val="005A0B92"/>
    <w:rsid w:val="005A0DAE"/>
    <w:rsid w:val="005A151D"/>
    <w:rsid w:val="005A1ADF"/>
    <w:rsid w:val="005A3139"/>
    <w:rsid w:val="005A56CB"/>
    <w:rsid w:val="005A6047"/>
    <w:rsid w:val="005A6058"/>
    <w:rsid w:val="005A61DB"/>
    <w:rsid w:val="005A7470"/>
    <w:rsid w:val="005A7726"/>
    <w:rsid w:val="005A7BF9"/>
    <w:rsid w:val="005B2148"/>
    <w:rsid w:val="005B2871"/>
    <w:rsid w:val="005B36CF"/>
    <w:rsid w:val="005B36F1"/>
    <w:rsid w:val="005B4575"/>
    <w:rsid w:val="005B51E1"/>
    <w:rsid w:val="005B5547"/>
    <w:rsid w:val="005B5679"/>
    <w:rsid w:val="005B6557"/>
    <w:rsid w:val="005B6925"/>
    <w:rsid w:val="005B73EE"/>
    <w:rsid w:val="005B745C"/>
    <w:rsid w:val="005B7BE1"/>
    <w:rsid w:val="005B7DBA"/>
    <w:rsid w:val="005C2153"/>
    <w:rsid w:val="005C2B3D"/>
    <w:rsid w:val="005C4663"/>
    <w:rsid w:val="005C4679"/>
    <w:rsid w:val="005C4B70"/>
    <w:rsid w:val="005C54EE"/>
    <w:rsid w:val="005C6723"/>
    <w:rsid w:val="005C69FD"/>
    <w:rsid w:val="005C6E7B"/>
    <w:rsid w:val="005C6ED3"/>
    <w:rsid w:val="005C7302"/>
    <w:rsid w:val="005C7873"/>
    <w:rsid w:val="005D00B8"/>
    <w:rsid w:val="005D06D7"/>
    <w:rsid w:val="005D083D"/>
    <w:rsid w:val="005D0F74"/>
    <w:rsid w:val="005D219B"/>
    <w:rsid w:val="005D2422"/>
    <w:rsid w:val="005D36E5"/>
    <w:rsid w:val="005D40D8"/>
    <w:rsid w:val="005D47AF"/>
    <w:rsid w:val="005D503E"/>
    <w:rsid w:val="005D5D3E"/>
    <w:rsid w:val="005D60C8"/>
    <w:rsid w:val="005D66C7"/>
    <w:rsid w:val="005D6AF6"/>
    <w:rsid w:val="005D6C3C"/>
    <w:rsid w:val="005D6E56"/>
    <w:rsid w:val="005D7B3D"/>
    <w:rsid w:val="005E12C7"/>
    <w:rsid w:val="005E19CB"/>
    <w:rsid w:val="005E2CBF"/>
    <w:rsid w:val="005E3001"/>
    <w:rsid w:val="005E3824"/>
    <w:rsid w:val="005E3AC5"/>
    <w:rsid w:val="005E3B53"/>
    <w:rsid w:val="005E5DDB"/>
    <w:rsid w:val="005E5E8A"/>
    <w:rsid w:val="005E6133"/>
    <w:rsid w:val="005E70F6"/>
    <w:rsid w:val="005E7C81"/>
    <w:rsid w:val="005F08AE"/>
    <w:rsid w:val="005F0AAD"/>
    <w:rsid w:val="005F0FCF"/>
    <w:rsid w:val="005F15FF"/>
    <w:rsid w:val="005F1B16"/>
    <w:rsid w:val="005F1D9C"/>
    <w:rsid w:val="005F1EC9"/>
    <w:rsid w:val="005F3856"/>
    <w:rsid w:val="005F44A7"/>
    <w:rsid w:val="005F5074"/>
    <w:rsid w:val="005F51EC"/>
    <w:rsid w:val="005F62B0"/>
    <w:rsid w:val="006005CD"/>
    <w:rsid w:val="006005DF"/>
    <w:rsid w:val="00600A5A"/>
    <w:rsid w:val="00601027"/>
    <w:rsid w:val="00601760"/>
    <w:rsid w:val="00601D68"/>
    <w:rsid w:val="006020B1"/>
    <w:rsid w:val="00602B9C"/>
    <w:rsid w:val="0060303C"/>
    <w:rsid w:val="00603991"/>
    <w:rsid w:val="0060503D"/>
    <w:rsid w:val="006051E1"/>
    <w:rsid w:val="0060573E"/>
    <w:rsid w:val="00605C87"/>
    <w:rsid w:val="00605FAE"/>
    <w:rsid w:val="00606483"/>
    <w:rsid w:val="00606D67"/>
    <w:rsid w:val="00606E67"/>
    <w:rsid w:val="00607447"/>
    <w:rsid w:val="00607E75"/>
    <w:rsid w:val="0061093E"/>
    <w:rsid w:val="00610B54"/>
    <w:rsid w:val="006115B7"/>
    <w:rsid w:val="00612646"/>
    <w:rsid w:val="00612D7A"/>
    <w:rsid w:val="0061313B"/>
    <w:rsid w:val="00613DD7"/>
    <w:rsid w:val="00614CA9"/>
    <w:rsid w:val="006158B2"/>
    <w:rsid w:val="0061698C"/>
    <w:rsid w:val="006171C1"/>
    <w:rsid w:val="00617253"/>
    <w:rsid w:val="00617C57"/>
    <w:rsid w:val="006214E4"/>
    <w:rsid w:val="00621B62"/>
    <w:rsid w:val="006225CA"/>
    <w:rsid w:val="0062280F"/>
    <w:rsid w:val="006230E4"/>
    <w:rsid w:val="006235C2"/>
    <w:rsid w:val="006239EA"/>
    <w:rsid w:val="006244D4"/>
    <w:rsid w:val="00624694"/>
    <w:rsid w:val="0062475F"/>
    <w:rsid w:val="00624AD0"/>
    <w:rsid w:val="00625195"/>
    <w:rsid w:val="00625B94"/>
    <w:rsid w:val="00627006"/>
    <w:rsid w:val="006272BA"/>
    <w:rsid w:val="0063047C"/>
    <w:rsid w:val="00630693"/>
    <w:rsid w:val="00630A2A"/>
    <w:rsid w:val="00630A6E"/>
    <w:rsid w:val="006314EA"/>
    <w:rsid w:val="0063153B"/>
    <w:rsid w:val="00632172"/>
    <w:rsid w:val="006323C0"/>
    <w:rsid w:val="006327B6"/>
    <w:rsid w:val="006330B8"/>
    <w:rsid w:val="00633C3C"/>
    <w:rsid w:val="00633E09"/>
    <w:rsid w:val="0063682D"/>
    <w:rsid w:val="00636ACB"/>
    <w:rsid w:val="00637056"/>
    <w:rsid w:val="00640162"/>
    <w:rsid w:val="006401C6"/>
    <w:rsid w:val="006402D4"/>
    <w:rsid w:val="00641022"/>
    <w:rsid w:val="00641B7D"/>
    <w:rsid w:val="00641DD9"/>
    <w:rsid w:val="00641E61"/>
    <w:rsid w:val="00642FA0"/>
    <w:rsid w:val="006433B0"/>
    <w:rsid w:val="00643FDB"/>
    <w:rsid w:val="0064476D"/>
    <w:rsid w:val="00644931"/>
    <w:rsid w:val="00644B16"/>
    <w:rsid w:val="00644B45"/>
    <w:rsid w:val="00644FF0"/>
    <w:rsid w:val="0064563E"/>
    <w:rsid w:val="00646534"/>
    <w:rsid w:val="00646F4F"/>
    <w:rsid w:val="006474DA"/>
    <w:rsid w:val="00650378"/>
    <w:rsid w:val="00650EFB"/>
    <w:rsid w:val="006522C5"/>
    <w:rsid w:val="00652540"/>
    <w:rsid w:val="00652C7B"/>
    <w:rsid w:val="00653542"/>
    <w:rsid w:val="00653653"/>
    <w:rsid w:val="00653ED5"/>
    <w:rsid w:val="006544D5"/>
    <w:rsid w:val="00654B0D"/>
    <w:rsid w:val="00654F68"/>
    <w:rsid w:val="006555F1"/>
    <w:rsid w:val="00655B74"/>
    <w:rsid w:val="00657043"/>
    <w:rsid w:val="0065707B"/>
    <w:rsid w:val="00657087"/>
    <w:rsid w:val="006572B3"/>
    <w:rsid w:val="006573D0"/>
    <w:rsid w:val="00660100"/>
    <w:rsid w:val="006605DD"/>
    <w:rsid w:val="00661260"/>
    <w:rsid w:val="006617FA"/>
    <w:rsid w:val="00662065"/>
    <w:rsid w:val="0066242E"/>
    <w:rsid w:val="006649BF"/>
    <w:rsid w:val="00664C52"/>
    <w:rsid w:val="00664D6F"/>
    <w:rsid w:val="00665099"/>
    <w:rsid w:val="00665625"/>
    <w:rsid w:val="006662B3"/>
    <w:rsid w:val="006667C3"/>
    <w:rsid w:val="00667131"/>
    <w:rsid w:val="00667BD3"/>
    <w:rsid w:val="00667BE2"/>
    <w:rsid w:val="00667E29"/>
    <w:rsid w:val="0067012E"/>
    <w:rsid w:val="00670EFA"/>
    <w:rsid w:val="006728D9"/>
    <w:rsid w:val="00673062"/>
    <w:rsid w:val="0067359D"/>
    <w:rsid w:val="006745D0"/>
    <w:rsid w:val="0067515C"/>
    <w:rsid w:val="00675DE9"/>
    <w:rsid w:val="00677A29"/>
    <w:rsid w:val="00677F98"/>
    <w:rsid w:val="006812ED"/>
    <w:rsid w:val="00681A5C"/>
    <w:rsid w:val="0068207C"/>
    <w:rsid w:val="0068271F"/>
    <w:rsid w:val="00682C11"/>
    <w:rsid w:val="00683772"/>
    <w:rsid w:val="00683777"/>
    <w:rsid w:val="00683E51"/>
    <w:rsid w:val="00684BBE"/>
    <w:rsid w:val="006850A4"/>
    <w:rsid w:val="006852DC"/>
    <w:rsid w:val="00685727"/>
    <w:rsid w:val="00685E36"/>
    <w:rsid w:val="00687011"/>
    <w:rsid w:val="0069087E"/>
    <w:rsid w:val="00690D46"/>
    <w:rsid w:val="00690FB7"/>
    <w:rsid w:val="0069196B"/>
    <w:rsid w:val="00691DDA"/>
    <w:rsid w:val="00694978"/>
    <w:rsid w:val="00694D5A"/>
    <w:rsid w:val="00695657"/>
    <w:rsid w:val="00696732"/>
    <w:rsid w:val="00697051"/>
    <w:rsid w:val="00697251"/>
    <w:rsid w:val="006A063A"/>
    <w:rsid w:val="006A0741"/>
    <w:rsid w:val="006A0C6A"/>
    <w:rsid w:val="006A13F2"/>
    <w:rsid w:val="006A1618"/>
    <w:rsid w:val="006A3970"/>
    <w:rsid w:val="006A3C3F"/>
    <w:rsid w:val="006A427B"/>
    <w:rsid w:val="006A531F"/>
    <w:rsid w:val="006A546E"/>
    <w:rsid w:val="006A5DD9"/>
    <w:rsid w:val="006A6181"/>
    <w:rsid w:val="006A635C"/>
    <w:rsid w:val="006A6D44"/>
    <w:rsid w:val="006A7DEA"/>
    <w:rsid w:val="006B0068"/>
    <w:rsid w:val="006B0681"/>
    <w:rsid w:val="006B0CD3"/>
    <w:rsid w:val="006B1487"/>
    <w:rsid w:val="006B196F"/>
    <w:rsid w:val="006B246E"/>
    <w:rsid w:val="006B2498"/>
    <w:rsid w:val="006B4DA5"/>
    <w:rsid w:val="006B4EB0"/>
    <w:rsid w:val="006B4EEE"/>
    <w:rsid w:val="006B51C2"/>
    <w:rsid w:val="006B53BC"/>
    <w:rsid w:val="006C00FD"/>
    <w:rsid w:val="006C03AC"/>
    <w:rsid w:val="006C1F54"/>
    <w:rsid w:val="006C3250"/>
    <w:rsid w:val="006C37CF"/>
    <w:rsid w:val="006C389D"/>
    <w:rsid w:val="006C3C52"/>
    <w:rsid w:val="006C49B5"/>
    <w:rsid w:val="006C595D"/>
    <w:rsid w:val="006C5A77"/>
    <w:rsid w:val="006C68F7"/>
    <w:rsid w:val="006C7034"/>
    <w:rsid w:val="006C7D27"/>
    <w:rsid w:val="006C7D82"/>
    <w:rsid w:val="006C7F9A"/>
    <w:rsid w:val="006D0474"/>
    <w:rsid w:val="006D0655"/>
    <w:rsid w:val="006D23C0"/>
    <w:rsid w:val="006D26E4"/>
    <w:rsid w:val="006D283C"/>
    <w:rsid w:val="006D294D"/>
    <w:rsid w:val="006D321D"/>
    <w:rsid w:val="006D3415"/>
    <w:rsid w:val="006D48C7"/>
    <w:rsid w:val="006D518E"/>
    <w:rsid w:val="006D5285"/>
    <w:rsid w:val="006D5B7F"/>
    <w:rsid w:val="006D5CE8"/>
    <w:rsid w:val="006D6224"/>
    <w:rsid w:val="006D67EE"/>
    <w:rsid w:val="006D75A0"/>
    <w:rsid w:val="006D764A"/>
    <w:rsid w:val="006D7B33"/>
    <w:rsid w:val="006E0ACA"/>
    <w:rsid w:val="006E0C6E"/>
    <w:rsid w:val="006E34A4"/>
    <w:rsid w:val="006E3A4A"/>
    <w:rsid w:val="006E4735"/>
    <w:rsid w:val="006E495B"/>
    <w:rsid w:val="006E49BE"/>
    <w:rsid w:val="006E49CE"/>
    <w:rsid w:val="006E4DA4"/>
    <w:rsid w:val="006E4E81"/>
    <w:rsid w:val="006E4EF5"/>
    <w:rsid w:val="006E5CE4"/>
    <w:rsid w:val="006E6374"/>
    <w:rsid w:val="006E64EF"/>
    <w:rsid w:val="006E6F38"/>
    <w:rsid w:val="006E785E"/>
    <w:rsid w:val="006E7E20"/>
    <w:rsid w:val="006F08B0"/>
    <w:rsid w:val="006F13A1"/>
    <w:rsid w:val="006F2290"/>
    <w:rsid w:val="006F27A5"/>
    <w:rsid w:val="006F3EF5"/>
    <w:rsid w:val="006F4D02"/>
    <w:rsid w:val="006F4D54"/>
    <w:rsid w:val="006F5023"/>
    <w:rsid w:val="006F51F6"/>
    <w:rsid w:val="006F582F"/>
    <w:rsid w:val="006F72D4"/>
    <w:rsid w:val="006F793E"/>
    <w:rsid w:val="00701A63"/>
    <w:rsid w:val="00702452"/>
    <w:rsid w:val="00702C2C"/>
    <w:rsid w:val="00703693"/>
    <w:rsid w:val="0070389D"/>
    <w:rsid w:val="00704764"/>
    <w:rsid w:val="007049F7"/>
    <w:rsid w:val="00704F6C"/>
    <w:rsid w:val="007052EB"/>
    <w:rsid w:val="0070553F"/>
    <w:rsid w:val="00705E96"/>
    <w:rsid w:val="00706471"/>
    <w:rsid w:val="00706FD4"/>
    <w:rsid w:val="007070BF"/>
    <w:rsid w:val="00710014"/>
    <w:rsid w:val="007121A6"/>
    <w:rsid w:val="00712FAB"/>
    <w:rsid w:val="007141B4"/>
    <w:rsid w:val="0071440E"/>
    <w:rsid w:val="00714A74"/>
    <w:rsid w:val="00715556"/>
    <w:rsid w:val="00716E70"/>
    <w:rsid w:val="0071754F"/>
    <w:rsid w:val="00717A71"/>
    <w:rsid w:val="00717A95"/>
    <w:rsid w:val="00717DB0"/>
    <w:rsid w:val="007213DF"/>
    <w:rsid w:val="00721C9B"/>
    <w:rsid w:val="00721CB2"/>
    <w:rsid w:val="00722618"/>
    <w:rsid w:val="0072293C"/>
    <w:rsid w:val="00724408"/>
    <w:rsid w:val="0072443B"/>
    <w:rsid w:val="00724A6C"/>
    <w:rsid w:val="00724F5E"/>
    <w:rsid w:val="007256E9"/>
    <w:rsid w:val="0072572B"/>
    <w:rsid w:val="007257C3"/>
    <w:rsid w:val="00726086"/>
    <w:rsid w:val="00727199"/>
    <w:rsid w:val="00727D3A"/>
    <w:rsid w:val="007305A1"/>
    <w:rsid w:val="00730D7F"/>
    <w:rsid w:val="00731BC4"/>
    <w:rsid w:val="00732AE1"/>
    <w:rsid w:val="00732BA1"/>
    <w:rsid w:val="00734843"/>
    <w:rsid w:val="00734C1C"/>
    <w:rsid w:val="007353E1"/>
    <w:rsid w:val="007355ED"/>
    <w:rsid w:val="00735D33"/>
    <w:rsid w:val="00736241"/>
    <w:rsid w:val="007364AF"/>
    <w:rsid w:val="00736A85"/>
    <w:rsid w:val="00737074"/>
    <w:rsid w:val="00737858"/>
    <w:rsid w:val="0074033E"/>
    <w:rsid w:val="007405E9"/>
    <w:rsid w:val="0074204A"/>
    <w:rsid w:val="00742D14"/>
    <w:rsid w:val="00743140"/>
    <w:rsid w:val="007437BF"/>
    <w:rsid w:val="00744C2C"/>
    <w:rsid w:val="0074502B"/>
    <w:rsid w:val="00745424"/>
    <w:rsid w:val="00746F36"/>
    <w:rsid w:val="00747B7E"/>
    <w:rsid w:val="00747FDF"/>
    <w:rsid w:val="007504F0"/>
    <w:rsid w:val="00751172"/>
    <w:rsid w:val="007512F1"/>
    <w:rsid w:val="0075247B"/>
    <w:rsid w:val="00752DD2"/>
    <w:rsid w:val="00753BC0"/>
    <w:rsid w:val="00753CF1"/>
    <w:rsid w:val="00753FB0"/>
    <w:rsid w:val="00754576"/>
    <w:rsid w:val="0075685F"/>
    <w:rsid w:val="00756EDA"/>
    <w:rsid w:val="00757157"/>
    <w:rsid w:val="00757204"/>
    <w:rsid w:val="00757281"/>
    <w:rsid w:val="007608F5"/>
    <w:rsid w:val="00761740"/>
    <w:rsid w:val="00761992"/>
    <w:rsid w:val="00761EAB"/>
    <w:rsid w:val="00762205"/>
    <w:rsid w:val="00762378"/>
    <w:rsid w:val="00762C1F"/>
    <w:rsid w:val="0076343D"/>
    <w:rsid w:val="0076430E"/>
    <w:rsid w:val="00764454"/>
    <w:rsid w:val="007645CC"/>
    <w:rsid w:val="007648BD"/>
    <w:rsid w:val="0076652E"/>
    <w:rsid w:val="00766605"/>
    <w:rsid w:val="00766C8E"/>
    <w:rsid w:val="007670D8"/>
    <w:rsid w:val="00767CCD"/>
    <w:rsid w:val="00767F6F"/>
    <w:rsid w:val="00771402"/>
    <w:rsid w:val="007715FA"/>
    <w:rsid w:val="007720D9"/>
    <w:rsid w:val="007730CA"/>
    <w:rsid w:val="00773743"/>
    <w:rsid w:val="007747B2"/>
    <w:rsid w:val="00775633"/>
    <w:rsid w:val="0077603B"/>
    <w:rsid w:val="0077614D"/>
    <w:rsid w:val="007763CD"/>
    <w:rsid w:val="00776E2F"/>
    <w:rsid w:val="007772E7"/>
    <w:rsid w:val="00777B72"/>
    <w:rsid w:val="00780158"/>
    <w:rsid w:val="007809ED"/>
    <w:rsid w:val="00780E2B"/>
    <w:rsid w:val="0078151D"/>
    <w:rsid w:val="00783367"/>
    <w:rsid w:val="0078374A"/>
    <w:rsid w:val="007840A9"/>
    <w:rsid w:val="007853D6"/>
    <w:rsid w:val="00785479"/>
    <w:rsid w:val="007857E1"/>
    <w:rsid w:val="0078656E"/>
    <w:rsid w:val="00786D93"/>
    <w:rsid w:val="00787654"/>
    <w:rsid w:val="00791293"/>
    <w:rsid w:val="007919E0"/>
    <w:rsid w:val="00791DD8"/>
    <w:rsid w:val="00792926"/>
    <w:rsid w:val="007929DB"/>
    <w:rsid w:val="00792A2E"/>
    <w:rsid w:val="00793C5D"/>
    <w:rsid w:val="00793CF7"/>
    <w:rsid w:val="007945F7"/>
    <w:rsid w:val="00794BC7"/>
    <w:rsid w:val="00794CD3"/>
    <w:rsid w:val="00794E58"/>
    <w:rsid w:val="00795537"/>
    <w:rsid w:val="007962D2"/>
    <w:rsid w:val="0079644D"/>
    <w:rsid w:val="00796A78"/>
    <w:rsid w:val="0079743A"/>
    <w:rsid w:val="007976B2"/>
    <w:rsid w:val="00797AEC"/>
    <w:rsid w:val="007A02BD"/>
    <w:rsid w:val="007A180D"/>
    <w:rsid w:val="007A2C8D"/>
    <w:rsid w:val="007A2D5E"/>
    <w:rsid w:val="007A3AB6"/>
    <w:rsid w:val="007A441B"/>
    <w:rsid w:val="007A47D5"/>
    <w:rsid w:val="007A530F"/>
    <w:rsid w:val="007A5C23"/>
    <w:rsid w:val="007A5DB1"/>
    <w:rsid w:val="007A6D46"/>
    <w:rsid w:val="007A76C8"/>
    <w:rsid w:val="007B019A"/>
    <w:rsid w:val="007B0502"/>
    <w:rsid w:val="007B2C68"/>
    <w:rsid w:val="007B30E6"/>
    <w:rsid w:val="007B33CE"/>
    <w:rsid w:val="007B34C7"/>
    <w:rsid w:val="007B3551"/>
    <w:rsid w:val="007B357B"/>
    <w:rsid w:val="007B44A9"/>
    <w:rsid w:val="007B494E"/>
    <w:rsid w:val="007B4EB0"/>
    <w:rsid w:val="007B53B2"/>
    <w:rsid w:val="007B53EC"/>
    <w:rsid w:val="007B6950"/>
    <w:rsid w:val="007B6E45"/>
    <w:rsid w:val="007B6F53"/>
    <w:rsid w:val="007B71D7"/>
    <w:rsid w:val="007B7D0A"/>
    <w:rsid w:val="007C01C2"/>
    <w:rsid w:val="007C086E"/>
    <w:rsid w:val="007C1569"/>
    <w:rsid w:val="007C3414"/>
    <w:rsid w:val="007C3D8F"/>
    <w:rsid w:val="007C429E"/>
    <w:rsid w:val="007C493D"/>
    <w:rsid w:val="007C5199"/>
    <w:rsid w:val="007C5410"/>
    <w:rsid w:val="007C5F2A"/>
    <w:rsid w:val="007C63EA"/>
    <w:rsid w:val="007C6C34"/>
    <w:rsid w:val="007C71C6"/>
    <w:rsid w:val="007D0FDE"/>
    <w:rsid w:val="007D13DF"/>
    <w:rsid w:val="007D165E"/>
    <w:rsid w:val="007D19F9"/>
    <w:rsid w:val="007D2695"/>
    <w:rsid w:val="007D3B6C"/>
    <w:rsid w:val="007D3F6B"/>
    <w:rsid w:val="007D401B"/>
    <w:rsid w:val="007D5219"/>
    <w:rsid w:val="007D5397"/>
    <w:rsid w:val="007D6209"/>
    <w:rsid w:val="007D66C9"/>
    <w:rsid w:val="007E0F03"/>
    <w:rsid w:val="007E1FC8"/>
    <w:rsid w:val="007E242B"/>
    <w:rsid w:val="007E2D88"/>
    <w:rsid w:val="007E3760"/>
    <w:rsid w:val="007E39AD"/>
    <w:rsid w:val="007E44A0"/>
    <w:rsid w:val="007E4CFB"/>
    <w:rsid w:val="007E56D1"/>
    <w:rsid w:val="007E576F"/>
    <w:rsid w:val="007E5EE8"/>
    <w:rsid w:val="007E6034"/>
    <w:rsid w:val="007E6925"/>
    <w:rsid w:val="007E6BF5"/>
    <w:rsid w:val="007E6E91"/>
    <w:rsid w:val="007E73A4"/>
    <w:rsid w:val="007E7719"/>
    <w:rsid w:val="007E7D0E"/>
    <w:rsid w:val="007F03D1"/>
    <w:rsid w:val="007F04F7"/>
    <w:rsid w:val="007F0FD7"/>
    <w:rsid w:val="007F14D1"/>
    <w:rsid w:val="007F1641"/>
    <w:rsid w:val="007F1A08"/>
    <w:rsid w:val="007F1AD3"/>
    <w:rsid w:val="007F1D7D"/>
    <w:rsid w:val="007F1E16"/>
    <w:rsid w:val="007F1E98"/>
    <w:rsid w:val="007F2399"/>
    <w:rsid w:val="007F29C4"/>
    <w:rsid w:val="007F2F3E"/>
    <w:rsid w:val="007F3E7C"/>
    <w:rsid w:val="007F4373"/>
    <w:rsid w:val="007F44F4"/>
    <w:rsid w:val="007F4514"/>
    <w:rsid w:val="007F49A1"/>
    <w:rsid w:val="007F523E"/>
    <w:rsid w:val="007F5265"/>
    <w:rsid w:val="007F54E7"/>
    <w:rsid w:val="007F5894"/>
    <w:rsid w:val="007F5BB9"/>
    <w:rsid w:val="007F5C27"/>
    <w:rsid w:val="007F5D59"/>
    <w:rsid w:val="007F5D6B"/>
    <w:rsid w:val="007F6ABB"/>
    <w:rsid w:val="007F6F9F"/>
    <w:rsid w:val="007F7E05"/>
    <w:rsid w:val="0080034F"/>
    <w:rsid w:val="008021B2"/>
    <w:rsid w:val="00802245"/>
    <w:rsid w:val="0080281B"/>
    <w:rsid w:val="008036BF"/>
    <w:rsid w:val="0080466A"/>
    <w:rsid w:val="00804852"/>
    <w:rsid w:val="00805D9F"/>
    <w:rsid w:val="00806043"/>
    <w:rsid w:val="00806207"/>
    <w:rsid w:val="00806230"/>
    <w:rsid w:val="0080699D"/>
    <w:rsid w:val="00806D13"/>
    <w:rsid w:val="00806EE6"/>
    <w:rsid w:val="008075E1"/>
    <w:rsid w:val="008076ED"/>
    <w:rsid w:val="008076F5"/>
    <w:rsid w:val="008079FE"/>
    <w:rsid w:val="00807B5A"/>
    <w:rsid w:val="00810141"/>
    <w:rsid w:val="00810B14"/>
    <w:rsid w:val="00810BAD"/>
    <w:rsid w:val="00811175"/>
    <w:rsid w:val="00812D13"/>
    <w:rsid w:val="00813940"/>
    <w:rsid w:val="00813DC1"/>
    <w:rsid w:val="008155C8"/>
    <w:rsid w:val="00815E38"/>
    <w:rsid w:val="00815F63"/>
    <w:rsid w:val="008176B7"/>
    <w:rsid w:val="008209E8"/>
    <w:rsid w:val="00820FEC"/>
    <w:rsid w:val="00821559"/>
    <w:rsid w:val="00821C19"/>
    <w:rsid w:val="00821FBA"/>
    <w:rsid w:val="0082209A"/>
    <w:rsid w:val="00822674"/>
    <w:rsid w:val="008235C3"/>
    <w:rsid w:val="00823C07"/>
    <w:rsid w:val="00823FB6"/>
    <w:rsid w:val="00824321"/>
    <w:rsid w:val="008243B1"/>
    <w:rsid w:val="008251F1"/>
    <w:rsid w:val="008254AA"/>
    <w:rsid w:val="008277F4"/>
    <w:rsid w:val="00827FAD"/>
    <w:rsid w:val="008300F5"/>
    <w:rsid w:val="00831316"/>
    <w:rsid w:val="008322EF"/>
    <w:rsid w:val="00832A6A"/>
    <w:rsid w:val="00832B41"/>
    <w:rsid w:val="008334E7"/>
    <w:rsid w:val="00833599"/>
    <w:rsid w:val="00833DDC"/>
    <w:rsid w:val="00833E70"/>
    <w:rsid w:val="00836373"/>
    <w:rsid w:val="00836471"/>
    <w:rsid w:val="00837378"/>
    <w:rsid w:val="0084030B"/>
    <w:rsid w:val="0084047E"/>
    <w:rsid w:val="008404D3"/>
    <w:rsid w:val="0084143C"/>
    <w:rsid w:val="008414C6"/>
    <w:rsid w:val="0084191B"/>
    <w:rsid w:val="00845323"/>
    <w:rsid w:val="00846197"/>
    <w:rsid w:val="00847353"/>
    <w:rsid w:val="0084780B"/>
    <w:rsid w:val="00847FF4"/>
    <w:rsid w:val="0085072B"/>
    <w:rsid w:val="008507EB"/>
    <w:rsid w:val="00850BA1"/>
    <w:rsid w:val="00850E92"/>
    <w:rsid w:val="008513C1"/>
    <w:rsid w:val="00851601"/>
    <w:rsid w:val="00851B9B"/>
    <w:rsid w:val="00851EAA"/>
    <w:rsid w:val="00854AB6"/>
    <w:rsid w:val="00854E10"/>
    <w:rsid w:val="00855029"/>
    <w:rsid w:val="008552AD"/>
    <w:rsid w:val="00855A2C"/>
    <w:rsid w:val="008562F7"/>
    <w:rsid w:val="00856AF8"/>
    <w:rsid w:val="00857ADF"/>
    <w:rsid w:val="008601A2"/>
    <w:rsid w:val="008603D7"/>
    <w:rsid w:val="00860F88"/>
    <w:rsid w:val="008618CD"/>
    <w:rsid w:val="00861DDF"/>
    <w:rsid w:val="0086379B"/>
    <w:rsid w:val="00863CB2"/>
    <w:rsid w:val="00863E6E"/>
    <w:rsid w:val="00863F24"/>
    <w:rsid w:val="00864356"/>
    <w:rsid w:val="00864774"/>
    <w:rsid w:val="00864D51"/>
    <w:rsid w:val="00865702"/>
    <w:rsid w:val="00865ABA"/>
    <w:rsid w:val="00865B27"/>
    <w:rsid w:val="0086639E"/>
    <w:rsid w:val="00866446"/>
    <w:rsid w:val="00867276"/>
    <w:rsid w:val="0086780F"/>
    <w:rsid w:val="00870446"/>
    <w:rsid w:val="008709EE"/>
    <w:rsid w:val="008712AF"/>
    <w:rsid w:val="008716DF"/>
    <w:rsid w:val="00871A9E"/>
    <w:rsid w:val="00871C22"/>
    <w:rsid w:val="00871DAB"/>
    <w:rsid w:val="008726C4"/>
    <w:rsid w:val="008744A2"/>
    <w:rsid w:val="00874A31"/>
    <w:rsid w:val="00874A69"/>
    <w:rsid w:val="00876B94"/>
    <w:rsid w:val="00877474"/>
    <w:rsid w:val="008808E6"/>
    <w:rsid w:val="0088097C"/>
    <w:rsid w:val="00881EA8"/>
    <w:rsid w:val="00882097"/>
    <w:rsid w:val="008824EE"/>
    <w:rsid w:val="00882618"/>
    <w:rsid w:val="00883DAD"/>
    <w:rsid w:val="008842F6"/>
    <w:rsid w:val="00884455"/>
    <w:rsid w:val="00885BDA"/>
    <w:rsid w:val="00885D54"/>
    <w:rsid w:val="00885F3A"/>
    <w:rsid w:val="00886506"/>
    <w:rsid w:val="008866E4"/>
    <w:rsid w:val="00886B71"/>
    <w:rsid w:val="00886BBF"/>
    <w:rsid w:val="00886F7D"/>
    <w:rsid w:val="008877C0"/>
    <w:rsid w:val="00887FFE"/>
    <w:rsid w:val="00890D17"/>
    <w:rsid w:val="00890F4B"/>
    <w:rsid w:val="008913BE"/>
    <w:rsid w:val="0089194D"/>
    <w:rsid w:val="008922D3"/>
    <w:rsid w:val="00892439"/>
    <w:rsid w:val="00892449"/>
    <w:rsid w:val="008929F1"/>
    <w:rsid w:val="00893013"/>
    <w:rsid w:val="00893425"/>
    <w:rsid w:val="00893FD4"/>
    <w:rsid w:val="008947BA"/>
    <w:rsid w:val="00895583"/>
    <w:rsid w:val="00895831"/>
    <w:rsid w:val="0089679F"/>
    <w:rsid w:val="008971C2"/>
    <w:rsid w:val="00897329"/>
    <w:rsid w:val="008A0E26"/>
    <w:rsid w:val="008A1210"/>
    <w:rsid w:val="008A22CF"/>
    <w:rsid w:val="008A2CAA"/>
    <w:rsid w:val="008A2FC3"/>
    <w:rsid w:val="008A4004"/>
    <w:rsid w:val="008A4F5D"/>
    <w:rsid w:val="008A6608"/>
    <w:rsid w:val="008A6ED8"/>
    <w:rsid w:val="008A6FEA"/>
    <w:rsid w:val="008A7AC1"/>
    <w:rsid w:val="008B03FF"/>
    <w:rsid w:val="008B0A7F"/>
    <w:rsid w:val="008B0AD6"/>
    <w:rsid w:val="008B148A"/>
    <w:rsid w:val="008B1658"/>
    <w:rsid w:val="008B1DD6"/>
    <w:rsid w:val="008B3D6A"/>
    <w:rsid w:val="008B4072"/>
    <w:rsid w:val="008B4422"/>
    <w:rsid w:val="008B4D28"/>
    <w:rsid w:val="008B4DE9"/>
    <w:rsid w:val="008B608E"/>
    <w:rsid w:val="008B78C1"/>
    <w:rsid w:val="008B7E36"/>
    <w:rsid w:val="008C06E9"/>
    <w:rsid w:val="008C2321"/>
    <w:rsid w:val="008C305E"/>
    <w:rsid w:val="008C3AAF"/>
    <w:rsid w:val="008C3FE4"/>
    <w:rsid w:val="008C4F7E"/>
    <w:rsid w:val="008C5A99"/>
    <w:rsid w:val="008C5B58"/>
    <w:rsid w:val="008C60B7"/>
    <w:rsid w:val="008C6231"/>
    <w:rsid w:val="008C6FE6"/>
    <w:rsid w:val="008C7F40"/>
    <w:rsid w:val="008D002F"/>
    <w:rsid w:val="008D02B9"/>
    <w:rsid w:val="008D0357"/>
    <w:rsid w:val="008D0529"/>
    <w:rsid w:val="008D08D0"/>
    <w:rsid w:val="008D1B42"/>
    <w:rsid w:val="008D1EFF"/>
    <w:rsid w:val="008D2451"/>
    <w:rsid w:val="008D4ACF"/>
    <w:rsid w:val="008D5DC8"/>
    <w:rsid w:val="008D6116"/>
    <w:rsid w:val="008D63DF"/>
    <w:rsid w:val="008D6CB5"/>
    <w:rsid w:val="008D7D8A"/>
    <w:rsid w:val="008E10C0"/>
    <w:rsid w:val="008E1F81"/>
    <w:rsid w:val="008E25D8"/>
    <w:rsid w:val="008E2A72"/>
    <w:rsid w:val="008E39B5"/>
    <w:rsid w:val="008E47F0"/>
    <w:rsid w:val="008E5495"/>
    <w:rsid w:val="008E5D6A"/>
    <w:rsid w:val="008E5FC5"/>
    <w:rsid w:val="008E65ED"/>
    <w:rsid w:val="008E6811"/>
    <w:rsid w:val="008E6D7C"/>
    <w:rsid w:val="008E7EE2"/>
    <w:rsid w:val="008F0731"/>
    <w:rsid w:val="008F0C9A"/>
    <w:rsid w:val="008F12B1"/>
    <w:rsid w:val="008F22AE"/>
    <w:rsid w:val="008F263C"/>
    <w:rsid w:val="008F28FB"/>
    <w:rsid w:val="008F2A0A"/>
    <w:rsid w:val="008F2A55"/>
    <w:rsid w:val="008F57ED"/>
    <w:rsid w:val="008F773C"/>
    <w:rsid w:val="008F7EEE"/>
    <w:rsid w:val="009013AE"/>
    <w:rsid w:val="00901E98"/>
    <w:rsid w:val="00902229"/>
    <w:rsid w:val="00903290"/>
    <w:rsid w:val="00903E08"/>
    <w:rsid w:val="00904200"/>
    <w:rsid w:val="00904346"/>
    <w:rsid w:val="00905D08"/>
    <w:rsid w:val="00905DC3"/>
    <w:rsid w:val="0090762D"/>
    <w:rsid w:val="00907A56"/>
    <w:rsid w:val="00907A8F"/>
    <w:rsid w:val="00907BEA"/>
    <w:rsid w:val="00911091"/>
    <w:rsid w:val="009124FB"/>
    <w:rsid w:val="00913114"/>
    <w:rsid w:val="009134AB"/>
    <w:rsid w:val="00913BF3"/>
    <w:rsid w:val="00913C25"/>
    <w:rsid w:val="0091502E"/>
    <w:rsid w:val="009160DC"/>
    <w:rsid w:val="009161A5"/>
    <w:rsid w:val="009162F8"/>
    <w:rsid w:val="00916863"/>
    <w:rsid w:val="00916FCF"/>
    <w:rsid w:val="00917CE1"/>
    <w:rsid w:val="00917E58"/>
    <w:rsid w:val="009203DF"/>
    <w:rsid w:val="009207B3"/>
    <w:rsid w:val="0092094E"/>
    <w:rsid w:val="00920B4A"/>
    <w:rsid w:val="00920C2A"/>
    <w:rsid w:val="00921CF7"/>
    <w:rsid w:val="00922330"/>
    <w:rsid w:val="00922422"/>
    <w:rsid w:val="009232FB"/>
    <w:rsid w:val="00923F5D"/>
    <w:rsid w:val="00924D2C"/>
    <w:rsid w:val="00925711"/>
    <w:rsid w:val="009258FA"/>
    <w:rsid w:val="00925A31"/>
    <w:rsid w:val="00926EAC"/>
    <w:rsid w:val="009316CD"/>
    <w:rsid w:val="00931765"/>
    <w:rsid w:val="009320EA"/>
    <w:rsid w:val="0093334E"/>
    <w:rsid w:val="0093353D"/>
    <w:rsid w:val="00934D22"/>
    <w:rsid w:val="0093556D"/>
    <w:rsid w:val="00935693"/>
    <w:rsid w:val="0093571E"/>
    <w:rsid w:val="00935EEC"/>
    <w:rsid w:val="0093644A"/>
    <w:rsid w:val="009366DE"/>
    <w:rsid w:val="009400B6"/>
    <w:rsid w:val="0094049D"/>
    <w:rsid w:val="009410F4"/>
    <w:rsid w:val="00941A8B"/>
    <w:rsid w:val="009429E4"/>
    <w:rsid w:val="00942C0F"/>
    <w:rsid w:val="00943A80"/>
    <w:rsid w:val="0094491E"/>
    <w:rsid w:val="00944F2E"/>
    <w:rsid w:val="00945659"/>
    <w:rsid w:val="00946512"/>
    <w:rsid w:val="00946E9D"/>
    <w:rsid w:val="009475C2"/>
    <w:rsid w:val="00947C40"/>
    <w:rsid w:val="009500C1"/>
    <w:rsid w:val="00952D6C"/>
    <w:rsid w:val="0095387F"/>
    <w:rsid w:val="00953BF4"/>
    <w:rsid w:val="009544D2"/>
    <w:rsid w:val="009549BF"/>
    <w:rsid w:val="00954AB6"/>
    <w:rsid w:val="00954B4D"/>
    <w:rsid w:val="00954BCA"/>
    <w:rsid w:val="0095534C"/>
    <w:rsid w:val="00956397"/>
    <w:rsid w:val="0095673C"/>
    <w:rsid w:val="00956B3F"/>
    <w:rsid w:val="00957D16"/>
    <w:rsid w:val="00960432"/>
    <w:rsid w:val="00960C78"/>
    <w:rsid w:val="009618DF"/>
    <w:rsid w:val="0096227E"/>
    <w:rsid w:val="009628ED"/>
    <w:rsid w:val="009640AC"/>
    <w:rsid w:val="009647B5"/>
    <w:rsid w:val="00964C73"/>
    <w:rsid w:val="00965935"/>
    <w:rsid w:val="009664D4"/>
    <w:rsid w:val="00966B69"/>
    <w:rsid w:val="00966BDE"/>
    <w:rsid w:val="00966D01"/>
    <w:rsid w:val="009700D6"/>
    <w:rsid w:val="009707CE"/>
    <w:rsid w:val="00970972"/>
    <w:rsid w:val="00970A69"/>
    <w:rsid w:val="009719EE"/>
    <w:rsid w:val="00972EF8"/>
    <w:rsid w:val="00973E8D"/>
    <w:rsid w:val="00973EE2"/>
    <w:rsid w:val="009740AE"/>
    <w:rsid w:val="00974389"/>
    <w:rsid w:val="009743C9"/>
    <w:rsid w:val="009744D1"/>
    <w:rsid w:val="00974948"/>
    <w:rsid w:val="00974E5D"/>
    <w:rsid w:val="009754C5"/>
    <w:rsid w:val="009757F6"/>
    <w:rsid w:val="009759A6"/>
    <w:rsid w:val="00976075"/>
    <w:rsid w:val="0097765E"/>
    <w:rsid w:val="00977989"/>
    <w:rsid w:val="00977D99"/>
    <w:rsid w:val="009806DD"/>
    <w:rsid w:val="00980BCD"/>
    <w:rsid w:val="009818B4"/>
    <w:rsid w:val="009822D3"/>
    <w:rsid w:val="00983531"/>
    <w:rsid w:val="00983EEF"/>
    <w:rsid w:val="00985AF7"/>
    <w:rsid w:val="009863FD"/>
    <w:rsid w:val="0098679C"/>
    <w:rsid w:val="0098708B"/>
    <w:rsid w:val="00987201"/>
    <w:rsid w:val="009900D2"/>
    <w:rsid w:val="00990402"/>
    <w:rsid w:val="00990DA7"/>
    <w:rsid w:val="00991321"/>
    <w:rsid w:val="00991A86"/>
    <w:rsid w:val="00991B86"/>
    <w:rsid w:val="00991C34"/>
    <w:rsid w:val="00992336"/>
    <w:rsid w:val="00992D84"/>
    <w:rsid w:val="009939E4"/>
    <w:rsid w:val="00993BCD"/>
    <w:rsid w:val="00993CB5"/>
    <w:rsid w:val="009943BC"/>
    <w:rsid w:val="00994DFD"/>
    <w:rsid w:val="009953FE"/>
    <w:rsid w:val="00995A80"/>
    <w:rsid w:val="00995ECF"/>
    <w:rsid w:val="00996742"/>
    <w:rsid w:val="00997008"/>
    <w:rsid w:val="00997DC8"/>
    <w:rsid w:val="00997EF2"/>
    <w:rsid w:val="009A0113"/>
    <w:rsid w:val="009A0275"/>
    <w:rsid w:val="009A1D28"/>
    <w:rsid w:val="009A1FDE"/>
    <w:rsid w:val="009A2132"/>
    <w:rsid w:val="009A26F1"/>
    <w:rsid w:val="009A3417"/>
    <w:rsid w:val="009A3CE5"/>
    <w:rsid w:val="009A3D5B"/>
    <w:rsid w:val="009A4D10"/>
    <w:rsid w:val="009A4EF3"/>
    <w:rsid w:val="009A5316"/>
    <w:rsid w:val="009A5368"/>
    <w:rsid w:val="009A5659"/>
    <w:rsid w:val="009A64FA"/>
    <w:rsid w:val="009A6561"/>
    <w:rsid w:val="009A657A"/>
    <w:rsid w:val="009A67F7"/>
    <w:rsid w:val="009A7346"/>
    <w:rsid w:val="009A77C0"/>
    <w:rsid w:val="009A7DE5"/>
    <w:rsid w:val="009A7F63"/>
    <w:rsid w:val="009B0384"/>
    <w:rsid w:val="009B1296"/>
    <w:rsid w:val="009B14B4"/>
    <w:rsid w:val="009B1A86"/>
    <w:rsid w:val="009B1EAB"/>
    <w:rsid w:val="009B2FC2"/>
    <w:rsid w:val="009B3360"/>
    <w:rsid w:val="009B380D"/>
    <w:rsid w:val="009B545D"/>
    <w:rsid w:val="009B56A0"/>
    <w:rsid w:val="009B5C14"/>
    <w:rsid w:val="009B60D4"/>
    <w:rsid w:val="009B64DE"/>
    <w:rsid w:val="009B6AB4"/>
    <w:rsid w:val="009B7950"/>
    <w:rsid w:val="009B7D3D"/>
    <w:rsid w:val="009C0CE4"/>
    <w:rsid w:val="009C185F"/>
    <w:rsid w:val="009C281C"/>
    <w:rsid w:val="009C2981"/>
    <w:rsid w:val="009C2FD6"/>
    <w:rsid w:val="009C3107"/>
    <w:rsid w:val="009C31C6"/>
    <w:rsid w:val="009C4DAF"/>
    <w:rsid w:val="009C5AE2"/>
    <w:rsid w:val="009C5C14"/>
    <w:rsid w:val="009C67F1"/>
    <w:rsid w:val="009D1C0D"/>
    <w:rsid w:val="009D20CC"/>
    <w:rsid w:val="009D290B"/>
    <w:rsid w:val="009D2BF6"/>
    <w:rsid w:val="009D3098"/>
    <w:rsid w:val="009D3202"/>
    <w:rsid w:val="009D354E"/>
    <w:rsid w:val="009D3B44"/>
    <w:rsid w:val="009D3B55"/>
    <w:rsid w:val="009D4281"/>
    <w:rsid w:val="009D4EEF"/>
    <w:rsid w:val="009D57D5"/>
    <w:rsid w:val="009D7715"/>
    <w:rsid w:val="009E0F04"/>
    <w:rsid w:val="009E1E35"/>
    <w:rsid w:val="009E1FC1"/>
    <w:rsid w:val="009E3186"/>
    <w:rsid w:val="009E3590"/>
    <w:rsid w:val="009E3B77"/>
    <w:rsid w:val="009E3BC4"/>
    <w:rsid w:val="009E4020"/>
    <w:rsid w:val="009E40FC"/>
    <w:rsid w:val="009E4C4F"/>
    <w:rsid w:val="009E4D31"/>
    <w:rsid w:val="009E5A53"/>
    <w:rsid w:val="009E6458"/>
    <w:rsid w:val="009E77F0"/>
    <w:rsid w:val="009E794A"/>
    <w:rsid w:val="009E79B7"/>
    <w:rsid w:val="009F0571"/>
    <w:rsid w:val="009F057D"/>
    <w:rsid w:val="009F0779"/>
    <w:rsid w:val="009F0AD5"/>
    <w:rsid w:val="009F0C74"/>
    <w:rsid w:val="009F147A"/>
    <w:rsid w:val="009F20E4"/>
    <w:rsid w:val="009F213E"/>
    <w:rsid w:val="009F2548"/>
    <w:rsid w:val="009F27C5"/>
    <w:rsid w:val="009F32FD"/>
    <w:rsid w:val="009F41FC"/>
    <w:rsid w:val="009F4CA7"/>
    <w:rsid w:val="009F6440"/>
    <w:rsid w:val="009F6E00"/>
    <w:rsid w:val="009F6FEA"/>
    <w:rsid w:val="00A000F2"/>
    <w:rsid w:val="00A0261B"/>
    <w:rsid w:val="00A03266"/>
    <w:rsid w:val="00A036D1"/>
    <w:rsid w:val="00A040CA"/>
    <w:rsid w:val="00A04796"/>
    <w:rsid w:val="00A0565E"/>
    <w:rsid w:val="00A05E69"/>
    <w:rsid w:val="00A06F11"/>
    <w:rsid w:val="00A0707F"/>
    <w:rsid w:val="00A07207"/>
    <w:rsid w:val="00A073BC"/>
    <w:rsid w:val="00A07976"/>
    <w:rsid w:val="00A07FC2"/>
    <w:rsid w:val="00A10C30"/>
    <w:rsid w:val="00A11A82"/>
    <w:rsid w:val="00A12497"/>
    <w:rsid w:val="00A1271F"/>
    <w:rsid w:val="00A13A5F"/>
    <w:rsid w:val="00A14555"/>
    <w:rsid w:val="00A1468F"/>
    <w:rsid w:val="00A149EF"/>
    <w:rsid w:val="00A14D2C"/>
    <w:rsid w:val="00A14E10"/>
    <w:rsid w:val="00A1571F"/>
    <w:rsid w:val="00A16115"/>
    <w:rsid w:val="00A16191"/>
    <w:rsid w:val="00A16C09"/>
    <w:rsid w:val="00A16C2E"/>
    <w:rsid w:val="00A17976"/>
    <w:rsid w:val="00A17BD7"/>
    <w:rsid w:val="00A2047E"/>
    <w:rsid w:val="00A20FD9"/>
    <w:rsid w:val="00A21E8E"/>
    <w:rsid w:val="00A2209C"/>
    <w:rsid w:val="00A22900"/>
    <w:rsid w:val="00A235DC"/>
    <w:rsid w:val="00A23838"/>
    <w:rsid w:val="00A23A7A"/>
    <w:rsid w:val="00A24A75"/>
    <w:rsid w:val="00A24D0F"/>
    <w:rsid w:val="00A258D8"/>
    <w:rsid w:val="00A25A92"/>
    <w:rsid w:val="00A25D52"/>
    <w:rsid w:val="00A26C98"/>
    <w:rsid w:val="00A27698"/>
    <w:rsid w:val="00A276F6"/>
    <w:rsid w:val="00A278F8"/>
    <w:rsid w:val="00A27AE3"/>
    <w:rsid w:val="00A30015"/>
    <w:rsid w:val="00A3003A"/>
    <w:rsid w:val="00A30204"/>
    <w:rsid w:val="00A30606"/>
    <w:rsid w:val="00A311DD"/>
    <w:rsid w:val="00A312A7"/>
    <w:rsid w:val="00A31F6F"/>
    <w:rsid w:val="00A321F4"/>
    <w:rsid w:val="00A3237D"/>
    <w:rsid w:val="00A32452"/>
    <w:rsid w:val="00A33641"/>
    <w:rsid w:val="00A3385D"/>
    <w:rsid w:val="00A33BCE"/>
    <w:rsid w:val="00A34705"/>
    <w:rsid w:val="00A3513B"/>
    <w:rsid w:val="00A35234"/>
    <w:rsid w:val="00A353DC"/>
    <w:rsid w:val="00A35A28"/>
    <w:rsid w:val="00A360FF"/>
    <w:rsid w:val="00A36E7D"/>
    <w:rsid w:val="00A37F26"/>
    <w:rsid w:val="00A4022D"/>
    <w:rsid w:val="00A40324"/>
    <w:rsid w:val="00A40332"/>
    <w:rsid w:val="00A40DC5"/>
    <w:rsid w:val="00A40EC9"/>
    <w:rsid w:val="00A410AD"/>
    <w:rsid w:val="00A419C1"/>
    <w:rsid w:val="00A424BC"/>
    <w:rsid w:val="00A42E34"/>
    <w:rsid w:val="00A42EF8"/>
    <w:rsid w:val="00A44386"/>
    <w:rsid w:val="00A4489D"/>
    <w:rsid w:val="00A455CC"/>
    <w:rsid w:val="00A46B09"/>
    <w:rsid w:val="00A50924"/>
    <w:rsid w:val="00A51DC4"/>
    <w:rsid w:val="00A52082"/>
    <w:rsid w:val="00A52CF2"/>
    <w:rsid w:val="00A5350E"/>
    <w:rsid w:val="00A546A5"/>
    <w:rsid w:val="00A54F54"/>
    <w:rsid w:val="00A55082"/>
    <w:rsid w:val="00A5519B"/>
    <w:rsid w:val="00A558A2"/>
    <w:rsid w:val="00A5610D"/>
    <w:rsid w:val="00A56C48"/>
    <w:rsid w:val="00A56DEF"/>
    <w:rsid w:val="00A571A9"/>
    <w:rsid w:val="00A57909"/>
    <w:rsid w:val="00A60021"/>
    <w:rsid w:val="00A612F6"/>
    <w:rsid w:val="00A615FF"/>
    <w:rsid w:val="00A61A7C"/>
    <w:rsid w:val="00A61D71"/>
    <w:rsid w:val="00A61FF0"/>
    <w:rsid w:val="00A62EAB"/>
    <w:rsid w:val="00A6344D"/>
    <w:rsid w:val="00A64A6E"/>
    <w:rsid w:val="00A6587C"/>
    <w:rsid w:val="00A65BFA"/>
    <w:rsid w:val="00A67695"/>
    <w:rsid w:val="00A716EC"/>
    <w:rsid w:val="00A718DA"/>
    <w:rsid w:val="00A719F1"/>
    <w:rsid w:val="00A71AD1"/>
    <w:rsid w:val="00A72291"/>
    <w:rsid w:val="00A7261F"/>
    <w:rsid w:val="00A72D39"/>
    <w:rsid w:val="00A72E33"/>
    <w:rsid w:val="00A735FF"/>
    <w:rsid w:val="00A753E8"/>
    <w:rsid w:val="00A75E45"/>
    <w:rsid w:val="00A75F1D"/>
    <w:rsid w:val="00A763D4"/>
    <w:rsid w:val="00A76D28"/>
    <w:rsid w:val="00A777B6"/>
    <w:rsid w:val="00A77930"/>
    <w:rsid w:val="00A77D97"/>
    <w:rsid w:val="00A77E7C"/>
    <w:rsid w:val="00A804B6"/>
    <w:rsid w:val="00A80BCD"/>
    <w:rsid w:val="00A81DF7"/>
    <w:rsid w:val="00A82683"/>
    <w:rsid w:val="00A83160"/>
    <w:rsid w:val="00A831E0"/>
    <w:rsid w:val="00A83283"/>
    <w:rsid w:val="00A8355F"/>
    <w:rsid w:val="00A83715"/>
    <w:rsid w:val="00A83E72"/>
    <w:rsid w:val="00A83F3F"/>
    <w:rsid w:val="00A848C6"/>
    <w:rsid w:val="00A84AD8"/>
    <w:rsid w:val="00A84F8D"/>
    <w:rsid w:val="00A859FE"/>
    <w:rsid w:val="00A85FB7"/>
    <w:rsid w:val="00A86D2A"/>
    <w:rsid w:val="00A87D23"/>
    <w:rsid w:val="00A87D41"/>
    <w:rsid w:val="00A90354"/>
    <w:rsid w:val="00A90825"/>
    <w:rsid w:val="00A913FE"/>
    <w:rsid w:val="00A91E2A"/>
    <w:rsid w:val="00A925F6"/>
    <w:rsid w:val="00A93BC3"/>
    <w:rsid w:val="00A941C6"/>
    <w:rsid w:val="00A94693"/>
    <w:rsid w:val="00A9653C"/>
    <w:rsid w:val="00A967EA"/>
    <w:rsid w:val="00A96874"/>
    <w:rsid w:val="00A96C9F"/>
    <w:rsid w:val="00A96FC8"/>
    <w:rsid w:val="00A97692"/>
    <w:rsid w:val="00AA2249"/>
    <w:rsid w:val="00AA2422"/>
    <w:rsid w:val="00AA25AD"/>
    <w:rsid w:val="00AA3597"/>
    <w:rsid w:val="00AA35C8"/>
    <w:rsid w:val="00AA40DE"/>
    <w:rsid w:val="00AA572D"/>
    <w:rsid w:val="00AB0268"/>
    <w:rsid w:val="00AB08A9"/>
    <w:rsid w:val="00AB08F8"/>
    <w:rsid w:val="00AB0930"/>
    <w:rsid w:val="00AB256C"/>
    <w:rsid w:val="00AB2B39"/>
    <w:rsid w:val="00AB4B78"/>
    <w:rsid w:val="00AB556E"/>
    <w:rsid w:val="00AB58EC"/>
    <w:rsid w:val="00AB5FE7"/>
    <w:rsid w:val="00AB631E"/>
    <w:rsid w:val="00AB674C"/>
    <w:rsid w:val="00AB6C7C"/>
    <w:rsid w:val="00AB76AF"/>
    <w:rsid w:val="00AC0387"/>
    <w:rsid w:val="00AC038F"/>
    <w:rsid w:val="00AC073A"/>
    <w:rsid w:val="00AC0B1F"/>
    <w:rsid w:val="00AC0B36"/>
    <w:rsid w:val="00AC1D98"/>
    <w:rsid w:val="00AC3508"/>
    <w:rsid w:val="00AC38E1"/>
    <w:rsid w:val="00AC4100"/>
    <w:rsid w:val="00AC525D"/>
    <w:rsid w:val="00AC5E5A"/>
    <w:rsid w:val="00AC6075"/>
    <w:rsid w:val="00AC6137"/>
    <w:rsid w:val="00AC64BD"/>
    <w:rsid w:val="00AC658E"/>
    <w:rsid w:val="00AC6CF2"/>
    <w:rsid w:val="00AC6F63"/>
    <w:rsid w:val="00AC7149"/>
    <w:rsid w:val="00AC73FA"/>
    <w:rsid w:val="00AC755A"/>
    <w:rsid w:val="00AD16A1"/>
    <w:rsid w:val="00AD16E4"/>
    <w:rsid w:val="00AD2286"/>
    <w:rsid w:val="00AD356F"/>
    <w:rsid w:val="00AD395C"/>
    <w:rsid w:val="00AD3B76"/>
    <w:rsid w:val="00AD4659"/>
    <w:rsid w:val="00AD48B9"/>
    <w:rsid w:val="00AD4D35"/>
    <w:rsid w:val="00AD50CA"/>
    <w:rsid w:val="00AD556D"/>
    <w:rsid w:val="00AD5B48"/>
    <w:rsid w:val="00AD5E9B"/>
    <w:rsid w:val="00AD6306"/>
    <w:rsid w:val="00AD6B51"/>
    <w:rsid w:val="00AD6C71"/>
    <w:rsid w:val="00AE04D8"/>
    <w:rsid w:val="00AE06E7"/>
    <w:rsid w:val="00AE0855"/>
    <w:rsid w:val="00AE0D30"/>
    <w:rsid w:val="00AE17B5"/>
    <w:rsid w:val="00AE4111"/>
    <w:rsid w:val="00AE5278"/>
    <w:rsid w:val="00AE53D4"/>
    <w:rsid w:val="00AE578D"/>
    <w:rsid w:val="00AE57FA"/>
    <w:rsid w:val="00AE5D0A"/>
    <w:rsid w:val="00AE6469"/>
    <w:rsid w:val="00AE6650"/>
    <w:rsid w:val="00AE722C"/>
    <w:rsid w:val="00AF076A"/>
    <w:rsid w:val="00AF087A"/>
    <w:rsid w:val="00AF0AE5"/>
    <w:rsid w:val="00AF0EC5"/>
    <w:rsid w:val="00AF0FB8"/>
    <w:rsid w:val="00AF1E68"/>
    <w:rsid w:val="00AF4788"/>
    <w:rsid w:val="00AF4AF4"/>
    <w:rsid w:val="00AF5BC1"/>
    <w:rsid w:val="00AF5D31"/>
    <w:rsid w:val="00AF5EE7"/>
    <w:rsid w:val="00AF6E37"/>
    <w:rsid w:val="00AF7B0D"/>
    <w:rsid w:val="00B00BEC"/>
    <w:rsid w:val="00B00D16"/>
    <w:rsid w:val="00B01214"/>
    <w:rsid w:val="00B01ADE"/>
    <w:rsid w:val="00B01C08"/>
    <w:rsid w:val="00B01FCA"/>
    <w:rsid w:val="00B02640"/>
    <w:rsid w:val="00B02F98"/>
    <w:rsid w:val="00B04FD1"/>
    <w:rsid w:val="00B0544A"/>
    <w:rsid w:val="00B05727"/>
    <w:rsid w:val="00B05D3C"/>
    <w:rsid w:val="00B0617A"/>
    <w:rsid w:val="00B06E0A"/>
    <w:rsid w:val="00B074DC"/>
    <w:rsid w:val="00B101B1"/>
    <w:rsid w:val="00B114AD"/>
    <w:rsid w:val="00B119AC"/>
    <w:rsid w:val="00B1336B"/>
    <w:rsid w:val="00B13614"/>
    <w:rsid w:val="00B140C7"/>
    <w:rsid w:val="00B14BCC"/>
    <w:rsid w:val="00B16319"/>
    <w:rsid w:val="00B16B63"/>
    <w:rsid w:val="00B1789F"/>
    <w:rsid w:val="00B17C13"/>
    <w:rsid w:val="00B17D80"/>
    <w:rsid w:val="00B20303"/>
    <w:rsid w:val="00B20AD8"/>
    <w:rsid w:val="00B21F95"/>
    <w:rsid w:val="00B21FB4"/>
    <w:rsid w:val="00B22B68"/>
    <w:rsid w:val="00B2372E"/>
    <w:rsid w:val="00B23812"/>
    <w:rsid w:val="00B23A4B"/>
    <w:rsid w:val="00B23B60"/>
    <w:rsid w:val="00B26639"/>
    <w:rsid w:val="00B270BC"/>
    <w:rsid w:val="00B31298"/>
    <w:rsid w:val="00B31429"/>
    <w:rsid w:val="00B31B35"/>
    <w:rsid w:val="00B32397"/>
    <w:rsid w:val="00B328BA"/>
    <w:rsid w:val="00B33378"/>
    <w:rsid w:val="00B33A6F"/>
    <w:rsid w:val="00B33B9A"/>
    <w:rsid w:val="00B33CAC"/>
    <w:rsid w:val="00B35F41"/>
    <w:rsid w:val="00B36243"/>
    <w:rsid w:val="00B36F1A"/>
    <w:rsid w:val="00B37038"/>
    <w:rsid w:val="00B377D5"/>
    <w:rsid w:val="00B37CC9"/>
    <w:rsid w:val="00B403D1"/>
    <w:rsid w:val="00B40519"/>
    <w:rsid w:val="00B40717"/>
    <w:rsid w:val="00B40B18"/>
    <w:rsid w:val="00B415F3"/>
    <w:rsid w:val="00B419CD"/>
    <w:rsid w:val="00B419DB"/>
    <w:rsid w:val="00B426E1"/>
    <w:rsid w:val="00B42A86"/>
    <w:rsid w:val="00B432D3"/>
    <w:rsid w:val="00B43432"/>
    <w:rsid w:val="00B434B0"/>
    <w:rsid w:val="00B434C8"/>
    <w:rsid w:val="00B450BF"/>
    <w:rsid w:val="00B4525C"/>
    <w:rsid w:val="00B45279"/>
    <w:rsid w:val="00B45336"/>
    <w:rsid w:val="00B46A39"/>
    <w:rsid w:val="00B504EF"/>
    <w:rsid w:val="00B50781"/>
    <w:rsid w:val="00B51B4E"/>
    <w:rsid w:val="00B5263B"/>
    <w:rsid w:val="00B52953"/>
    <w:rsid w:val="00B52A32"/>
    <w:rsid w:val="00B52F68"/>
    <w:rsid w:val="00B53B58"/>
    <w:rsid w:val="00B550DA"/>
    <w:rsid w:val="00B5557A"/>
    <w:rsid w:val="00B57C81"/>
    <w:rsid w:val="00B60786"/>
    <w:rsid w:val="00B6120F"/>
    <w:rsid w:val="00B6166E"/>
    <w:rsid w:val="00B62046"/>
    <w:rsid w:val="00B62ADE"/>
    <w:rsid w:val="00B62C3F"/>
    <w:rsid w:val="00B632BF"/>
    <w:rsid w:val="00B6391D"/>
    <w:rsid w:val="00B64648"/>
    <w:rsid w:val="00B65679"/>
    <w:rsid w:val="00B66C1F"/>
    <w:rsid w:val="00B6772E"/>
    <w:rsid w:val="00B67A06"/>
    <w:rsid w:val="00B67D0D"/>
    <w:rsid w:val="00B7019B"/>
    <w:rsid w:val="00B7066B"/>
    <w:rsid w:val="00B7075A"/>
    <w:rsid w:val="00B710BC"/>
    <w:rsid w:val="00B7232F"/>
    <w:rsid w:val="00B73063"/>
    <w:rsid w:val="00B731B7"/>
    <w:rsid w:val="00B73B9A"/>
    <w:rsid w:val="00B73DAD"/>
    <w:rsid w:val="00B74113"/>
    <w:rsid w:val="00B75543"/>
    <w:rsid w:val="00B76101"/>
    <w:rsid w:val="00B761E6"/>
    <w:rsid w:val="00B765F8"/>
    <w:rsid w:val="00B76EE4"/>
    <w:rsid w:val="00B77C69"/>
    <w:rsid w:val="00B80327"/>
    <w:rsid w:val="00B80D25"/>
    <w:rsid w:val="00B82460"/>
    <w:rsid w:val="00B827D6"/>
    <w:rsid w:val="00B8282E"/>
    <w:rsid w:val="00B829B8"/>
    <w:rsid w:val="00B831CE"/>
    <w:rsid w:val="00B85F7B"/>
    <w:rsid w:val="00B85FC2"/>
    <w:rsid w:val="00B86058"/>
    <w:rsid w:val="00B86B49"/>
    <w:rsid w:val="00B87030"/>
    <w:rsid w:val="00B87657"/>
    <w:rsid w:val="00B87BBD"/>
    <w:rsid w:val="00B87DC8"/>
    <w:rsid w:val="00B87ED4"/>
    <w:rsid w:val="00B90641"/>
    <w:rsid w:val="00B90D09"/>
    <w:rsid w:val="00B9114F"/>
    <w:rsid w:val="00B91190"/>
    <w:rsid w:val="00B9124B"/>
    <w:rsid w:val="00B92058"/>
    <w:rsid w:val="00B92B30"/>
    <w:rsid w:val="00B92F26"/>
    <w:rsid w:val="00B9353E"/>
    <w:rsid w:val="00B935E5"/>
    <w:rsid w:val="00B936E4"/>
    <w:rsid w:val="00B93BFD"/>
    <w:rsid w:val="00B93E4D"/>
    <w:rsid w:val="00B94946"/>
    <w:rsid w:val="00B95ECA"/>
    <w:rsid w:val="00B9657D"/>
    <w:rsid w:val="00B96B24"/>
    <w:rsid w:val="00B971CC"/>
    <w:rsid w:val="00B975ED"/>
    <w:rsid w:val="00BA04BC"/>
    <w:rsid w:val="00BA1679"/>
    <w:rsid w:val="00BA17D4"/>
    <w:rsid w:val="00BA1B91"/>
    <w:rsid w:val="00BA1D80"/>
    <w:rsid w:val="00BA2627"/>
    <w:rsid w:val="00BA28C4"/>
    <w:rsid w:val="00BA2A72"/>
    <w:rsid w:val="00BA3FE5"/>
    <w:rsid w:val="00BA43FA"/>
    <w:rsid w:val="00BA4DC0"/>
    <w:rsid w:val="00BA50A6"/>
    <w:rsid w:val="00BA5ABA"/>
    <w:rsid w:val="00BA6509"/>
    <w:rsid w:val="00BA65AF"/>
    <w:rsid w:val="00BA6A25"/>
    <w:rsid w:val="00BA6D84"/>
    <w:rsid w:val="00BA704D"/>
    <w:rsid w:val="00BA79C2"/>
    <w:rsid w:val="00BB0059"/>
    <w:rsid w:val="00BB00D4"/>
    <w:rsid w:val="00BB02D5"/>
    <w:rsid w:val="00BB0759"/>
    <w:rsid w:val="00BB07C1"/>
    <w:rsid w:val="00BB0980"/>
    <w:rsid w:val="00BB2690"/>
    <w:rsid w:val="00BB37CC"/>
    <w:rsid w:val="00BB3D6B"/>
    <w:rsid w:val="00BB42B8"/>
    <w:rsid w:val="00BB4809"/>
    <w:rsid w:val="00BB4878"/>
    <w:rsid w:val="00BB4CB4"/>
    <w:rsid w:val="00BB4E4D"/>
    <w:rsid w:val="00BB54E6"/>
    <w:rsid w:val="00BB5DC7"/>
    <w:rsid w:val="00BB7717"/>
    <w:rsid w:val="00BB7A3E"/>
    <w:rsid w:val="00BC024E"/>
    <w:rsid w:val="00BC0250"/>
    <w:rsid w:val="00BC055A"/>
    <w:rsid w:val="00BC0C1F"/>
    <w:rsid w:val="00BC0D50"/>
    <w:rsid w:val="00BC23EE"/>
    <w:rsid w:val="00BC32C4"/>
    <w:rsid w:val="00BC32DC"/>
    <w:rsid w:val="00BC3A6E"/>
    <w:rsid w:val="00BC3B3C"/>
    <w:rsid w:val="00BC54C1"/>
    <w:rsid w:val="00BC6509"/>
    <w:rsid w:val="00BC7331"/>
    <w:rsid w:val="00BC76B7"/>
    <w:rsid w:val="00BC79FC"/>
    <w:rsid w:val="00BC7CE2"/>
    <w:rsid w:val="00BD04FD"/>
    <w:rsid w:val="00BD07AB"/>
    <w:rsid w:val="00BD0838"/>
    <w:rsid w:val="00BD162D"/>
    <w:rsid w:val="00BD4C68"/>
    <w:rsid w:val="00BD4EC0"/>
    <w:rsid w:val="00BD5C0C"/>
    <w:rsid w:val="00BD67F6"/>
    <w:rsid w:val="00BD6BC6"/>
    <w:rsid w:val="00BD6EE1"/>
    <w:rsid w:val="00BD7019"/>
    <w:rsid w:val="00BD7C19"/>
    <w:rsid w:val="00BD7EF4"/>
    <w:rsid w:val="00BE05D0"/>
    <w:rsid w:val="00BE0880"/>
    <w:rsid w:val="00BE176C"/>
    <w:rsid w:val="00BE2ABE"/>
    <w:rsid w:val="00BE2B66"/>
    <w:rsid w:val="00BE2CB6"/>
    <w:rsid w:val="00BE361F"/>
    <w:rsid w:val="00BE4942"/>
    <w:rsid w:val="00BE4C85"/>
    <w:rsid w:val="00BE5187"/>
    <w:rsid w:val="00BE59C5"/>
    <w:rsid w:val="00BE6189"/>
    <w:rsid w:val="00BE6BE2"/>
    <w:rsid w:val="00BE7197"/>
    <w:rsid w:val="00BE78B2"/>
    <w:rsid w:val="00BE7EC3"/>
    <w:rsid w:val="00BF01D2"/>
    <w:rsid w:val="00BF1467"/>
    <w:rsid w:val="00BF1D19"/>
    <w:rsid w:val="00BF1F80"/>
    <w:rsid w:val="00BF2D13"/>
    <w:rsid w:val="00BF3406"/>
    <w:rsid w:val="00BF4211"/>
    <w:rsid w:val="00BF421E"/>
    <w:rsid w:val="00BF656B"/>
    <w:rsid w:val="00BF6ED6"/>
    <w:rsid w:val="00C01188"/>
    <w:rsid w:val="00C031E9"/>
    <w:rsid w:val="00C0330A"/>
    <w:rsid w:val="00C03548"/>
    <w:rsid w:val="00C03CCA"/>
    <w:rsid w:val="00C058D2"/>
    <w:rsid w:val="00C0612E"/>
    <w:rsid w:val="00C07508"/>
    <w:rsid w:val="00C07BE0"/>
    <w:rsid w:val="00C109A2"/>
    <w:rsid w:val="00C11376"/>
    <w:rsid w:val="00C119EB"/>
    <w:rsid w:val="00C11D12"/>
    <w:rsid w:val="00C124D6"/>
    <w:rsid w:val="00C12C61"/>
    <w:rsid w:val="00C1366F"/>
    <w:rsid w:val="00C13968"/>
    <w:rsid w:val="00C13BF8"/>
    <w:rsid w:val="00C144D4"/>
    <w:rsid w:val="00C14A3C"/>
    <w:rsid w:val="00C15C8E"/>
    <w:rsid w:val="00C16ECE"/>
    <w:rsid w:val="00C17901"/>
    <w:rsid w:val="00C20BAC"/>
    <w:rsid w:val="00C20D3D"/>
    <w:rsid w:val="00C20FEA"/>
    <w:rsid w:val="00C22B6C"/>
    <w:rsid w:val="00C2302D"/>
    <w:rsid w:val="00C2316C"/>
    <w:rsid w:val="00C23570"/>
    <w:rsid w:val="00C23A7B"/>
    <w:rsid w:val="00C23F9F"/>
    <w:rsid w:val="00C2469A"/>
    <w:rsid w:val="00C25630"/>
    <w:rsid w:val="00C2695D"/>
    <w:rsid w:val="00C26BAE"/>
    <w:rsid w:val="00C26C79"/>
    <w:rsid w:val="00C27A8C"/>
    <w:rsid w:val="00C30214"/>
    <w:rsid w:val="00C302B0"/>
    <w:rsid w:val="00C30634"/>
    <w:rsid w:val="00C3069B"/>
    <w:rsid w:val="00C30948"/>
    <w:rsid w:val="00C30E30"/>
    <w:rsid w:val="00C3141A"/>
    <w:rsid w:val="00C31664"/>
    <w:rsid w:val="00C31A86"/>
    <w:rsid w:val="00C32D44"/>
    <w:rsid w:val="00C34082"/>
    <w:rsid w:val="00C35326"/>
    <w:rsid w:val="00C35532"/>
    <w:rsid w:val="00C355A3"/>
    <w:rsid w:val="00C3607D"/>
    <w:rsid w:val="00C36DE2"/>
    <w:rsid w:val="00C37082"/>
    <w:rsid w:val="00C37401"/>
    <w:rsid w:val="00C37D2B"/>
    <w:rsid w:val="00C37FF9"/>
    <w:rsid w:val="00C4079B"/>
    <w:rsid w:val="00C41849"/>
    <w:rsid w:val="00C418EE"/>
    <w:rsid w:val="00C41ED8"/>
    <w:rsid w:val="00C42122"/>
    <w:rsid w:val="00C42DFB"/>
    <w:rsid w:val="00C431A1"/>
    <w:rsid w:val="00C43312"/>
    <w:rsid w:val="00C44AD4"/>
    <w:rsid w:val="00C45808"/>
    <w:rsid w:val="00C45CFE"/>
    <w:rsid w:val="00C45F0A"/>
    <w:rsid w:val="00C461D2"/>
    <w:rsid w:val="00C461FD"/>
    <w:rsid w:val="00C475AB"/>
    <w:rsid w:val="00C50EE5"/>
    <w:rsid w:val="00C5149F"/>
    <w:rsid w:val="00C51967"/>
    <w:rsid w:val="00C52196"/>
    <w:rsid w:val="00C525AE"/>
    <w:rsid w:val="00C53175"/>
    <w:rsid w:val="00C541D8"/>
    <w:rsid w:val="00C55531"/>
    <w:rsid w:val="00C55DDB"/>
    <w:rsid w:val="00C56B8F"/>
    <w:rsid w:val="00C56E25"/>
    <w:rsid w:val="00C56F41"/>
    <w:rsid w:val="00C57177"/>
    <w:rsid w:val="00C57685"/>
    <w:rsid w:val="00C57994"/>
    <w:rsid w:val="00C57AC7"/>
    <w:rsid w:val="00C57F95"/>
    <w:rsid w:val="00C600EC"/>
    <w:rsid w:val="00C603E3"/>
    <w:rsid w:val="00C60823"/>
    <w:rsid w:val="00C61B60"/>
    <w:rsid w:val="00C61ECE"/>
    <w:rsid w:val="00C623BA"/>
    <w:rsid w:val="00C6270C"/>
    <w:rsid w:val="00C63BF0"/>
    <w:rsid w:val="00C6492F"/>
    <w:rsid w:val="00C65068"/>
    <w:rsid w:val="00C65126"/>
    <w:rsid w:val="00C70577"/>
    <w:rsid w:val="00C709D1"/>
    <w:rsid w:val="00C71DD8"/>
    <w:rsid w:val="00C71E24"/>
    <w:rsid w:val="00C7311E"/>
    <w:rsid w:val="00C73721"/>
    <w:rsid w:val="00C73B9F"/>
    <w:rsid w:val="00C7619F"/>
    <w:rsid w:val="00C76B44"/>
    <w:rsid w:val="00C76B71"/>
    <w:rsid w:val="00C76CA8"/>
    <w:rsid w:val="00C77B38"/>
    <w:rsid w:val="00C77CB9"/>
    <w:rsid w:val="00C77D11"/>
    <w:rsid w:val="00C80469"/>
    <w:rsid w:val="00C80920"/>
    <w:rsid w:val="00C817F9"/>
    <w:rsid w:val="00C81DCB"/>
    <w:rsid w:val="00C81F3B"/>
    <w:rsid w:val="00C81F6E"/>
    <w:rsid w:val="00C831ED"/>
    <w:rsid w:val="00C833B8"/>
    <w:rsid w:val="00C83D39"/>
    <w:rsid w:val="00C846FF"/>
    <w:rsid w:val="00C8573C"/>
    <w:rsid w:val="00C85811"/>
    <w:rsid w:val="00C859BB"/>
    <w:rsid w:val="00C85FE8"/>
    <w:rsid w:val="00C86472"/>
    <w:rsid w:val="00C8650F"/>
    <w:rsid w:val="00C865B8"/>
    <w:rsid w:val="00C87355"/>
    <w:rsid w:val="00C912B9"/>
    <w:rsid w:val="00C91E45"/>
    <w:rsid w:val="00C92033"/>
    <w:rsid w:val="00C9221A"/>
    <w:rsid w:val="00C9277A"/>
    <w:rsid w:val="00C93419"/>
    <w:rsid w:val="00C93571"/>
    <w:rsid w:val="00C93A9E"/>
    <w:rsid w:val="00C93B06"/>
    <w:rsid w:val="00C9410D"/>
    <w:rsid w:val="00C94BFF"/>
    <w:rsid w:val="00C94E0C"/>
    <w:rsid w:val="00C9517E"/>
    <w:rsid w:val="00C959C1"/>
    <w:rsid w:val="00C96D2C"/>
    <w:rsid w:val="00C973DB"/>
    <w:rsid w:val="00C97FAA"/>
    <w:rsid w:val="00CA0307"/>
    <w:rsid w:val="00CA109F"/>
    <w:rsid w:val="00CA13BD"/>
    <w:rsid w:val="00CA15F9"/>
    <w:rsid w:val="00CA2137"/>
    <w:rsid w:val="00CA2BFF"/>
    <w:rsid w:val="00CA30AD"/>
    <w:rsid w:val="00CA31F5"/>
    <w:rsid w:val="00CA388E"/>
    <w:rsid w:val="00CA3E09"/>
    <w:rsid w:val="00CA3F25"/>
    <w:rsid w:val="00CA4E3C"/>
    <w:rsid w:val="00CA6558"/>
    <w:rsid w:val="00CA6750"/>
    <w:rsid w:val="00CB11CB"/>
    <w:rsid w:val="00CB209C"/>
    <w:rsid w:val="00CB214C"/>
    <w:rsid w:val="00CB2320"/>
    <w:rsid w:val="00CB293C"/>
    <w:rsid w:val="00CB334A"/>
    <w:rsid w:val="00CB39E8"/>
    <w:rsid w:val="00CB3B3F"/>
    <w:rsid w:val="00CB4053"/>
    <w:rsid w:val="00CB4079"/>
    <w:rsid w:val="00CB4978"/>
    <w:rsid w:val="00CB4B5E"/>
    <w:rsid w:val="00CB4F34"/>
    <w:rsid w:val="00CB5DCA"/>
    <w:rsid w:val="00CB75E2"/>
    <w:rsid w:val="00CC0266"/>
    <w:rsid w:val="00CC04E5"/>
    <w:rsid w:val="00CC084B"/>
    <w:rsid w:val="00CC0D51"/>
    <w:rsid w:val="00CC1B4F"/>
    <w:rsid w:val="00CC205D"/>
    <w:rsid w:val="00CC22DA"/>
    <w:rsid w:val="00CC261B"/>
    <w:rsid w:val="00CC2A99"/>
    <w:rsid w:val="00CC2DD7"/>
    <w:rsid w:val="00CC2FF5"/>
    <w:rsid w:val="00CC541B"/>
    <w:rsid w:val="00CC5538"/>
    <w:rsid w:val="00CC5B6E"/>
    <w:rsid w:val="00CC5D69"/>
    <w:rsid w:val="00CC613D"/>
    <w:rsid w:val="00CC6D49"/>
    <w:rsid w:val="00CC71DD"/>
    <w:rsid w:val="00CC7642"/>
    <w:rsid w:val="00CC7B59"/>
    <w:rsid w:val="00CD03B1"/>
    <w:rsid w:val="00CD0B1D"/>
    <w:rsid w:val="00CD0BAD"/>
    <w:rsid w:val="00CD0F38"/>
    <w:rsid w:val="00CD158E"/>
    <w:rsid w:val="00CD1DA6"/>
    <w:rsid w:val="00CD1F27"/>
    <w:rsid w:val="00CD2BA2"/>
    <w:rsid w:val="00CD3F97"/>
    <w:rsid w:val="00CD4278"/>
    <w:rsid w:val="00CD432C"/>
    <w:rsid w:val="00CD4CC5"/>
    <w:rsid w:val="00CD70E8"/>
    <w:rsid w:val="00CD7EE7"/>
    <w:rsid w:val="00CE10E6"/>
    <w:rsid w:val="00CE1DAE"/>
    <w:rsid w:val="00CE2357"/>
    <w:rsid w:val="00CE2AC9"/>
    <w:rsid w:val="00CE2D1E"/>
    <w:rsid w:val="00CE3ED7"/>
    <w:rsid w:val="00CE3F81"/>
    <w:rsid w:val="00CE44BA"/>
    <w:rsid w:val="00CE4D14"/>
    <w:rsid w:val="00CE5103"/>
    <w:rsid w:val="00CE5579"/>
    <w:rsid w:val="00CE5DF8"/>
    <w:rsid w:val="00CF0A17"/>
    <w:rsid w:val="00CF0B23"/>
    <w:rsid w:val="00CF1026"/>
    <w:rsid w:val="00CF116C"/>
    <w:rsid w:val="00CF127D"/>
    <w:rsid w:val="00CF13FB"/>
    <w:rsid w:val="00CF22EE"/>
    <w:rsid w:val="00CF259F"/>
    <w:rsid w:val="00CF2D10"/>
    <w:rsid w:val="00CF48A9"/>
    <w:rsid w:val="00CF697F"/>
    <w:rsid w:val="00CF6AE0"/>
    <w:rsid w:val="00CF7713"/>
    <w:rsid w:val="00CF7D01"/>
    <w:rsid w:val="00D00BFA"/>
    <w:rsid w:val="00D010ED"/>
    <w:rsid w:val="00D01810"/>
    <w:rsid w:val="00D01D74"/>
    <w:rsid w:val="00D021CC"/>
    <w:rsid w:val="00D0256E"/>
    <w:rsid w:val="00D025DB"/>
    <w:rsid w:val="00D02737"/>
    <w:rsid w:val="00D027AA"/>
    <w:rsid w:val="00D033FA"/>
    <w:rsid w:val="00D03B03"/>
    <w:rsid w:val="00D043DB"/>
    <w:rsid w:val="00D049EB"/>
    <w:rsid w:val="00D0560A"/>
    <w:rsid w:val="00D05BE5"/>
    <w:rsid w:val="00D05C80"/>
    <w:rsid w:val="00D07D5C"/>
    <w:rsid w:val="00D11748"/>
    <w:rsid w:val="00D11F48"/>
    <w:rsid w:val="00D126C1"/>
    <w:rsid w:val="00D135C8"/>
    <w:rsid w:val="00D13B4D"/>
    <w:rsid w:val="00D1468C"/>
    <w:rsid w:val="00D14852"/>
    <w:rsid w:val="00D149B6"/>
    <w:rsid w:val="00D1546A"/>
    <w:rsid w:val="00D160D6"/>
    <w:rsid w:val="00D168C9"/>
    <w:rsid w:val="00D20876"/>
    <w:rsid w:val="00D20AD0"/>
    <w:rsid w:val="00D21A42"/>
    <w:rsid w:val="00D22882"/>
    <w:rsid w:val="00D232A4"/>
    <w:rsid w:val="00D23623"/>
    <w:rsid w:val="00D24321"/>
    <w:rsid w:val="00D24E1E"/>
    <w:rsid w:val="00D255CA"/>
    <w:rsid w:val="00D257EC"/>
    <w:rsid w:val="00D26D31"/>
    <w:rsid w:val="00D26DB2"/>
    <w:rsid w:val="00D27269"/>
    <w:rsid w:val="00D2730C"/>
    <w:rsid w:val="00D276EF"/>
    <w:rsid w:val="00D27F90"/>
    <w:rsid w:val="00D31061"/>
    <w:rsid w:val="00D3117A"/>
    <w:rsid w:val="00D31289"/>
    <w:rsid w:val="00D31809"/>
    <w:rsid w:val="00D322AB"/>
    <w:rsid w:val="00D336EE"/>
    <w:rsid w:val="00D340EE"/>
    <w:rsid w:val="00D35BC0"/>
    <w:rsid w:val="00D35E14"/>
    <w:rsid w:val="00D36CD3"/>
    <w:rsid w:val="00D37DC5"/>
    <w:rsid w:val="00D404DA"/>
    <w:rsid w:val="00D41B11"/>
    <w:rsid w:val="00D41BDF"/>
    <w:rsid w:val="00D4268B"/>
    <w:rsid w:val="00D42ED3"/>
    <w:rsid w:val="00D447CE"/>
    <w:rsid w:val="00D4574E"/>
    <w:rsid w:val="00D45DB1"/>
    <w:rsid w:val="00D4617B"/>
    <w:rsid w:val="00D472AB"/>
    <w:rsid w:val="00D479DE"/>
    <w:rsid w:val="00D47BBE"/>
    <w:rsid w:val="00D501E3"/>
    <w:rsid w:val="00D5184B"/>
    <w:rsid w:val="00D51C46"/>
    <w:rsid w:val="00D51D68"/>
    <w:rsid w:val="00D52094"/>
    <w:rsid w:val="00D52813"/>
    <w:rsid w:val="00D53862"/>
    <w:rsid w:val="00D53CA5"/>
    <w:rsid w:val="00D53EDB"/>
    <w:rsid w:val="00D5494C"/>
    <w:rsid w:val="00D54E20"/>
    <w:rsid w:val="00D55756"/>
    <w:rsid w:val="00D55A6B"/>
    <w:rsid w:val="00D55E3E"/>
    <w:rsid w:val="00D56063"/>
    <w:rsid w:val="00D57843"/>
    <w:rsid w:val="00D5793F"/>
    <w:rsid w:val="00D603DA"/>
    <w:rsid w:val="00D618B5"/>
    <w:rsid w:val="00D621B9"/>
    <w:rsid w:val="00D6266F"/>
    <w:rsid w:val="00D63083"/>
    <w:rsid w:val="00D632A5"/>
    <w:rsid w:val="00D6399D"/>
    <w:rsid w:val="00D645DD"/>
    <w:rsid w:val="00D64734"/>
    <w:rsid w:val="00D64B6E"/>
    <w:rsid w:val="00D66140"/>
    <w:rsid w:val="00D67B29"/>
    <w:rsid w:val="00D67FEA"/>
    <w:rsid w:val="00D700F0"/>
    <w:rsid w:val="00D707CF"/>
    <w:rsid w:val="00D709E9"/>
    <w:rsid w:val="00D70E5B"/>
    <w:rsid w:val="00D717C7"/>
    <w:rsid w:val="00D718D5"/>
    <w:rsid w:val="00D71E55"/>
    <w:rsid w:val="00D72284"/>
    <w:rsid w:val="00D73ADE"/>
    <w:rsid w:val="00D745FF"/>
    <w:rsid w:val="00D74F40"/>
    <w:rsid w:val="00D75052"/>
    <w:rsid w:val="00D7557B"/>
    <w:rsid w:val="00D75BBB"/>
    <w:rsid w:val="00D75E24"/>
    <w:rsid w:val="00D7600D"/>
    <w:rsid w:val="00D76992"/>
    <w:rsid w:val="00D77DC9"/>
    <w:rsid w:val="00D80235"/>
    <w:rsid w:val="00D826B2"/>
    <w:rsid w:val="00D82EBE"/>
    <w:rsid w:val="00D835BD"/>
    <w:rsid w:val="00D83B31"/>
    <w:rsid w:val="00D83BEB"/>
    <w:rsid w:val="00D843A6"/>
    <w:rsid w:val="00D8487C"/>
    <w:rsid w:val="00D8538A"/>
    <w:rsid w:val="00D8570A"/>
    <w:rsid w:val="00D868E6"/>
    <w:rsid w:val="00D868FE"/>
    <w:rsid w:val="00D86E1B"/>
    <w:rsid w:val="00D870E7"/>
    <w:rsid w:val="00D8722D"/>
    <w:rsid w:val="00D876D6"/>
    <w:rsid w:val="00D87794"/>
    <w:rsid w:val="00D91CDA"/>
    <w:rsid w:val="00D9200C"/>
    <w:rsid w:val="00D92135"/>
    <w:rsid w:val="00D9257D"/>
    <w:rsid w:val="00D92F77"/>
    <w:rsid w:val="00D93C64"/>
    <w:rsid w:val="00D940F9"/>
    <w:rsid w:val="00D946C6"/>
    <w:rsid w:val="00D94D73"/>
    <w:rsid w:val="00D963D0"/>
    <w:rsid w:val="00DA0306"/>
    <w:rsid w:val="00DA0491"/>
    <w:rsid w:val="00DA0A73"/>
    <w:rsid w:val="00DA2025"/>
    <w:rsid w:val="00DA2C7D"/>
    <w:rsid w:val="00DA2EF9"/>
    <w:rsid w:val="00DA312D"/>
    <w:rsid w:val="00DA3A2D"/>
    <w:rsid w:val="00DA3D9B"/>
    <w:rsid w:val="00DA3F5F"/>
    <w:rsid w:val="00DA4570"/>
    <w:rsid w:val="00DA4A91"/>
    <w:rsid w:val="00DA541C"/>
    <w:rsid w:val="00DA54EC"/>
    <w:rsid w:val="00DA60FA"/>
    <w:rsid w:val="00DA614A"/>
    <w:rsid w:val="00DA61EF"/>
    <w:rsid w:val="00DA6EC9"/>
    <w:rsid w:val="00DA7518"/>
    <w:rsid w:val="00DA7C3F"/>
    <w:rsid w:val="00DB1F2A"/>
    <w:rsid w:val="00DB20A0"/>
    <w:rsid w:val="00DB2487"/>
    <w:rsid w:val="00DB37FA"/>
    <w:rsid w:val="00DB394A"/>
    <w:rsid w:val="00DB4249"/>
    <w:rsid w:val="00DB43CF"/>
    <w:rsid w:val="00DB50E3"/>
    <w:rsid w:val="00DB56CD"/>
    <w:rsid w:val="00DB5C1E"/>
    <w:rsid w:val="00DC046F"/>
    <w:rsid w:val="00DC04A9"/>
    <w:rsid w:val="00DC0CA2"/>
    <w:rsid w:val="00DC10EA"/>
    <w:rsid w:val="00DC1735"/>
    <w:rsid w:val="00DC18E1"/>
    <w:rsid w:val="00DC3061"/>
    <w:rsid w:val="00DC36F9"/>
    <w:rsid w:val="00DC465F"/>
    <w:rsid w:val="00DC5279"/>
    <w:rsid w:val="00DC5FA7"/>
    <w:rsid w:val="00DC7971"/>
    <w:rsid w:val="00DD01CF"/>
    <w:rsid w:val="00DD090F"/>
    <w:rsid w:val="00DD0C90"/>
    <w:rsid w:val="00DD274F"/>
    <w:rsid w:val="00DD2C58"/>
    <w:rsid w:val="00DD2D35"/>
    <w:rsid w:val="00DD2F17"/>
    <w:rsid w:val="00DD33BB"/>
    <w:rsid w:val="00DD3FBA"/>
    <w:rsid w:val="00DD4398"/>
    <w:rsid w:val="00DD4544"/>
    <w:rsid w:val="00DD476F"/>
    <w:rsid w:val="00DD4C15"/>
    <w:rsid w:val="00DD4C4B"/>
    <w:rsid w:val="00DD5FB3"/>
    <w:rsid w:val="00DD65A7"/>
    <w:rsid w:val="00DD6B7A"/>
    <w:rsid w:val="00DD6BD2"/>
    <w:rsid w:val="00DD72FA"/>
    <w:rsid w:val="00DD76FE"/>
    <w:rsid w:val="00DE053D"/>
    <w:rsid w:val="00DE053F"/>
    <w:rsid w:val="00DE105C"/>
    <w:rsid w:val="00DE17E0"/>
    <w:rsid w:val="00DE2148"/>
    <w:rsid w:val="00DE2BF8"/>
    <w:rsid w:val="00DE2CF7"/>
    <w:rsid w:val="00DE4406"/>
    <w:rsid w:val="00DE5133"/>
    <w:rsid w:val="00DE592C"/>
    <w:rsid w:val="00DE5EA3"/>
    <w:rsid w:val="00DE635B"/>
    <w:rsid w:val="00DE6458"/>
    <w:rsid w:val="00DE64B7"/>
    <w:rsid w:val="00DF0842"/>
    <w:rsid w:val="00DF1402"/>
    <w:rsid w:val="00DF3AAB"/>
    <w:rsid w:val="00DF445E"/>
    <w:rsid w:val="00DF4935"/>
    <w:rsid w:val="00DF566E"/>
    <w:rsid w:val="00DF5899"/>
    <w:rsid w:val="00DF71A3"/>
    <w:rsid w:val="00DF75EC"/>
    <w:rsid w:val="00DF76FC"/>
    <w:rsid w:val="00DF77CD"/>
    <w:rsid w:val="00E00C1F"/>
    <w:rsid w:val="00E0208C"/>
    <w:rsid w:val="00E02E5F"/>
    <w:rsid w:val="00E03118"/>
    <w:rsid w:val="00E0336C"/>
    <w:rsid w:val="00E03710"/>
    <w:rsid w:val="00E04141"/>
    <w:rsid w:val="00E042D9"/>
    <w:rsid w:val="00E048A8"/>
    <w:rsid w:val="00E04B01"/>
    <w:rsid w:val="00E04D32"/>
    <w:rsid w:val="00E04EEA"/>
    <w:rsid w:val="00E053B8"/>
    <w:rsid w:val="00E05BD4"/>
    <w:rsid w:val="00E05E0D"/>
    <w:rsid w:val="00E06C9F"/>
    <w:rsid w:val="00E07256"/>
    <w:rsid w:val="00E10702"/>
    <w:rsid w:val="00E108EA"/>
    <w:rsid w:val="00E11D12"/>
    <w:rsid w:val="00E11ECD"/>
    <w:rsid w:val="00E15B5A"/>
    <w:rsid w:val="00E166B8"/>
    <w:rsid w:val="00E17CD0"/>
    <w:rsid w:val="00E17EF4"/>
    <w:rsid w:val="00E17F95"/>
    <w:rsid w:val="00E20343"/>
    <w:rsid w:val="00E2090A"/>
    <w:rsid w:val="00E2111E"/>
    <w:rsid w:val="00E21198"/>
    <w:rsid w:val="00E217D3"/>
    <w:rsid w:val="00E21D34"/>
    <w:rsid w:val="00E225C3"/>
    <w:rsid w:val="00E2263E"/>
    <w:rsid w:val="00E24A5D"/>
    <w:rsid w:val="00E25D19"/>
    <w:rsid w:val="00E260CA"/>
    <w:rsid w:val="00E26FCF"/>
    <w:rsid w:val="00E270F7"/>
    <w:rsid w:val="00E27DF5"/>
    <w:rsid w:val="00E27FDD"/>
    <w:rsid w:val="00E30C9D"/>
    <w:rsid w:val="00E30D93"/>
    <w:rsid w:val="00E315D3"/>
    <w:rsid w:val="00E31D18"/>
    <w:rsid w:val="00E32299"/>
    <w:rsid w:val="00E330F6"/>
    <w:rsid w:val="00E3351E"/>
    <w:rsid w:val="00E34D73"/>
    <w:rsid w:val="00E35498"/>
    <w:rsid w:val="00E358DB"/>
    <w:rsid w:val="00E366DF"/>
    <w:rsid w:val="00E3676D"/>
    <w:rsid w:val="00E40D36"/>
    <w:rsid w:val="00E40F3E"/>
    <w:rsid w:val="00E415C3"/>
    <w:rsid w:val="00E423F1"/>
    <w:rsid w:val="00E4388E"/>
    <w:rsid w:val="00E43C83"/>
    <w:rsid w:val="00E442C4"/>
    <w:rsid w:val="00E4473F"/>
    <w:rsid w:val="00E44F16"/>
    <w:rsid w:val="00E45218"/>
    <w:rsid w:val="00E4559B"/>
    <w:rsid w:val="00E45B40"/>
    <w:rsid w:val="00E46825"/>
    <w:rsid w:val="00E46C6C"/>
    <w:rsid w:val="00E474CA"/>
    <w:rsid w:val="00E51234"/>
    <w:rsid w:val="00E51A13"/>
    <w:rsid w:val="00E51D10"/>
    <w:rsid w:val="00E522B0"/>
    <w:rsid w:val="00E550B0"/>
    <w:rsid w:val="00E56DEC"/>
    <w:rsid w:val="00E61A86"/>
    <w:rsid w:val="00E61BA6"/>
    <w:rsid w:val="00E63831"/>
    <w:rsid w:val="00E638EE"/>
    <w:rsid w:val="00E65C67"/>
    <w:rsid w:val="00E65CEF"/>
    <w:rsid w:val="00E66C92"/>
    <w:rsid w:val="00E67EFF"/>
    <w:rsid w:val="00E705A6"/>
    <w:rsid w:val="00E7071B"/>
    <w:rsid w:val="00E71052"/>
    <w:rsid w:val="00E712C2"/>
    <w:rsid w:val="00E71546"/>
    <w:rsid w:val="00E718F3"/>
    <w:rsid w:val="00E71A1C"/>
    <w:rsid w:val="00E72CB8"/>
    <w:rsid w:val="00E72ED4"/>
    <w:rsid w:val="00E73AE4"/>
    <w:rsid w:val="00E73D6C"/>
    <w:rsid w:val="00E746AE"/>
    <w:rsid w:val="00E74731"/>
    <w:rsid w:val="00E74B5B"/>
    <w:rsid w:val="00E75058"/>
    <w:rsid w:val="00E7556B"/>
    <w:rsid w:val="00E75FBC"/>
    <w:rsid w:val="00E76AAC"/>
    <w:rsid w:val="00E770EB"/>
    <w:rsid w:val="00E803D7"/>
    <w:rsid w:val="00E81A8E"/>
    <w:rsid w:val="00E81BE3"/>
    <w:rsid w:val="00E8272F"/>
    <w:rsid w:val="00E82852"/>
    <w:rsid w:val="00E82A87"/>
    <w:rsid w:val="00E83260"/>
    <w:rsid w:val="00E833E9"/>
    <w:rsid w:val="00E835C2"/>
    <w:rsid w:val="00E84901"/>
    <w:rsid w:val="00E84D24"/>
    <w:rsid w:val="00E861B6"/>
    <w:rsid w:val="00E907F1"/>
    <w:rsid w:val="00E90B49"/>
    <w:rsid w:val="00E90D80"/>
    <w:rsid w:val="00E910AA"/>
    <w:rsid w:val="00E9132A"/>
    <w:rsid w:val="00E91858"/>
    <w:rsid w:val="00E92548"/>
    <w:rsid w:val="00E929F3"/>
    <w:rsid w:val="00E92B9B"/>
    <w:rsid w:val="00E92BBD"/>
    <w:rsid w:val="00E93974"/>
    <w:rsid w:val="00E93AD1"/>
    <w:rsid w:val="00E941B7"/>
    <w:rsid w:val="00E9529D"/>
    <w:rsid w:val="00E966E0"/>
    <w:rsid w:val="00E96FC4"/>
    <w:rsid w:val="00EA02E4"/>
    <w:rsid w:val="00EA0D36"/>
    <w:rsid w:val="00EA0E45"/>
    <w:rsid w:val="00EA1494"/>
    <w:rsid w:val="00EA14AE"/>
    <w:rsid w:val="00EA1BFC"/>
    <w:rsid w:val="00EA2FDB"/>
    <w:rsid w:val="00EA3182"/>
    <w:rsid w:val="00EA34C2"/>
    <w:rsid w:val="00EA47D9"/>
    <w:rsid w:val="00EA4CE6"/>
    <w:rsid w:val="00EA5904"/>
    <w:rsid w:val="00EA5C95"/>
    <w:rsid w:val="00EA703E"/>
    <w:rsid w:val="00EB03CF"/>
    <w:rsid w:val="00EB05E3"/>
    <w:rsid w:val="00EB07E8"/>
    <w:rsid w:val="00EB0AB0"/>
    <w:rsid w:val="00EB0E81"/>
    <w:rsid w:val="00EB13D1"/>
    <w:rsid w:val="00EB2319"/>
    <w:rsid w:val="00EB43C5"/>
    <w:rsid w:val="00EB451C"/>
    <w:rsid w:val="00EB5284"/>
    <w:rsid w:val="00EB59A0"/>
    <w:rsid w:val="00EB5EB6"/>
    <w:rsid w:val="00EB6291"/>
    <w:rsid w:val="00EB7266"/>
    <w:rsid w:val="00EB7CC3"/>
    <w:rsid w:val="00EC0265"/>
    <w:rsid w:val="00EC02B5"/>
    <w:rsid w:val="00EC046D"/>
    <w:rsid w:val="00EC05BD"/>
    <w:rsid w:val="00EC0D0E"/>
    <w:rsid w:val="00EC1FFD"/>
    <w:rsid w:val="00EC2834"/>
    <w:rsid w:val="00EC2967"/>
    <w:rsid w:val="00EC3FD6"/>
    <w:rsid w:val="00EC474E"/>
    <w:rsid w:val="00EC4930"/>
    <w:rsid w:val="00EC54AA"/>
    <w:rsid w:val="00EC5910"/>
    <w:rsid w:val="00EC64CD"/>
    <w:rsid w:val="00EC65E4"/>
    <w:rsid w:val="00EC6CE1"/>
    <w:rsid w:val="00EC6FE7"/>
    <w:rsid w:val="00ED09C6"/>
    <w:rsid w:val="00ED0B98"/>
    <w:rsid w:val="00ED15D0"/>
    <w:rsid w:val="00ED1D20"/>
    <w:rsid w:val="00ED4D6A"/>
    <w:rsid w:val="00ED6BC2"/>
    <w:rsid w:val="00ED7044"/>
    <w:rsid w:val="00ED7CC5"/>
    <w:rsid w:val="00EE00FE"/>
    <w:rsid w:val="00EE142D"/>
    <w:rsid w:val="00EE1DFD"/>
    <w:rsid w:val="00EE24D5"/>
    <w:rsid w:val="00EE2838"/>
    <w:rsid w:val="00EE3270"/>
    <w:rsid w:val="00EE350C"/>
    <w:rsid w:val="00EE45A5"/>
    <w:rsid w:val="00EE502E"/>
    <w:rsid w:val="00EE5046"/>
    <w:rsid w:val="00EE55C9"/>
    <w:rsid w:val="00EE58CD"/>
    <w:rsid w:val="00EE5C65"/>
    <w:rsid w:val="00EE5D2C"/>
    <w:rsid w:val="00EE7C09"/>
    <w:rsid w:val="00EF01A5"/>
    <w:rsid w:val="00EF03F0"/>
    <w:rsid w:val="00EF0845"/>
    <w:rsid w:val="00EF0ACC"/>
    <w:rsid w:val="00EF1087"/>
    <w:rsid w:val="00EF19BC"/>
    <w:rsid w:val="00EF2967"/>
    <w:rsid w:val="00EF29E1"/>
    <w:rsid w:val="00EF3709"/>
    <w:rsid w:val="00EF38C9"/>
    <w:rsid w:val="00EF4BD2"/>
    <w:rsid w:val="00EF4F09"/>
    <w:rsid w:val="00EF5B78"/>
    <w:rsid w:val="00EF6BAB"/>
    <w:rsid w:val="00EF6F18"/>
    <w:rsid w:val="00EF7116"/>
    <w:rsid w:val="00EF7D08"/>
    <w:rsid w:val="00F00203"/>
    <w:rsid w:val="00F01755"/>
    <w:rsid w:val="00F01BC0"/>
    <w:rsid w:val="00F02CF7"/>
    <w:rsid w:val="00F03EE2"/>
    <w:rsid w:val="00F040C9"/>
    <w:rsid w:val="00F04CB9"/>
    <w:rsid w:val="00F05DB2"/>
    <w:rsid w:val="00F063DF"/>
    <w:rsid w:val="00F06A67"/>
    <w:rsid w:val="00F06C15"/>
    <w:rsid w:val="00F071D8"/>
    <w:rsid w:val="00F07391"/>
    <w:rsid w:val="00F1299A"/>
    <w:rsid w:val="00F12C42"/>
    <w:rsid w:val="00F13157"/>
    <w:rsid w:val="00F13957"/>
    <w:rsid w:val="00F143DB"/>
    <w:rsid w:val="00F149F6"/>
    <w:rsid w:val="00F14B2E"/>
    <w:rsid w:val="00F14DDF"/>
    <w:rsid w:val="00F154CC"/>
    <w:rsid w:val="00F15605"/>
    <w:rsid w:val="00F16024"/>
    <w:rsid w:val="00F16499"/>
    <w:rsid w:val="00F16BFB"/>
    <w:rsid w:val="00F176A2"/>
    <w:rsid w:val="00F17846"/>
    <w:rsid w:val="00F20987"/>
    <w:rsid w:val="00F21A57"/>
    <w:rsid w:val="00F22277"/>
    <w:rsid w:val="00F238A0"/>
    <w:rsid w:val="00F240A9"/>
    <w:rsid w:val="00F26C6A"/>
    <w:rsid w:val="00F27BC4"/>
    <w:rsid w:val="00F3019A"/>
    <w:rsid w:val="00F30C37"/>
    <w:rsid w:val="00F3250D"/>
    <w:rsid w:val="00F32567"/>
    <w:rsid w:val="00F32968"/>
    <w:rsid w:val="00F330E2"/>
    <w:rsid w:val="00F333F2"/>
    <w:rsid w:val="00F33B1D"/>
    <w:rsid w:val="00F33DE9"/>
    <w:rsid w:val="00F33E9C"/>
    <w:rsid w:val="00F341E1"/>
    <w:rsid w:val="00F34341"/>
    <w:rsid w:val="00F345DD"/>
    <w:rsid w:val="00F35B38"/>
    <w:rsid w:val="00F35B72"/>
    <w:rsid w:val="00F35C61"/>
    <w:rsid w:val="00F35E44"/>
    <w:rsid w:val="00F36216"/>
    <w:rsid w:val="00F371C9"/>
    <w:rsid w:val="00F374DD"/>
    <w:rsid w:val="00F40122"/>
    <w:rsid w:val="00F4066B"/>
    <w:rsid w:val="00F40D3A"/>
    <w:rsid w:val="00F40FC3"/>
    <w:rsid w:val="00F4105D"/>
    <w:rsid w:val="00F417E8"/>
    <w:rsid w:val="00F41922"/>
    <w:rsid w:val="00F4208C"/>
    <w:rsid w:val="00F43D11"/>
    <w:rsid w:val="00F44F30"/>
    <w:rsid w:val="00F4535B"/>
    <w:rsid w:val="00F45AB3"/>
    <w:rsid w:val="00F4658F"/>
    <w:rsid w:val="00F46B2C"/>
    <w:rsid w:val="00F47E6F"/>
    <w:rsid w:val="00F50ACE"/>
    <w:rsid w:val="00F50EDC"/>
    <w:rsid w:val="00F50FFD"/>
    <w:rsid w:val="00F510C6"/>
    <w:rsid w:val="00F51C06"/>
    <w:rsid w:val="00F53E0E"/>
    <w:rsid w:val="00F54B11"/>
    <w:rsid w:val="00F55449"/>
    <w:rsid w:val="00F559FB"/>
    <w:rsid w:val="00F5618B"/>
    <w:rsid w:val="00F56C60"/>
    <w:rsid w:val="00F57827"/>
    <w:rsid w:val="00F57FDD"/>
    <w:rsid w:val="00F601B4"/>
    <w:rsid w:val="00F60378"/>
    <w:rsid w:val="00F60D7C"/>
    <w:rsid w:val="00F6160C"/>
    <w:rsid w:val="00F61D25"/>
    <w:rsid w:val="00F62509"/>
    <w:rsid w:val="00F633F4"/>
    <w:rsid w:val="00F63454"/>
    <w:rsid w:val="00F638AD"/>
    <w:rsid w:val="00F63DF1"/>
    <w:rsid w:val="00F6433C"/>
    <w:rsid w:val="00F6532A"/>
    <w:rsid w:val="00F65882"/>
    <w:rsid w:val="00F6787D"/>
    <w:rsid w:val="00F67938"/>
    <w:rsid w:val="00F67AC9"/>
    <w:rsid w:val="00F70666"/>
    <w:rsid w:val="00F713A2"/>
    <w:rsid w:val="00F71610"/>
    <w:rsid w:val="00F721CB"/>
    <w:rsid w:val="00F72D42"/>
    <w:rsid w:val="00F739C6"/>
    <w:rsid w:val="00F73A97"/>
    <w:rsid w:val="00F74474"/>
    <w:rsid w:val="00F745BF"/>
    <w:rsid w:val="00F74A7B"/>
    <w:rsid w:val="00F74CAC"/>
    <w:rsid w:val="00F74DFF"/>
    <w:rsid w:val="00F756CC"/>
    <w:rsid w:val="00F767EF"/>
    <w:rsid w:val="00F76A7D"/>
    <w:rsid w:val="00F76D40"/>
    <w:rsid w:val="00F76EB2"/>
    <w:rsid w:val="00F77392"/>
    <w:rsid w:val="00F77BD2"/>
    <w:rsid w:val="00F8208F"/>
    <w:rsid w:val="00F82732"/>
    <w:rsid w:val="00F841E4"/>
    <w:rsid w:val="00F84647"/>
    <w:rsid w:val="00F8547A"/>
    <w:rsid w:val="00F85570"/>
    <w:rsid w:val="00F85BB2"/>
    <w:rsid w:val="00F863CC"/>
    <w:rsid w:val="00F86A16"/>
    <w:rsid w:val="00F900AF"/>
    <w:rsid w:val="00F90344"/>
    <w:rsid w:val="00F9077A"/>
    <w:rsid w:val="00F907D5"/>
    <w:rsid w:val="00F91C1E"/>
    <w:rsid w:val="00F91F85"/>
    <w:rsid w:val="00F947FF"/>
    <w:rsid w:val="00F950CF"/>
    <w:rsid w:val="00F958E6"/>
    <w:rsid w:val="00F95E8F"/>
    <w:rsid w:val="00F96A95"/>
    <w:rsid w:val="00F9734D"/>
    <w:rsid w:val="00FA1224"/>
    <w:rsid w:val="00FA25D2"/>
    <w:rsid w:val="00FA3409"/>
    <w:rsid w:val="00FA345A"/>
    <w:rsid w:val="00FA38FE"/>
    <w:rsid w:val="00FA3C32"/>
    <w:rsid w:val="00FA42EC"/>
    <w:rsid w:val="00FA4435"/>
    <w:rsid w:val="00FA446E"/>
    <w:rsid w:val="00FA5B1A"/>
    <w:rsid w:val="00FA6218"/>
    <w:rsid w:val="00FA7F96"/>
    <w:rsid w:val="00FB0019"/>
    <w:rsid w:val="00FB0C44"/>
    <w:rsid w:val="00FB1095"/>
    <w:rsid w:val="00FB186C"/>
    <w:rsid w:val="00FB1AFB"/>
    <w:rsid w:val="00FB1BB2"/>
    <w:rsid w:val="00FB1DF1"/>
    <w:rsid w:val="00FB29EE"/>
    <w:rsid w:val="00FB2A5B"/>
    <w:rsid w:val="00FB34FB"/>
    <w:rsid w:val="00FB37D3"/>
    <w:rsid w:val="00FB427B"/>
    <w:rsid w:val="00FB5F33"/>
    <w:rsid w:val="00FB615C"/>
    <w:rsid w:val="00FB6DF0"/>
    <w:rsid w:val="00FB76A6"/>
    <w:rsid w:val="00FC04FD"/>
    <w:rsid w:val="00FC106F"/>
    <w:rsid w:val="00FC2042"/>
    <w:rsid w:val="00FC24E4"/>
    <w:rsid w:val="00FC2AC4"/>
    <w:rsid w:val="00FC4DDC"/>
    <w:rsid w:val="00FC6151"/>
    <w:rsid w:val="00FC6B1F"/>
    <w:rsid w:val="00FC717F"/>
    <w:rsid w:val="00FC734B"/>
    <w:rsid w:val="00FC75D4"/>
    <w:rsid w:val="00FC7B7C"/>
    <w:rsid w:val="00FD01E6"/>
    <w:rsid w:val="00FD065F"/>
    <w:rsid w:val="00FD0F00"/>
    <w:rsid w:val="00FD162B"/>
    <w:rsid w:val="00FD18C7"/>
    <w:rsid w:val="00FD2381"/>
    <w:rsid w:val="00FD3074"/>
    <w:rsid w:val="00FD3276"/>
    <w:rsid w:val="00FD3827"/>
    <w:rsid w:val="00FD4608"/>
    <w:rsid w:val="00FD473E"/>
    <w:rsid w:val="00FD4BE1"/>
    <w:rsid w:val="00FD5E05"/>
    <w:rsid w:val="00FD649E"/>
    <w:rsid w:val="00FD6751"/>
    <w:rsid w:val="00FD6A32"/>
    <w:rsid w:val="00FD6DE3"/>
    <w:rsid w:val="00FD7E61"/>
    <w:rsid w:val="00FD7F80"/>
    <w:rsid w:val="00FE0175"/>
    <w:rsid w:val="00FE02F2"/>
    <w:rsid w:val="00FE0448"/>
    <w:rsid w:val="00FE0ADE"/>
    <w:rsid w:val="00FE1460"/>
    <w:rsid w:val="00FE15BD"/>
    <w:rsid w:val="00FE2166"/>
    <w:rsid w:val="00FE2C08"/>
    <w:rsid w:val="00FE2C50"/>
    <w:rsid w:val="00FE31CA"/>
    <w:rsid w:val="00FE3336"/>
    <w:rsid w:val="00FE4A7D"/>
    <w:rsid w:val="00FE4C60"/>
    <w:rsid w:val="00FE5888"/>
    <w:rsid w:val="00FE5D60"/>
    <w:rsid w:val="00FE5D6A"/>
    <w:rsid w:val="00FE6997"/>
    <w:rsid w:val="00FE7727"/>
    <w:rsid w:val="00FE7AF3"/>
    <w:rsid w:val="00FF0716"/>
    <w:rsid w:val="00FF0D68"/>
    <w:rsid w:val="00FF1EAA"/>
    <w:rsid w:val="00FF202C"/>
    <w:rsid w:val="00FF266E"/>
    <w:rsid w:val="00FF3FA0"/>
    <w:rsid w:val="00FF56CD"/>
    <w:rsid w:val="00FF583A"/>
    <w:rsid w:val="00FF6859"/>
    <w:rsid w:val="00FF6DAA"/>
    <w:rsid w:val="00FF7616"/>
    <w:rsid w:val="00FF7ADD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58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517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517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uiPriority w:val="99"/>
    <w:rsid w:val="00E6383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9397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3974"/>
    <w:rPr>
      <w:rFonts w:cs="Times New Roman"/>
    </w:rPr>
  </w:style>
  <w:style w:type="paragraph" w:styleId="NormalWeb">
    <w:name w:val="Normal (Web)"/>
    <w:aliases w:val="Обычный (Web) Знак"/>
    <w:basedOn w:val="Normal"/>
    <w:link w:val="NormalWebChar"/>
    <w:uiPriority w:val="99"/>
    <w:rsid w:val="004B436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A1693"/>
    <w:pPr>
      <w:ind w:left="720"/>
      <w:contextualSpacing/>
    </w:pPr>
  </w:style>
  <w:style w:type="paragraph" w:customStyle="1" w:styleId="p2">
    <w:name w:val="p2"/>
    <w:basedOn w:val="Normal"/>
    <w:uiPriority w:val="99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Обычный (Web) Знак Char"/>
    <w:basedOn w:val="DefaultParagraphFont"/>
    <w:link w:val="NormalWeb"/>
    <w:uiPriority w:val="99"/>
    <w:locked/>
    <w:rsid w:val="001C44D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Normal"/>
    <w:uiPriority w:val="99"/>
    <w:rsid w:val="00D87794"/>
    <w:pPr>
      <w:suppressAutoHyphens/>
      <w:spacing w:before="100" w:after="119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Strong">
    <w:name w:val="Strong"/>
    <w:basedOn w:val="DefaultParagraphFont"/>
    <w:uiPriority w:val="99"/>
    <w:qFormat/>
    <w:rsid w:val="007F2399"/>
    <w:rPr>
      <w:rFonts w:cs="Times New Roman"/>
      <w:b/>
      <w:bCs/>
    </w:rPr>
  </w:style>
  <w:style w:type="paragraph" w:styleId="NoSpacing">
    <w:name w:val="No Spacing"/>
    <w:uiPriority w:val="99"/>
    <w:qFormat/>
    <w:rsid w:val="007F2399"/>
    <w:rPr>
      <w:rFonts w:ascii="Times New Roman" w:eastAsia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7F2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F2399"/>
    <w:rPr>
      <w:rFonts w:ascii="Courier New" w:hAnsi="Courier New" w:cs="Courier New"/>
      <w:sz w:val="20"/>
      <w:szCs w:val="20"/>
      <w:lang w:eastAsia="ru-RU"/>
    </w:rPr>
  </w:style>
  <w:style w:type="character" w:customStyle="1" w:styleId="actstextwidth">
    <w:name w:val="acts_text_width"/>
    <w:basedOn w:val="DefaultParagraphFont"/>
    <w:uiPriority w:val="99"/>
    <w:rsid w:val="007F2399"/>
    <w:rPr>
      <w:rFonts w:cs="Times New Roman"/>
    </w:rPr>
  </w:style>
  <w:style w:type="paragraph" w:customStyle="1" w:styleId="Default">
    <w:name w:val="Default"/>
    <w:uiPriority w:val="99"/>
    <w:rsid w:val="00215DE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0">
    <w:name w:val="Без интервала1"/>
    <w:link w:val="NoSpacingChar"/>
    <w:uiPriority w:val="99"/>
    <w:rsid w:val="00215DE6"/>
    <w:rPr>
      <w:rFonts w:cs="Calibri"/>
    </w:rPr>
  </w:style>
  <w:style w:type="character" w:customStyle="1" w:styleId="NoSpacingChar">
    <w:name w:val="No Spacing Char"/>
    <w:basedOn w:val="DefaultParagraphFont"/>
    <w:link w:val="10"/>
    <w:uiPriority w:val="99"/>
    <w:locked/>
    <w:rsid w:val="00215DE6"/>
    <w:rPr>
      <w:rFonts w:cs="Calibri"/>
      <w:sz w:val="22"/>
      <w:szCs w:val="22"/>
      <w:lang w:val="ru-RU" w:eastAsia="ru-RU" w:bidi="ar-SA"/>
    </w:rPr>
  </w:style>
  <w:style w:type="character" w:customStyle="1" w:styleId="11">
    <w:name w:val="Обычный (веб) Знак1"/>
    <w:aliases w:val="Обычный (веб) Знак Знак,Обычный (Web) Знак Знак"/>
    <w:uiPriority w:val="99"/>
    <w:locked/>
    <w:rsid w:val="00893425"/>
    <w:rPr>
      <w:sz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A7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7A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3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6750</TotalTime>
  <Pages>4</Pages>
  <Words>1742</Words>
  <Characters>9934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1797</cp:revision>
  <cp:lastPrinted>2008-12-31T23:19:00Z</cp:lastPrinted>
  <dcterms:created xsi:type="dcterms:W3CDTF">2018-04-23T06:20:00Z</dcterms:created>
  <dcterms:modified xsi:type="dcterms:W3CDTF">2022-02-14T11:12:00Z</dcterms:modified>
</cp:coreProperties>
</file>