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8D9" w:rsidRPr="004921F7" w:rsidRDefault="00CD58D9" w:rsidP="000A502D">
      <w:pPr>
        <w:jc w:val="center"/>
        <w:rPr>
          <w:bCs/>
          <w:i/>
          <w:sz w:val="40"/>
          <w:szCs w:val="40"/>
          <w:u w:val="single"/>
        </w:rPr>
      </w:pPr>
      <w:r>
        <w:rPr>
          <w:b/>
          <w:bCs/>
          <w:sz w:val="28"/>
          <w:szCs w:val="28"/>
        </w:rPr>
        <w:t xml:space="preserve">                                                    СОВЕТ ДЕПУТАТОВ                       </w:t>
      </w:r>
      <w:r w:rsidRPr="004921F7">
        <w:rPr>
          <w:bCs/>
          <w:i/>
          <w:sz w:val="40"/>
          <w:szCs w:val="40"/>
          <w:u w:val="single"/>
        </w:rPr>
        <w:t>ПРОЕКТ</w:t>
      </w:r>
    </w:p>
    <w:p w:rsidR="00CD58D9" w:rsidRDefault="00CD58D9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CD58D9" w:rsidRDefault="00CD58D9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CD58D9" w:rsidRDefault="00CD58D9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D58D9" w:rsidRDefault="00CD58D9" w:rsidP="000A502D">
      <w:pPr>
        <w:jc w:val="center"/>
        <w:rPr>
          <w:b/>
          <w:bCs/>
          <w:sz w:val="28"/>
          <w:szCs w:val="28"/>
        </w:rPr>
      </w:pPr>
    </w:p>
    <w:p w:rsidR="00CD58D9" w:rsidRDefault="00CD58D9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CD58D9" w:rsidRDefault="00CD58D9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CD58D9" w:rsidRDefault="00CD58D9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8pt;margin-top:11pt;width:471.6pt;height:.75pt;flip:y;z-index:251658240" o:connectortype="straight" strokeweight="1.5pt"/>
        </w:pict>
      </w:r>
      <w:r>
        <w:rPr>
          <w:sz w:val="24"/>
          <w:szCs w:val="24"/>
        </w:rPr>
        <w:t xml:space="preserve"> </w:t>
      </w:r>
    </w:p>
    <w:p w:rsidR="00CD58D9" w:rsidRPr="0078329D" w:rsidRDefault="00CD58D9" w:rsidP="000A502D">
      <w:pPr>
        <w:rPr>
          <w:bCs/>
          <w:sz w:val="24"/>
          <w:szCs w:val="24"/>
        </w:rPr>
      </w:pPr>
      <w:r w:rsidRPr="0078329D">
        <w:rPr>
          <w:b/>
          <w:bCs/>
          <w:sz w:val="24"/>
          <w:szCs w:val="24"/>
        </w:rPr>
        <w:t xml:space="preserve">    </w:t>
      </w:r>
      <w:r>
        <w:rPr>
          <w:b/>
          <w:bCs/>
          <w:sz w:val="24"/>
          <w:szCs w:val="24"/>
        </w:rPr>
        <w:t xml:space="preserve">  </w:t>
      </w:r>
      <w:r w:rsidRPr="0078329D"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от «_</w:t>
      </w:r>
      <w:r w:rsidRPr="0078329D">
        <w:rPr>
          <w:bCs/>
          <w:sz w:val="24"/>
          <w:szCs w:val="24"/>
        </w:rPr>
        <w:t xml:space="preserve">» </w:t>
      </w:r>
      <w:r>
        <w:rPr>
          <w:bCs/>
          <w:sz w:val="24"/>
          <w:szCs w:val="24"/>
        </w:rPr>
        <w:t>_______</w:t>
      </w:r>
      <w:r w:rsidRPr="0078329D">
        <w:rPr>
          <w:bCs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78329D">
          <w:rPr>
            <w:bCs/>
            <w:sz w:val="24"/>
            <w:szCs w:val="24"/>
          </w:rPr>
          <w:t>2022 г</w:t>
        </w:r>
      </w:smartTag>
      <w:r w:rsidRPr="0078329D">
        <w:rPr>
          <w:bCs/>
          <w:sz w:val="24"/>
          <w:szCs w:val="24"/>
        </w:rPr>
        <w:t xml:space="preserve">.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</w:t>
      </w:r>
      <w:r w:rsidRPr="0078329D">
        <w:rPr>
          <w:bCs/>
          <w:sz w:val="24"/>
          <w:szCs w:val="24"/>
        </w:rPr>
        <w:t xml:space="preserve">  № </w:t>
      </w:r>
      <w:r>
        <w:rPr>
          <w:bCs/>
          <w:sz w:val="24"/>
          <w:szCs w:val="24"/>
        </w:rPr>
        <w:t>_</w:t>
      </w:r>
      <w:r w:rsidRPr="0078329D">
        <w:rPr>
          <w:bCs/>
          <w:sz w:val="24"/>
          <w:szCs w:val="24"/>
        </w:rPr>
        <w:t xml:space="preserve"> </w:t>
      </w:r>
    </w:p>
    <w:p w:rsidR="00CD58D9" w:rsidRPr="0078329D" w:rsidRDefault="00CD58D9" w:rsidP="000A502D">
      <w:pPr>
        <w:tabs>
          <w:tab w:val="left" w:pos="699"/>
        </w:tabs>
        <w:rPr>
          <w:b/>
          <w:bCs/>
          <w:sz w:val="24"/>
          <w:szCs w:val="24"/>
        </w:rPr>
      </w:pPr>
    </w:p>
    <w:p w:rsidR="00CD58D9" w:rsidRPr="0078329D" w:rsidRDefault="00CD58D9" w:rsidP="000A502D">
      <w:pPr>
        <w:jc w:val="center"/>
        <w:rPr>
          <w:sz w:val="24"/>
          <w:szCs w:val="24"/>
        </w:rPr>
      </w:pPr>
      <w:r w:rsidRPr="0078329D">
        <w:rPr>
          <w:sz w:val="24"/>
          <w:szCs w:val="24"/>
        </w:rPr>
        <w:t>п. Липки</w:t>
      </w:r>
    </w:p>
    <w:p w:rsidR="00CD58D9" w:rsidRDefault="00CD58D9" w:rsidP="000A502D">
      <w:pPr>
        <w:jc w:val="center"/>
        <w:rPr>
          <w:sz w:val="26"/>
          <w:szCs w:val="26"/>
        </w:rPr>
      </w:pPr>
    </w:p>
    <w:p w:rsidR="00CD58D9" w:rsidRPr="008C1984" w:rsidRDefault="00CD58D9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CD58D9" w:rsidRPr="008C1984" w:rsidRDefault="00CD58D9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 xml:space="preserve">депутатов Липкинского сельского поселения </w:t>
      </w:r>
    </w:p>
    <w:p w:rsidR="00CD58D9" w:rsidRPr="008C1984" w:rsidRDefault="00CD58D9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CD58D9" w:rsidRPr="008C1984" w:rsidRDefault="00CD58D9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CD58D9" w:rsidRPr="008C1984" w:rsidRDefault="00CD58D9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8C1984">
        <w:rPr>
          <w:rFonts w:ascii="Times New Roman" w:hAnsi="Times New Roman" w:cs="Times New Roman"/>
          <w:sz w:val="24"/>
          <w:szCs w:val="24"/>
        </w:rPr>
        <w:t xml:space="preserve"> декабря </w:t>
      </w:r>
      <w:smartTag w:uri="urn:schemas-microsoft-com:office:smarttags" w:element="metricconverter">
        <w:smartTagPr>
          <w:attr w:name="ProductID" w:val="2021 г"/>
        </w:smartTagPr>
        <w:r w:rsidRPr="008C1984">
          <w:rPr>
            <w:rFonts w:ascii="Times New Roman" w:hAnsi="Times New Roman" w:cs="Times New Roman"/>
            <w:sz w:val="24"/>
            <w:szCs w:val="24"/>
          </w:rPr>
          <w:t>2021 г</w:t>
        </w:r>
      </w:smartTag>
      <w:r>
        <w:rPr>
          <w:rFonts w:ascii="Times New Roman" w:hAnsi="Times New Roman" w:cs="Times New Roman"/>
          <w:sz w:val="24"/>
          <w:szCs w:val="24"/>
        </w:rPr>
        <w:t>.</w:t>
      </w:r>
      <w:r w:rsidRPr="008C1984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8C1984">
        <w:rPr>
          <w:rFonts w:ascii="Times New Roman" w:hAnsi="Times New Roman" w:cs="Times New Roman"/>
          <w:sz w:val="24"/>
          <w:szCs w:val="24"/>
        </w:rPr>
        <w:t xml:space="preserve"> «О бюджете Липкинского</w:t>
      </w:r>
    </w:p>
    <w:p w:rsidR="00CD58D9" w:rsidRPr="008C1984" w:rsidRDefault="00CD58D9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CD58D9" w:rsidRPr="008C1984" w:rsidRDefault="00CD58D9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муниципального района Республики</w:t>
      </w:r>
    </w:p>
    <w:p w:rsidR="00CD58D9" w:rsidRPr="008C1984" w:rsidRDefault="00CD58D9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Мордовия на 2022 год и на плановый период</w:t>
      </w:r>
    </w:p>
    <w:p w:rsidR="00CD58D9" w:rsidRPr="008C1984" w:rsidRDefault="00CD58D9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2023 и 2024 годов»</w:t>
      </w:r>
    </w:p>
    <w:p w:rsidR="00CD58D9" w:rsidRPr="008C1984" w:rsidRDefault="00CD58D9" w:rsidP="000A502D">
      <w:pPr>
        <w:shd w:val="clear" w:color="auto" w:fill="FFFFFF"/>
        <w:rPr>
          <w:sz w:val="24"/>
          <w:szCs w:val="24"/>
        </w:rPr>
      </w:pPr>
    </w:p>
    <w:p w:rsidR="00CD58D9" w:rsidRDefault="00CD58D9" w:rsidP="000A502D">
      <w:pPr>
        <w:shd w:val="clear" w:color="auto" w:fill="FFFFFF"/>
        <w:rPr>
          <w:sz w:val="26"/>
          <w:szCs w:val="26"/>
        </w:rPr>
      </w:pPr>
    </w:p>
    <w:p w:rsidR="00CD58D9" w:rsidRPr="008C1984" w:rsidRDefault="00CD58D9" w:rsidP="00635208">
      <w:pPr>
        <w:ind w:firstLine="851"/>
        <w:jc w:val="both"/>
        <w:rPr>
          <w:sz w:val="24"/>
          <w:szCs w:val="24"/>
        </w:rPr>
      </w:pPr>
      <w:r w:rsidRPr="008C1984">
        <w:rPr>
          <w:sz w:val="24"/>
          <w:szCs w:val="24"/>
        </w:rPr>
        <w:t>В соответствии с Бюджетным кодексом Российской Федерации и на основании статьи 26 Устава Липкинского сельского поселения Ромодановского муниципального района Республики Мордовия, Совет депутатов Липкинского сельского поселения Ромодановского муниципального района Республики Мордовия</w:t>
      </w:r>
    </w:p>
    <w:p w:rsidR="00CD58D9" w:rsidRDefault="00CD58D9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CD58D9" w:rsidRPr="008C1984" w:rsidRDefault="00CD58D9" w:rsidP="008C1984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C1984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8C1984">
        <w:rPr>
          <w:rFonts w:ascii="Times New Roman" w:hAnsi="Times New Roman" w:cs="Times New Roman"/>
          <w:sz w:val="24"/>
          <w:szCs w:val="24"/>
        </w:rPr>
        <w:t>.12.202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8C1984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14 </w:t>
      </w:r>
      <w:r w:rsidRPr="008C1984">
        <w:rPr>
          <w:rFonts w:ascii="Times New Roman" w:hAnsi="Times New Roman" w:cs="Times New Roman"/>
          <w:sz w:val="24"/>
          <w:szCs w:val="24"/>
        </w:rPr>
        <w:t>«О бюджете Липкинского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C1984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C1984">
        <w:rPr>
          <w:rFonts w:ascii="Times New Roman" w:hAnsi="Times New Roman" w:cs="Times New Roman"/>
          <w:sz w:val="24"/>
          <w:szCs w:val="24"/>
        </w:rPr>
        <w:t xml:space="preserve">  и 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C1984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CD58D9" w:rsidRPr="008C1984" w:rsidRDefault="00CD58D9" w:rsidP="00635208">
      <w:pPr>
        <w:pStyle w:val="NoSpacing"/>
        <w:jc w:val="both"/>
        <w:rPr>
          <w:sz w:val="24"/>
          <w:szCs w:val="24"/>
        </w:rPr>
      </w:pPr>
      <w:r w:rsidRPr="008C1984">
        <w:rPr>
          <w:sz w:val="24"/>
          <w:szCs w:val="24"/>
        </w:rPr>
        <w:t xml:space="preserve">     1.</w:t>
      </w:r>
      <w:r w:rsidRPr="008C1984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2022 год  по доходам в сумме 16</w:t>
      </w:r>
      <w:r>
        <w:rPr>
          <w:sz w:val="24"/>
          <w:szCs w:val="24"/>
        </w:rPr>
        <w:t>95,9</w:t>
      </w:r>
      <w:r w:rsidRPr="008C1984">
        <w:rPr>
          <w:sz w:val="24"/>
          <w:szCs w:val="24"/>
        </w:rPr>
        <w:t xml:space="preserve"> тыс. рублей и по расходам в сумме </w:t>
      </w:r>
      <w:r>
        <w:rPr>
          <w:sz w:val="24"/>
          <w:szCs w:val="24"/>
        </w:rPr>
        <w:t xml:space="preserve">1725,9 </w:t>
      </w:r>
      <w:r w:rsidRPr="008C1984">
        <w:rPr>
          <w:sz w:val="24"/>
          <w:szCs w:val="24"/>
        </w:rPr>
        <w:t>тыс. рублей</w:t>
      </w:r>
      <w:r w:rsidRPr="009B1526">
        <w:rPr>
          <w:sz w:val="22"/>
          <w:szCs w:val="22"/>
        </w:rPr>
        <w:t xml:space="preserve"> </w:t>
      </w:r>
      <w:r w:rsidRPr="004A150E">
        <w:rPr>
          <w:sz w:val="22"/>
          <w:szCs w:val="22"/>
        </w:rPr>
        <w:t xml:space="preserve">с превышением расходов над доходами в сумме </w:t>
      </w:r>
      <w:r>
        <w:rPr>
          <w:sz w:val="22"/>
          <w:szCs w:val="22"/>
        </w:rPr>
        <w:t>30,0</w:t>
      </w:r>
      <w:r w:rsidRPr="004A150E">
        <w:rPr>
          <w:sz w:val="22"/>
          <w:szCs w:val="22"/>
        </w:rPr>
        <w:t xml:space="preserve"> тыс. рублей,</w:t>
      </w:r>
      <w:r w:rsidRPr="008C1984">
        <w:rPr>
          <w:sz w:val="24"/>
          <w:szCs w:val="24"/>
        </w:rPr>
        <w:t xml:space="preserve"> исходя из уровня инфляции, не превышающего 4,1 процента (декабрь 2022 года к декабрю 2021 года).</w:t>
      </w:r>
    </w:p>
    <w:p w:rsidR="00CD58D9" w:rsidRPr="008C1984" w:rsidRDefault="00CD58D9" w:rsidP="00635208">
      <w:pPr>
        <w:pStyle w:val="NoSpacing"/>
        <w:jc w:val="both"/>
        <w:rPr>
          <w:sz w:val="24"/>
          <w:szCs w:val="24"/>
        </w:rPr>
      </w:pPr>
      <w:r w:rsidRPr="008C1984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2023 год  по доходам в сумме 857,0 тыс. рублей и по расходам в сумме 857,0 тыс. рублей, в том числе условно утвержденные расходы в сумме 19,1 тыс.</w:t>
      </w:r>
      <w:r>
        <w:rPr>
          <w:sz w:val="24"/>
          <w:szCs w:val="24"/>
        </w:rPr>
        <w:t xml:space="preserve"> </w:t>
      </w:r>
      <w:r w:rsidRPr="008C1984">
        <w:rPr>
          <w:sz w:val="24"/>
          <w:szCs w:val="24"/>
        </w:rPr>
        <w:t>рублей, исходя из уровня инфляции, не превышающего 4,0 процента (декабрь 2023 года к декабрю 2022 года).</w:t>
      </w:r>
    </w:p>
    <w:p w:rsidR="00CD58D9" w:rsidRPr="008C1984" w:rsidRDefault="00CD58D9" w:rsidP="00635208">
      <w:pPr>
        <w:pStyle w:val="NoSpacing"/>
        <w:jc w:val="both"/>
        <w:rPr>
          <w:sz w:val="24"/>
          <w:szCs w:val="24"/>
        </w:rPr>
      </w:pPr>
      <w:r w:rsidRPr="008C1984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2024 год  по доходам в сумме 978,9</w:t>
      </w:r>
      <w:r>
        <w:rPr>
          <w:sz w:val="24"/>
          <w:szCs w:val="24"/>
        </w:rPr>
        <w:t xml:space="preserve"> </w:t>
      </w:r>
      <w:r w:rsidRPr="008C1984">
        <w:rPr>
          <w:sz w:val="24"/>
          <w:szCs w:val="24"/>
        </w:rPr>
        <w:t>тыс. рублей и по расходам в сумме 978,9 тыс. рублей, в том числе условно утвержденные расходы в сумме 43,1 тыс.</w:t>
      </w:r>
      <w:r>
        <w:rPr>
          <w:sz w:val="24"/>
          <w:szCs w:val="24"/>
        </w:rPr>
        <w:t xml:space="preserve"> </w:t>
      </w:r>
      <w:r w:rsidRPr="008C1984">
        <w:rPr>
          <w:sz w:val="24"/>
          <w:szCs w:val="24"/>
        </w:rPr>
        <w:t>рублей, исходя из уровня инфляции, не превышающего 4,0 процента (декабрь 2024 года к декабрю 2023 года)</w:t>
      </w:r>
    </w:p>
    <w:p w:rsidR="00CD58D9" w:rsidRPr="0078329D" w:rsidRDefault="00CD58D9" w:rsidP="0078329D">
      <w:pPr>
        <w:pStyle w:val="10"/>
        <w:ind w:firstLine="540"/>
        <w:jc w:val="both"/>
        <w:rPr>
          <w:bCs/>
          <w:color w:val="000000"/>
          <w:sz w:val="24"/>
          <w:szCs w:val="24"/>
        </w:rPr>
      </w:pPr>
      <w:r w:rsidRPr="0078329D">
        <w:rPr>
          <w:sz w:val="24"/>
          <w:szCs w:val="24"/>
        </w:rPr>
        <w:t>2). Приложени</w:t>
      </w:r>
      <w:r>
        <w:rPr>
          <w:sz w:val="24"/>
          <w:szCs w:val="24"/>
        </w:rPr>
        <w:t>я</w:t>
      </w:r>
      <w:r w:rsidRPr="0078329D">
        <w:rPr>
          <w:sz w:val="24"/>
          <w:szCs w:val="24"/>
        </w:rPr>
        <w:t xml:space="preserve"> №2, №3,№4,№5,№6 к решению сессии «О бюджете Липкинского сельского поселения Ромодановского  муниципального района Республики Мордовия на 2022 год и на плановый период 2023</w:t>
      </w:r>
      <w:r>
        <w:rPr>
          <w:sz w:val="24"/>
          <w:szCs w:val="24"/>
        </w:rPr>
        <w:t xml:space="preserve"> </w:t>
      </w:r>
      <w:r w:rsidRPr="0078329D">
        <w:rPr>
          <w:sz w:val="24"/>
          <w:szCs w:val="24"/>
        </w:rPr>
        <w:t xml:space="preserve">и 2024 годов» </w:t>
      </w:r>
      <w:r w:rsidRPr="0078329D">
        <w:rPr>
          <w:bCs/>
          <w:sz w:val="24"/>
          <w:szCs w:val="24"/>
        </w:rPr>
        <w:t>и</w:t>
      </w:r>
      <w:r w:rsidRPr="0078329D">
        <w:rPr>
          <w:bCs/>
          <w:color w:val="000000"/>
          <w:sz w:val="24"/>
          <w:szCs w:val="24"/>
        </w:rPr>
        <w:t>зложить в следующей редакции согласно приложений №1,№2,№3,№4,№5 (приложения прилагаются)</w:t>
      </w:r>
      <w:r>
        <w:rPr>
          <w:bCs/>
          <w:color w:val="000000"/>
          <w:sz w:val="24"/>
          <w:szCs w:val="24"/>
        </w:rPr>
        <w:t>.</w:t>
      </w:r>
    </w:p>
    <w:p w:rsidR="00CD58D9" w:rsidRPr="0078329D" w:rsidRDefault="00CD58D9" w:rsidP="0078329D">
      <w:pPr>
        <w:ind w:firstLine="540"/>
        <w:rPr>
          <w:b/>
          <w:sz w:val="24"/>
          <w:szCs w:val="24"/>
        </w:rPr>
      </w:pPr>
      <w:r w:rsidRPr="0078329D">
        <w:rPr>
          <w:sz w:val="24"/>
          <w:szCs w:val="24"/>
        </w:rPr>
        <w:t>3). Настоящее решение вступает в силу со дня его официального опубликования.</w:t>
      </w:r>
    </w:p>
    <w:p w:rsidR="00CD58D9" w:rsidRDefault="00CD58D9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CD58D9" w:rsidRDefault="00CD58D9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CD58D9" w:rsidRDefault="00CD58D9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CD58D9" w:rsidRDefault="00CD58D9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78329D">
        <w:rPr>
          <w:b/>
          <w:bCs/>
          <w:sz w:val="24"/>
          <w:szCs w:val="24"/>
        </w:rPr>
        <w:t>Глава Липкинского</w:t>
      </w:r>
      <w:r w:rsidRPr="0078329D">
        <w:rPr>
          <w:b/>
          <w:sz w:val="24"/>
          <w:szCs w:val="24"/>
        </w:rPr>
        <w:t xml:space="preserve"> </w:t>
      </w:r>
      <w:r w:rsidRPr="0078329D">
        <w:rPr>
          <w:b/>
          <w:bCs/>
          <w:sz w:val="24"/>
          <w:szCs w:val="24"/>
        </w:rPr>
        <w:t xml:space="preserve">сельского поселения                                       </w:t>
      </w:r>
      <w:r>
        <w:rPr>
          <w:b/>
          <w:bCs/>
          <w:sz w:val="24"/>
          <w:szCs w:val="24"/>
        </w:rPr>
        <w:t xml:space="preserve">                          </w:t>
      </w:r>
      <w:r w:rsidRPr="0078329D">
        <w:rPr>
          <w:b/>
          <w:bCs/>
          <w:sz w:val="24"/>
          <w:szCs w:val="24"/>
        </w:rPr>
        <w:t xml:space="preserve">   Л.П. Новикова</w:t>
      </w:r>
    </w:p>
    <w:p w:rsidR="00CD58D9" w:rsidRDefault="00CD58D9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1323" w:type="dxa"/>
        <w:tblInd w:w="108" w:type="dxa"/>
        <w:tblLook w:val="0000"/>
      </w:tblPr>
      <w:tblGrid>
        <w:gridCol w:w="2320"/>
        <w:gridCol w:w="837"/>
        <w:gridCol w:w="598"/>
        <w:gridCol w:w="107"/>
        <w:gridCol w:w="379"/>
        <w:gridCol w:w="57"/>
        <w:gridCol w:w="564"/>
        <w:gridCol w:w="14"/>
        <w:gridCol w:w="382"/>
        <w:gridCol w:w="29"/>
        <w:gridCol w:w="344"/>
        <w:gridCol w:w="18"/>
        <w:gridCol w:w="378"/>
        <w:gridCol w:w="33"/>
        <w:gridCol w:w="585"/>
        <w:gridCol w:w="81"/>
        <w:gridCol w:w="546"/>
        <w:gridCol w:w="86"/>
        <w:gridCol w:w="1156"/>
        <w:gridCol w:w="18"/>
        <w:gridCol w:w="85"/>
        <w:gridCol w:w="977"/>
        <w:gridCol w:w="139"/>
        <w:gridCol w:w="59"/>
        <w:gridCol w:w="84"/>
        <w:gridCol w:w="217"/>
        <w:gridCol w:w="959"/>
        <w:gridCol w:w="83"/>
        <w:gridCol w:w="401"/>
      </w:tblGrid>
      <w:tr w:rsidR="00CD58D9" w:rsidRPr="00EC238F" w:rsidTr="00EC238F">
        <w:trPr>
          <w:trHeight w:val="300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bookmarkStart w:id="0" w:name="RANGE!A1:E36"/>
            <w:bookmarkEnd w:id="0"/>
          </w:p>
        </w:tc>
        <w:tc>
          <w:tcPr>
            <w:tcW w:w="4199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804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D58D9" w:rsidRPr="007E0E69" w:rsidRDefault="00CD58D9" w:rsidP="00EC238F">
            <w:pPr>
              <w:widowControl/>
              <w:autoSpaceDE/>
              <w:autoSpaceDN/>
              <w:adjustRightInd/>
            </w:pPr>
            <w:r w:rsidRPr="007E0E69">
              <w:t>Приложение №1</w:t>
            </w:r>
            <w:r w:rsidRPr="007E0E69">
              <w:br/>
              <w:t>к решению  Совета депутатов Липкинского</w:t>
            </w:r>
          </w:p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7E0E69">
              <w:t>сельского поселения от _._.2022 №_</w:t>
            </w:r>
          </w:p>
        </w:tc>
      </w:tr>
      <w:tr w:rsidR="00CD58D9" w:rsidRPr="00EC238F" w:rsidTr="00EC238F">
        <w:trPr>
          <w:trHeight w:val="300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80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CD58D9" w:rsidRPr="00EC238F" w:rsidTr="00EC238F">
        <w:trPr>
          <w:trHeight w:val="300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80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CD58D9" w:rsidRPr="00EC238F" w:rsidTr="00EC238F">
        <w:trPr>
          <w:trHeight w:val="135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80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CD58D9" w:rsidRPr="00EC238F" w:rsidTr="00EC238F">
        <w:trPr>
          <w:trHeight w:val="1260"/>
        </w:trPr>
        <w:tc>
          <w:tcPr>
            <w:tcW w:w="11323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CD58D9" w:rsidRDefault="00CD58D9" w:rsidP="00EC238F">
            <w:pPr>
              <w:widowControl/>
              <w:tabs>
                <w:tab w:val="left" w:pos="10332"/>
              </w:tabs>
              <w:autoSpaceDE/>
              <w:autoSpaceDN/>
              <w:adjustRightInd/>
              <w:ind w:right="33"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 xml:space="preserve">ОБЪЕМ </w:t>
            </w:r>
            <w:r w:rsidRPr="00EC238F">
              <w:rPr>
                <w:b/>
                <w:bCs/>
                <w:sz w:val="22"/>
                <w:szCs w:val="22"/>
              </w:rPr>
              <w:br/>
              <w:t xml:space="preserve">БЕЗВОЗМЕЗДНЫХ ПОСТУПЛЕНИЙ В БЮДЖЕТ ЛИПКИНСКОГО СЕЛЬСКОГО ПОСЕЛЕНИЯ  РОМОДАНОВСКОГО МУНИЦИПАЛЬНОГО РАЙОНА  РЕСПУБЛИКИ МОРДОВИЯ НА 2022 ГОД И </w:t>
            </w:r>
          </w:p>
          <w:p w:rsidR="00CD58D9" w:rsidRPr="00EC238F" w:rsidRDefault="00CD58D9" w:rsidP="00EC238F">
            <w:pPr>
              <w:widowControl/>
              <w:tabs>
                <w:tab w:val="left" w:pos="10332"/>
              </w:tabs>
              <w:autoSpaceDE/>
              <w:autoSpaceDN/>
              <w:adjustRightInd/>
              <w:ind w:right="33"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НА ПЛАНОВЫЙ ПЕРИОД 2023 И 2024 ГОДОВ</w:t>
            </w:r>
            <w:r w:rsidRPr="00EC238F">
              <w:rPr>
                <w:b/>
                <w:bCs/>
                <w:sz w:val="22"/>
                <w:szCs w:val="22"/>
              </w:rPr>
              <w:br/>
            </w:r>
          </w:p>
        </w:tc>
      </w:tr>
      <w:tr w:rsidR="00CD58D9" w:rsidRPr="00EC238F" w:rsidTr="00EC238F">
        <w:trPr>
          <w:trHeight w:val="255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EC238F" w:rsidRDefault="00CD58D9" w:rsidP="007E0E6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(тыс. рублей)</w:t>
            </w:r>
          </w:p>
        </w:tc>
      </w:tr>
      <w:tr w:rsidR="00CD58D9" w:rsidRPr="00EC238F" w:rsidTr="00EC238F">
        <w:trPr>
          <w:trHeight w:val="255"/>
        </w:trPr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 xml:space="preserve"> Код </w:t>
            </w:r>
          </w:p>
        </w:tc>
        <w:tc>
          <w:tcPr>
            <w:tcW w:w="4199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 xml:space="preserve"> Наименование </w:t>
            </w:r>
          </w:p>
        </w:tc>
        <w:tc>
          <w:tcPr>
            <w:tcW w:w="480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CD58D9" w:rsidRPr="00EC238F" w:rsidTr="00EC238F">
        <w:trPr>
          <w:trHeight w:val="330"/>
        </w:trPr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99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58D9" w:rsidRPr="007E0E69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7E0E69">
              <w:rPr>
                <w:b/>
                <w:bCs/>
                <w:sz w:val="18"/>
                <w:szCs w:val="18"/>
              </w:rPr>
              <w:t>2024 год</w:t>
            </w:r>
          </w:p>
        </w:tc>
      </w:tr>
      <w:tr w:rsidR="00CD58D9" w:rsidRPr="00EC238F" w:rsidTr="00EC238F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CD58D9" w:rsidRPr="00EC238F" w:rsidTr="00EC238F">
        <w:trPr>
          <w:trHeight w:val="31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2 00 00000 00 0000 000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7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      1 126,5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        310,9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E0E69">
              <w:rPr>
                <w:color w:val="000000"/>
                <w:sz w:val="18"/>
                <w:szCs w:val="18"/>
              </w:rPr>
              <w:t xml:space="preserve">           395,9   </w:t>
            </w:r>
          </w:p>
        </w:tc>
      </w:tr>
      <w:tr w:rsidR="00CD58D9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2 02 00000 00 0000 000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1 094,6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310,9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395,9   </w:t>
            </w:r>
          </w:p>
        </w:tc>
      </w:tr>
      <w:tr w:rsidR="00CD58D9" w:rsidRPr="00EC238F" w:rsidTr="00EC238F">
        <w:trPr>
          <w:trHeight w:val="57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2 02 10000 00 0000 150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7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526,2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79,8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141,6   </w:t>
            </w:r>
          </w:p>
        </w:tc>
      </w:tr>
      <w:tr w:rsidR="00CD58D9" w:rsidRPr="00EC238F" w:rsidTr="00EC238F">
        <w:trPr>
          <w:trHeight w:val="315"/>
        </w:trPr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2 02 15001 00 0000 150</w:t>
            </w:r>
          </w:p>
        </w:tc>
        <w:tc>
          <w:tcPr>
            <w:tcW w:w="4199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Дотации на выравнивание бюджетной обеспеченности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103,1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79,8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141,6   </w:t>
            </w:r>
          </w:p>
        </w:tc>
      </w:tr>
      <w:tr w:rsidR="00CD58D9" w:rsidRPr="00EC238F" w:rsidTr="00EC238F">
        <w:trPr>
          <w:trHeight w:val="9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2 02 15001 10 0000 150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103,1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79,8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141,6   </w:t>
            </w:r>
          </w:p>
        </w:tc>
      </w:tr>
      <w:tr w:rsidR="00CD58D9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2 02 15002 00 0000 150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423,1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-  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    -     </w:t>
            </w:r>
          </w:p>
        </w:tc>
      </w:tr>
      <w:tr w:rsidR="00CD58D9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2 02 15002 10 0000 150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423,1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 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2 02 20000 00 0000 150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340,3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-  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    -     </w:t>
            </w:r>
          </w:p>
        </w:tc>
      </w:tr>
      <w:tr w:rsidR="00CD58D9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2 02 25555 00 0000 150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 -  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-  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    -     </w:t>
            </w:r>
          </w:p>
        </w:tc>
      </w:tr>
      <w:tr w:rsidR="00CD58D9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2 02 25555 10  0000 150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 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2 02 25576 00 0000 150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 -  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-  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    -     </w:t>
            </w:r>
          </w:p>
        </w:tc>
      </w:tr>
      <w:tr w:rsidR="00CD58D9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2 02 25576 10 0000 150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 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315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2 02 29999 00 0000 150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340,3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-  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    -     </w:t>
            </w:r>
          </w:p>
        </w:tc>
      </w:tr>
      <w:tr w:rsidR="00CD58D9" w:rsidRPr="00EC238F" w:rsidTr="00EC238F">
        <w:trPr>
          <w:trHeight w:val="315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340,3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 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2 02 30000 00 0000 150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90,0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93,0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96,2   </w:t>
            </w:r>
          </w:p>
        </w:tc>
      </w:tr>
      <w:tr w:rsidR="00CD58D9" w:rsidRPr="00EC238F" w:rsidTr="00EC238F">
        <w:trPr>
          <w:trHeight w:val="9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2 02 30024 00 0000 150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0,2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0,2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  0,2   </w:t>
            </w:r>
          </w:p>
        </w:tc>
      </w:tr>
      <w:tr w:rsidR="00CD58D9" w:rsidRPr="00EC238F" w:rsidTr="00EC238F">
        <w:trPr>
          <w:trHeight w:val="9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2 02 30024 10 0000 150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0,2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0,2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  0,2   </w:t>
            </w:r>
          </w:p>
        </w:tc>
      </w:tr>
      <w:tr w:rsidR="00CD58D9" w:rsidRPr="00EC238F" w:rsidTr="00EC238F">
        <w:trPr>
          <w:trHeight w:val="9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2 02 35118  00 0000 150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89,8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92,8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96,0   </w:t>
            </w:r>
          </w:p>
        </w:tc>
      </w:tr>
      <w:tr w:rsidR="00CD58D9" w:rsidRPr="00EC238F" w:rsidTr="00EC238F">
        <w:trPr>
          <w:trHeight w:val="9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2 02 35118 10 0000 150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89,8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92,8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96,0   </w:t>
            </w:r>
          </w:p>
        </w:tc>
      </w:tr>
      <w:tr w:rsidR="00CD58D9" w:rsidRPr="00EC238F" w:rsidTr="00EC238F">
        <w:trPr>
          <w:trHeight w:val="315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2 02 40000 00 0000 150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FF"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138,1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138,1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158,1   </w:t>
            </w:r>
          </w:p>
        </w:tc>
      </w:tr>
      <w:tr w:rsidR="00CD58D9" w:rsidRPr="00EC238F" w:rsidTr="00EC238F">
        <w:trPr>
          <w:trHeight w:val="1245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2 02 40014 00 0000 150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138,1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138,1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158,1   </w:t>
            </w:r>
          </w:p>
        </w:tc>
      </w:tr>
      <w:tr w:rsidR="00CD58D9" w:rsidRPr="00EC238F" w:rsidTr="00EC238F">
        <w:trPr>
          <w:trHeight w:val="15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2 02 40014 10 0000 150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138,1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138,1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158,1   </w:t>
            </w:r>
          </w:p>
        </w:tc>
      </w:tr>
      <w:tr w:rsidR="00CD58D9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2 02 49999 00 0000 150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31,9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-  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    -     </w:t>
            </w:r>
          </w:p>
        </w:tc>
      </w:tr>
      <w:tr w:rsidR="00CD58D9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2 02 49999 10 0000 150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Прочие межбюджетные трансферты , передаваемые бюджетам сельских поселений</w:t>
            </w:r>
          </w:p>
        </w:tc>
        <w:tc>
          <w:tcPr>
            <w:tcW w:w="17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31,9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 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315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2 07 00000 00 0000 000</w:t>
            </w:r>
          </w:p>
        </w:tc>
        <w:tc>
          <w:tcPr>
            <w:tcW w:w="419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17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 -  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-  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7E0E69" w:rsidRDefault="00CD58D9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    -     </w:t>
            </w:r>
          </w:p>
        </w:tc>
      </w:tr>
      <w:tr w:rsidR="00CD58D9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2 07 05000 10 0000 150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Прочие безвозмез</w:t>
            </w:r>
            <w:r>
              <w:rPr>
                <w:color w:val="000000"/>
                <w:sz w:val="18"/>
                <w:szCs w:val="18"/>
              </w:rPr>
              <w:t>д</w:t>
            </w:r>
            <w:r w:rsidRPr="00EC238F">
              <w:rPr>
                <w:color w:val="000000"/>
                <w:sz w:val="18"/>
                <w:szCs w:val="18"/>
              </w:rPr>
              <w:t>ные поступления в бюджеты сельских поселений</w:t>
            </w:r>
          </w:p>
        </w:tc>
        <w:tc>
          <w:tcPr>
            <w:tcW w:w="17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 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7E0E6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1"/>
          <w:wAfter w:w="401" w:type="dxa"/>
          <w:trHeight w:val="1110"/>
        </w:trPr>
        <w:tc>
          <w:tcPr>
            <w:tcW w:w="31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1" w:name="RANGE!A1:L90"/>
            <w:bookmarkEnd w:id="1"/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32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D58D9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 xml:space="preserve">Приложение №2 </w:t>
            </w:r>
            <w:r w:rsidRPr="00EC238F">
              <w:rPr>
                <w:color w:val="000000"/>
              </w:rPr>
              <w:br/>
              <w:t>к решению  Совета депутатов Липк</w:t>
            </w:r>
            <w:r>
              <w:rPr>
                <w:color w:val="000000"/>
              </w:rPr>
              <w:t>инского сельского поселения от _</w:t>
            </w:r>
            <w:r w:rsidRPr="00EC238F">
              <w:rPr>
                <w:color w:val="000000"/>
              </w:rPr>
              <w:t>.</w:t>
            </w:r>
            <w:r>
              <w:rPr>
                <w:color w:val="000000"/>
              </w:rPr>
              <w:t>_</w:t>
            </w:r>
            <w:r w:rsidRPr="00EC238F">
              <w:rPr>
                <w:color w:val="000000"/>
              </w:rPr>
              <w:t>.2022 №</w:t>
            </w:r>
            <w:r>
              <w:rPr>
                <w:color w:val="000000"/>
              </w:rPr>
              <w:t>_</w:t>
            </w:r>
          </w:p>
        </w:tc>
      </w:tr>
      <w:tr w:rsidR="00CD58D9" w:rsidRPr="00EC238F" w:rsidTr="00EC238F">
        <w:trPr>
          <w:gridAfter w:val="1"/>
          <w:wAfter w:w="401" w:type="dxa"/>
          <w:trHeight w:val="1320"/>
        </w:trPr>
        <w:tc>
          <w:tcPr>
            <w:tcW w:w="10922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C238F">
              <w:rPr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EC238F">
              <w:rPr>
                <w:b/>
                <w:bCs/>
                <w:color w:val="000000"/>
                <w:sz w:val="24"/>
                <w:szCs w:val="24"/>
              </w:rPr>
              <w:br/>
              <w:t>РАСХОДОВ БЮДЖЕТА ЛИПКИНСКОГО СЕЛЬСКОГО ПОСЕЛЕНИЯ РОМОДАНОВСКОГО МУНИЦИПАЛЬНОГО РАЙОНА РЕСПУБЛИКИ МОРДОВИЯ НА 2022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ГОД И НА ПЛАНОВЫЙ ПЕРИОД 2023 и</w:t>
            </w:r>
            <w:r w:rsidRPr="00EC238F">
              <w:rPr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CD58D9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32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>(тыс. рублей)</w:t>
            </w:r>
          </w:p>
        </w:tc>
      </w:tr>
      <w:tr w:rsidR="00CD58D9" w:rsidRPr="00EC238F" w:rsidTr="00EC238F">
        <w:trPr>
          <w:gridAfter w:val="1"/>
          <w:wAfter w:w="401" w:type="dxa"/>
          <w:trHeight w:val="398"/>
        </w:trPr>
        <w:tc>
          <w:tcPr>
            <w:tcW w:w="31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4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26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77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Сумма</w:t>
            </w:r>
          </w:p>
        </w:tc>
      </w:tr>
      <w:tr w:rsidR="00CD58D9" w:rsidRPr="00EC238F" w:rsidTr="00EC238F">
        <w:trPr>
          <w:gridAfter w:val="1"/>
          <w:wAfter w:w="401" w:type="dxa"/>
          <w:trHeight w:val="327"/>
        </w:trPr>
        <w:tc>
          <w:tcPr>
            <w:tcW w:w="31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26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2024 год</w:t>
            </w:r>
          </w:p>
        </w:tc>
      </w:tr>
      <w:tr w:rsidR="00CD58D9" w:rsidRPr="00EC238F" w:rsidTr="00EC238F">
        <w:trPr>
          <w:gridAfter w:val="1"/>
          <w:wAfter w:w="401" w:type="dxa"/>
          <w:trHeight w:val="289"/>
        </w:trPr>
        <w:tc>
          <w:tcPr>
            <w:tcW w:w="317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4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6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7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8</w:t>
            </w:r>
          </w:p>
        </w:tc>
        <w:tc>
          <w:tcPr>
            <w:tcW w:w="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9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12</w:t>
            </w:r>
          </w:p>
        </w:tc>
      </w:tr>
      <w:tr w:rsidR="00CD58D9" w:rsidRPr="00EC238F" w:rsidTr="00EC238F">
        <w:trPr>
          <w:gridAfter w:val="1"/>
          <w:wAfter w:w="401" w:type="dxa"/>
          <w:trHeight w:val="289"/>
        </w:trPr>
        <w:tc>
          <w:tcPr>
            <w:tcW w:w="3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1 725,9</w:t>
            </w:r>
          </w:p>
        </w:tc>
        <w:tc>
          <w:tcPr>
            <w:tcW w:w="12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857,0</w:t>
            </w: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978,9</w:t>
            </w:r>
          </w:p>
        </w:tc>
      </w:tr>
      <w:tr w:rsidR="00CD58D9" w:rsidRPr="00EC238F" w:rsidTr="00EC238F">
        <w:trPr>
          <w:gridAfter w:val="1"/>
          <w:wAfter w:w="401" w:type="dxa"/>
          <w:trHeight w:val="156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1 725,9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857,0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978,9</w:t>
            </w:r>
          </w:p>
        </w:tc>
      </w:tr>
      <w:tr w:rsidR="00CD58D9" w:rsidRPr="00EC238F" w:rsidTr="00EC238F">
        <w:trPr>
          <w:gridAfter w:val="1"/>
          <w:wAfter w:w="401" w:type="dxa"/>
          <w:trHeight w:val="57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1 301,4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348,3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423,0</w:t>
            </w:r>
          </w:p>
        </w:tc>
      </w:tr>
      <w:tr w:rsidR="00CD58D9" w:rsidRPr="00EC238F" w:rsidTr="00EC238F">
        <w:trPr>
          <w:gridAfter w:val="1"/>
          <w:wAfter w:w="401" w:type="dxa"/>
          <w:trHeight w:val="12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381,0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CD58D9" w:rsidRPr="00EC238F" w:rsidTr="00EC238F">
        <w:trPr>
          <w:gridAfter w:val="1"/>
          <w:wAfter w:w="401" w:type="dxa"/>
          <w:trHeight w:val="6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Обеспечение деятельности аппарата  Администрации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CD58D9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CD58D9" w:rsidRPr="00EC238F" w:rsidTr="00EC238F">
        <w:trPr>
          <w:gridAfter w:val="1"/>
          <w:wAfter w:w="401" w:type="dxa"/>
          <w:trHeight w:val="69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CD58D9" w:rsidRPr="00EC238F" w:rsidTr="00EC238F">
        <w:trPr>
          <w:gridAfter w:val="1"/>
          <w:wAfter w:w="401" w:type="dxa"/>
          <w:trHeight w:val="24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CD58D9" w:rsidRPr="00EC238F" w:rsidTr="00EC238F">
        <w:trPr>
          <w:gridAfter w:val="1"/>
          <w:wAfter w:w="401" w:type="dxa"/>
          <w:trHeight w:val="9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CD58D9" w:rsidRPr="00EC238F" w:rsidTr="00EC238F">
        <w:trPr>
          <w:gridAfter w:val="1"/>
          <w:wAfter w:w="401" w:type="dxa"/>
          <w:trHeight w:val="1845"/>
        </w:trPr>
        <w:tc>
          <w:tcPr>
            <w:tcW w:w="31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1"/>
          <w:wAfter w:w="401" w:type="dxa"/>
          <w:trHeight w:val="2370"/>
        </w:trPr>
        <w:tc>
          <w:tcPr>
            <w:tcW w:w="3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1"/>
          <w:wAfter w:w="401" w:type="dxa"/>
          <w:trHeight w:val="94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1"/>
          <w:wAfter w:w="401" w:type="dxa"/>
          <w:trHeight w:val="184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915,4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163,7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233,1</w:t>
            </w:r>
          </w:p>
        </w:tc>
      </w:tr>
      <w:tr w:rsidR="00CD58D9" w:rsidRPr="00EC238F" w:rsidTr="00EC238F">
        <w:trPr>
          <w:gridAfter w:val="1"/>
          <w:wAfter w:w="401" w:type="dxa"/>
          <w:trHeight w:val="6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EC238F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EC238F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674,9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163,5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232,9</w:t>
            </w:r>
          </w:p>
        </w:tc>
      </w:tr>
      <w:tr w:rsidR="00CD58D9" w:rsidRPr="00EC238F" w:rsidTr="00EC238F">
        <w:trPr>
          <w:gridAfter w:val="1"/>
          <w:wAfter w:w="401" w:type="dxa"/>
          <w:trHeight w:val="64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</w:t>
            </w:r>
            <w:r>
              <w:rPr>
                <w:sz w:val="22"/>
                <w:szCs w:val="22"/>
              </w:rPr>
              <w:t>ные расходы в рамках обеспечения</w:t>
            </w:r>
            <w:r w:rsidRPr="00EC238F">
              <w:rPr>
                <w:sz w:val="22"/>
                <w:szCs w:val="22"/>
              </w:rPr>
              <w:t xml:space="preserve"> деятельности Администраци</w:t>
            </w:r>
            <w:r>
              <w:rPr>
                <w:sz w:val="22"/>
                <w:szCs w:val="22"/>
              </w:rPr>
              <w:t>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674,9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163,5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232,9</w:t>
            </w:r>
          </w:p>
        </w:tc>
      </w:tr>
      <w:tr w:rsidR="00CD58D9" w:rsidRPr="00EC238F" w:rsidTr="00EC238F">
        <w:trPr>
          <w:gridAfter w:val="1"/>
          <w:wAfter w:w="401" w:type="dxa"/>
          <w:trHeight w:val="9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459,0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177,9</w:t>
            </w:r>
          </w:p>
        </w:tc>
      </w:tr>
      <w:tr w:rsidR="00CD58D9" w:rsidRPr="00EC238F" w:rsidTr="00EC238F">
        <w:trPr>
          <w:gridAfter w:val="1"/>
          <w:wAfter w:w="401" w:type="dxa"/>
          <w:trHeight w:val="24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459,0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177,9</w:t>
            </w:r>
          </w:p>
        </w:tc>
      </w:tr>
      <w:tr w:rsidR="00CD58D9" w:rsidRPr="00EC238F" w:rsidTr="00EC238F">
        <w:trPr>
          <w:gridAfter w:val="1"/>
          <w:wAfter w:w="401" w:type="dxa"/>
          <w:trHeight w:val="9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459,0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177,9</w:t>
            </w:r>
          </w:p>
        </w:tc>
      </w:tr>
      <w:tr w:rsidR="00CD58D9" w:rsidRPr="00EC238F" w:rsidTr="00EC238F">
        <w:trPr>
          <w:gridAfter w:val="1"/>
          <w:wAfter w:w="401" w:type="dxa"/>
          <w:trHeight w:val="189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240,3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1"/>
          <w:wAfter w:w="401" w:type="dxa"/>
          <w:trHeight w:val="246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240,3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1"/>
          <w:wAfter w:w="401" w:type="dxa"/>
          <w:trHeight w:val="97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240,3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1"/>
          <w:wAfter w:w="401" w:type="dxa"/>
          <w:trHeight w:val="58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215,9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55,0</w:t>
            </w:r>
          </w:p>
        </w:tc>
      </w:tr>
      <w:tr w:rsidR="00CD58D9" w:rsidRPr="00EC238F" w:rsidTr="00EC238F">
        <w:trPr>
          <w:gridAfter w:val="1"/>
          <w:wAfter w:w="401" w:type="dxa"/>
          <w:trHeight w:val="100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186,9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1"/>
          <w:wAfter w:w="401" w:type="dxa"/>
          <w:trHeight w:val="12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186,9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29,0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1"/>
          <w:wAfter w:w="401" w:type="dxa"/>
          <w:trHeight w:val="6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850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29,0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1"/>
          <w:wAfter w:w="401" w:type="dxa"/>
          <w:trHeight w:val="18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CD58D9" w:rsidRPr="00EC238F" w:rsidTr="00EC238F">
        <w:trPr>
          <w:gridAfter w:val="1"/>
          <w:wAfter w:w="401" w:type="dxa"/>
          <w:trHeight w:val="223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CD58D9" w:rsidRPr="00EC238F" w:rsidTr="00EC238F">
        <w:trPr>
          <w:gridAfter w:val="1"/>
          <w:wAfter w:w="401" w:type="dxa"/>
          <w:trHeight w:val="39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CD58D9" w:rsidRPr="00EC238F" w:rsidTr="00EC238F">
        <w:trPr>
          <w:gridAfter w:val="1"/>
          <w:wAfter w:w="401" w:type="dxa"/>
          <w:trHeight w:val="96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CD58D9" w:rsidRPr="00EC238F" w:rsidTr="00EC238F">
        <w:trPr>
          <w:gridAfter w:val="1"/>
          <w:wAfter w:w="401" w:type="dxa"/>
          <w:trHeight w:val="12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CD58D9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1"/>
          <w:wAfter w:w="401" w:type="dxa"/>
          <w:trHeight w:val="18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1"/>
          <w:wAfter w:w="401" w:type="dxa"/>
          <w:trHeight w:val="223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1"/>
          <w:wAfter w:w="401" w:type="dxa"/>
          <w:trHeight w:val="12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CD58D9" w:rsidRPr="00EC238F" w:rsidTr="00EC238F">
        <w:trPr>
          <w:gridAfter w:val="1"/>
          <w:wAfter w:w="401" w:type="dxa"/>
          <w:trHeight w:val="6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CD58D9" w:rsidRPr="00EC238F" w:rsidTr="00EC238F">
        <w:trPr>
          <w:gridAfter w:val="1"/>
          <w:wAfter w:w="401" w:type="dxa"/>
          <w:trHeight w:val="12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CD58D9" w:rsidRPr="00EC238F" w:rsidTr="00EC238F">
        <w:trPr>
          <w:gridAfter w:val="1"/>
          <w:wAfter w:w="401" w:type="dxa"/>
          <w:trHeight w:val="9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CD58D9" w:rsidRPr="00EC238F" w:rsidTr="00EC238F">
        <w:trPr>
          <w:gridAfter w:val="1"/>
          <w:wAfter w:w="401" w:type="dxa"/>
          <w:trHeight w:val="1500"/>
        </w:trPr>
        <w:tc>
          <w:tcPr>
            <w:tcW w:w="3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CD58D9" w:rsidRPr="00EC238F" w:rsidTr="00EC238F">
        <w:trPr>
          <w:gridAfter w:val="1"/>
          <w:wAfter w:w="401" w:type="dxa"/>
          <w:trHeight w:val="1800"/>
        </w:trPr>
        <w:tc>
          <w:tcPr>
            <w:tcW w:w="3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CD58D9" w:rsidRPr="00EC238F" w:rsidTr="00EC238F">
        <w:trPr>
          <w:gridAfter w:val="1"/>
          <w:wAfter w:w="401" w:type="dxa"/>
          <w:trHeight w:val="24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84,8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87,8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91,0</w:t>
            </w:r>
          </w:p>
        </w:tc>
      </w:tr>
      <w:tr w:rsidR="00CD58D9" w:rsidRPr="00EC238F" w:rsidTr="00EC238F">
        <w:trPr>
          <w:gridAfter w:val="1"/>
          <w:wAfter w:w="401" w:type="dxa"/>
          <w:trHeight w:val="9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84,8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87,8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91,0</w:t>
            </w:r>
          </w:p>
        </w:tc>
      </w:tr>
      <w:tr w:rsidR="00CD58D9" w:rsidRPr="00EC238F" w:rsidTr="00EC238F">
        <w:trPr>
          <w:gridAfter w:val="1"/>
          <w:wAfter w:w="401" w:type="dxa"/>
          <w:trHeight w:val="9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1"/>
          <w:wAfter w:w="401" w:type="dxa"/>
          <w:trHeight w:val="12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1"/>
          <w:wAfter w:w="401" w:type="dxa"/>
          <w:trHeight w:val="85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22"/>
                <w:szCs w:val="22"/>
              </w:rPr>
            </w:pPr>
            <w:r w:rsidRPr="00EC238F">
              <w:rPr>
                <w:b/>
                <w:bCs/>
                <w:color w:val="000000"/>
                <w:sz w:val="22"/>
                <w:szCs w:val="22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1"/>
          <w:wAfter w:w="401" w:type="dxa"/>
          <w:trHeight w:val="126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1"/>
          <w:wAfter w:w="401" w:type="dxa"/>
          <w:trHeight w:val="181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1"/>
          <w:wAfter w:w="401" w:type="dxa"/>
          <w:trHeight w:val="21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1"/>
          <w:wAfter w:w="401" w:type="dxa"/>
          <w:trHeight w:val="97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1"/>
          <w:wAfter w:w="401" w:type="dxa"/>
          <w:trHeight w:val="88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1"/>
          <w:wAfter w:w="401" w:type="dxa"/>
          <w:trHeight w:val="121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1"/>
          <w:wAfter w:w="401" w:type="dxa"/>
          <w:trHeight w:val="37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CD58D9" w:rsidRPr="00EC238F" w:rsidTr="00EC238F">
        <w:trPr>
          <w:gridAfter w:val="1"/>
          <w:wAfter w:w="401" w:type="dxa"/>
          <w:trHeight w:val="6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CD58D9" w:rsidRPr="00EC238F" w:rsidTr="00EC238F">
        <w:trPr>
          <w:gridAfter w:val="1"/>
          <w:wAfter w:w="401" w:type="dxa"/>
          <w:trHeight w:val="21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Муниципальная программа "Комплексного развития системы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CD58D9" w:rsidRPr="00EC238F" w:rsidTr="00EC238F">
        <w:trPr>
          <w:gridAfter w:val="1"/>
          <w:wAfter w:w="401" w:type="dxa"/>
          <w:trHeight w:val="21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Подпрограмма "Комплексного развития системы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CD58D9" w:rsidRPr="00EC238F" w:rsidTr="00EC238F">
        <w:trPr>
          <w:gridAfter w:val="1"/>
          <w:wAfter w:w="401" w:type="dxa"/>
          <w:trHeight w:val="15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Основное мероприятие "Ремонт и содержание дорог в границах поселения, поддержание дорожного полотна в работоспособном состоянии"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CD58D9" w:rsidRPr="00EC238F" w:rsidTr="00EC238F">
        <w:trPr>
          <w:gridAfter w:val="1"/>
          <w:wAfter w:w="401" w:type="dxa"/>
          <w:trHeight w:val="718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CD58D9" w:rsidRPr="00EC238F" w:rsidTr="00EC238F">
        <w:trPr>
          <w:gridAfter w:val="1"/>
          <w:wAfter w:w="401" w:type="dxa"/>
          <w:trHeight w:val="102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CD58D9" w:rsidRPr="00EC238F" w:rsidTr="00EC238F">
        <w:trPr>
          <w:gridAfter w:val="1"/>
          <w:wAfter w:w="401" w:type="dxa"/>
          <w:trHeight w:val="12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CD58D9" w:rsidRPr="00EC238F" w:rsidTr="00EC238F">
        <w:trPr>
          <w:gridAfter w:val="1"/>
          <w:wAfter w:w="401" w:type="dxa"/>
          <w:trHeight w:val="37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1"/>
          <w:wAfter w:w="401" w:type="dxa"/>
          <w:trHeight w:val="21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Муниципальная программа "Комплексного развития систем коммунальной  инфраструктуры Липкинского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1"/>
          <w:wAfter w:w="401" w:type="dxa"/>
          <w:trHeight w:val="21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Подпрограмма "Комплексного развития систем коммунальной  инфраструктуры Липкинского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1"/>
          <w:wAfter w:w="401" w:type="dxa"/>
          <w:trHeight w:val="6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1"/>
          <w:wAfter w:w="401" w:type="dxa"/>
          <w:trHeight w:val="9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1"/>
          <w:wAfter w:w="401" w:type="dxa"/>
          <w:trHeight w:val="12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CD58D9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CD58D9" w:rsidRPr="00EC238F" w:rsidTr="00EC238F">
        <w:trPr>
          <w:gridAfter w:val="1"/>
          <w:wAfter w:w="401" w:type="dxa"/>
          <w:trHeight w:val="18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CD58D9" w:rsidRPr="00EC238F" w:rsidTr="00EC238F">
        <w:trPr>
          <w:gridAfter w:val="1"/>
          <w:wAfter w:w="401" w:type="dxa"/>
          <w:trHeight w:val="219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CD58D9" w:rsidRPr="00EC238F" w:rsidTr="00EC238F">
        <w:trPr>
          <w:gridAfter w:val="1"/>
          <w:wAfter w:w="401" w:type="dxa"/>
          <w:trHeight w:val="9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CD58D9" w:rsidRPr="00EC238F" w:rsidTr="00EC238F">
        <w:trPr>
          <w:gridAfter w:val="1"/>
          <w:wAfter w:w="401" w:type="dxa"/>
          <w:trHeight w:val="6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CD58D9" w:rsidRPr="00EC238F" w:rsidTr="00EC238F">
        <w:trPr>
          <w:gridAfter w:val="1"/>
          <w:wAfter w:w="401" w:type="dxa"/>
          <w:trHeight w:val="6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310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CD58D9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43,1 </w:t>
            </w:r>
          </w:p>
        </w:tc>
      </w:tr>
      <w:tr w:rsidR="00CD58D9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43,1 </w:t>
            </w:r>
          </w:p>
        </w:tc>
      </w:tr>
      <w:tr w:rsidR="00CD58D9" w:rsidRPr="00EC238F" w:rsidTr="00EC238F">
        <w:trPr>
          <w:gridAfter w:val="1"/>
          <w:wAfter w:w="401" w:type="dxa"/>
          <w:trHeight w:val="6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обеспечение деятельности Администрации 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43,1 </w:t>
            </w:r>
          </w:p>
        </w:tc>
      </w:tr>
      <w:tr w:rsidR="00CD58D9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Высшее должностное лицо 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43,1 </w:t>
            </w:r>
          </w:p>
        </w:tc>
      </w:tr>
      <w:tr w:rsidR="00CD58D9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43,1 </w:t>
            </w:r>
          </w:p>
        </w:tc>
      </w:tr>
      <w:tr w:rsidR="00CD58D9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43,1 </w:t>
            </w:r>
          </w:p>
        </w:tc>
      </w:tr>
      <w:tr w:rsidR="00CD58D9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43,1 </w:t>
            </w:r>
          </w:p>
        </w:tc>
      </w:tr>
      <w:tr w:rsidR="00CD58D9" w:rsidRPr="00EC238F" w:rsidTr="00EC238F">
        <w:trPr>
          <w:gridAfter w:val="2"/>
          <w:wAfter w:w="483" w:type="dxa"/>
          <w:trHeight w:val="1065"/>
        </w:trPr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2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D58D9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CD58D9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CD58D9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CD58D9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CD58D9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CD58D9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CD58D9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CD58D9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CD58D9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CD58D9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CD58D9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CD58D9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 xml:space="preserve">Приложение №3 </w:t>
            </w:r>
            <w:r w:rsidRPr="00EC238F">
              <w:rPr>
                <w:color w:val="000000"/>
              </w:rPr>
              <w:br/>
              <w:t>к решению  Совета депутатов Липк</w:t>
            </w:r>
            <w:r>
              <w:rPr>
                <w:color w:val="000000"/>
              </w:rPr>
              <w:t>инского сельского поселения от _._</w:t>
            </w:r>
            <w:r w:rsidRPr="00EC238F">
              <w:rPr>
                <w:color w:val="000000"/>
              </w:rPr>
              <w:t>.2022 №</w:t>
            </w:r>
            <w:r>
              <w:rPr>
                <w:color w:val="000000"/>
              </w:rPr>
              <w:t>_</w:t>
            </w:r>
          </w:p>
        </w:tc>
      </w:tr>
      <w:tr w:rsidR="00CD58D9" w:rsidRPr="00EC238F" w:rsidTr="00EC238F">
        <w:trPr>
          <w:gridAfter w:val="2"/>
          <w:wAfter w:w="483" w:type="dxa"/>
          <w:trHeight w:val="2565"/>
        </w:trPr>
        <w:tc>
          <w:tcPr>
            <w:tcW w:w="1084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C238F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EC238F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ЛИПКИНСКОГО СЕЛЬСКОГО ПОСЕЛЕНИЯ  РОМОДАНОВСКОГО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</w:t>
            </w:r>
            <w:r>
              <w:rPr>
                <w:b/>
                <w:bCs/>
                <w:color w:val="000000"/>
                <w:sz w:val="24"/>
                <w:szCs w:val="24"/>
              </w:rPr>
              <w:t>ЛАНОВЫЙ ПЕРИОД</w:t>
            </w:r>
            <w:r>
              <w:rPr>
                <w:b/>
                <w:bCs/>
                <w:color w:val="000000"/>
                <w:sz w:val="24"/>
                <w:szCs w:val="24"/>
              </w:rPr>
              <w:br/>
              <w:t>2023 и</w:t>
            </w:r>
            <w:r w:rsidRPr="00EC238F">
              <w:rPr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>(тыс. рублей)</w:t>
            </w:r>
          </w:p>
        </w:tc>
      </w:tr>
      <w:tr w:rsidR="00CD58D9" w:rsidRPr="00EC238F" w:rsidTr="00EC238F">
        <w:trPr>
          <w:gridAfter w:val="2"/>
          <w:wAfter w:w="483" w:type="dxa"/>
          <w:trHeight w:val="409"/>
        </w:trPr>
        <w:tc>
          <w:tcPr>
            <w:tcW w:w="38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40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80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Сумма</w:t>
            </w:r>
          </w:p>
        </w:tc>
      </w:tr>
      <w:tr w:rsidR="00CD58D9" w:rsidRPr="00EC238F" w:rsidTr="00EC238F">
        <w:trPr>
          <w:gridAfter w:val="2"/>
          <w:wAfter w:w="483" w:type="dxa"/>
          <w:trHeight w:val="334"/>
        </w:trPr>
        <w:tc>
          <w:tcPr>
            <w:tcW w:w="38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40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2024 год</w:t>
            </w:r>
          </w:p>
        </w:tc>
      </w:tr>
      <w:tr w:rsidR="00CD58D9" w:rsidRPr="00EC238F" w:rsidTr="00EC238F">
        <w:trPr>
          <w:gridAfter w:val="2"/>
          <w:wAfter w:w="483" w:type="dxa"/>
          <w:trHeight w:val="274"/>
        </w:trPr>
        <w:tc>
          <w:tcPr>
            <w:tcW w:w="38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6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11</w:t>
            </w:r>
          </w:p>
        </w:tc>
      </w:tr>
      <w:tr w:rsidR="00CD58D9" w:rsidRPr="00EC238F" w:rsidTr="00EC238F">
        <w:trPr>
          <w:gridAfter w:val="2"/>
          <w:wAfter w:w="483" w:type="dxa"/>
          <w:trHeight w:val="289"/>
        </w:trPr>
        <w:tc>
          <w:tcPr>
            <w:tcW w:w="38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1 725,9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857,0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978,9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1 301,4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348,3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423,0</w:t>
            </w:r>
          </w:p>
        </w:tc>
      </w:tr>
      <w:tr w:rsidR="00CD58D9" w:rsidRPr="00EC238F" w:rsidTr="00EC238F">
        <w:trPr>
          <w:gridAfter w:val="2"/>
          <w:wAfter w:w="483" w:type="dxa"/>
          <w:trHeight w:val="12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381,0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CD58D9" w:rsidRPr="00EC238F" w:rsidTr="00EC238F">
        <w:trPr>
          <w:gridAfter w:val="2"/>
          <w:wAfter w:w="483" w:type="dxa"/>
          <w:trHeight w:val="6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CD58D9" w:rsidRPr="00EC238F" w:rsidTr="00EC238F">
        <w:trPr>
          <w:gridAfter w:val="2"/>
          <w:wAfter w:w="483" w:type="dxa"/>
          <w:trHeight w:val="6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CD58D9" w:rsidRPr="00EC238F" w:rsidTr="00EC238F">
        <w:trPr>
          <w:gridAfter w:val="2"/>
          <w:wAfter w:w="483" w:type="dxa"/>
          <w:trHeight w:val="21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CD58D9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CD58D9" w:rsidRPr="00EC238F" w:rsidTr="00EC238F">
        <w:trPr>
          <w:gridAfter w:val="2"/>
          <w:wAfter w:w="483" w:type="dxa"/>
          <w:trHeight w:val="18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2"/>
          <w:wAfter w:w="483" w:type="dxa"/>
          <w:trHeight w:val="208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2"/>
          <w:wAfter w:w="483" w:type="dxa"/>
          <w:trHeight w:val="91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2"/>
          <w:wAfter w:w="483" w:type="dxa"/>
          <w:trHeight w:val="18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915,4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233,1</w:t>
            </w:r>
          </w:p>
        </w:tc>
      </w:tr>
      <w:tr w:rsidR="00CD58D9" w:rsidRPr="00EC238F" w:rsidTr="00EC238F">
        <w:trPr>
          <w:gridAfter w:val="2"/>
          <w:wAfter w:w="483" w:type="dxa"/>
          <w:trHeight w:val="6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674,9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232,9</w:t>
            </w:r>
          </w:p>
        </w:tc>
      </w:tr>
      <w:tr w:rsidR="00CD58D9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Непрограмные расходы в рамках обеспечение деятельности Администрации 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674,9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232,9</w:t>
            </w:r>
          </w:p>
        </w:tc>
      </w:tr>
      <w:tr w:rsidR="00CD58D9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459,0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177,9</w:t>
            </w:r>
          </w:p>
        </w:tc>
      </w:tr>
      <w:tr w:rsidR="00CD58D9" w:rsidRPr="00EC238F" w:rsidTr="00EC238F">
        <w:trPr>
          <w:gridAfter w:val="2"/>
          <w:wAfter w:w="483" w:type="dxa"/>
          <w:trHeight w:val="21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459,0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177,9</w:t>
            </w:r>
          </w:p>
        </w:tc>
      </w:tr>
      <w:tr w:rsidR="00CD58D9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459,0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177,9</w:t>
            </w:r>
          </w:p>
        </w:tc>
      </w:tr>
      <w:tr w:rsidR="00CD58D9" w:rsidRPr="00EC238F" w:rsidTr="00EC238F">
        <w:trPr>
          <w:gridAfter w:val="2"/>
          <w:wAfter w:w="483" w:type="dxa"/>
          <w:trHeight w:val="183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240,3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2"/>
          <w:wAfter w:w="483" w:type="dxa"/>
          <w:trHeight w:val="204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240,3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2"/>
          <w:wAfter w:w="483" w:type="dxa"/>
          <w:trHeight w:val="88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240,3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2"/>
          <w:wAfter w:w="483" w:type="dxa"/>
          <w:trHeight w:val="6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215,9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55,0</w:t>
            </w:r>
          </w:p>
        </w:tc>
      </w:tr>
      <w:tr w:rsidR="00CD58D9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186,9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186,9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29,0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2"/>
          <w:wAfter w:w="483" w:type="dxa"/>
          <w:trHeight w:val="6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29,0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2"/>
          <w:wAfter w:w="483" w:type="dxa"/>
          <w:trHeight w:val="15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CD58D9" w:rsidRPr="00EC238F" w:rsidTr="00EC238F">
        <w:trPr>
          <w:gridAfter w:val="2"/>
          <w:wAfter w:w="483" w:type="dxa"/>
          <w:trHeight w:val="18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CD58D9" w:rsidRPr="00EC238F" w:rsidTr="00EC238F">
        <w:trPr>
          <w:gridAfter w:val="2"/>
          <w:wAfter w:w="483" w:type="dxa"/>
          <w:trHeight w:val="30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CD58D9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CD58D9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2"/>
          <w:wAfter w:w="483" w:type="dxa"/>
          <w:trHeight w:val="15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2"/>
          <w:wAfter w:w="483" w:type="dxa"/>
          <w:trHeight w:val="18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2"/>
          <w:wAfter w:w="483" w:type="dxa"/>
          <w:trHeight w:val="12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CD58D9" w:rsidRPr="00EC238F" w:rsidTr="00EC238F">
        <w:trPr>
          <w:gridAfter w:val="2"/>
          <w:wAfter w:w="483" w:type="dxa"/>
          <w:trHeight w:val="6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CD58D9" w:rsidRPr="00EC238F" w:rsidTr="00EC238F">
        <w:trPr>
          <w:gridAfter w:val="2"/>
          <w:wAfter w:w="483" w:type="dxa"/>
          <w:trHeight w:val="100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CD58D9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CD58D9" w:rsidRPr="00EC238F" w:rsidTr="00EC238F">
        <w:trPr>
          <w:gridAfter w:val="2"/>
          <w:wAfter w:w="483" w:type="dxa"/>
          <w:trHeight w:val="1200"/>
        </w:trPr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CD58D9" w:rsidRPr="00EC238F" w:rsidTr="00EC238F">
        <w:trPr>
          <w:gridAfter w:val="2"/>
          <w:wAfter w:w="483" w:type="dxa"/>
          <w:trHeight w:val="1500"/>
        </w:trPr>
        <w:tc>
          <w:tcPr>
            <w:tcW w:w="3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CD58D9" w:rsidRPr="00EC238F" w:rsidTr="00EC238F">
        <w:trPr>
          <w:gridAfter w:val="2"/>
          <w:wAfter w:w="483" w:type="dxa"/>
          <w:trHeight w:val="21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84,8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91,0</w:t>
            </w:r>
          </w:p>
        </w:tc>
      </w:tr>
      <w:tr w:rsidR="00CD58D9" w:rsidRPr="00EC238F" w:rsidTr="00EC238F">
        <w:trPr>
          <w:gridAfter w:val="2"/>
          <w:wAfter w:w="483" w:type="dxa"/>
          <w:trHeight w:val="96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84,8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91,0</w:t>
            </w:r>
          </w:p>
        </w:tc>
      </w:tr>
      <w:tr w:rsidR="00CD58D9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CD58D9" w:rsidRPr="00EC238F" w:rsidTr="00EC238F">
        <w:trPr>
          <w:gridAfter w:val="2"/>
          <w:wAfter w:w="483" w:type="dxa"/>
          <w:trHeight w:val="69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2"/>
          <w:wAfter w:w="483" w:type="dxa"/>
          <w:trHeight w:val="118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2"/>
          <w:wAfter w:w="483" w:type="dxa"/>
          <w:trHeight w:val="156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2"/>
          <w:wAfter w:w="483" w:type="dxa"/>
          <w:trHeight w:val="181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2"/>
          <w:wAfter w:w="483" w:type="dxa"/>
          <w:trHeight w:val="93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2"/>
          <w:wAfter w:w="483" w:type="dxa"/>
          <w:trHeight w:val="93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CD58D9" w:rsidRPr="00EC238F" w:rsidTr="00EC238F">
        <w:trPr>
          <w:gridAfter w:val="2"/>
          <w:wAfter w:w="483" w:type="dxa"/>
          <w:trHeight w:val="36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CD58D9" w:rsidRPr="00EC238F" w:rsidTr="00EC238F">
        <w:trPr>
          <w:gridAfter w:val="2"/>
          <w:wAfter w:w="483" w:type="dxa"/>
          <w:trHeight w:val="189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Муниципальная программа "Комплексного развития системы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CD58D9" w:rsidRPr="00EC238F" w:rsidTr="00EC238F">
        <w:trPr>
          <w:gridAfter w:val="2"/>
          <w:wAfter w:w="483" w:type="dxa"/>
          <w:trHeight w:val="177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Подпрограмма "Комплексного развития системы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CD58D9" w:rsidRPr="00EC238F" w:rsidTr="00EC238F">
        <w:trPr>
          <w:gridAfter w:val="2"/>
          <w:wAfter w:w="483" w:type="dxa"/>
          <w:trHeight w:val="126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Основное мероприятие "Ремонт и содержание дорог в границах поселения, поддержание дорожного полотна в работоспособном состоянии"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CD58D9" w:rsidRPr="00EC238F" w:rsidTr="00EC238F">
        <w:trPr>
          <w:gridAfter w:val="2"/>
          <w:wAfter w:w="483" w:type="dxa"/>
          <w:trHeight w:val="631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CD58D9" w:rsidRPr="00EC238F" w:rsidTr="00EC238F">
        <w:trPr>
          <w:gridAfter w:val="2"/>
          <w:wAfter w:w="483" w:type="dxa"/>
          <w:trHeight w:val="96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CD58D9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CD58D9" w:rsidRPr="00EC238F" w:rsidTr="00EC238F">
        <w:trPr>
          <w:gridAfter w:val="2"/>
          <w:wAfter w:w="483" w:type="dxa"/>
          <w:trHeight w:val="31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2"/>
          <w:wAfter w:w="483" w:type="dxa"/>
          <w:trHeight w:val="208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Муниципальная программа "Комплексного развития систем коммунальной  инфраструктуры Липкинского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2"/>
          <w:wAfter w:w="483" w:type="dxa"/>
          <w:trHeight w:val="178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Подпрограмма "Комплексного развития систем коммунальной  инфраструктуры Липкинского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CD58D9" w:rsidRPr="00EC238F" w:rsidTr="00EC238F">
        <w:trPr>
          <w:gridAfter w:val="2"/>
          <w:wAfter w:w="483" w:type="dxa"/>
          <w:trHeight w:val="63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CD58D9" w:rsidRPr="00EC238F" w:rsidTr="00EC238F">
        <w:trPr>
          <w:gridAfter w:val="2"/>
          <w:wAfter w:w="483" w:type="dxa"/>
          <w:trHeight w:val="15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CD58D9" w:rsidRPr="00EC238F" w:rsidTr="00EC238F">
        <w:trPr>
          <w:gridAfter w:val="2"/>
          <w:wAfter w:w="483" w:type="dxa"/>
          <w:trHeight w:val="18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CD58D9" w:rsidRPr="00EC238F" w:rsidTr="00EC238F">
        <w:trPr>
          <w:gridAfter w:val="2"/>
          <w:wAfter w:w="483" w:type="dxa"/>
          <w:trHeight w:val="6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CD58D9" w:rsidRPr="00EC238F" w:rsidTr="00EC238F">
        <w:trPr>
          <w:gridAfter w:val="2"/>
          <w:wAfter w:w="483" w:type="dxa"/>
          <w:trHeight w:val="6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CD58D9" w:rsidRPr="00EC238F" w:rsidTr="00EC238F">
        <w:trPr>
          <w:gridAfter w:val="2"/>
          <w:wAfter w:w="483" w:type="dxa"/>
          <w:trHeight w:val="6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43,1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43,1</w:t>
            </w:r>
          </w:p>
        </w:tc>
      </w:tr>
      <w:tr w:rsidR="00CD58D9" w:rsidRPr="00EC238F" w:rsidTr="00EC238F">
        <w:trPr>
          <w:gridAfter w:val="2"/>
          <w:wAfter w:w="483" w:type="dxa"/>
          <w:trHeight w:val="57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43,1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43,1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43,1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43,1</w:t>
            </w:r>
          </w:p>
        </w:tc>
      </w:tr>
      <w:tr w:rsidR="00CD58D9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43,1</w:t>
            </w:r>
          </w:p>
        </w:tc>
      </w:tr>
    </w:tbl>
    <w:p w:rsidR="00CD58D9" w:rsidRDefault="00CD58D9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tbl>
      <w:tblPr>
        <w:tblW w:w="10500" w:type="dxa"/>
        <w:tblInd w:w="108" w:type="dxa"/>
        <w:tblLook w:val="0000"/>
      </w:tblPr>
      <w:tblGrid>
        <w:gridCol w:w="3224"/>
        <w:gridCol w:w="396"/>
        <w:gridCol w:w="370"/>
        <w:gridCol w:w="396"/>
        <w:gridCol w:w="666"/>
        <w:gridCol w:w="546"/>
        <w:gridCol w:w="440"/>
        <w:gridCol w:w="564"/>
        <w:gridCol w:w="598"/>
        <w:gridCol w:w="1162"/>
        <w:gridCol w:w="976"/>
        <w:gridCol w:w="1162"/>
      </w:tblGrid>
      <w:tr w:rsidR="00CD58D9" w:rsidRPr="00EC238F" w:rsidTr="00EC238F">
        <w:trPr>
          <w:trHeight w:val="103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 xml:space="preserve">Приложение №4 </w:t>
            </w:r>
            <w:r w:rsidRPr="00EC238F">
              <w:rPr>
                <w:color w:val="000000"/>
              </w:rPr>
              <w:br/>
              <w:t>к решению  Совета депутатов Липк</w:t>
            </w:r>
            <w:r>
              <w:rPr>
                <w:color w:val="000000"/>
              </w:rPr>
              <w:t>инского сельского поселения от _</w:t>
            </w:r>
            <w:r w:rsidRPr="00EC238F">
              <w:rPr>
                <w:color w:val="000000"/>
              </w:rPr>
              <w:t>.</w:t>
            </w:r>
            <w:r>
              <w:rPr>
                <w:color w:val="000000"/>
              </w:rPr>
              <w:t>_</w:t>
            </w:r>
            <w:r w:rsidRPr="00EC238F">
              <w:rPr>
                <w:color w:val="000000"/>
              </w:rPr>
              <w:t>.2022 №</w:t>
            </w:r>
            <w:r>
              <w:rPr>
                <w:color w:val="000000"/>
              </w:rPr>
              <w:t>_</w:t>
            </w:r>
          </w:p>
        </w:tc>
      </w:tr>
      <w:tr w:rsidR="00CD58D9" w:rsidRPr="00EC238F" w:rsidTr="00EC238F">
        <w:trPr>
          <w:trHeight w:val="2595"/>
        </w:trPr>
        <w:tc>
          <w:tcPr>
            <w:tcW w:w="105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C238F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EC238F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ЛИПКИНСКОГО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2023 и</w:t>
            </w:r>
            <w:r w:rsidRPr="00EC238F">
              <w:rPr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>(тыс. рублей)</w:t>
            </w:r>
          </w:p>
        </w:tc>
      </w:tr>
      <w:tr w:rsidR="00CD58D9" w:rsidRPr="00EC238F" w:rsidTr="00EC238F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Сумма</w:t>
            </w:r>
          </w:p>
        </w:tc>
      </w:tr>
      <w:tr w:rsidR="00CD58D9" w:rsidRPr="00EC238F" w:rsidTr="00EC238F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2024 год</w:t>
            </w:r>
          </w:p>
        </w:tc>
      </w:tr>
      <w:tr w:rsidR="00CD58D9" w:rsidRPr="00EC238F" w:rsidTr="00EC238F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12</w:t>
            </w:r>
          </w:p>
        </w:tc>
      </w:tr>
      <w:tr w:rsidR="00CD58D9" w:rsidRPr="00EC238F" w:rsidTr="00EC238F">
        <w:trPr>
          <w:trHeight w:val="274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1 725,9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857,0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978,9</w:t>
            </w:r>
          </w:p>
        </w:tc>
      </w:tr>
      <w:tr w:rsidR="00CD58D9" w:rsidRPr="00EC238F" w:rsidTr="00EC238F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Муниципальная программа "Комплексного развития системы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158,1</w:t>
            </w:r>
          </w:p>
        </w:tc>
      </w:tr>
      <w:tr w:rsidR="00CD58D9" w:rsidRPr="00EC238F" w:rsidTr="00EC238F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Подпрограмма «Комплексного развития 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CD58D9" w:rsidRPr="00EC238F" w:rsidTr="00EC238F">
        <w:trPr>
          <w:trHeight w:val="14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Основное мероприятие "Ремонт и содержание дорог в границах поселения, поддержание дорожного полотна в работоспособном состоянии"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CD58D9" w:rsidRPr="00EC238F" w:rsidTr="00EC238F">
        <w:trPr>
          <w:trHeight w:val="72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CD58D9" w:rsidRPr="00EC238F" w:rsidTr="00EC238F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CD58D9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CD58D9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CD58D9" w:rsidRPr="00EC238F" w:rsidTr="00EC238F">
        <w:trPr>
          <w:trHeight w:val="20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Муниципальная программа "Комплексного развития систем коммунальной  инфраструктуры Липкинского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Подпрограмма "Комплексного развития систем коммунальной  инфраструктуры Липкинского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D58D9" w:rsidRPr="00EC238F" w:rsidTr="00EC238F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D58D9" w:rsidRPr="00EC238F" w:rsidTr="00EC238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D58D9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D58D9" w:rsidRPr="00EC238F" w:rsidTr="00EC238F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D58D9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D58D9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CD58D9" w:rsidRPr="00EC238F" w:rsidTr="00EC238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CD58D9" w:rsidRPr="00EC238F" w:rsidTr="00EC238F">
        <w:trPr>
          <w:trHeight w:val="15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CD58D9" w:rsidRPr="00EC238F" w:rsidTr="00EC238F">
        <w:trPr>
          <w:trHeight w:val="18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CD58D9" w:rsidRPr="00EC238F" w:rsidTr="00EC238F">
        <w:trPr>
          <w:trHeight w:val="12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CD58D9" w:rsidRPr="00EC238F" w:rsidTr="00EC238F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CD58D9" w:rsidRPr="00EC238F" w:rsidTr="00EC238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CD58D9" w:rsidRPr="00EC238F" w:rsidTr="00EC238F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CD58D9" w:rsidRPr="00EC238F" w:rsidTr="00EC238F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CD58D9" w:rsidRPr="00EC238F" w:rsidTr="00EC238F">
        <w:trPr>
          <w:trHeight w:val="9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D58D9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D58D9" w:rsidRPr="00EC238F" w:rsidTr="00EC238F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D58D9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D58D9" w:rsidRPr="00EC238F" w:rsidTr="00EC238F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1 296,2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362,2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405,9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381,0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CD58D9" w:rsidRPr="00EC238F" w:rsidTr="00EC238F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281,0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CD58D9" w:rsidRPr="00EC238F" w:rsidTr="00EC238F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281,0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CD58D9" w:rsidRPr="00EC238F" w:rsidTr="00EC238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281,0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281,0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CD58D9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281,0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CD58D9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281,0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CD58D9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CD58D9" w:rsidRPr="00EC238F" w:rsidTr="00EC238F">
        <w:trPr>
          <w:trHeight w:val="18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24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9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Обеспечение деятельности Администрации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915,2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CD58D9" w:rsidRPr="00EC238F" w:rsidTr="00EC238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CD58D9" w:rsidRPr="00EC238F" w:rsidTr="00EC238F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CD58D9" w:rsidRPr="00EC238F" w:rsidTr="00EC238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CD58D9" w:rsidRPr="00EC238F" w:rsidTr="00EC238F">
        <w:trPr>
          <w:trHeight w:val="1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CD58D9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CD58D9" w:rsidRPr="00EC238F" w:rsidTr="00EC238F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23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1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10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215,9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D58D9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186,9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186,9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D58D9" w:rsidRPr="00EC238F" w:rsidTr="00EC238F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186,9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D58D9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186,9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D58D9" w:rsidRPr="00EC238F" w:rsidTr="00EC238F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D58D9" w:rsidRPr="00EC238F" w:rsidTr="00EC238F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D58D9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D58D9" w:rsidRPr="00EC238F" w:rsidTr="00EC238F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CD58D9" w:rsidRPr="00EC238F" w:rsidTr="00EC238F">
        <w:trPr>
          <w:trHeight w:val="5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CD58D9" w:rsidRPr="00EC238F" w:rsidTr="00EC238F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CD58D9" w:rsidRPr="00EC238F" w:rsidTr="00EC238F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CD58D9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D58D9" w:rsidRPr="00EC238F" w:rsidTr="00EC238F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D58D9" w:rsidRPr="00EC238F" w:rsidTr="00EC238F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D58D9" w:rsidRPr="00EC238F" w:rsidTr="00EC238F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D58D9" w:rsidRPr="00EC238F" w:rsidTr="00EC238F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D58D9" w:rsidRPr="00EC238F" w:rsidTr="00EC238F">
        <w:trPr>
          <w:trHeight w:val="3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CD58D9" w:rsidRPr="00EC238F" w:rsidTr="00EC238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CD58D9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CD58D9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CD58D9" w:rsidRPr="00EC238F" w:rsidTr="00EC238F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CD58D9" w:rsidRPr="00EC238F" w:rsidTr="00EC238F">
        <w:trPr>
          <w:trHeight w:val="12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CD58D9" w:rsidRPr="00EC238F" w:rsidTr="00EC238F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70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123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D58D9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EC238F" w:rsidRDefault="00CD58D9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CD58D9" w:rsidRDefault="00CD58D9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CD58D9" w:rsidRDefault="00CD58D9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CD58D9" w:rsidRDefault="00CD58D9" w:rsidP="00986DEE">
      <w:pPr>
        <w:widowControl/>
        <w:autoSpaceDE/>
        <w:autoSpaceDN/>
        <w:adjustRightInd/>
        <w:rPr>
          <w:sz w:val="24"/>
          <w:szCs w:val="24"/>
        </w:rPr>
        <w:sectPr w:rsidR="00CD58D9" w:rsidSect="00A31A2E">
          <w:pgSz w:w="11906" w:h="16838"/>
          <w:pgMar w:top="680" w:right="567" w:bottom="680" w:left="907" w:header="1021" w:footer="709" w:gutter="0"/>
          <w:cols w:space="708"/>
          <w:docGrid w:linePitch="360"/>
        </w:sectPr>
      </w:pPr>
      <w:bookmarkStart w:id="2" w:name="RANGE!A1:E30"/>
      <w:bookmarkEnd w:id="2"/>
    </w:p>
    <w:tbl>
      <w:tblPr>
        <w:tblW w:w="22049" w:type="dxa"/>
        <w:tblInd w:w="108" w:type="dxa"/>
        <w:tblLook w:val="0000"/>
      </w:tblPr>
      <w:tblGrid>
        <w:gridCol w:w="1980"/>
        <w:gridCol w:w="720"/>
        <w:gridCol w:w="3240"/>
        <w:gridCol w:w="540"/>
        <w:gridCol w:w="1260"/>
        <w:gridCol w:w="2088"/>
        <w:gridCol w:w="4174"/>
        <w:gridCol w:w="6012"/>
        <w:gridCol w:w="2503"/>
      </w:tblGrid>
      <w:tr w:rsidR="00CD58D9" w:rsidRPr="00986DEE" w:rsidTr="007E0E69">
        <w:trPr>
          <w:trHeight w:val="18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ind w:left="-2328" w:hanging="394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10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A31A2E">
              <w:rPr>
                <w:b/>
                <w:bCs/>
              </w:rPr>
              <w:t>Приложение №5</w:t>
            </w:r>
          </w:p>
        </w:tc>
      </w:tr>
      <w:tr w:rsidR="00CD58D9" w:rsidRPr="00986DEE" w:rsidTr="007E0E69">
        <w:trPr>
          <w:trHeight w:val="621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1610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 xml:space="preserve">к решению Совета депутатов Липкинского </w:t>
            </w:r>
          </w:p>
          <w:p w:rsidR="00CD58D9" w:rsidRPr="00A31A2E" w:rsidRDefault="00CD58D9" w:rsidP="00A31A2E">
            <w:pPr>
              <w:widowControl/>
              <w:tabs>
                <w:tab w:val="left" w:pos="6552"/>
              </w:tabs>
              <w:autoSpaceDE/>
              <w:autoSpaceDN/>
              <w:adjustRightInd/>
            </w:pPr>
            <w:r w:rsidRPr="00A31A2E">
              <w:t>сельского поселения от _._.2022 №_</w:t>
            </w:r>
          </w:p>
        </w:tc>
      </w:tr>
      <w:tr w:rsidR="00CD58D9" w:rsidRPr="00986DEE" w:rsidTr="007E0E69">
        <w:trPr>
          <w:trHeight w:val="506"/>
        </w:trPr>
        <w:tc>
          <w:tcPr>
            <w:tcW w:w="22049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                </w:t>
            </w:r>
            <w:r w:rsidRPr="00986DEE">
              <w:rPr>
                <w:b/>
                <w:bCs/>
              </w:rPr>
              <w:t xml:space="preserve">ИСТОЧНИКИ </w:t>
            </w:r>
            <w:r w:rsidRPr="00986DEE">
              <w:rPr>
                <w:b/>
                <w:bCs/>
              </w:rPr>
              <w:br/>
            </w:r>
            <w:r>
              <w:rPr>
                <w:b/>
                <w:bCs/>
              </w:rPr>
              <w:t xml:space="preserve">                                  </w:t>
            </w:r>
            <w:r w:rsidRPr="00986DEE">
              <w:rPr>
                <w:b/>
                <w:bCs/>
              </w:rPr>
              <w:t>ВНУТРЕННЕГО ФИНАНСИРОВАНИЯ ДЕФИЦИТА БЮДЖЕТА</w:t>
            </w:r>
          </w:p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</w:t>
            </w:r>
            <w:r w:rsidRPr="00986DEE">
              <w:rPr>
                <w:b/>
                <w:bCs/>
              </w:rPr>
              <w:t>ЛИПКИНСКОГО СЕЛЬСКОГО ПОСЕЛЕНИЯ  РОМОДАНОВСКОГО</w:t>
            </w:r>
          </w:p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</w:t>
            </w:r>
            <w:r w:rsidRPr="00986DEE">
              <w:rPr>
                <w:b/>
                <w:bCs/>
              </w:rPr>
              <w:t>МУНИЦИПАЛЬНОГО РАЙОНА РЕСПУБЛИКИ МОРДОВИЯ НА 2022 ГОД И</w:t>
            </w:r>
          </w:p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                                              </w:t>
            </w:r>
            <w:r w:rsidRPr="00986DEE">
              <w:rPr>
                <w:b/>
                <w:bCs/>
              </w:rPr>
              <w:t>НА ПЛАНОВЫЙ ПЕРИОД 2023 и 2024 ГОДОВ</w:t>
            </w:r>
          </w:p>
        </w:tc>
      </w:tr>
      <w:tr w:rsidR="00CD58D9" w:rsidRPr="00986DEE" w:rsidTr="007E0E69">
        <w:trPr>
          <w:trHeight w:val="506"/>
        </w:trPr>
        <w:tc>
          <w:tcPr>
            <w:tcW w:w="22049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CD58D9" w:rsidRPr="00986DEE" w:rsidTr="007E0E69">
        <w:trPr>
          <w:trHeight w:val="422"/>
        </w:trPr>
        <w:tc>
          <w:tcPr>
            <w:tcW w:w="22049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CD58D9" w:rsidRPr="00986DEE" w:rsidTr="007E0E69">
        <w:trPr>
          <w:trHeight w:val="465"/>
        </w:trPr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705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 </w:t>
            </w:r>
          </w:p>
        </w:tc>
        <w:tc>
          <w:tcPr>
            <w:tcW w:w="60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CD58D9" w:rsidRPr="00986DEE" w:rsidTr="007E0E69">
        <w:trPr>
          <w:trHeight w:val="743"/>
        </w:trPr>
        <w:tc>
          <w:tcPr>
            <w:tcW w:w="2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31A2E">
              <w:rPr>
                <w:b/>
                <w:bCs/>
              </w:rPr>
              <w:t>Код</w:t>
            </w:r>
          </w:p>
        </w:tc>
        <w:tc>
          <w:tcPr>
            <w:tcW w:w="3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31A2E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5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</w:t>
            </w:r>
            <w:r w:rsidRPr="00A31A2E">
              <w:rPr>
                <w:b/>
                <w:bCs/>
              </w:rPr>
              <w:t>Сумма (тыс. руб.)</w:t>
            </w:r>
          </w:p>
        </w:tc>
      </w:tr>
      <w:tr w:rsidR="00CD58D9" w:rsidRPr="00986DEE" w:rsidTr="007E0E69">
        <w:trPr>
          <w:trHeight w:val="1113"/>
        </w:trPr>
        <w:tc>
          <w:tcPr>
            <w:tcW w:w="2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37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D58D9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 xml:space="preserve">2022 </w:t>
            </w:r>
          </w:p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D58D9" w:rsidRDefault="00CD58D9" w:rsidP="007E0E69">
            <w:pPr>
              <w:widowControl/>
              <w:tabs>
                <w:tab w:val="left" w:pos="4917"/>
              </w:tabs>
              <w:autoSpaceDE/>
              <w:autoSpaceDN/>
              <w:adjustRightInd/>
              <w:ind w:right="900"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2023</w:t>
            </w:r>
          </w:p>
          <w:p w:rsidR="00CD58D9" w:rsidRPr="00986DEE" w:rsidRDefault="00CD58D9" w:rsidP="00A31A2E">
            <w:pPr>
              <w:widowControl/>
              <w:tabs>
                <w:tab w:val="left" w:pos="4917"/>
              </w:tabs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Pr="00986DEE"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D58D9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2024</w:t>
            </w:r>
          </w:p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</w:tr>
      <w:tr w:rsidR="00CD58D9" w:rsidRPr="00986DEE" w:rsidTr="007E0E69">
        <w:trPr>
          <w:trHeight w:val="175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31A2E">
              <w:rPr>
                <w:b/>
                <w:bCs/>
              </w:rPr>
              <w:t>1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31A2E">
              <w:rPr>
                <w:b/>
                <w:bCs/>
              </w:rPr>
              <w:t>2</w:t>
            </w:r>
          </w:p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31A2E">
              <w:rPr>
                <w:b/>
                <w:bCs/>
              </w:rPr>
              <w:t>3</w:t>
            </w:r>
          </w:p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A31A2E">
              <w:rPr>
                <w:b/>
                <w:bCs/>
              </w:rPr>
              <w:t>4</w:t>
            </w:r>
          </w:p>
          <w:p w:rsidR="00CD58D9" w:rsidRPr="00A31A2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2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A31A2E">
              <w:rPr>
                <w:b/>
                <w:bCs/>
              </w:rPr>
              <w:t>5</w:t>
            </w:r>
          </w:p>
          <w:p w:rsidR="00CD58D9" w:rsidRPr="00A31A2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CD58D9" w:rsidRPr="00986DEE" w:rsidTr="007E0E69">
        <w:trPr>
          <w:trHeight w:val="889"/>
        </w:trPr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000 01 00 00 00 00 0000 000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>ИСТОЧНИКИ ВНУТРЕННЕГО ФИНАНСИРОВАНИЯ ДЕФИЦИТОВ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30,0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6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CD58D9" w:rsidRPr="00986DEE" w:rsidTr="007E0E69">
        <w:trPr>
          <w:trHeight w:val="1110"/>
        </w:trPr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000 01 02 00 00 00 0000 000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>Кредиты кредитных организаций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6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CD58D9" w:rsidRPr="00986DEE" w:rsidTr="007E0E69">
        <w:trPr>
          <w:trHeight w:val="1065"/>
        </w:trPr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000 01 02 00 00 00 0000 700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6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CD58D9" w:rsidRPr="00986DEE" w:rsidTr="007E0E69">
        <w:trPr>
          <w:trHeight w:val="1155"/>
        </w:trPr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000 01 02 00 00 05 0000 710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>Привлечение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CD58D9" w:rsidRPr="00986DEE" w:rsidTr="007E0E69">
        <w:trPr>
          <w:trHeight w:val="1260"/>
        </w:trPr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000 01 03 00 00 00 0000 000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12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CD58D9" w:rsidRPr="00986DEE" w:rsidTr="007E0E69">
        <w:trPr>
          <w:trHeight w:val="1140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000 01 03 01 00 00 0000 000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126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CD58D9" w:rsidRPr="00986DEE" w:rsidTr="007E0E69">
        <w:trPr>
          <w:trHeight w:val="1658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000 01 03 01 00 00 0000 800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126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CD58D9" w:rsidRPr="00986DEE" w:rsidTr="007E0E69">
        <w:trPr>
          <w:trHeight w:val="1549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000 01 03 01 00 10 0000 810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1268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CD58D9" w:rsidRPr="00986DEE" w:rsidTr="007E0E69">
        <w:trPr>
          <w:trHeight w:val="960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000 01 06 00 00 00 0000 000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>Иные источники внутреннего финансирования дефицитов бюджетов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CD58D9" w:rsidRPr="00986DEE" w:rsidTr="007E0E69">
        <w:trPr>
          <w:trHeight w:val="1152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000 01 06 05 00 00 0000 000</w:t>
            </w:r>
          </w:p>
        </w:tc>
        <w:tc>
          <w:tcPr>
            <w:tcW w:w="3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CD58D9" w:rsidRPr="00986DEE" w:rsidTr="007E0E69">
        <w:trPr>
          <w:trHeight w:val="1549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000 01 06 05 02 00 0000 600</w:t>
            </w:r>
          </w:p>
        </w:tc>
        <w:tc>
          <w:tcPr>
            <w:tcW w:w="3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CD58D9" w:rsidRPr="00986DEE" w:rsidTr="007E0E69">
        <w:trPr>
          <w:trHeight w:val="2055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000 01 06 05 02 05 0000 640</w:t>
            </w:r>
          </w:p>
        </w:tc>
        <w:tc>
          <w:tcPr>
            <w:tcW w:w="3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CD58D9" w:rsidRPr="00986DEE" w:rsidTr="007E0E69">
        <w:trPr>
          <w:trHeight w:val="1058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000 01 05 00 00 00 0000 000</w:t>
            </w:r>
          </w:p>
        </w:tc>
        <w:tc>
          <w:tcPr>
            <w:tcW w:w="3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A31A2E">
              <w:rPr>
                <w:b/>
                <w:bCs/>
              </w:rPr>
              <w:t>Изменения остатков средств на счетах по учету средств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103,7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110,5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147,3</w:t>
            </w:r>
          </w:p>
        </w:tc>
      </w:tr>
      <w:tr w:rsidR="00CD58D9" w:rsidRPr="00986DEE" w:rsidTr="007E0E69">
        <w:trPr>
          <w:trHeight w:val="803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31A2E">
              <w:rPr>
                <w:b/>
                <w:bCs/>
              </w:rPr>
              <w:t>000 01 05 02 00 00 0000 500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A31A2E"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-1695,9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-857,0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-978,9</w:t>
            </w:r>
          </w:p>
        </w:tc>
      </w:tr>
      <w:tr w:rsidR="00CD58D9" w:rsidRPr="00986DEE" w:rsidTr="007E0E69">
        <w:trPr>
          <w:trHeight w:val="923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000 01 05 02 01 00 0000 510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>Увеличение прочих остатков денежных средств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-1695,9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-857,0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-978,9</w:t>
            </w:r>
          </w:p>
        </w:tc>
      </w:tr>
      <w:tr w:rsidR="00CD58D9" w:rsidRPr="00986DEE" w:rsidTr="007E0E69">
        <w:trPr>
          <w:trHeight w:val="1163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000 01 05 02 01 10 0000 510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>Увеличение прочих остатков денежных средств бюджетов сельских поселений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-1695,9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-857,0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-978,9</w:t>
            </w:r>
          </w:p>
        </w:tc>
      </w:tr>
      <w:tr w:rsidR="00CD58D9" w:rsidRPr="00986DEE" w:rsidTr="007E0E69">
        <w:trPr>
          <w:trHeight w:val="863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31A2E">
              <w:rPr>
                <w:b/>
                <w:bCs/>
              </w:rPr>
              <w:t>000 01 05 02 00 00 0000 600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A31A2E"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1799,6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967,5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1126,2</w:t>
            </w:r>
          </w:p>
        </w:tc>
      </w:tr>
      <w:tr w:rsidR="00CD58D9" w:rsidRPr="00986DEE" w:rsidTr="007E0E69">
        <w:trPr>
          <w:trHeight w:val="949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000 01 05 02 01 00 0000 610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>Уменьшение прочих остатков денежных средств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1799,6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ind w:right="1332"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967,5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1126,2</w:t>
            </w:r>
          </w:p>
        </w:tc>
      </w:tr>
      <w:tr w:rsidR="00CD58D9" w:rsidRPr="00986DEE" w:rsidTr="007E0E69">
        <w:trPr>
          <w:trHeight w:val="1129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000 01 05 02 01 05 0000 610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1799,6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967,5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1126,2</w:t>
            </w:r>
          </w:p>
        </w:tc>
      </w:tr>
      <w:tr w:rsidR="00CD58D9" w:rsidRPr="00986DEE" w:rsidTr="007E0E69">
        <w:trPr>
          <w:trHeight w:val="1575"/>
        </w:trPr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000 01 00 00 00 00 0000 000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>Итого источников внутреннего финансирования дефицита бюджета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30,0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0,0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0,0</w:t>
            </w:r>
          </w:p>
        </w:tc>
      </w:tr>
      <w:tr w:rsidR="00CD58D9" w:rsidRPr="00986DEE" w:rsidTr="007E0E69">
        <w:trPr>
          <w:trHeight w:val="743"/>
        </w:trPr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31A2E">
              <w:rPr>
                <w:b/>
                <w:bCs/>
              </w:rPr>
              <w:t> 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58D9" w:rsidRPr="00A31A2E" w:rsidRDefault="00CD58D9" w:rsidP="00986DEE">
            <w:pPr>
              <w:widowControl/>
              <w:autoSpaceDE/>
              <w:autoSpaceDN/>
              <w:adjustRightInd/>
            </w:pPr>
            <w:r w:rsidRPr="00A31A2E">
              <w:t>собственные доходы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569,4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A31A2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546,1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8D9" w:rsidRPr="00986DEE" w:rsidRDefault="00CD58D9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583,0</w:t>
            </w:r>
          </w:p>
        </w:tc>
      </w:tr>
    </w:tbl>
    <w:p w:rsidR="00CD58D9" w:rsidRPr="00986DEE" w:rsidRDefault="00CD58D9" w:rsidP="00A31A2E">
      <w:pPr>
        <w:shd w:val="clear" w:color="auto" w:fill="FFFFFF"/>
        <w:tabs>
          <w:tab w:val="left" w:pos="6838"/>
        </w:tabs>
        <w:ind w:right="-548"/>
        <w:jc w:val="both"/>
      </w:pPr>
    </w:p>
    <w:sectPr w:rsidR="00CD58D9" w:rsidRPr="00986DEE" w:rsidSect="00A31A2E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8D9" w:rsidRDefault="00CD58D9" w:rsidP="00DE1BA3">
      <w:r>
        <w:separator/>
      </w:r>
    </w:p>
  </w:endnote>
  <w:endnote w:type="continuationSeparator" w:id="1">
    <w:p w:rsidR="00CD58D9" w:rsidRDefault="00CD58D9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8D9" w:rsidRDefault="00CD58D9" w:rsidP="00DE1BA3">
      <w:r>
        <w:separator/>
      </w:r>
    </w:p>
  </w:footnote>
  <w:footnote w:type="continuationSeparator" w:id="1">
    <w:p w:rsidR="00CD58D9" w:rsidRDefault="00CD58D9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2335"/>
    <w:rsid w:val="00014F8F"/>
    <w:rsid w:val="00015EF4"/>
    <w:rsid w:val="00017574"/>
    <w:rsid w:val="0004085F"/>
    <w:rsid w:val="00051AF6"/>
    <w:rsid w:val="0006297C"/>
    <w:rsid w:val="00077B59"/>
    <w:rsid w:val="00087C29"/>
    <w:rsid w:val="000A200B"/>
    <w:rsid w:val="000A2025"/>
    <w:rsid w:val="000A2F73"/>
    <w:rsid w:val="000A502D"/>
    <w:rsid w:val="000A56B2"/>
    <w:rsid w:val="000B02AA"/>
    <w:rsid w:val="000B3F8F"/>
    <w:rsid w:val="000E0DA3"/>
    <w:rsid w:val="000F4873"/>
    <w:rsid w:val="001113EE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18A"/>
    <w:rsid w:val="001813A7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D33C1"/>
    <w:rsid w:val="002E7460"/>
    <w:rsid w:val="002F0167"/>
    <w:rsid w:val="00300A5A"/>
    <w:rsid w:val="00301918"/>
    <w:rsid w:val="00310BD6"/>
    <w:rsid w:val="00317E36"/>
    <w:rsid w:val="0033595A"/>
    <w:rsid w:val="00357F37"/>
    <w:rsid w:val="00370845"/>
    <w:rsid w:val="00375E01"/>
    <w:rsid w:val="00381E3D"/>
    <w:rsid w:val="00395133"/>
    <w:rsid w:val="00397487"/>
    <w:rsid w:val="003C3BB0"/>
    <w:rsid w:val="003C75BB"/>
    <w:rsid w:val="003D0333"/>
    <w:rsid w:val="003D1FAD"/>
    <w:rsid w:val="003F37FB"/>
    <w:rsid w:val="00405474"/>
    <w:rsid w:val="00406BD4"/>
    <w:rsid w:val="00417DDF"/>
    <w:rsid w:val="0043466D"/>
    <w:rsid w:val="00451050"/>
    <w:rsid w:val="004514D8"/>
    <w:rsid w:val="00456BE4"/>
    <w:rsid w:val="00463855"/>
    <w:rsid w:val="00464742"/>
    <w:rsid w:val="004729DA"/>
    <w:rsid w:val="00474E2C"/>
    <w:rsid w:val="004921F7"/>
    <w:rsid w:val="00492E70"/>
    <w:rsid w:val="004A150E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57E7"/>
    <w:rsid w:val="00523B28"/>
    <w:rsid w:val="00551158"/>
    <w:rsid w:val="00552B9A"/>
    <w:rsid w:val="00553FE1"/>
    <w:rsid w:val="00560B0F"/>
    <w:rsid w:val="00562264"/>
    <w:rsid w:val="0057020F"/>
    <w:rsid w:val="00571780"/>
    <w:rsid w:val="00574E11"/>
    <w:rsid w:val="00591E1C"/>
    <w:rsid w:val="00597B96"/>
    <w:rsid w:val="005A5D0F"/>
    <w:rsid w:val="005B21DE"/>
    <w:rsid w:val="005C663E"/>
    <w:rsid w:val="005D534E"/>
    <w:rsid w:val="005E34E5"/>
    <w:rsid w:val="005F2C6D"/>
    <w:rsid w:val="005F7E86"/>
    <w:rsid w:val="006045D6"/>
    <w:rsid w:val="006052CB"/>
    <w:rsid w:val="00610076"/>
    <w:rsid w:val="0061139E"/>
    <w:rsid w:val="006174DF"/>
    <w:rsid w:val="00635208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D612C"/>
    <w:rsid w:val="006E5CE2"/>
    <w:rsid w:val="00704FF0"/>
    <w:rsid w:val="00705B51"/>
    <w:rsid w:val="007126C3"/>
    <w:rsid w:val="00715E94"/>
    <w:rsid w:val="00721395"/>
    <w:rsid w:val="007262E7"/>
    <w:rsid w:val="0073312C"/>
    <w:rsid w:val="00742449"/>
    <w:rsid w:val="0075413F"/>
    <w:rsid w:val="007626D8"/>
    <w:rsid w:val="0077589A"/>
    <w:rsid w:val="00780080"/>
    <w:rsid w:val="00783113"/>
    <w:rsid w:val="0078329D"/>
    <w:rsid w:val="00785A18"/>
    <w:rsid w:val="007A1186"/>
    <w:rsid w:val="007A1EF9"/>
    <w:rsid w:val="007A4212"/>
    <w:rsid w:val="007B3051"/>
    <w:rsid w:val="007B5B59"/>
    <w:rsid w:val="007C4075"/>
    <w:rsid w:val="007E0E69"/>
    <w:rsid w:val="007E6B26"/>
    <w:rsid w:val="007E71A3"/>
    <w:rsid w:val="00801F08"/>
    <w:rsid w:val="00817139"/>
    <w:rsid w:val="00824DA1"/>
    <w:rsid w:val="0084022A"/>
    <w:rsid w:val="00840BA2"/>
    <w:rsid w:val="00852288"/>
    <w:rsid w:val="0086764B"/>
    <w:rsid w:val="00883E34"/>
    <w:rsid w:val="008861DB"/>
    <w:rsid w:val="00893B6B"/>
    <w:rsid w:val="008978B4"/>
    <w:rsid w:val="008A4DBD"/>
    <w:rsid w:val="008B5360"/>
    <w:rsid w:val="008C1984"/>
    <w:rsid w:val="008C693C"/>
    <w:rsid w:val="008D3719"/>
    <w:rsid w:val="008D7DEA"/>
    <w:rsid w:val="008F5DCC"/>
    <w:rsid w:val="009035C1"/>
    <w:rsid w:val="00913534"/>
    <w:rsid w:val="00916A02"/>
    <w:rsid w:val="00921FE7"/>
    <w:rsid w:val="00922D41"/>
    <w:rsid w:val="0092300E"/>
    <w:rsid w:val="00923AB1"/>
    <w:rsid w:val="009270E9"/>
    <w:rsid w:val="00936B43"/>
    <w:rsid w:val="00936FF1"/>
    <w:rsid w:val="00937F94"/>
    <w:rsid w:val="00974FC2"/>
    <w:rsid w:val="00981F09"/>
    <w:rsid w:val="00986DEE"/>
    <w:rsid w:val="00997AF7"/>
    <w:rsid w:val="009A0357"/>
    <w:rsid w:val="009A5519"/>
    <w:rsid w:val="009B1526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75D9"/>
    <w:rsid w:val="00A00393"/>
    <w:rsid w:val="00A013D4"/>
    <w:rsid w:val="00A03D86"/>
    <w:rsid w:val="00A06C13"/>
    <w:rsid w:val="00A16DDF"/>
    <w:rsid w:val="00A17E13"/>
    <w:rsid w:val="00A20F96"/>
    <w:rsid w:val="00A25611"/>
    <w:rsid w:val="00A31A2E"/>
    <w:rsid w:val="00A33CF8"/>
    <w:rsid w:val="00A41724"/>
    <w:rsid w:val="00A50775"/>
    <w:rsid w:val="00A5263F"/>
    <w:rsid w:val="00A54E37"/>
    <w:rsid w:val="00A65A94"/>
    <w:rsid w:val="00A71B10"/>
    <w:rsid w:val="00A90918"/>
    <w:rsid w:val="00A97377"/>
    <w:rsid w:val="00AA0264"/>
    <w:rsid w:val="00AA1248"/>
    <w:rsid w:val="00AA51F8"/>
    <w:rsid w:val="00AA6EE3"/>
    <w:rsid w:val="00AB054B"/>
    <w:rsid w:val="00AB339C"/>
    <w:rsid w:val="00AC31BC"/>
    <w:rsid w:val="00AD7F1F"/>
    <w:rsid w:val="00AE1208"/>
    <w:rsid w:val="00AE374A"/>
    <w:rsid w:val="00AF7315"/>
    <w:rsid w:val="00B12BFA"/>
    <w:rsid w:val="00B22B0B"/>
    <w:rsid w:val="00B24B12"/>
    <w:rsid w:val="00B30796"/>
    <w:rsid w:val="00B35712"/>
    <w:rsid w:val="00B41C02"/>
    <w:rsid w:val="00B4709D"/>
    <w:rsid w:val="00B50E65"/>
    <w:rsid w:val="00B52573"/>
    <w:rsid w:val="00B57A3B"/>
    <w:rsid w:val="00B71C40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41F5"/>
    <w:rsid w:val="00BF5993"/>
    <w:rsid w:val="00C24DF3"/>
    <w:rsid w:val="00C2741B"/>
    <w:rsid w:val="00C321B4"/>
    <w:rsid w:val="00C3264A"/>
    <w:rsid w:val="00C43416"/>
    <w:rsid w:val="00C531A8"/>
    <w:rsid w:val="00C60C05"/>
    <w:rsid w:val="00C6170D"/>
    <w:rsid w:val="00C6363E"/>
    <w:rsid w:val="00C7496D"/>
    <w:rsid w:val="00C80B4C"/>
    <w:rsid w:val="00C8378F"/>
    <w:rsid w:val="00C946AF"/>
    <w:rsid w:val="00C94E7A"/>
    <w:rsid w:val="00CA168E"/>
    <w:rsid w:val="00CB2618"/>
    <w:rsid w:val="00CB3961"/>
    <w:rsid w:val="00CC6D96"/>
    <w:rsid w:val="00CD58D9"/>
    <w:rsid w:val="00CE4DE9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2668"/>
    <w:rsid w:val="00D61B1D"/>
    <w:rsid w:val="00D871F3"/>
    <w:rsid w:val="00D87C86"/>
    <w:rsid w:val="00DA4477"/>
    <w:rsid w:val="00DB65B1"/>
    <w:rsid w:val="00DB6D77"/>
    <w:rsid w:val="00DC3069"/>
    <w:rsid w:val="00DD7690"/>
    <w:rsid w:val="00DE15B2"/>
    <w:rsid w:val="00DE1BA3"/>
    <w:rsid w:val="00DE5DB6"/>
    <w:rsid w:val="00DF439D"/>
    <w:rsid w:val="00DF4AE8"/>
    <w:rsid w:val="00E10313"/>
    <w:rsid w:val="00E124D7"/>
    <w:rsid w:val="00E142E2"/>
    <w:rsid w:val="00E21267"/>
    <w:rsid w:val="00E35BB3"/>
    <w:rsid w:val="00E41B3C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A4D8F"/>
    <w:rsid w:val="00EB72E3"/>
    <w:rsid w:val="00EC238F"/>
    <w:rsid w:val="00EC48D6"/>
    <w:rsid w:val="00EC4B75"/>
    <w:rsid w:val="00EC6D6A"/>
    <w:rsid w:val="00ED41C3"/>
    <w:rsid w:val="00EF13FF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659C4"/>
    <w:rsid w:val="00F77B34"/>
    <w:rsid w:val="00F906E4"/>
    <w:rsid w:val="00F9359F"/>
    <w:rsid w:val="00F938FF"/>
    <w:rsid w:val="00FA6B38"/>
    <w:rsid w:val="00FB5877"/>
    <w:rsid w:val="00FC6C87"/>
    <w:rsid w:val="00FC7901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  <w:style w:type="paragraph" w:customStyle="1" w:styleId="10">
    <w:name w:val="Без интервала1"/>
    <w:uiPriority w:val="99"/>
    <w:rsid w:val="009B1526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921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894</TotalTime>
  <Pages>27</Pages>
  <Words>7172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85</cp:revision>
  <cp:lastPrinted>2020-12-22T12:02:00Z</cp:lastPrinted>
  <dcterms:created xsi:type="dcterms:W3CDTF">2020-12-05T15:20:00Z</dcterms:created>
  <dcterms:modified xsi:type="dcterms:W3CDTF">2022-03-09T12:30:00Z</dcterms:modified>
</cp:coreProperties>
</file>