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32C" w:rsidRPr="004921F7" w:rsidRDefault="0050432C" w:rsidP="00A06AAE">
      <w:pPr>
        <w:rPr>
          <w:bCs/>
          <w:i/>
          <w:sz w:val="40"/>
          <w:szCs w:val="40"/>
          <w:u w:val="single"/>
        </w:rPr>
      </w:pPr>
      <w:r>
        <w:rPr>
          <w:b/>
          <w:bCs/>
          <w:sz w:val="28"/>
          <w:szCs w:val="28"/>
        </w:rPr>
        <w:t xml:space="preserve">                                                     СОВЕТ ДЕПУТАТОВ                       </w:t>
      </w:r>
    </w:p>
    <w:p w:rsidR="0050432C" w:rsidRDefault="005043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50432C" w:rsidRDefault="005043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50432C" w:rsidRDefault="0050432C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0432C" w:rsidRDefault="0050432C" w:rsidP="000A502D">
      <w:pPr>
        <w:jc w:val="center"/>
        <w:rPr>
          <w:b/>
          <w:bCs/>
          <w:sz w:val="28"/>
          <w:szCs w:val="28"/>
        </w:rPr>
      </w:pPr>
    </w:p>
    <w:p w:rsidR="0050432C" w:rsidRDefault="0050432C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50432C" w:rsidRDefault="0050432C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50432C" w:rsidRDefault="0050432C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8pt;margin-top:11pt;width:471.6pt;height:.75pt;flip:y;z-index:251658240" o:connectortype="straight" strokeweight="1.5pt"/>
        </w:pict>
      </w:r>
      <w:r>
        <w:rPr>
          <w:sz w:val="24"/>
          <w:szCs w:val="24"/>
        </w:rPr>
        <w:t xml:space="preserve"> </w:t>
      </w:r>
    </w:p>
    <w:p w:rsidR="0050432C" w:rsidRPr="0078329D" w:rsidRDefault="0050432C" w:rsidP="000A502D">
      <w:pPr>
        <w:rPr>
          <w:bCs/>
          <w:sz w:val="24"/>
          <w:szCs w:val="24"/>
        </w:rPr>
      </w:pPr>
      <w:r w:rsidRPr="0078329D">
        <w:rPr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 xml:space="preserve">  </w:t>
      </w:r>
      <w:r w:rsidRPr="0078329D"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от «9</w:t>
      </w:r>
      <w:r w:rsidRPr="0078329D">
        <w:rPr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>марта</w:t>
      </w:r>
      <w:r w:rsidRPr="0078329D">
        <w:rPr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78329D">
          <w:rPr>
            <w:bCs/>
            <w:sz w:val="24"/>
            <w:szCs w:val="24"/>
          </w:rPr>
          <w:t>2022 г</w:t>
        </w:r>
      </w:smartTag>
      <w:r w:rsidRPr="0078329D">
        <w:rPr>
          <w:bCs/>
          <w:sz w:val="24"/>
          <w:szCs w:val="24"/>
        </w:rPr>
        <w:t xml:space="preserve">.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</w:t>
      </w:r>
      <w:r w:rsidRPr="0078329D">
        <w:rPr>
          <w:bCs/>
          <w:sz w:val="24"/>
          <w:szCs w:val="24"/>
        </w:rPr>
        <w:t xml:space="preserve">  № </w:t>
      </w:r>
      <w:r>
        <w:rPr>
          <w:bCs/>
          <w:sz w:val="24"/>
          <w:szCs w:val="24"/>
        </w:rPr>
        <w:t>9</w:t>
      </w:r>
      <w:r w:rsidRPr="0078329D">
        <w:rPr>
          <w:bCs/>
          <w:sz w:val="24"/>
          <w:szCs w:val="24"/>
        </w:rPr>
        <w:t xml:space="preserve"> </w:t>
      </w:r>
    </w:p>
    <w:p w:rsidR="0050432C" w:rsidRPr="0078329D" w:rsidRDefault="0050432C" w:rsidP="000A502D">
      <w:pPr>
        <w:tabs>
          <w:tab w:val="left" w:pos="699"/>
        </w:tabs>
        <w:rPr>
          <w:b/>
          <w:bCs/>
          <w:sz w:val="24"/>
          <w:szCs w:val="24"/>
        </w:rPr>
      </w:pPr>
    </w:p>
    <w:p w:rsidR="0050432C" w:rsidRPr="0078329D" w:rsidRDefault="0050432C" w:rsidP="000A502D">
      <w:pPr>
        <w:jc w:val="center"/>
        <w:rPr>
          <w:sz w:val="24"/>
          <w:szCs w:val="24"/>
        </w:rPr>
      </w:pPr>
      <w:r w:rsidRPr="0078329D">
        <w:rPr>
          <w:sz w:val="24"/>
          <w:szCs w:val="24"/>
        </w:rPr>
        <w:t>п. Липки</w:t>
      </w:r>
    </w:p>
    <w:p w:rsidR="0050432C" w:rsidRDefault="0050432C" w:rsidP="000A502D">
      <w:pPr>
        <w:jc w:val="center"/>
        <w:rPr>
          <w:sz w:val="26"/>
          <w:szCs w:val="26"/>
        </w:rPr>
      </w:pPr>
    </w:p>
    <w:p w:rsidR="0050432C" w:rsidRPr="008C1984" w:rsidRDefault="0050432C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50432C" w:rsidRPr="008C1984" w:rsidRDefault="0050432C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депутатов Липкинского сельского поселения </w:t>
      </w:r>
    </w:p>
    <w:p w:rsidR="0050432C" w:rsidRPr="008C1984" w:rsidRDefault="0050432C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50432C" w:rsidRPr="008C1984" w:rsidRDefault="0050432C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50432C" w:rsidRPr="008C1984" w:rsidRDefault="0050432C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8C1984">
        <w:rPr>
          <w:rFonts w:ascii="Times New Roman" w:hAnsi="Times New Roman" w:cs="Times New Roman"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r w:rsidRPr="008C1984">
          <w:rPr>
            <w:rFonts w:ascii="Times New Roman" w:hAnsi="Times New Roman" w:cs="Times New Roman"/>
            <w:sz w:val="24"/>
            <w:szCs w:val="24"/>
          </w:rPr>
          <w:t>2021 г</w:t>
        </w:r>
      </w:smartTag>
      <w:r>
        <w:rPr>
          <w:rFonts w:ascii="Times New Roman" w:hAnsi="Times New Roman" w:cs="Times New Roman"/>
          <w:sz w:val="24"/>
          <w:szCs w:val="24"/>
        </w:rPr>
        <w:t>.</w:t>
      </w:r>
      <w:r w:rsidRPr="008C1984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8C1984">
        <w:rPr>
          <w:rFonts w:ascii="Times New Roman" w:hAnsi="Times New Roman" w:cs="Times New Roman"/>
          <w:sz w:val="24"/>
          <w:szCs w:val="24"/>
        </w:rPr>
        <w:t xml:space="preserve"> «О бюджете Липкинского</w:t>
      </w:r>
    </w:p>
    <w:p w:rsidR="0050432C" w:rsidRPr="008C1984" w:rsidRDefault="0050432C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50432C" w:rsidRPr="008C1984" w:rsidRDefault="0050432C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50432C" w:rsidRPr="008C1984" w:rsidRDefault="0050432C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Мордовия на 2022 год и на плановый период</w:t>
      </w:r>
    </w:p>
    <w:p w:rsidR="0050432C" w:rsidRPr="008C1984" w:rsidRDefault="0050432C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2023 и 2024 годов»</w:t>
      </w:r>
    </w:p>
    <w:p w:rsidR="0050432C" w:rsidRPr="008C1984" w:rsidRDefault="0050432C" w:rsidP="000A502D">
      <w:pPr>
        <w:shd w:val="clear" w:color="auto" w:fill="FFFFFF"/>
        <w:rPr>
          <w:sz w:val="24"/>
          <w:szCs w:val="24"/>
        </w:rPr>
      </w:pPr>
    </w:p>
    <w:p w:rsidR="0050432C" w:rsidRDefault="0050432C" w:rsidP="000A502D">
      <w:pPr>
        <w:shd w:val="clear" w:color="auto" w:fill="FFFFFF"/>
        <w:rPr>
          <w:sz w:val="26"/>
          <w:szCs w:val="26"/>
        </w:rPr>
      </w:pPr>
    </w:p>
    <w:p w:rsidR="0050432C" w:rsidRPr="008C1984" w:rsidRDefault="0050432C" w:rsidP="00635208">
      <w:pPr>
        <w:ind w:firstLine="851"/>
        <w:jc w:val="both"/>
        <w:rPr>
          <w:sz w:val="24"/>
          <w:szCs w:val="24"/>
        </w:rPr>
      </w:pPr>
      <w:r w:rsidRPr="008C1984">
        <w:rPr>
          <w:sz w:val="24"/>
          <w:szCs w:val="24"/>
        </w:rPr>
        <w:t>В соответствии с Бюджетным кодексом Российской Федерации и на основании статьи 26 Устава Липкинского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50432C" w:rsidRDefault="0050432C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0432C" w:rsidRPr="008C1984" w:rsidRDefault="0050432C" w:rsidP="008C1984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C1984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8C1984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8C198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14 </w:t>
      </w:r>
      <w:r w:rsidRPr="008C1984">
        <w:rPr>
          <w:rFonts w:ascii="Times New Roman" w:hAnsi="Times New Roman" w:cs="Times New Roman"/>
          <w:sz w:val="24"/>
          <w:szCs w:val="24"/>
        </w:rPr>
        <w:t>«О бюджете Липкинского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C1984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C1984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1984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50432C" w:rsidRPr="008C1984" w:rsidRDefault="0050432C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1.</w:t>
      </w:r>
      <w:r w:rsidRPr="008C1984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2022 год  по доходам в сумме 16</w:t>
      </w:r>
      <w:r>
        <w:rPr>
          <w:sz w:val="24"/>
          <w:szCs w:val="24"/>
        </w:rPr>
        <w:t>95,9</w:t>
      </w:r>
      <w:r w:rsidRPr="008C1984">
        <w:rPr>
          <w:sz w:val="24"/>
          <w:szCs w:val="24"/>
        </w:rPr>
        <w:t xml:space="preserve"> тыс. рублей и по расходам в сумме </w:t>
      </w:r>
      <w:r>
        <w:rPr>
          <w:sz w:val="24"/>
          <w:szCs w:val="24"/>
        </w:rPr>
        <w:t xml:space="preserve">1725,9 </w:t>
      </w:r>
      <w:r w:rsidRPr="008C1984">
        <w:rPr>
          <w:sz w:val="24"/>
          <w:szCs w:val="24"/>
        </w:rPr>
        <w:t>тыс. рублей</w:t>
      </w:r>
      <w:r w:rsidRPr="009B1526"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30,0</w:t>
      </w:r>
      <w:r w:rsidRPr="004A150E">
        <w:rPr>
          <w:sz w:val="22"/>
          <w:szCs w:val="22"/>
        </w:rPr>
        <w:t xml:space="preserve"> тыс. рублей,</w:t>
      </w:r>
      <w:r w:rsidRPr="008C1984">
        <w:rPr>
          <w:sz w:val="24"/>
          <w:szCs w:val="24"/>
        </w:rPr>
        <w:t xml:space="preserve"> исходя из уровня инфляции, не превышающего 4,1 процента (декабрь 2022 года к декабрю 2021 года).</w:t>
      </w:r>
    </w:p>
    <w:p w:rsidR="0050432C" w:rsidRPr="008C1984" w:rsidRDefault="0050432C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2023 год  по доходам в сумме 857,0 тыс. рублей и по расходам в сумме 857,0 тыс. рублей, в том числе условно утвержденные расходы в сумме 19,1 тыс.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рублей, исходя из уровня инфляции, не превышающего 4,0 процента (декабрь 2023 года к декабрю 2022 года).</w:t>
      </w:r>
    </w:p>
    <w:p w:rsidR="0050432C" w:rsidRPr="008C1984" w:rsidRDefault="0050432C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2024 год  по доходам в сумме 978,9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тыс. рублей и по расходам в сумме 978,9 тыс. рублей, в том числе условно утвержденные расходы в сумме 43,1 тыс.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рублей, исходя из уровня инфляции, не превышающего 4,0 процента (декабрь 2024 года к декабрю 2023 года)</w:t>
      </w:r>
    </w:p>
    <w:p w:rsidR="0050432C" w:rsidRPr="0078329D" w:rsidRDefault="0050432C" w:rsidP="0078329D">
      <w:pPr>
        <w:pStyle w:val="10"/>
        <w:ind w:firstLine="540"/>
        <w:jc w:val="both"/>
        <w:rPr>
          <w:bCs/>
          <w:color w:val="000000"/>
          <w:sz w:val="24"/>
          <w:szCs w:val="24"/>
        </w:rPr>
      </w:pPr>
      <w:r w:rsidRPr="0078329D">
        <w:rPr>
          <w:sz w:val="24"/>
          <w:szCs w:val="24"/>
        </w:rPr>
        <w:t>2). Приложени</w:t>
      </w:r>
      <w:r>
        <w:rPr>
          <w:sz w:val="24"/>
          <w:szCs w:val="24"/>
        </w:rPr>
        <w:t>я</w:t>
      </w:r>
      <w:r w:rsidRPr="0078329D">
        <w:rPr>
          <w:sz w:val="24"/>
          <w:szCs w:val="24"/>
        </w:rPr>
        <w:t xml:space="preserve"> №2, №3,№4,№5,№6 к решению сессии «О бюджете Липкинского сельского поселения Ромодановского  муниципального района Республики Мордовия на 2022 год и на плановый период 2023</w:t>
      </w:r>
      <w:r>
        <w:rPr>
          <w:sz w:val="24"/>
          <w:szCs w:val="24"/>
        </w:rPr>
        <w:t xml:space="preserve"> </w:t>
      </w:r>
      <w:r w:rsidRPr="0078329D">
        <w:rPr>
          <w:sz w:val="24"/>
          <w:szCs w:val="24"/>
        </w:rPr>
        <w:t xml:space="preserve">и 2024 годов» </w:t>
      </w:r>
      <w:r w:rsidRPr="0078329D">
        <w:rPr>
          <w:bCs/>
          <w:sz w:val="24"/>
          <w:szCs w:val="24"/>
        </w:rPr>
        <w:t>и</w:t>
      </w:r>
      <w:r w:rsidRPr="0078329D">
        <w:rPr>
          <w:bCs/>
          <w:color w:val="000000"/>
          <w:sz w:val="24"/>
          <w:szCs w:val="24"/>
        </w:rPr>
        <w:t>зложить в следующей редакции согласно приложений №1,№2,№3,№4,№5 (приложения прилагаются)</w:t>
      </w:r>
      <w:r>
        <w:rPr>
          <w:bCs/>
          <w:color w:val="000000"/>
          <w:sz w:val="24"/>
          <w:szCs w:val="24"/>
        </w:rPr>
        <w:t>.</w:t>
      </w:r>
    </w:p>
    <w:p w:rsidR="0050432C" w:rsidRPr="0078329D" w:rsidRDefault="0050432C" w:rsidP="0078329D">
      <w:pPr>
        <w:ind w:firstLine="540"/>
        <w:rPr>
          <w:b/>
          <w:sz w:val="24"/>
          <w:szCs w:val="24"/>
        </w:rPr>
      </w:pPr>
      <w:r w:rsidRPr="0078329D">
        <w:rPr>
          <w:sz w:val="24"/>
          <w:szCs w:val="24"/>
        </w:rPr>
        <w:t>3). Настоящее решение вступает в силу со дня его официального опубликования.</w:t>
      </w:r>
    </w:p>
    <w:p w:rsidR="0050432C" w:rsidRDefault="0050432C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50432C" w:rsidRDefault="0050432C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50432C" w:rsidRDefault="0050432C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50432C" w:rsidRDefault="0050432C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78329D">
        <w:rPr>
          <w:b/>
          <w:bCs/>
          <w:sz w:val="24"/>
          <w:szCs w:val="24"/>
        </w:rPr>
        <w:t>Глава Липкинского</w:t>
      </w:r>
      <w:r w:rsidRPr="0078329D">
        <w:rPr>
          <w:b/>
          <w:sz w:val="24"/>
          <w:szCs w:val="24"/>
        </w:rPr>
        <w:t xml:space="preserve"> </w:t>
      </w:r>
      <w:r w:rsidRPr="0078329D">
        <w:rPr>
          <w:b/>
          <w:bCs/>
          <w:sz w:val="24"/>
          <w:szCs w:val="24"/>
        </w:rPr>
        <w:t xml:space="preserve">сельского поселения                                       </w:t>
      </w:r>
      <w:r>
        <w:rPr>
          <w:b/>
          <w:bCs/>
          <w:sz w:val="24"/>
          <w:szCs w:val="24"/>
        </w:rPr>
        <w:t xml:space="preserve">                          </w:t>
      </w:r>
      <w:r w:rsidRPr="0078329D">
        <w:rPr>
          <w:b/>
          <w:bCs/>
          <w:sz w:val="24"/>
          <w:szCs w:val="24"/>
        </w:rPr>
        <w:t xml:space="preserve">   Л.П. Новикова</w:t>
      </w:r>
    </w:p>
    <w:p w:rsidR="0050432C" w:rsidRDefault="0050432C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1323" w:type="dxa"/>
        <w:tblInd w:w="108" w:type="dxa"/>
        <w:tblLook w:val="0000"/>
      </w:tblPr>
      <w:tblGrid>
        <w:gridCol w:w="2320"/>
        <w:gridCol w:w="837"/>
        <w:gridCol w:w="598"/>
        <w:gridCol w:w="107"/>
        <w:gridCol w:w="379"/>
        <w:gridCol w:w="57"/>
        <w:gridCol w:w="564"/>
        <w:gridCol w:w="14"/>
        <w:gridCol w:w="382"/>
        <w:gridCol w:w="29"/>
        <w:gridCol w:w="344"/>
        <w:gridCol w:w="18"/>
        <w:gridCol w:w="378"/>
        <w:gridCol w:w="33"/>
        <w:gridCol w:w="585"/>
        <w:gridCol w:w="81"/>
        <w:gridCol w:w="546"/>
        <w:gridCol w:w="86"/>
        <w:gridCol w:w="1156"/>
        <w:gridCol w:w="18"/>
        <w:gridCol w:w="85"/>
        <w:gridCol w:w="977"/>
        <w:gridCol w:w="139"/>
        <w:gridCol w:w="59"/>
        <w:gridCol w:w="84"/>
        <w:gridCol w:w="217"/>
        <w:gridCol w:w="959"/>
        <w:gridCol w:w="83"/>
        <w:gridCol w:w="401"/>
      </w:tblGrid>
      <w:tr w:rsidR="0050432C" w:rsidRPr="00EC238F" w:rsidTr="00EC238F">
        <w:trPr>
          <w:trHeight w:val="30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bookmarkStart w:id="0" w:name="RANGE!A1:E36"/>
            <w:bookmarkEnd w:id="0"/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80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0432C" w:rsidRPr="007E0E69" w:rsidRDefault="0050432C" w:rsidP="00EC238F">
            <w:pPr>
              <w:widowControl/>
              <w:autoSpaceDE/>
              <w:autoSpaceDN/>
              <w:adjustRightInd/>
            </w:pPr>
            <w:r w:rsidRPr="007E0E69">
              <w:t>Приложение №1</w:t>
            </w:r>
            <w:r w:rsidRPr="007E0E69">
              <w:br/>
              <w:t>к решению  Совета депутатов Липкинского</w:t>
            </w:r>
          </w:p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t>сельского поселения от 09</w:t>
            </w:r>
            <w:r w:rsidRPr="007E0E69">
              <w:t>.</w:t>
            </w:r>
            <w:r>
              <w:t>03</w:t>
            </w:r>
            <w:r w:rsidRPr="007E0E69">
              <w:t>.2022 №</w:t>
            </w:r>
            <w:r>
              <w:t>9</w:t>
            </w:r>
          </w:p>
        </w:tc>
      </w:tr>
      <w:tr w:rsidR="0050432C" w:rsidRPr="00EC238F" w:rsidTr="00EC238F">
        <w:trPr>
          <w:trHeight w:val="30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80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50432C" w:rsidRPr="00EC238F" w:rsidTr="00EC238F">
        <w:trPr>
          <w:trHeight w:val="30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80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50432C" w:rsidRPr="00EC238F" w:rsidTr="00EC238F">
        <w:trPr>
          <w:trHeight w:val="13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80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50432C" w:rsidRPr="00EC238F" w:rsidTr="00EC238F">
        <w:trPr>
          <w:trHeight w:val="1260"/>
        </w:trPr>
        <w:tc>
          <w:tcPr>
            <w:tcW w:w="11323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50432C" w:rsidRDefault="0050432C" w:rsidP="00EC238F">
            <w:pPr>
              <w:widowControl/>
              <w:tabs>
                <w:tab w:val="left" w:pos="10332"/>
              </w:tabs>
              <w:autoSpaceDE/>
              <w:autoSpaceDN/>
              <w:adjustRightInd/>
              <w:ind w:right="33"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 xml:space="preserve">ОБЪЕМ </w:t>
            </w:r>
            <w:r w:rsidRPr="00EC238F">
              <w:rPr>
                <w:b/>
                <w:bCs/>
                <w:sz w:val="22"/>
                <w:szCs w:val="22"/>
              </w:rPr>
              <w:br/>
              <w:t xml:space="preserve">БЕЗВОЗМЕЗДНЫХ ПОСТУПЛЕНИЙ В БЮДЖЕТ ЛИПКИНСКОГО СЕЛЬСКОГО ПОСЕЛЕНИЯ  РОМОДАНОВСКОГО МУНИЦИПАЛЬНОГО РАЙОНА  РЕСПУБЛИКИ МОРДОВИЯ НА 2022 ГОД И </w:t>
            </w:r>
          </w:p>
          <w:p w:rsidR="0050432C" w:rsidRPr="00EC238F" w:rsidRDefault="0050432C" w:rsidP="00EC238F">
            <w:pPr>
              <w:widowControl/>
              <w:tabs>
                <w:tab w:val="left" w:pos="10332"/>
              </w:tabs>
              <w:autoSpaceDE/>
              <w:autoSpaceDN/>
              <w:adjustRightInd/>
              <w:ind w:right="33"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 ПЛАНОВЫЙ ПЕРИОД 2023 И 2024 ГОДОВ</w:t>
            </w:r>
            <w:r w:rsidRPr="00EC238F">
              <w:rPr>
                <w:b/>
                <w:bCs/>
                <w:sz w:val="22"/>
                <w:szCs w:val="22"/>
              </w:rPr>
              <w:br/>
            </w:r>
          </w:p>
        </w:tc>
      </w:tr>
      <w:tr w:rsidR="0050432C" w:rsidRPr="00EC238F" w:rsidTr="00EC238F">
        <w:trPr>
          <w:trHeight w:val="25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EC238F" w:rsidRDefault="0050432C" w:rsidP="007E0E6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(тыс. рублей)</w:t>
            </w:r>
          </w:p>
        </w:tc>
      </w:tr>
      <w:tr w:rsidR="0050432C" w:rsidRPr="00EC238F" w:rsidTr="00EC238F">
        <w:trPr>
          <w:trHeight w:val="255"/>
        </w:trPr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 xml:space="preserve"> Код </w:t>
            </w:r>
          </w:p>
        </w:tc>
        <w:tc>
          <w:tcPr>
            <w:tcW w:w="4199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 xml:space="preserve"> Наименование </w:t>
            </w:r>
          </w:p>
        </w:tc>
        <w:tc>
          <w:tcPr>
            <w:tcW w:w="4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50432C" w:rsidRPr="00EC238F" w:rsidTr="00EC238F">
        <w:trPr>
          <w:trHeight w:val="330"/>
        </w:trPr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99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32C" w:rsidRPr="007E0E69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7E0E69">
              <w:rPr>
                <w:b/>
                <w:bCs/>
                <w:sz w:val="18"/>
                <w:szCs w:val="18"/>
              </w:rPr>
              <w:t>2024 год</w:t>
            </w:r>
          </w:p>
        </w:tc>
      </w:tr>
      <w:tr w:rsidR="0050432C" w:rsidRPr="00EC238F" w:rsidTr="00EC238F">
        <w:trPr>
          <w:trHeight w:val="25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50432C" w:rsidRPr="00EC238F" w:rsidTr="00EC238F">
        <w:trPr>
          <w:trHeight w:val="31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2 00 00000 00 0000 000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      1 126,5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        310,9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7E0E69">
              <w:rPr>
                <w:color w:val="000000"/>
                <w:sz w:val="18"/>
                <w:szCs w:val="18"/>
              </w:rPr>
              <w:t xml:space="preserve">           395,9   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2 02 00000 00 0000 000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1 094,6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310,9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395,9   </w:t>
            </w:r>
          </w:p>
        </w:tc>
      </w:tr>
      <w:tr w:rsidR="0050432C" w:rsidRPr="00EC238F" w:rsidTr="00EC238F">
        <w:trPr>
          <w:trHeight w:val="57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2 02 10000 00 0000 150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18"/>
                <w:szCs w:val="18"/>
              </w:rPr>
            </w:pPr>
            <w:r w:rsidRPr="00EC238F">
              <w:rPr>
                <w:b/>
                <w:bCs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526,2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79,8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141,6   </w:t>
            </w:r>
          </w:p>
        </w:tc>
      </w:tr>
      <w:tr w:rsidR="0050432C" w:rsidRPr="00EC238F" w:rsidTr="00EC238F">
        <w:trPr>
          <w:trHeight w:val="315"/>
        </w:trPr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2 02 15001 00 0000 150</w:t>
            </w:r>
          </w:p>
        </w:tc>
        <w:tc>
          <w:tcPr>
            <w:tcW w:w="4199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Дотации на выравнивание бюджетной обеспеченности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103,1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79,8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141,6   </w:t>
            </w:r>
          </w:p>
        </w:tc>
      </w:tr>
      <w:tr w:rsidR="0050432C" w:rsidRPr="00EC238F" w:rsidTr="00EC238F">
        <w:trPr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103,1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79,8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141,6   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2 02 15002 00 0000 150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423,1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2 02 15002 10 0000 150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423,1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2 02 20000 00 0000 150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340,3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2 02 25555 00 0000 150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 -  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2 02 25555 10  0000 150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2 02 25576 00 0000 150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 -  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2 02 25576 10 0000 150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2 02 29999 00 0000 150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340,3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50432C" w:rsidRPr="00EC238F" w:rsidTr="00EC238F">
        <w:trPr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340,3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2 02 30000 00 0000 150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90,0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93,0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96,2   </w:t>
            </w:r>
          </w:p>
        </w:tc>
      </w:tr>
      <w:tr w:rsidR="0050432C" w:rsidRPr="00EC238F" w:rsidTr="00EC238F">
        <w:trPr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2 02 30024 00 0000 150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0,2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0,2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0,2   </w:t>
            </w:r>
          </w:p>
        </w:tc>
      </w:tr>
      <w:tr w:rsidR="0050432C" w:rsidRPr="00EC238F" w:rsidTr="00EC238F">
        <w:trPr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2 02 30024 10 0000 150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0,2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0,2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0,2   </w:t>
            </w:r>
          </w:p>
        </w:tc>
      </w:tr>
      <w:tr w:rsidR="0050432C" w:rsidRPr="00EC238F" w:rsidTr="00EC238F">
        <w:trPr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2 02 35118  00 0000 150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89,8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92,8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96,0   </w:t>
            </w:r>
          </w:p>
        </w:tc>
      </w:tr>
      <w:tr w:rsidR="0050432C" w:rsidRPr="00EC238F" w:rsidTr="00EC238F">
        <w:trPr>
          <w:trHeight w:val="9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2 02 35118 10 0000 150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89,8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92,8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96,0   </w:t>
            </w:r>
          </w:p>
        </w:tc>
      </w:tr>
      <w:tr w:rsidR="0050432C" w:rsidRPr="00EC238F" w:rsidTr="00EC238F">
        <w:trPr>
          <w:trHeight w:val="31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 xml:space="preserve"> 2 02 40000 00 0000 150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138,1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138,1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158,1   </w:t>
            </w:r>
          </w:p>
        </w:tc>
      </w:tr>
      <w:tr w:rsidR="0050432C" w:rsidRPr="00EC238F" w:rsidTr="00EC238F">
        <w:trPr>
          <w:trHeight w:val="1245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138,1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138,1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158,1   </w:t>
            </w:r>
          </w:p>
        </w:tc>
      </w:tr>
      <w:tr w:rsidR="0050432C" w:rsidRPr="00EC238F" w:rsidTr="00EC238F">
        <w:trPr>
          <w:trHeight w:val="15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138,1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138,1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158,1   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7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31,9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межбюджетные трансферты , передаваемые бюджетам сельских поселений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31,9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315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2 07 00000 00 0000 000</w:t>
            </w:r>
          </w:p>
        </w:tc>
        <w:tc>
          <w:tcPr>
            <w:tcW w:w="419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 -     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 xml:space="preserve">                -     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7E0E69" w:rsidRDefault="0050432C" w:rsidP="007E0E69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7E0E69">
              <w:rPr>
                <w:sz w:val="18"/>
                <w:szCs w:val="18"/>
              </w:rPr>
              <w:t xml:space="preserve">                 -     </w:t>
            </w:r>
          </w:p>
        </w:tc>
      </w:tr>
      <w:tr w:rsidR="0050432C" w:rsidRPr="00EC238F" w:rsidTr="00EC238F">
        <w:trPr>
          <w:trHeight w:val="6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2 07 05000 10 0000 150</w:t>
            </w:r>
          </w:p>
        </w:tc>
        <w:tc>
          <w:tcPr>
            <w:tcW w:w="419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Прочие безвозмез</w:t>
            </w:r>
            <w:r>
              <w:rPr>
                <w:color w:val="000000"/>
                <w:sz w:val="18"/>
                <w:szCs w:val="18"/>
              </w:rPr>
              <w:t>д</w:t>
            </w:r>
            <w:r w:rsidRPr="00EC238F">
              <w:rPr>
                <w:color w:val="000000"/>
                <w:sz w:val="18"/>
                <w:szCs w:val="18"/>
              </w:rPr>
              <w:t>ные поступления в бюджеты сельских поселений</w:t>
            </w:r>
          </w:p>
        </w:tc>
        <w:tc>
          <w:tcPr>
            <w:tcW w:w="17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EC238F">
              <w:rPr>
                <w:sz w:val="18"/>
                <w:szCs w:val="18"/>
              </w:rPr>
              <w:t> </w:t>
            </w:r>
          </w:p>
        </w:tc>
        <w:tc>
          <w:tcPr>
            <w:tcW w:w="19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7E0E69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1110"/>
        </w:trPr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90"/>
            <w:bookmarkEnd w:id="1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32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 xml:space="preserve">Приложение №2 </w:t>
            </w:r>
            <w:r w:rsidRPr="00EC238F">
              <w:rPr>
                <w:color w:val="000000"/>
              </w:rPr>
              <w:br/>
              <w:t>к решению  Совета депутатов Липк</w:t>
            </w:r>
            <w:r>
              <w:rPr>
                <w:color w:val="000000"/>
              </w:rPr>
              <w:t>инского сельского поселения от 09</w:t>
            </w:r>
            <w:r w:rsidRPr="00EC238F">
              <w:rPr>
                <w:color w:val="000000"/>
              </w:rPr>
              <w:t>.</w:t>
            </w:r>
            <w:r>
              <w:rPr>
                <w:color w:val="000000"/>
              </w:rPr>
              <w:t>03</w:t>
            </w:r>
            <w:r w:rsidRPr="00EC238F">
              <w:rPr>
                <w:color w:val="000000"/>
              </w:rPr>
              <w:t>.2022 №</w:t>
            </w:r>
            <w:r>
              <w:rPr>
                <w:color w:val="000000"/>
              </w:rPr>
              <w:t>9</w:t>
            </w:r>
          </w:p>
        </w:tc>
      </w:tr>
      <w:tr w:rsidR="0050432C" w:rsidRPr="00EC238F" w:rsidTr="00EC238F">
        <w:trPr>
          <w:gridAfter w:val="1"/>
          <w:wAfter w:w="401" w:type="dxa"/>
          <w:trHeight w:val="1320"/>
        </w:trPr>
        <w:tc>
          <w:tcPr>
            <w:tcW w:w="10922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ЛИПКИНСКОГО СЕЛЬСКОГО ПОСЕЛЕНИЯ РОМОДАНОВСКОГО МУНИЦИПАЛЬНОГО РАЙОНА РЕСПУБЛИКИ МОРДОВИЯ НА 2022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ГОД И НА ПЛАНОВЫЙ ПЕРИОД 2023 и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2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>(тыс. рублей)</w:t>
            </w:r>
          </w:p>
        </w:tc>
      </w:tr>
      <w:tr w:rsidR="0050432C" w:rsidRPr="00EC238F" w:rsidTr="00EC238F">
        <w:trPr>
          <w:gridAfter w:val="1"/>
          <w:wAfter w:w="401" w:type="dxa"/>
          <w:trHeight w:val="398"/>
        </w:trPr>
        <w:tc>
          <w:tcPr>
            <w:tcW w:w="31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26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77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Сумма</w:t>
            </w:r>
          </w:p>
        </w:tc>
      </w:tr>
      <w:tr w:rsidR="0050432C" w:rsidRPr="00EC238F" w:rsidTr="00EC238F">
        <w:trPr>
          <w:gridAfter w:val="1"/>
          <w:wAfter w:w="401" w:type="dxa"/>
          <w:trHeight w:val="327"/>
        </w:trPr>
        <w:tc>
          <w:tcPr>
            <w:tcW w:w="31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26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2024 год</w:t>
            </w:r>
          </w:p>
        </w:tc>
      </w:tr>
      <w:tr w:rsidR="0050432C" w:rsidRPr="00EC238F" w:rsidTr="00EC238F">
        <w:trPr>
          <w:gridAfter w:val="1"/>
          <w:wAfter w:w="401" w:type="dxa"/>
          <w:trHeight w:val="289"/>
        </w:trPr>
        <w:tc>
          <w:tcPr>
            <w:tcW w:w="317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4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6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7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8</w:t>
            </w:r>
          </w:p>
        </w:tc>
        <w:tc>
          <w:tcPr>
            <w:tcW w:w="5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9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12</w:t>
            </w:r>
          </w:p>
        </w:tc>
      </w:tr>
      <w:tr w:rsidR="0050432C" w:rsidRPr="00EC238F" w:rsidTr="00EC238F">
        <w:trPr>
          <w:gridAfter w:val="1"/>
          <w:wAfter w:w="401" w:type="dxa"/>
          <w:trHeight w:val="289"/>
        </w:trPr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1 725,9</w:t>
            </w:r>
          </w:p>
        </w:tc>
        <w:tc>
          <w:tcPr>
            <w:tcW w:w="12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857,0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978,9</w:t>
            </w:r>
          </w:p>
        </w:tc>
      </w:tr>
      <w:tr w:rsidR="0050432C" w:rsidRPr="00EC238F" w:rsidTr="00EC238F">
        <w:trPr>
          <w:gridAfter w:val="1"/>
          <w:wAfter w:w="401" w:type="dxa"/>
          <w:trHeight w:val="156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1 725,9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50432C" w:rsidRPr="00EC238F" w:rsidTr="00EC238F">
        <w:trPr>
          <w:gridAfter w:val="1"/>
          <w:wAfter w:w="401" w:type="dxa"/>
          <w:trHeight w:val="57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1 301,4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348,3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423,0</w:t>
            </w:r>
          </w:p>
        </w:tc>
      </w:tr>
      <w:tr w:rsidR="0050432C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Обеспечение деятельности аппарата  Администрации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1"/>
          <w:wAfter w:w="401" w:type="dxa"/>
          <w:trHeight w:val="69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1"/>
          <w:wAfter w:w="401" w:type="dxa"/>
          <w:trHeight w:val="24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1"/>
          <w:wAfter w:w="401" w:type="dxa"/>
          <w:trHeight w:val="1845"/>
        </w:trPr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2370"/>
        </w:trPr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94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184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915,4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233,1</w:t>
            </w:r>
          </w:p>
        </w:tc>
      </w:tr>
      <w:tr w:rsidR="0050432C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EC238F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EC238F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674,9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232,9</w:t>
            </w:r>
          </w:p>
        </w:tc>
      </w:tr>
      <w:tr w:rsidR="0050432C" w:rsidRPr="00EC238F" w:rsidTr="00EC238F">
        <w:trPr>
          <w:gridAfter w:val="1"/>
          <w:wAfter w:w="401" w:type="dxa"/>
          <w:trHeight w:val="64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</w:t>
            </w:r>
            <w:r>
              <w:rPr>
                <w:sz w:val="22"/>
                <w:szCs w:val="22"/>
              </w:rPr>
              <w:t>ные расходы в рамках обеспечения</w:t>
            </w:r>
            <w:r w:rsidRPr="00EC238F">
              <w:rPr>
                <w:sz w:val="22"/>
                <w:szCs w:val="22"/>
              </w:rPr>
              <w:t xml:space="preserve"> деятельности Администраци</w:t>
            </w:r>
            <w:r>
              <w:rPr>
                <w:sz w:val="22"/>
                <w:szCs w:val="22"/>
              </w:rPr>
              <w:t>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674,9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232,9</w:t>
            </w:r>
          </w:p>
        </w:tc>
      </w:tr>
      <w:tr w:rsidR="0050432C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50432C" w:rsidRPr="00EC238F" w:rsidTr="00EC238F">
        <w:trPr>
          <w:gridAfter w:val="1"/>
          <w:wAfter w:w="401" w:type="dxa"/>
          <w:trHeight w:val="24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50432C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50432C" w:rsidRPr="00EC238F" w:rsidTr="00EC238F">
        <w:trPr>
          <w:gridAfter w:val="1"/>
          <w:wAfter w:w="401" w:type="dxa"/>
          <w:trHeight w:val="189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246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97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58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215,9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55,0</w:t>
            </w:r>
          </w:p>
        </w:tc>
      </w:tr>
      <w:tr w:rsidR="0050432C" w:rsidRPr="00EC238F" w:rsidTr="00EC238F">
        <w:trPr>
          <w:gridAfter w:val="1"/>
          <w:wAfter w:w="401" w:type="dxa"/>
          <w:trHeight w:val="100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186,9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186,9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29,0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29,0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1"/>
          <w:wAfter w:w="401" w:type="dxa"/>
          <w:trHeight w:val="18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50432C" w:rsidRPr="00EC238F" w:rsidTr="00EC238F">
        <w:trPr>
          <w:gridAfter w:val="1"/>
          <w:wAfter w:w="401" w:type="dxa"/>
          <w:trHeight w:val="223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50432C" w:rsidRPr="00EC238F" w:rsidTr="00EC238F">
        <w:trPr>
          <w:gridAfter w:val="1"/>
          <w:wAfter w:w="401" w:type="dxa"/>
          <w:trHeight w:val="3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50432C" w:rsidRPr="00EC238F" w:rsidTr="00EC238F">
        <w:trPr>
          <w:gridAfter w:val="1"/>
          <w:wAfter w:w="401" w:type="dxa"/>
          <w:trHeight w:val="96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50432C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1"/>
          <w:wAfter w:w="401" w:type="dxa"/>
          <w:trHeight w:val="18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1"/>
          <w:wAfter w:w="401" w:type="dxa"/>
          <w:trHeight w:val="223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1"/>
          <w:wAfter w:w="401" w:type="dxa"/>
          <w:trHeight w:val="1500"/>
        </w:trPr>
        <w:tc>
          <w:tcPr>
            <w:tcW w:w="3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1"/>
          <w:wAfter w:w="401" w:type="dxa"/>
          <w:trHeight w:val="1800"/>
        </w:trPr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1"/>
          <w:wAfter w:w="401" w:type="dxa"/>
          <w:trHeight w:val="24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91,0</w:t>
            </w:r>
          </w:p>
        </w:tc>
      </w:tr>
      <w:tr w:rsidR="0050432C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91,0</w:t>
            </w:r>
          </w:p>
        </w:tc>
      </w:tr>
      <w:tr w:rsidR="0050432C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1"/>
          <w:wAfter w:w="401" w:type="dxa"/>
          <w:trHeight w:val="85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22"/>
                <w:szCs w:val="22"/>
              </w:rPr>
            </w:pPr>
            <w:r w:rsidRPr="00EC238F">
              <w:rPr>
                <w:b/>
                <w:bCs/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126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181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21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97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88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121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1"/>
          <w:wAfter w:w="401" w:type="dxa"/>
          <w:trHeight w:val="37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1"/>
          <w:wAfter w:w="401" w:type="dxa"/>
          <w:trHeight w:val="21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Муниципальная 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1"/>
          <w:wAfter w:w="401" w:type="dxa"/>
          <w:trHeight w:val="21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1"/>
          <w:wAfter w:w="401" w:type="dxa"/>
          <w:trHeight w:val="15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1"/>
          <w:wAfter w:w="401" w:type="dxa"/>
          <w:trHeight w:val="718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1"/>
          <w:wAfter w:w="401" w:type="dxa"/>
          <w:trHeight w:val="102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1"/>
          <w:wAfter w:w="401" w:type="dxa"/>
          <w:trHeight w:val="375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1"/>
          <w:wAfter w:w="401" w:type="dxa"/>
          <w:trHeight w:val="21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Муниципальная 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1"/>
          <w:wAfter w:w="401" w:type="dxa"/>
          <w:trHeight w:val="21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Подпрограмма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1"/>
          <w:wAfter w:w="401" w:type="dxa"/>
          <w:trHeight w:val="12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1"/>
          <w:wAfter w:w="401" w:type="dxa"/>
          <w:trHeight w:val="18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1"/>
          <w:wAfter w:w="401" w:type="dxa"/>
          <w:trHeight w:val="219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1"/>
          <w:wAfter w:w="401" w:type="dxa"/>
          <w:trHeight w:val="9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50432C" w:rsidRPr="00EC238F" w:rsidTr="00EC238F">
        <w:trPr>
          <w:gridAfter w:val="1"/>
          <w:wAfter w:w="401" w:type="dxa"/>
          <w:trHeight w:val="6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50432C" w:rsidRPr="00EC238F" w:rsidTr="00EC238F">
        <w:trPr>
          <w:gridAfter w:val="1"/>
          <w:wAfter w:w="401" w:type="dxa"/>
          <w:trHeight w:val="300"/>
        </w:trPr>
        <w:tc>
          <w:tcPr>
            <w:tcW w:w="3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917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> 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 xml:space="preserve">43,1 </w:t>
            </w:r>
          </w:p>
        </w:tc>
      </w:tr>
      <w:tr w:rsidR="0050432C" w:rsidRPr="00EC238F" w:rsidTr="00EC238F">
        <w:trPr>
          <w:gridAfter w:val="2"/>
          <w:wAfter w:w="483" w:type="dxa"/>
          <w:trHeight w:val="1065"/>
        </w:trPr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 xml:space="preserve">Приложение №3 </w:t>
            </w:r>
            <w:r w:rsidRPr="00EC238F">
              <w:rPr>
                <w:color w:val="000000"/>
              </w:rPr>
              <w:br/>
              <w:t>к решению  Совета депутатов Липк</w:t>
            </w:r>
            <w:r>
              <w:rPr>
                <w:color w:val="000000"/>
              </w:rPr>
              <w:t>инского сельского поселения от 09.03</w:t>
            </w:r>
            <w:r w:rsidRPr="00EC238F">
              <w:rPr>
                <w:color w:val="000000"/>
              </w:rPr>
              <w:t>.2022 №</w:t>
            </w:r>
            <w:r>
              <w:rPr>
                <w:color w:val="000000"/>
              </w:rPr>
              <w:t>9</w:t>
            </w:r>
          </w:p>
        </w:tc>
      </w:tr>
      <w:tr w:rsidR="0050432C" w:rsidRPr="00EC238F" w:rsidTr="00EC238F">
        <w:trPr>
          <w:gridAfter w:val="2"/>
          <w:wAfter w:w="483" w:type="dxa"/>
          <w:trHeight w:val="2565"/>
        </w:trPr>
        <w:tc>
          <w:tcPr>
            <w:tcW w:w="1084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</w:t>
            </w:r>
            <w:r>
              <w:rPr>
                <w:b/>
                <w:bCs/>
                <w:color w:val="000000"/>
                <w:sz w:val="24"/>
                <w:szCs w:val="24"/>
              </w:rPr>
              <w:t>ЛАНОВЫЙ ПЕРИОД</w:t>
            </w:r>
            <w:r>
              <w:rPr>
                <w:b/>
                <w:bCs/>
                <w:color w:val="000000"/>
                <w:sz w:val="24"/>
                <w:szCs w:val="24"/>
              </w:rPr>
              <w:br/>
              <w:t>2023 и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>(тыс. рублей)</w:t>
            </w:r>
          </w:p>
        </w:tc>
      </w:tr>
      <w:tr w:rsidR="0050432C" w:rsidRPr="00EC238F" w:rsidTr="00EC238F">
        <w:trPr>
          <w:gridAfter w:val="2"/>
          <w:wAfter w:w="483" w:type="dxa"/>
          <w:trHeight w:val="409"/>
        </w:trPr>
        <w:tc>
          <w:tcPr>
            <w:tcW w:w="38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0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Сумма</w:t>
            </w:r>
          </w:p>
        </w:tc>
      </w:tr>
      <w:tr w:rsidR="0050432C" w:rsidRPr="00EC238F" w:rsidTr="00EC238F">
        <w:trPr>
          <w:gridAfter w:val="2"/>
          <w:wAfter w:w="483" w:type="dxa"/>
          <w:trHeight w:val="334"/>
        </w:trPr>
        <w:tc>
          <w:tcPr>
            <w:tcW w:w="38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2024 год</w:t>
            </w:r>
          </w:p>
        </w:tc>
      </w:tr>
      <w:tr w:rsidR="0050432C" w:rsidRPr="00EC238F" w:rsidTr="00EC238F">
        <w:trPr>
          <w:gridAfter w:val="2"/>
          <w:wAfter w:w="483" w:type="dxa"/>
          <w:trHeight w:val="274"/>
        </w:trPr>
        <w:tc>
          <w:tcPr>
            <w:tcW w:w="38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11</w:t>
            </w:r>
          </w:p>
        </w:tc>
      </w:tr>
      <w:tr w:rsidR="0050432C" w:rsidRPr="00EC238F" w:rsidTr="00EC238F">
        <w:trPr>
          <w:gridAfter w:val="2"/>
          <w:wAfter w:w="483" w:type="dxa"/>
          <w:trHeight w:val="289"/>
        </w:trPr>
        <w:tc>
          <w:tcPr>
            <w:tcW w:w="38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C238F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1 725,9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1 301,4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348,3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423,0</w:t>
            </w:r>
          </w:p>
        </w:tc>
      </w:tr>
      <w:tr w:rsidR="0050432C" w:rsidRPr="00EC238F" w:rsidTr="00EC238F">
        <w:trPr>
          <w:gridAfter w:val="2"/>
          <w:wAfter w:w="483" w:type="dxa"/>
          <w:trHeight w:val="12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2"/>
          <w:wAfter w:w="483" w:type="dxa"/>
          <w:trHeight w:val="21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281,0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184,9</w:t>
            </w:r>
          </w:p>
        </w:tc>
      </w:tr>
      <w:tr w:rsidR="0050432C" w:rsidRPr="00EC238F" w:rsidTr="00EC238F">
        <w:trPr>
          <w:gridAfter w:val="2"/>
          <w:wAfter w:w="483" w:type="dxa"/>
          <w:trHeight w:val="18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208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91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18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915,4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233,1</w:t>
            </w:r>
          </w:p>
        </w:tc>
      </w:tr>
      <w:tr w:rsidR="0050432C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674,9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232,9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Непрограмные расходы в рамках обеспечение деятельности Администрации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674,9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232,9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50432C" w:rsidRPr="00EC238F" w:rsidTr="00EC238F">
        <w:trPr>
          <w:gridAfter w:val="2"/>
          <w:wAfter w:w="483" w:type="dxa"/>
          <w:trHeight w:val="21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459,0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177,9</w:t>
            </w:r>
          </w:p>
        </w:tc>
      </w:tr>
      <w:tr w:rsidR="0050432C" w:rsidRPr="00EC238F" w:rsidTr="00EC238F">
        <w:trPr>
          <w:gridAfter w:val="2"/>
          <w:wAfter w:w="483" w:type="dxa"/>
          <w:trHeight w:val="183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204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88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240,3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215,9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55,0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186,9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186,9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29,0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29,0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2"/>
          <w:wAfter w:w="483" w:type="dxa"/>
          <w:trHeight w:val="15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50432C" w:rsidRPr="00EC238F" w:rsidTr="00EC238F">
        <w:trPr>
          <w:gridAfter w:val="2"/>
          <w:wAfter w:w="483" w:type="dxa"/>
          <w:trHeight w:val="18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50432C" w:rsidRPr="00EC238F" w:rsidTr="00EC238F">
        <w:trPr>
          <w:gridAfter w:val="2"/>
          <w:wAfter w:w="483" w:type="dxa"/>
          <w:trHeight w:val="30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0,2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2"/>
          <w:wAfter w:w="483" w:type="dxa"/>
          <w:trHeight w:val="15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2"/>
          <w:wAfter w:w="483" w:type="dxa"/>
          <w:trHeight w:val="18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2"/>
          <w:wAfter w:w="483" w:type="dxa"/>
          <w:trHeight w:val="12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2"/>
          <w:wAfter w:w="483" w:type="dxa"/>
          <w:trHeight w:val="100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2"/>
          <w:wAfter w:w="483" w:type="dxa"/>
          <w:trHeight w:val="1200"/>
        </w:trPr>
        <w:tc>
          <w:tcPr>
            <w:tcW w:w="3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2"/>
          <w:wAfter w:w="483" w:type="dxa"/>
          <w:trHeight w:val="1500"/>
        </w:trPr>
        <w:tc>
          <w:tcPr>
            <w:tcW w:w="3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96,0</w:t>
            </w:r>
          </w:p>
        </w:tc>
      </w:tr>
      <w:tr w:rsidR="0050432C" w:rsidRPr="00EC238F" w:rsidTr="00EC238F">
        <w:trPr>
          <w:gridAfter w:val="2"/>
          <w:wAfter w:w="483" w:type="dxa"/>
          <w:trHeight w:val="21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91,0</w:t>
            </w:r>
          </w:p>
        </w:tc>
      </w:tr>
      <w:tr w:rsidR="0050432C" w:rsidRPr="00EC238F" w:rsidTr="00EC238F">
        <w:trPr>
          <w:gridAfter w:val="2"/>
          <w:wAfter w:w="483" w:type="dxa"/>
          <w:trHeight w:val="96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91,0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5,0</w:t>
            </w:r>
          </w:p>
        </w:tc>
      </w:tr>
      <w:tr w:rsidR="0050432C" w:rsidRPr="00EC238F" w:rsidTr="00EC238F">
        <w:trPr>
          <w:gridAfter w:val="2"/>
          <w:wAfter w:w="483" w:type="dxa"/>
          <w:trHeight w:val="69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118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156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181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93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93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2"/>
          <w:wAfter w:w="483" w:type="dxa"/>
          <w:trHeight w:val="36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2"/>
          <w:wAfter w:w="483" w:type="dxa"/>
          <w:trHeight w:val="189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Муниципальная 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2"/>
          <w:wAfter w:w="483" w:type="dxa"/>
          <w:trHeight w:val="177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2"/>
          <w:wAfter w:w="483" w:type="dxa"/>
          <w:trHeight w:val="126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2"/>
          <w:wAfter w:w="483" w:type="dxa"/>
          <w:trHeight w:val="631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2"/>
          <w:wAfter w:w="483" w:type="dxa"/>
          <w:trHeight w:val="96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158,1</w:t>
            </w:r>
          </w:p>
        </w:tc>
      </w:tr>
      <w:tr w:rsidR="0050432C" w:rsidRPr="00EC238F" w:rsidTr="00EC238F">
        <w:trPr>
          <w:gridAfter w:val="2"/>
          <w:wAfter w:w="483" w:type="dxa"/>
          <w:trHeight w:val="31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2"/>
          <w:wAfter w:w="483" w:type="dxa"/>
          <w:trHeight w:val="208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Муниципальная 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2"/>
          <w:wAfter w:w="483" w:type="dxa"/>
          <w:trHeight w:val="1785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Подпрограмма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</w:tr>
      <w:tr w:rsidR="0050432C" w:rsidRPr="00EC238F" w:rsidTr="00EC238F">
        <w:trPr>
          <w:gridAfter w:val="2"/>
          <w:wAfter w:w="483" w:type="dxa"/>
          <w:trHeight w:val="63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2"/>
          <w:wAfter w:w="483" w:type="dxa"/>
          <w:trHeight w:val="9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50,0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C238F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2"/>
          <w:wAfter w:w="483" w:type="dxa"/>
          <w:trHeight w:val="15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2"/>
          <w:wAfter w:w="483" w:type="dxa"/>
          <w:trHeight w:val="18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2"/>
          <w:wAfter w:w="483" w:type="dxa"/>
          <w:trHeight w:val="6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208,7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50432C" w:rsidRPr="00EC238F" w:rsidTr="00EC238F">
        <w:trPr>
          <w:gridAfter w:val="2"/>
          <w:wAfter w:w="483" w:type="dxa"/>
          <w:trHeight w:val="57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  <w:tr w:rsidR="0050432C" w:rsidRPr="00EC238F" w:rsidTr="00EC238F">
        <w:trPr>
          <w:gridAfter w:val="2"/>
          <w:wAfter w:w="483" w:type="dxa"/>
          <w:trHeight w:val="300"/>
        </w:trPr>
        <w:tc>
          <w:tcPr>
            <w:tcW w:w="388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43,1</w:t>
            </w:r>
          </w:p>
        </w:tc>
      </w:tr>
    </w:tbl>
    <w:p w:rsidR="0050432C" w:rsidRDefault="0050432C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tbl>
      <w:tblPr>
        <w:tblW w:w="10500" w:type="dxa"/>
        <w:tblInd w:w="108" w:type="dxa"/>
        <w:tblLook w:val="0000"/>
      </w:tblPr>
      <w:tblGrid>
        <w:gridCol w:w="3224"/>
        <w:gridCol w:w="396"/>
        <w:gridCol w:w="370"/>
        <w:gridCol w:w="396"/>
        <w:gridCol w:w="666"/>
        <w:gridCol w:w="546"/>
        <w:gridCol w:w="440"/>
        <w:gridCol w:w="564"/>
        <w:gridCol w:w="598"/>
        <w:gridCol w:w="1162"/>
        <w:gridCol w:w="976"/>
        <w:gridCol w:w="1162"/>
      </w:tblGrid>
      <w:tr w:rsidR="0050432C" w:rsidRPr="00EC238F" w:rsidTr="00EC238F">
        <w:trPr>
          <w:trHeight w:val="103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C238F">
              <w:rPr>
                <w:color w:val="000000"/>
              </w:rPr>
              <w:t xml:space="preserve">Приложение №4 </w:t>
            </w:r>
            <w:r w:rsidRPr="00EC238F">
              <w:rPr>
                <w:color w:val="000000"/>
              </w:rPr>
              <w:br/>
              <w:t>к решению  Совета депутатов Липк</w:t>
            </w:r>
            <w:r>
              <w:rPr>
                <w:color w:val="000000"/>
              </w:rPr>
              <w:t>инского сельского поселения от 09</w:t>
            </w:r>
            <w:r w:rsidRPr="00EC238F">
              <w:rPr>
                <w:color w:val="000000"/>
              </w:rPr>
              <w:t>.</w:t>
            </w:r>
            <w:r>
              <w:rPr>
                <w:color w:val="000000"/>
              </w:rPr>
              <w:t>03</w:t>
            </w:r>
            <w:r w:rsidRPr="00EC238F">
              <w:rPr>
                <w:color w:val="000000"/>
              </w:rPr>
              <w:t>.2022 №</w:t>
            </w:r>
            <w:r>
              <w:rPr>
                <w:color w:val="000000"/>
              </w:rPr>
              <w:t>9</w:t>
            </w:r>
          </w:p>
        </w:tc>
      </w:tr>
      <w:tr w:rsidR="0050432C" w:rsidRPr="00EC238F" w:rsidTr="00EC238F">
        <w:trPr>
          <w:trHeight w:val="2595"/>
        </w:trPr>
        <w:tc>
          <w:tcPr>
            <w:tcW w:w="10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2023 и</w:t>
            </w:r>
            <w:r w:rsidRPr="00EC238F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C238F">
              <w:rPr>
                <w:color w:val="000000"/>
              </w:rPr>
              <w:t>(тыс. рублей)</w:t>
            </w:r>
          </w:p>
        </w:tc>
      </w:tr>
      <w:tr w:rsidR="0050432C" w:rsidRPr="00EC238F" w:rsidTr="00EC238F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Сумма</w:t>
            </w:r>
          </w:p>
        </w:tc>
      </w:tr>
      <w:tr w:rsidR="0050432C" w:rsidRPr="00EC238F" w:rsidTr="00EC238F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2024 год</w:t>
            </w:r>
          </w:p>
        </w:tc>
      </w:tr>
      <w:tr w:rsidR="0050432C" w:rsidRPr="00EC238F" w:rsidTr="00EC238F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C238F">
              <w:rPr>
                <w:b/>
                <w:bCs/>
                <w:color w:val="000000"/>
              </w:rPr>
              <w:t>12</w:t>
            </w:r>
          </w:p>
        </w:tc>
      </w:tr>
      <w:tr w:rsidR="0050432C" w:rsidRPr="00EC238F" w:rsidTr="00EC238F">
        <w:trPr>
          <w:trHeight w:val="27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1 725,9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978,9</w:t>
            </w:r>
          </w:p>
        </w:tc>
      </w:tr>
      <w:tr w:rsidR="0050432C" w:rsidRPr="00EC238F" w:rsidTr="00EC238F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Муниципальная программа "Комплексного развития системы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C238F">
              <w:rPr>
                <w:b/>
                <w:bCs/>
                <w:color w:val="000000"/>
                <w:sz w:val="18"/>
                <w:szCs w:val="18"/>
              </w:rPr>
              <w:t>158,1</w:t>
            </w:r>
          </w:p>
        </w:tc>
      </w:tr>
      <w:tr w:rsidR="0050432C" w:rsidRPr="00EC238F" w:rsidTr="00EC238F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«Комплексного развития  транспортной инфраструктуры Липкинского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50432C" w:rsidRPr="00EC238F" w:rsidTr="00EC238F">
        <w:trPr>
          <w:trHeight w:val="14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 "Ремонт и содержание дорог в границах поселения, поддержание дорожного полотна в работоспособном состоянии"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50432C" w:rsidRPr="00EC238F" w:rsidTr="00EC238F">
        <w:trPr>
          <w:trHeight w:val="7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50432C" w:rsidRPr="00EC238F" w:rsidTr="00EC238F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50432C" w:rsidRPr="00EC238F" w:rsidTr="00EC238F">
        <w:trPr>
          <w:trHeight w:val="20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Муниципальная 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Подпрограмма "Комплексного развития систем коммунальной  инфраструктуры Липкинского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0432C" w:rsidRPr="00EC238F" w:rsidTr="00EC238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0432C" w:rsidRPr="00EC238F" w:rsidTr="00EC238F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0432C" w:rsidRPr="00EC238F" w:rsidTr="00EC238F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0432C" w:rsidRPr="00EC238F" w:rsidTr="00EC238F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50432C" w:rsidRPr="00EC238F" w:rsidTr="00EC238F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50432C" w:rsidRPr="00EC238F" w:rsidTr="00EC238F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50432C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50432C" w:rsidRPr="00EC238F" w:rsidTr="00EC238F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50432C" w:rsidRPr="00EC238F" w:rsidTr="00EC238F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Обеспечение деятельности аппарата  Администрации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1 296,2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362,2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405,9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50432C" w:rsidRPr="00EC238F" w:rsidTr="00EC238F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50432C" w:rsidRPr="00EC238F" w:rsidTr="00EC238F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50432C" w:rsidRPr="00EC238F" w:rsidTr="00EC238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281,0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50432C" w:rsidRPr="00EC238F" w:rsidTr="00EC238F">
        <w:trPr>
          <w:trHeight w:val="18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24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Обеспечение деятельности Администрации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915,2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50432C" w:rsidRPr="00EC238F" w:rsidTr="00EC238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50432C" w:rsidRPr="00EC238F" w:rsidTr="00EC238F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50432C" w:rsidRPr="00EC238F" w:rsidTr="00EC238F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50432C" w:rsidRPr="00EC238F" w:rsidTr="00EC238F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459,0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50432C" w:rsidRPr="00EC238F" w:rsidTr="00EC238F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23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10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215,9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186,9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50432C" w:rsidRPr="00EC238F" w:rsidTr="00EC238F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50432C" w:rsidRPr="00EC238F" w:rsidTr="00EC238F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50432C" w:rsidRPr="00EC238F" w:rsidTr="00EC238F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0432C" w:rsidRPr="00EC238F" w:rsidTr="00EC238F">
        <w:trPr>
          <w:trHeight w:val="3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50432C" w:rsidRPr="00EC238F" w:rsidTr="00EC238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50432C" w:rsidRPr="00EC238F" w:rsidTr="00EC238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50432C" w:rsidRPr="00EC238F" w:rsidTr="00EC238F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50432C" w:rsidRPr="00EC238F" w:rsidTr="00EC238F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50432C" w:rsidRPr="00EC238F" w:rsidTr="00EC238F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70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C238F">
              <w:rPr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123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0432C" w:rsidRPr="00EC238F" w:rsidTr="00EC238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C238F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C238F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EC238F" w:rsidRDefault="0050432C" w:rsidP="00EC238F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C238F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50432C" w:rsidRDefault="0050432C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50432C" w:rsidRDefault="0050432C" w:rsidP="00A90918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p w:rsidR="0050432C" w:rsidRDefault="0050432C" w:rsidP="00986DEE">
      <w:pPr>
        <w:widowControl/>
        <w:autoSpaceDE/>
        <w:autoSpaceDN/>
        <w:adjustRightInd/>
        <w:rPr>
          <w:sz w:val="24"/>
          <w:szCs w:val="24"/>
        </w:rPr>
        <w:sectPr w:rsidR="0050432C" w:rsidSect="00A31A2E">
          <w:pgSz w:w="11906" w:h="16838"/>
          <w:pgMar w:top="680" w:right="567" w:bottom="680" w:left="907" w:header="1021" w:footer="709" w:gutter="0"/>
          <w:cols w:space="708"/>
          <w:docGrid w:linePitch="360"/>
        </w:sectPr>
      </w:pPr>
      <w:bookmarkStart w:id="2" w:name="RANGE!A1:E30"/>
      <w:bookmarkEnd w:id="2"/>
    </w:p>
    <w:tbl>
      <w:tblPr>
        <w:tblW w:w="22049" w:type="dxa"/>
        <w:tblInd w:w="108" w:type="dxa"/>
        <w:tblLook w:val="0000"/>
      </w:tblPr>
      <w:tblGrid>
        <w:gridCol w:w="1980"/>
        <w:gridCol w:w="720"/>
        <w:gridCol w:w="3240"/>
        <w:gridCol w:w="540"/>
        <w:gridCol w:w="1260"/>
        <w:gridCol w:w="2088"/>
        <w:gridCol w:w="4174"/>
        <w:gridCol w:w="6012"/>
        <w:gridCol w:w="2503"/>
      </w:tblGrid>
      <w:tr w:rsidR="0050432C" w:rsidRPr="00986DEE" w:rsidTr="007E0E69">
        <w:trPr>
          <w:trHeight w:val="18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ind w:left="-2328" w:hanging="394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10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Приложение №5</w:t>
            </w:r>
          </w:p>
        </w:tc>
      </w:tr>
      <w:tr w:rsidR="0050432C" w:rsidRPr="00986DEE" w:rsidTr="007E0E69">
        <w:trPr>
          <w:trHeight w:val="621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610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 xml:space="preserve">к решению Совета депутатов Липкинского </w:t>
            </w:r>
          </w:p>
          <w:p w:rsidR="0050432C" w:rsidRPr="00A31A2E" w:rsidRDefault="0050432C" w:rsidP="00A31A2E">
            <w:pPr>
              <w:widowControl/>
              <w:tabs>
                <w:tab w:val="left" w:pos="6552"/>
              </w:tabs>
              <w:autoSpaceDE/>
              <w:autoSpaceDN/>
              <w:adjustRightInd/>
            </w:pPr>
            <w:r w:rsidRPr="00A31A2E">
              <w:t xml:space="preserve">сельского поселения от </w:t>
            </w:r>
            <w:r>
              <w:t>09</w:t>
            </w:r>
            <w:r w:rsidRPr="00A31A2E">
              <w:t>.</w:t>
            </w:r>
            <w:r>
              <w:t>03</w:t>
            </w:r>
            <w:r w:rsidRPr="00A31A2E">
              <w:t>.2022 №</w:t>
            </w:r>
            <w:r>
              <w:t>9</w:t>
            </w:r>
          </w:p>
        </w:tc>
      </w:tr>
      <w:tr w:rsidR="0050432C" w:rsidRPr="00986DEE" w:rsidTr="007E0E69">
        <w:trPr>
          <w:trHeight w:val="506"/>
        </w:trPr>
        <w:tc>
          <w:tcPr>
            <w:tcW w:w="2204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</w:t>
            </w:r>
            <w:r w:rsidRPr="00986DEE">
              <w:rPr>
                <w:b/>
                <w:bCs/>
              </w:rPr>
              <w:t xml:space="preserve">ИСТОЧНИКИ </w:t>
            </w:r>
            <w:r w:rsidRPr="00986DEE">
              <w:rPr>
                <w:b/>
                <w:bCs/>
              </w:rPr>
              <w:br/>
            </w:r>
            <w:r>
              <w:rPr>
                <w:b/>
                <w:bCs/>
              </w:rPr>
              <w:t xml:space="preserve">                                  </w:t>
            </w:r>
            <w:r w:rsidRPr="00986DEE">
              <w:rPr>
                <w:b/>
                <w:bCs/>
              </w:rPr>
              <w:t>ВНУТРЕННЕГО ФИНАНСИРОВАНИЯ ДЕФИЦИТА БЮДЖЕТА</w:t>
            </w:r>
          </w:p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</w:t>
            </w:r>
            <w:r w:rsidRPr="00986DEE">
              <w:rPr>
                <w:b/>
                <w:bCs/>
              </w:rPr>
              <w:t>ЛИПКИНСКОГО СЕЛЬСКОГО ПОСЕЛЕНИЯ  РОМОДАНОВСКОГО</w:t>
            </w:r>
          </w:p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</w:t>
            </w:r>
            <w:r w:rsidRPr="00986DEE">
              <w:rPr>
                <w:b/>
                <w:bCs/>
              </w:rPr>
              <w:t>МУНИЦИПАЛЬНОГО РАЙОНА РЕСПУБЛИКИ МОРДОВИЯ НА 2022 ГОД И</w:t>
            </w:r>
          </w:p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                     </w:t>
            </w:r>
            <w:r w:rsidRPr="00986DEE">
              <w:rPr>
                <w:b/>
                <w:bCs/>
              </w:rPr>
              <w:t>НА ПЛАНОВЫЙ ПЕРИОД 2023 и 2024 ГОДОВ</w:t>
            </w:r>
          </w:p>
        </w:tc>
      </w:tr>
      <w:tr w:rsidR="0050432C" w:rsidRPr="00986DEE" w:rsidTr="007E0E69">
        <w:trPr>
          <w:trHeight w:val="506"/>
        </w:trPr>
        <w:tc>
          <w:tcPr>
            <w:tcW w:w="2204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50432C" w:rsidRPr="00986DEE" w:rsidTr="007E0E69">
        <w:trPr>
          <w:trHeight w:val="422"/>
        </w:trPr>
        <w:tc>
          <w:tcPr>
            <w:tcW w:w="2204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50432C" w:rsidRPr="00986DEE" w:rsidTr="007E0E69">
        <w:trPr>
          <w:trHeight w:val="465"/>
        </w:trPr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705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 </w:t>
            </w:r>
          </w:p>
        </w:tc>
        <w:tc>
          <w:tcPr>
            <w:tcW w:w="60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50432C" w:rsidRPr="00986DEE" w:rsidTr="007E0E69">
        <w:trPr>
          <w:trHeight w:val="743"/>
        </w:trPr>
        <w:tc>
          <w:tcPr>
            <w:tcW w:w="2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Код</w:t>
            </w:r>
          </w:p>
        </w:tc>
        <w:tc>
          <w:tcPr>
            <w:tcW w:w="3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5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</w:t>
            </w:r>
            <w:r w:rsidRPr="00A31A2E">
              <w:rPr>
                <w:b/>
                <w:bCs/>
              </w:rPr>
              <w:t>Сумма (тыс. руб.)</w:t>
            </w:r>
          </w:p>
        </w:tc>
      </w:tr>
      <w:tr w:rsidR="0050432C" w:rsidRPr="00986DEE" w:rsidTr="007E0E69">
        <w:trPr>
          <w:trHeight w:val="1113"/>
        </w:trPr>
        <w:tc>
          <w:tcPr>
            <w:tcW w:w="2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7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0432C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 xml:space="preserve">2022 </w:t>
            </w:r>
          </w:p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0432C" w:rsidRDefault="0050432C" w:rsidP="007E0E69">
            <w:pPr>
              <w:widowControl/>
              <w:tabs>
                <w:tab w:val="left" w:pos="4917"/>
              </w:tabs>
              <w:autoSpaceDE/>
              <w:autoSpaceDN/>
              <w:adjustRightInd/>
              <w:ind w:right="900"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2023</w:t>
            </w:r>
          </w:p>
          <w:p w:rsidR="0050432C" w:rsidRPr="00986DEE" w:rsidRDefault="0050432C" w:rsidP="00A31A2E">
            <w:pPr>
              <w:widowControl/>
              <w:tabs>
                <w:tab w:val="left" w:pos="4917"/>
              </w:tabs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986DEE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0432C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2024</w:t>
            </w:r>
          </w:p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50432C" w:rsidRPr="00986DEE" w:rsidTr="007E0E69">
        <w:trPr>
          <w:trHeight w:val="175"/>
        </w:trPr>
        <w:tc>
          <w:tcPr>
            <w:tcW w:w="2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1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2</w:t>
            </w:r>
          </w:p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3</w:t>
            </w:r>
          </w:p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4</w:t>
            </w:r>
          </w:p>
          <w:p w:rsidR="0050432C" w:rsidRPr="00A31A2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5</w:t>
            </w:r>
          </w:p>
          <w:p w:rsidR="0050432C" w:rsidRPr="00A31A2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50432C" w:rsidRPr="00986DEE" w:rsidTr="007E0E69">
        <w:trPr>
          <w:trHeight w:val="889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000 01 00 00 00 00 0000 000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ИСТОЧНИКИ ВНУТРЕННЕГО ФИНАНСИРОВАНИЯ ДЕФИЦИТОВ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30,0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50432C" w:rsidRPr="00986DEE" w:rsidTr="007E0E69">
        <w:trPr>
          <w:trHeight w:val="1110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000 01 02 00 00 00 0000 000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Кредиты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50432C" w:rsidRPr="00986DEE" w:rsidTr="007E0E69">
        <w:trPr>
          <w:trHeight w:val="1065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000 01 02 00 00 00 0000 700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50432C" w:rsidRPr="00986DEE" w:rsidTr="007E0E69">
        <w:trPr>
          <w:trHeight w:val="1155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000 01 02 00 00 05 0000 710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50432C" w:rsidRPr="00986DEE" w:rsidTr="007E0E69">
        <w:trPr>
          <w:trHeight w:val="1260"/>
        </w:trPr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000 01 03 00 00 00 0000 000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2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50432C" w:rsidRPr="00986DEE" w:rsidTr="007E0E69">
        <w:trPr>
          <w:trHeight w:val="1140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000 01 03 01 00 00 0000 000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26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50432C" w:rsidRPr="00986DEE" w:rsidTr="007E0E69">
        <w:trPr>
          <w:trHeight w:val="1658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000 01 03 01 00 00 0000 800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6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268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50432C" w:rsidRPr="00986DEE" w:rsidTr="007E0E69">
        <w:trPr>
          <w:trHeight w:val="1549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000 01 03 01 00 10 0000 810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1268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50432C" w:rsidRPr="00986DEE" w:rsidTr="007E0E69">
        <w:trPr>
          <w:trHeight w:val="960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000 01 06 00 00 00 0000 000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Иные источники внутреннего финансирования дефицитов бюджетов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50432C" w:rsidRPr="00986DEE" w:rsidTr="007E0E69">
        <w:trPr>
          <w:trHeight w:val="1152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000 01 06 05 00 00 0000 000</w:t>
            </w: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50432C" w:rsidRPr="00986DEE" w:rsidTr="007E0E69">
        <w:trPr>
          <w:trHeight w:val="1549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000 01 06 05 02 00 0000 600</w:t>
            </w: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50432C" w:rsidRPr="00986DEE" w:rsidTr="007E0E69">
        <w:trPr>
          <w:trHeight w:val="2055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000 01 06 05 02 05 0000 640</w:t>
            </w: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50432C" w:rsidRPr="00986DEE" w:rsidTr="007E0E69">
        <w:trPr>
          <w:trHeight w:val="1058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000 01 05 00 00 00 0000 000</w:t>
            </w:r>
          </w:p>
        </w:tc>
        <w:tc>
          <w:tcPr>
            <w:tcW w:w="3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Изменения остатков средств на счетах по учету средств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103,7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110,5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147,3</w:t>
            </w:r>
          </w:p>
        </w:tc>
      </w:tr>
      <w:tr w:rsidR="0050432C" w:rsidRPr="00986DEE" w:rsidTr="007E0E69">
        <w:trPr>
          <w:trHeight w:val="803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000 01 05 02 00 00 0000 500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-1695,9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-857,0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-978,9</w:t>
            </w:r>
          </w:p>
        </w:tc>
      </w:tr>
      <w:tr w:rsidR="0050432C" w:rsidRPr="00986DEE" w:rsidTr="007E0E69">
        <w:trPr>
          <w:trHeight w:val="923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000 01 05 02 01 00 0000 510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Увеличение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-1695,9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-857,0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-978,9</w:t>
            </w:r>
          </w:p>
        </w:tc>
      </w:tr>
      <w:tr w:rsidR="0050432C" w:rsidRPr="00986DEE" w:rsidTr="007E0E69">
        <w:trPr>
          <w:trHeight w:val="1163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000 01 05 02 01 10 0000 510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Увеличение прочих остатков денежных средств бюджетов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-1695,9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-857,0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-978,9</w:t>
            </w:r>
          </w:p>
        </w:tc>
      </w:tr>
      <w:tr w:rsidR="0050432C" w:rsidRPr="00986DEE" w:rsidTr="007E0E69">
        <w:trPr>
          <w:trHeight w:val="863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000 01 05 02 00 00 0000 600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A31A2E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1799,6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967,5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986DEE">
              <w:rPr>
                <w:b/>
                <w:bCs/>
                <w:sz w:val="24"/>
                <w:szCs w:val="24"/>
              </w:rPr>
              <w:t>1126,2</w:t>
            </w:r>
          </w:p>
        </w:tc>
      </w:tr>
      <w:tr w:rsidR="0050432C" w:rsidRPr="00986DEE" w:rsidTr="007E0E69">
        <w:trPr>
          <w:trHeight w:val="949"/>
        </w:trPr>
        <w:tc>
          <w:tcPr>
            <w:tcW w:w="270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000 01 05 02 01 00 0000 610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Уменьшение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1799,6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ind w:right="1332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967,5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1126,2</w:t>
            </w:r>
          </w:p>
        </w:tc>
      </w:tr>
      <w:tr w:rsidR="0050432C" w:rsidRPr="00986DEE" w:rsidTr="007E0E69">
        <w:trPr>
          <w:trHeight w:val="1129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000 01 05 02 01 05 0000 610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1799,6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967,5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1126,2</w:t>
            </w:r>
          </w:p>
        </w:tc>
      </w:tr>
      <w:tr w:rsidR="0050432C" w:rsidRPr="00986DEE" w:rsidTr="007E0E69">
        <w:trPr>
          <w:trHeight w:val="1575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</w:pPr>
            <w:r w:rsidRPr="00A31A2E">
              <w:t>000 01 00 00 00 00 0000 000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Итого источников внутреннего финансирования дефицита бюджета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30,0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0,0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0,0</w:t>
            </w:r>
          </w:p>
        </w:tc>
      </w:tr>
      <w:tr w:rsidR="0050432C" w:rsidRPr="00986DEE" w:rsidTr="007E0E69">
        <w:trPr>
          <w:trHeight w:val="743"/>
        </w:trPr>
        <w:tc>
          <w:tcPr>
            <w:tcW w:w="27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A31A2E">
              <w:rPr>
                <w:b/>
                <w:bCs/>
              </w:rPr>
              <w:t> </w:t>
            </w:r>
          </w:p>
        </w:tc>
        <w:tc>
          <w:tcPr>
            <w:tcW w:w="37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432C" w:rsidRPr="00A31A2E" w:rsidRDefault="0050432C" w:rsidP="00986DEE">
            <w:pPr>
              <w:widowControl/>
              <w:autoSpaceDE/>
              <w:autoSpaceDN/>
              <w:adjustRightInd/>
            </w:pPr>
            <w:r w:rsidRPr="00A31A2E">
              <w:t>собственные доходы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569,4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A31A2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546,1</w:t>
            </w:r>
          </w:p>
        </w:tc>
        <w:tc>
          <w:tcPr>
            <w:tcW w:w="126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0432C" w:rsidRPr="00986DEE" w:rsidRDefault="0050432C" w:rsidP="00986DE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86DEE">
              <w:rPr>
                <w:sz w:val="24"/>
                <w:szCs w:val="24"/>
              </w:rPr>
              <w:t>583,0</w:t>
            </w:r>
          </w:p>
        </w:tc>
      </w:tr>
    </w:tbl>
    <w:p w:rsidR="0050432C" w:rsidRPr="00986DEE" w:rsidRDefault="0050432C" w:rsidP="00A31A2E">
      <w:pPr>
        <w:shd w:val="clear" w:color="auto" w:fill="FFFFFF"/>
        <w:tabs>
          <w:tab w:val="left" w:pos="6838"/>
        </w:tabs>
        <w:ind w:right="-548"/>
        <w:jc w:val="both"/>
      </w:pPr>
    </w:p>
    <w:sectPr w:rsidR="0050432C" w:rsidRPr="00986DEE" w:rsidSect="00A31A2E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32C" w:rsidRDefault="0050432C" w:rsidP="00DE1BA3">
      <w:r>
        <w:separator/>
      </w:r>
    </w:p>
  </w:endnote>
  <w:endnote w:type="continuationSeparator" w:id="1">
    <w:p w:rsidR="0050432C" w:rsidRDefault="0050432C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32C" w:rsidRDefault="0050432C" w:rsidP="00DE1BA3">
      <w:r>
        <w:separator/>
      </w:r>
    </w:p>
  </w:footnote>
  <w:footnote w:type="continuationSeparator" w:id="1">
    <w:p w:rsidR="0050432C" w:rsidRDefault="0050432C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2335"/>
    <w:rsid w:val="00014F8F"/>
    <w:rsid w:val="00015EF4"/>
    <w:rsid w:val="00017574"/>
    <w:rsid w:val="0004085F"/>
    <w:rsid w:val="00051AF6"/>
    <w:rsid w:val="0006297C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DA3"/>
    <w:rsid w:val="000F4873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1F7067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95133"/>
    <w:rsid w:val="00397487"/>
    <w:rsid w:val="003C3BB0"/>
    <w:rsid w:val="003C75BB"/>
    <w:rsid w:val="003D0333"/>
    <w:rsid w:val="003D1FAD"/>
    <w:rsid w:val="003F37FB"/>
    <w:rsid w:val="00405474"/>
    <w:rsid w:val="00406BD4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1F7"/>
    <w:rsid w:val="00492E70"/>
    <w:rsid w:val="004A150E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0432C"/>
    <w:rsid w:val="005157E7"/>
    <w:rsid w:val="00523B28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35208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D612C"/>
    <w:rsid w:val="006E5CE2"/>
    <w:rsid w:val="00704FF0"/>
    <w:rsid w:val="00705B51"/>
    <w:rsid w:val="007126C3"/>
    <w:rsid w:val="00715E94"/>
    <w:rsid w:val="00721395"/>
    <w:rsid w:val="007262E7"/>
    <w:rsid w:val="0073312C"/>
    <w:rsid w:val="00742449"/>
    <w:rsid w:val="0075413F"/>
    <w:rsid w:val="007626D8"/>
    <w:rsid w:val="0077589A"/>
    <w:rsid w:val="00780080"/>
    <w:rsid w:val="00783113"/>
    <w:rsid w:val="0078329D"/>
    <w:rsid w:val="00785A18"/>
    <w:rsid w:val="007A1186"/>
    <w:rsid w:val="007A1EF9"/>
    <w:rsid w:val="007A4212"/>
    <w:rsid w:val="007B3051"/>
    <w:rsid w:val="007B5B59"/>
    <w:rsid w:val="007C4075"/>
    <w:rsid w:val="007E0E69"/>
    <w:rsid w:val="007E6B26"/>
    <w:rsid w:val="007E71A3"/>
    <w:rsid w:val="00801F08"/>
    <w:rsid w:val="00817139"/>
    <w:rsid w:val="00824DA1"/>
    <w:rsid w:val="0084022A"/>
    <w:rsid w:val="00840BA2"/>
    <w:rsid w:val="00847AC9"/>
    <w:rsid w:val="00852288"/>
    <w:rsid w:val="0086764B"/>
    <w:rsid w:val="00883E34"/>
    <w:rsid w:val="008861DB"/>
    <w:rsid w:val="00893B6B"/>
    <w:rsid w:val="008978B4"/>
    <w:rsid w:val="008A4DBD"/>
    <w:rsid w:val="008B5360"/>
    <w:rsid w:val="008C1984"/>
    <w:rsid w:val="008C693C"/>
    <w:rsid w:val="008D3719"/>
    <w:rsid w:val="008D7DEA"/>
    <w:rsid w:val="008F5DCC"/>
    <w:rsid w:val="009035C1"/>
    <w:rsid w:val="00913534"/>
    <w:rsid w:val="00916A02"/>
    <w:rsid w:val="00921FE7"/>
    <w:rsid w:val="00922D41"/>
    <w:rsid w:val="0092300E"/>
    <w:rsid w:val="00923AB1"/>
    <w:rsid w:val="009270E9"/>
    <w:rsid w:val="00936B43"/>
    <w:rsid w:val="00936FF1"/>
    <w:rsid w:val="00937F94"/>
    <w:rsid w:val="00974FC2"/>
    <w:rsid w:val="00981F09"/>
    <w:rsid w:val="00986DEE"/>
    <w:rsid w:val="00997AF7"/>
    <w:rsid w:val="009A0357"/>
    <w:rsid w:val="009A5519"/>
    <w:rsid w:val="009B1526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3D86"/>
    <w:rsid w:val="00A06AAE"/>
    <w:rsid w:val="00A06C13"/>
    <w:rsid w:val="00A16DDF"/>
    <w:rsid w:val="00A17E13"/>
    <w:rsid w:val="00A20F96"/>
    <w:rsid w:val="00A25611"/>
    <w:rsid w:val="00A31A2E"/>
    <w:rsid w:val="00A33CF8"/>
    <w:rsid w:val="00A41724"/>
    <w:rsid w:val="00A50775"/>
    <w:rsid w:val="00A5263F"/>
    <w:rsid w:val="00A54E37"/>
    <w:rsid w:val="00A65A94"/>
    <w:rsid w:val="00A71B10"/>
    <w:rsid w:val="00A90918"/>
    <w:rsid w:val="00A97377"/>
    <w:rsid w:val="00AA0264"/>
    <w:rsid w:val="00AA1248"/>
    <w:rsid w:val="00AA51F8"/>
    <w:rsid w:val="00AA6EE3"/>
    <w:rsid w:val="00AB054B"/>
    <w:rsid w:val="00AB339C"/>
    <w:rsid w:val="00AC31BC"/>
    <w:rsid w:val="00AD7F1F"/>
    <w:rsid w:val="00AE1208"/>
    <w:rsid w:val="00AE374A"/>
    <w:rsid w:val="00AF7315"/>
    <w:rsid w:val="00B12BFA"/>
    <w:rsid w:val="00B22B0B"/>
    <w:rsid w:val="00B24B12"/>
    <w:rsid w:val="00B30796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41F5"/>
    <w:rsid w:val="00BF5993"/>
    <w:rsid w:val="00C24DF3"/>
    <w:rsid w:val="00C2741B"/>
    <w:rsid w:val="00C321B4"/>
    <w:rsid w:val="00C3264A"/>
    <w:rsid w:val="00C43416"/>
    <w:rsid w:val="00C531A8"/>
    <w:rsid w:val="00C60C05"/>
    <w:rsid w:val="00C6170D"/>
    <w:rsid w:val="00C6363E"/>
    <w:rsid w:val="00C7496D"/>
    <w:rsid w:val="00C80B4C"/>
    <w:rsid w:val="00C8378F"/>
    <w:rsid w:val="00C946AF"/>
    <w:rsid w:val="00C94E7A"/>
    <w:rsid w:val="00CA168E"/>
    <w:rsid w:val="00CB2618"/>
    <w:rsid w:val="00CB3961"/>
    <w:rsid w:val="00CC6D96"/>
    <w:rsid w:val="00CD58D9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65B1"/>
    <w:rsid w:val="00DB6D77"/>
    <w:rsid w:val="00DC3069"/>
    <w:rsid w:val="00DD7690"/>
    <w:rsid w:val="00DE15B2"/>
    <w:rsid w:val="00DE1BA3"/>
    <w:rsid w:val="00DE5DB6"/>
    <w:rsid w:val="00DF439D"/>
    <w:rsid w:val="00DF4AE8"/>
    <w:rsid w:val="00E10313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A4D8F"/>
    <w:rsid w:val="00EB72E3"/>
    <w:rsid w:val="00EC238F"/>
    <w:rsid w:val="00EC48D6"/>
    <w:rsid w:val="00EC4B75"/>
    <w:rsid w:val="00EC6D6A"/>
    <w:rsid w:val="00ED41C3"/>
    <w:rsid w:val="00EF13FF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659C4"/>
    <w:rsid w:val="00F77B34"/>
    <w:rsid w:val="00F906E4"/>
    <w:rsid w:val="00F9359F"/>
    <w:rsid w:val="00F938FF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9B152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896</TotalTime>
  <Pages>27</Pages>
  <Words>7172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86</cp:revision>
  <cp:lastPrinted>2020-12-22T12:02:00Z</cp:lastPrinted>
  <dcterms:created xsi:type="dcterms:W3CDTF">2020-12-05T15:20:00Z</dcterms:created>
  <dcterms:modified xsi:type="dcterms:W3CDTF">2022-03-10T06:15:00Z</dcterms:modified>
</cp:coreProperties>
</file>