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374E" w:rsidRDefault="0037374E" w:rsidP="007155B8">
      <w:pPr>
        <w:ind w:firstLine="540"/>
        <w:jc w:val="center"/>
        <w:rPr>
          <w:b/>
          <w:bCs/>
          <w:sz w:val="28"/>
          <w:szCs w:val="28"/>
        </w:rPr>
      </w:pPr>
      <w:r w:rsidRPr="00FD4A20">
        <w:rPr>
          <w:b/>
          <w:bCs/>
          <w:sz w:val="28"/>
          <w:szCs w:val="28"/>
        </w:rPr>
        <w:t>СОВЕТ ДЕПУТАТОВ</w:t>
      </w:r>
    </w:p>
    <w:p w:rsidR="0037374E" w:rsidRPr="00FD4A20" w:rsidRDefault="0037374E" w:rsidP="007155B8">
      <w:pPr>
        <w:ind w:firstLine="5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АЛТАРСКОГО СЕЛЬСКОГО ПОСЕЛЕНИЯ</w:t>
      </w:r>
    </w:p>
    <w:p w:rsidR="0037374E" w:rsidRPr="00FD4A20" w:rsidRDefault="0037374E" w:rsidP="007155B8">
      <w:pPr>
        <w:ind w:firstLine="540"/>
        <w:jc w:val="center"/>
        <w:rPr>
          <w:b/>
          <w:bCs/>
          <w:sz w:val="28"/>
          <w:szCs w:val="28"/>
        </w:rPr>
      </w:pPr>
      <w:r w:rsidRPr="00FD4A20">
        <w:rPr>
          <w:b/>
          <w:bCs/>
          <w:sz w:val="28"/>
          <w:szCs w:val="28"/>
        </w:rPr>
        <w:t>РОМОДАНОВСКОГО МУНИЦИПАЛЬНОГО РАЙОНА</w:t>
      </w:r>
    </w:p>
    <w:p w:rsidR="0037374E" w:rsidRPr="00FD4A20" w:rsidRDefault="0037374E" w:rsidP="007155B8">
      <w:pPr>
        <w:pStyle w:val="Heading1"/>
        <w:spacing w:before="0" w:after="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FD4A2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37374E" w:rsidRPr="00FD4A20" w:rsidRDefault="0037374E" w:rsidP="007155B8">
      <w:pPr>
        <w:ind w:firstLine="540"/>
        <w:jc w:val="center"/>
        <w:rPr>
          <w:b/>
          <w:bCs/>
          <w:sz w:val="28"/>
          <w:szCs w:val="28"/>
        </w:rPr>
      </w:pPr>
    </w:p>
    <w:p w:rsidR="0037374E" w:rsidRPr="00FD4A20" w:rsidRDefault="0037374E" w:rsidP="007155B8">
      <w:pPr>
        <w:ind w:firstLine="540"/>
        <w:jc w:val="center"/>
        <w:rPr>
          <w:b/>
          <w:bCs/>
          <w:sz w:val="28"/>
          <w:szCs w:val="28"/>
        </w:rPr>
      </w:pPr>
      <w:r w:rsidRPr="00FD4A20">
        <w:rPr>
          <w:b/>
          <w:bCs/>
          <w:sz w:val="28"/>
          <w:szCs w:val="28"/>
        </w:rPr>
        <w:t>РЕШЕНИЕ</w:t>
      </w:r>
    </w:p>
    <w:p w:rsidR="0037374E" w:rsidRPr="00FD4A20" w:rsidRDefault="0037374E" w:rsidP="007155B8">
      <w:pPr>
        <w:ind w:firstLine="540"/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strokeweight="1.5pt"/>
        </w:pict>
      </w:r>
    </w:p>
    <w:p w:rsidR="0037374E" w:rsidRPr="00FD4A20" w:rsidRDefault="0037374E" w:rsidP="007155B8">
      <w:pPr>
        <w:ind w:firstLine="540"/>
        <w:rPr>
          <w:sz w:val="28"/>
          <w:szCs w:val="28"/>
        </w:rPr>
      </w:pPr>
    </w:p>
    <w:p w:rsidR="0037374E" w:rsidRPr="00FD4A20" w:rsidRDefault="0037374E" w:rsidP="007155B8">
      <w:pPr>
        <w:rPr>
          <w:sz w:val="28"/>
          <w:szCs w:val="28"/>
        </w:rPr>
      </w:pPr>
      <w:r w:rsidRPr="00FD4A20">
        <w:rPr>
          <w:sz w:val="28"/>
          <w:szCs w:val="28"/>
        </w:rPr>
        <w:t xml:space="preserve">    от «</w:t>
      </w:r>
      <w:r>
        <w:rPr>
          <w:sz w:val="28"/>
          <w:szCs w:val="28"/>
        </w:rPr>
        <w:t>11</w:t>
      </w:r>
      <w:r w:rsidRPr="00FD4A20">
        <w:rPr>
          <w:sz w:val="28"/>
          <w:szCs w:val="28"/>
        </w:rPr>
        <w:t xml:space="preserve">» </w:t>
      </w:r>
      <w:r>
        <w:rPr>
          <w:sz w:val="28"/>
          <w:szCs w:val="28"/>
        </w:rPr>
        <w:t>февраля</w:t>
      </w:r>
      <w:r w:rsidRPr="00FD4A20">
        <w:rPr>
          <w:sz w:val="28"/>
          <w:szCs w:val="28"/>
        </w:rPr>
        <w:t xml:space="preserve"> 202</w:t>
      </w:r>
      <w:r>
        <w:rPr>
          <w:sz w:val="28"/>
          <w:szCs w:val="28"/>
        </w:rPr>
        <w:t>2</w:t>
      </w:r>
      <w:r w:rsidRPr="00FD4A20">
        <w:rPr>
          <w:sz w:val="28"/>
          <w:szCs w:val="28"/>
        </w:rPr>
        <w:t xml:space="preserve"> г.                                                     </w:t>
      </w:r>
      <w:r>
        <w:rPr>
          <w:sz w:val="28"/>
          <w:szCs w:val="28"/>
        </w:rPr>
        <w:t xml:space="preserve"> </w:t>
      </w:r>
      <w:r w:rsidRPr="00FD4A20">
        <w:rPr>
          <w:sz w:val="28"/>
          <w:szCs w:val="28"/>
        </w:rPr>
        <w:t xml:space="preserve"> №</w:t>
      </w:r>
      <w:r>
        <w:rPr>
          <w:sz w:val="28"/>
          <w:szCs w:val="28"/>
        </w:rPr>
        <w:t>4</w:t>
      </w:r>
    </w:p>
    <w:p w:rsidR="0037374E" w:rsidRPr="00FD4A20" w:rsidRDefault="0037374E" w:rsidP="007155B8">
      <w:pPr>
        <w:ind w:firstLine="540"/>
        <w:rPr>
          <w:sz w:val="28"/>
          <w:szCs w:val="28"/>
        </w:rPr>
      </w:pPr>
    </w:p>
    <w:p w:rsidR="0037374E" w:rsidRPr="00FD4A20" w:rsidRDefault="0037374E" w:rsidP="007155B8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с.Алтары</w:t>
      </w:r>
    </w:p>
    <w:p w:rsidR="0037374E" w:rsidRPr="00FD4A20" w:rsidRDefault="0037374E" w:rsidP="007155B8">
      <w:pPr>
        <w:ind w:right="-5" w:firstLine="540"/>
        <w:jc w:val="right"/>
        <w:rPr>
          <w:b/>
          <w:bCs/>
          <w:sz w:val="28"/>
          <w:szCs w:val="28"/>
        </w:rPr>
      </w:pPr>
    </w:p>
    <w:p w:rsidR="0037374E" w:rsidRDefault="0037374E" w:rsidP="007155B8">
      <w:pPr>
        <w:ind w:firstLine="567"/>
        <w:rPr>
          <w:sz w:val="28"/>
          <w:szCs w:val="28"/>
        </w:rPr>
      </w:pPr>
      <w:r w:rsidRPr="007155B8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внесении изменения  </w:t>
      </w:r>
    </w:p>
    <w:p w:rsidR="0037374E" w:rsidRDefault="0037374E" w:rsidP="007155B8">
      <w:pPr>
        <w:ind w:firstLine="567"/>
        <w:rPr>
          <w:sz w:val="28"/>
          <w:szCs w:val="28"/>
        </w:rPr>
      </w:pPr>
      <w:r>
        <w:rPr>
          <w:sz w:val="28"/>
          <w:szCs w:val="28"/>
        </w:rPr>
        <w:t>в решение Совета депутатов</w:t>
      </w:r>
    </w:p>
    <w:p w:rsidR="0037374E" w:rsidRDefault="0037374E" w:rsidP="007155B8">
      <w:pPr>
        <w:ind w:firstLine="567"/>
        <w:rPr>
          <w:sz w:val="28"/>
          <w:szCs w:val="28"/>
        </w:rPr>
      </w:pPr>
      <w:r>
        <w:rPr>
          <w:sz w:val="28"/>
          <w:szCs w:val="28"/>
        </w:rPr>
        <w:t>Алтарского сельского поселения</w:t>
      </w:r>
    </w:p>
    <w:p w:rsidR="0037374E" w:rsidRDefault="0037374E" w:rsidP="007155B8">
      <w:pPr>
        <w:ind w:firstLine="567"/>
        <w:rPr>
          <w:sz w:val="28"/>
          <w:szCs w:val="28"/>
        </w:rPr>
      </w:pPr>
      <w:r>
        <w:rPr>
          <w:sz w:val="28"/>
          <w:szCs w:val="28"/>
        </w:rPr>
        <w:t>Ромодановского муниципального района</w:t>
      </w:r>
    </w:p>
    <w:p w:rsidR="0037374E" w:rsidRDefault="0037374E" w:rsidP="007155B8">
      <w:pPr>
        <w:ind w:firstLine="567"/>
        <w:rPr>
          <w:sz w:val="28"/>
          <w:szCs w:val="28"/>
        </w:rPr>
      </w:pPr>
      <w:r>
        <w:rPr>
          <w:sz w:val="28"/>
          <w:szCs w:val="28"/>
        </w:rPr>
        <w:t>Республики Мордовия от 21 апреля 2021г. №9</w:t>
      </w:r>
    </w:p>
    <w:p w:rsidR="0037374E" w:rsidRPr="006179A4" w:rsidRDefault="0037374E" w:rsidP="00B67138">
      <w:pPr>
        <w:ind w:firstLine="567"/>
        <w:rPr>
          <w:sz w:val="24"/>
          <w:szCs w:val="24"/>
        </w:rPr>
      </w:pPr>
      <w:r w:rsidRPr="006179A4">
        <w:rPr>
          <w:sz w:val="24"/>
          <w:szCs w:val="24"/>
        </w:rPr>
        <w:t xml:space="preserve">О приостановлении действия отдельных положений </w:t>
      </w:r>
    </w:p>
    <w:p w:rsidR="0037374E" w:rsidRPr="006179A4" w:rsidRDefault="0037374E" w:rsidP="00B67138">
      <w:pPr>
        <w:ind w:firstLine="567"/>
        <w:rPr>
          <w:sz w:val="24"/>
          <w:szCs w:val="24"/>
        </w:rPr>
      </w:pPr>
      <w:r w:rsidRPr="006179A4">
        <w:rPr>
          <w:sz w:val="24"/>
          <w:szCs w:val="24"/>
        </w:rPr>
        <w:t xml:space="preserve">решения Совета депутатов Алтарского сельского поселения   </w:t>
      </w:r>
    </w:p>
    <w:p w:rsidR="0037374E" w:rsidRPr="006179A4" w:rsidRDefault="0037374E" w:rsidP="00B67138">
      <w:pPr>
        <w:ind w:firstLine="567"/>
        <w:rPr>
          <w:sz w:val="24"/>
          <w:szCs w:val="24"/>
        </w:rPr>
      </w:pPr>
      <w:r w:rsidRPr="006179A4">
        <w:rPr>
          <w:sz w:val="24"/>
          <w:szCs w:val="24"/>
        </w:rPr>
        <w:t xml:space="preserve">Ромодановского муниципального района Республики Мордовия </w:t>
      </w:r>
    </w:p>
    <w:p w:rsidR="0037374E" w:rsidRPr="006179A4" w:rsidRDefault="0037374E" w:rsidP="00B67138">
      <w:pPr>
        <w:ind w:firstLine="567"/>
        <w:rPr>
          <w:sz w:val="24"/>
          <w:szCs w:val="24"/>
        </w:rPr>
      </w:pPr>
      <w:r w:rsidRPr="006179A4">
        <w:rPr>
          <w:sz w:val="24"/>
          <w:szCs w:val="24"/>
        </w:rPr>
        <w:t xml:space="preserve">от  30.04.2013 г. № 1 «О денежном содержании должностных лиц и   </w:t>
      </w:r>
    </w:p>
    <w:p w:rsidR="0037374E" w:rsidRPr="006179A4" w:rsidRDefault="0037374E" w:rsidP="00B67138">
      <w:pPr>
        <w:ind w:firstLine="567"/>
        <w:rPr>
          <w:sz w:val="24"/>
          <w:szCs w:val="24"/>
        </w:rPr>
      </w:pPr>
      <w:r w:rsidRPr="006179A4">
        <w:rPr>
          <w:sz w:val="24"/>
          <w:szCs w:val="24"/>
        </w:rPr>
        <w:t xml:space="preserve">муниципальных    служащих Алтарского сельского поселения </w:t>
      </w:r>
    </w:p>
    <w:p w:rsidR="0037374E" w:rsidRPr="006179A4" w:rsidRDefault="0037374E" w:rsidP="00B67138">
      <w:pPr>
        <w:ind w:firstLine="567"/>
        <w:rPr>
          <w:sz w:val="24"/>
          <w:szCs w:val="24"/>
        </w:rPr>
      </w:pPr>
      <w:r w:rsidRPr="006179A4">
        <w:rPr>
          <w:sz w:val="24"/>
          <w:szCs w:val="24"/>
        </w:rPr>
        <w:t>Ромодановского  муниципального района Республики Мордовия  »</w:t>
      </w:r>
    </w:p>
    <w:p w:rsidR="0037374E" w:rsidRDefault="0037374E" w:rsidP="007155B8">
      <w:pPr>
        <w:rPr>
          <w:rStyle w:val="s2"/>
          <w:sz w:val="28"/>
          <w:szCs w:val="28"/>
        </w:rPr>
      </w:pPr>
    </w:p>
    <w:p w:rsidR="0037374E" w:rsidRPr="007155B8" w:rsidRDefault="0037374E" w:rsidP="007155B8">
      <w:pPr>
        <w:rPr>
          <w:sz w:val="28"/>
          <w:szCs w:val="28"/>
        </w:rPr>
      </w:pPr>
    </w:p>
    <w:p w:rsidR="0037374E" w:rsidRPr="00FD4A20" w:rsidRDefault="0037374E" w:rsidP="007155B8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 xml:space="preserve">В соответствии с Указом Главы Республики Мордовия </w:t>
      </w:r>
      <w:r>
        <w:rPr>
          <w:rStyle w:val="s2"/>
          <w:sz w:val="28"/>
          <w:szCs w:val="28"/>
        </w:rPr>
        <w:t xml:space="preserve">от 10 января 2022г. №3-УГ «О внесении изменения в пункт 1 Указа Главы Республики Мордовия </w:t>
      </w:r>
      <w:r w:rsidRPr="00FD4A20">
        <w:rPr>
          <w:rStyle w:val="s2"/>
          <w:sz w:val="28"/>
          <w:szCs w:val="28"/>
        </w:rPr>
        <w:t xml:space="preserve">от 9 марта 2021 г. №62-УГ, руководствуясь Уставом </w:t>
      </w:r>
      <w:r>
        <w:rPr>
          <w:rStyle w:val="s2"/>
          <w:sz w:val="28"/>
          <w:szCs w:val="28"/>
        </w:rPr>
        <w:t>Алтарского сельского поселения</w:t>
      </w:r>
      <w:r w:rsidRPr="00FD4A20">
        <w:rPr>
          <w:rStyle w:val="s2"/>
          <w:sz w:val="28"/>
          <w:szCs w:val="28"/>
        </w:rPr>
        <w:t xml:space="preserve">, Совет депутатов </w:t>
      </w:r>
      <w:r>
        <w:rPr>
          <w:rStyle w:val="s2"/>
          <w:sz w:val="28"/>
          <w:szCs w:val="28"/>
        </w:rPr>
        <w:t>Алтарского сельского поселения</w:t>
      </w:r>
    </w:p>
    <w:p w:rsidR="0037374E" w:rsidRPr="00FD4A20" w:rsidRDefault="0037374E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</w:p>
    <w:p w:rsidR="0037374E" w:rsidRPr="00FD4A20" w:rsidRDefault="0037374E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РЕШИЛ:</w:t>
      </w:r>
    </w:p>
    <w:p w:rsidR="0037374E" w:rsidRPr="00B67138" w:rsidRDefault="0037374E" w:rsidP="00B67138">
      <w:pPr>
        <w:ind w:firstLine="567"/>
        <w:rPr>
          <w:rStyle w:val="s2"/>
          <w:sz w:val="24"/>
          <w:szCs w:val="24"/>
        </w:rPr>
      </w:pPr>
      <w:r w:rsidRPr="00FD4A20">
        <w:rPr>
          <w:rStyle w:val="s2"/>
          <w:sz w:val="28"/>
          <w:szCs w:val="28"/>
        </w:rPr>
        <w:t>1.</w:t>
      </w:r>
      <w:r>
        <w:rPr>
          <w:rStyle w:val="s2"/>
          <w:sz w:val="28"/>
          <w:szCs w:val="28"/>
        </w:rPr>
        <w:t xml:space="preserve"> Внести в пункт 1</w:t>
      </w:r>
      <w:r w:rsidRPr="009C1B8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решения Совета депутатов Алтарского сельского поселения Ромодановского муниципального района Республики Мордовия от 21 апреля 2021г. №9 </w:t>
      </w:r>
      <w:r w:rsidRPr="006179A4">
        <w:rPr>
          <w:sz w:val="24"/>
          <w:szCs w:val="24"/>
        </w:rPr>
        <w:t>О приостановлении действия отдельных положений решения Совета депутатов Алтарского сельского поселения   Ромодановского муниципального района Республики Мордовия от  30.04.2013 г. № 1 «О денежном содержании должностных лиц и   муниципальных    служащих Алтарского сельского поселения Ромодановского  муниципального района Республики Мордовия  »</w:t>
      </w:r>
      <w:r>
        <w:rPr>
          <w:sz w:val="24"/>
          <w:szCs w:val="24"/>
        </w:rPr>
        <w:t xml:space="preserve"> </w:t>
      </w:r>
      <w:r>
        <w:rPr>
          <w:rStyle w:val="s2"/>
          <w:sz w:val="28"/>
          <w:szCs w:val="28"/>
        </w:rPr>
        <w:t xml:space="preserve">изменение, заменив слова «до 1 января 2022 года» словами «до 1 января 2023 года». </w:t>
      </w:r>
    </w:p>
    <w:p w:rsidR="0037374E" w:rsidRDefault="0037374E" w:rsidP="007155B8">
      <w:pPr>
        <w:spacing w:line="320" w:lineRule="exact"/>
        <w:ind w:firstLine="567"/>
        <w:jc w:val="both"/>
        <w:rPr>
          <w:spacing w:val="6"/>
          <w:sz w:val="28"/>
          <w:szCs w:val="28"/>
        </w:rPr>
      </w:pPr>
      <w:r w:rsidRPr="00FD4A20">
        <w:rPr>
          <w:spacing w:val="6"/>
          <w:sz w:val="28"/>
          <w:szCs w:val="28"/>
        </w:rPr>
        <w:t>2.</w:t>
      </w:r>
      <w:r>
        <w:rPr>
          <w:spacing w:val="6"/>
          <w:sz w:val="28"/>
          <w:szCs w:val="28"/>
        </w:rPr>
        <w:t xml:space="preserve"> Настоящее р</w:t>
      </w:r>
      <w:r w:rsidRPr="00FD4A20">
        <w:rPr>
          <w:spacing w:val="6"/>
          <w:sz w:val="28"/>
          <w:szCs w:val="28"/>
        </w:rPr>
        <w:t>ешение вступает в силу со дня его официального опубликования</w:t>
      </w:r>
      <w:r>
        <w:rPr>
          <w:spacing w:val="6"/>
          <w:sz w:val="28"/>
          <w:szCs w:val="28"/>
        </w:rPr>
        <w:t>.</w:t>
      </w:r>
      <w:r w:rsidRPr="00FD4A20">
        <w:rPr>
          <w:spacing w:val="6"/>
          <w:sz w:val="28"/>
          <w:szCs w:val="28"/>
        </w:rPr>
        <w:t xml:space="preserve"> </w:t>
      </w:r>
    </w:p>
    <w:p w:rsidR="0037374E" w:rsidRPr="00FD4A20" w:rsidRDefault="0037374E" w:rsidP="007155B8">
      <w:pPr>
        <w:spacing w:line="320" w:lineRule="exact"/>
        <w:ind w:firstLine="567"/>
        <w:jc w:val="both"/>
        <w:rPr>
          <w:spacing w:val="6"/>
          <w:sz w:val="28"/>
          <w:szCs w:val="28"/>
        </w:rPr>
      </w:pPr>
    </w:p>
    <w:p w:rsidR="0037374E" w:rsidRDefault="0037374E" w:rsidP="007155B8">
      <w:pPr>
        <w:rPr>
          <w:sz w:val="28"/>
          <w:szCs w:val="28"/>
        </w:rPr>
      </w:pPr>
    </w:p>
    <w:p w:rsidR="0037374E" w:rsidRDefault="0037374E" w:rsidP="007155B8">
      <w:pPr>
        <w:rPr>
          <w:sz w:val="28"/>
          <w:szCs w:val="28"/>
        </w:rPr>
      </w:pPr>
      <w:r>
        <w:rPr>
          <w:sz w:val="28"/>
          <w:szCs w:val="28"/>
        </w:rPr>
        <w:t xml:space="preserve">Глава Алтарского </w:t>
      </w:r>
    </w:p>
    <w:p w:rsidR="0037374E" w:rsidRDefault="0037374E" w:rsidP="007155B8">
      <w:r>
        <w:rPr>
          <w:sz w:val="28"/>
          <w:szCs w:val="28"/>
        </w:rPr>
        <w:t>сельского поселения                                                              М.Х. Кузяев</w:t>
      </w:r>
    </w:p>
    <w:sectPr w:rsidR="0037374E" w:rsidSect="007155B8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55B8"/>
    <w:rsid w:val="00193C50"/>
    <w:rsid w:val="002241B7"/>
    <w:rsid w:val="00330A29"/>
    <w:rsid w:val="0037374E"/>
    <w:rsid w:val="0042405F"/>
    <w:rsid w:val="00435D0E"/>
    <w:rsid w:val="00490C28"/>
    <w:rsid w:val="004D51E9"/>
    <w:rsid w:val="005939FC"/>
    <w:rsid w:val="006179A4"/>
    <w:rsid w:val="007155B8"/>
    <w:rsid w:val="007D3971"/>
    <w:rsid w:val="0083404C"/>
    <w:rsid w:val="009C1B8D"/>
    <w:rsid w:val="009C4E9D"/>
    <w:rsid w:val="00AF4793"/>
    <w:rsid w:val="00B67138"/>
    <w:rsid w:val="00C2057D"/>
    <w:rsid w:val="00C9755C"/>
    <w:rsid w:val="00D12B40"/>
    <w:rsid w:val="00E85E3C"/>
    <w:rsid w:val="00EA46A3"/>
    <w:rsid w:val="00FD4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5B8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155B8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155B8"/>
    <w:rPr>
      <w:rFonts w:ascii="Cambria" w:hAnsi="Cambria" w:cs="Cambria"/>
      <w:b/>
      <w:bCs/>
      <w:kern w:val="32"/>
      <w:sz w:val="32"/>
      <w:szCs w:val="32"/>
      <w:lang w:eastAsia="ru-RU"/>
    </w:rPr>
  </w:style>
  <w:style w:type="paragraph" w:customStyle="1" w:styleId="p7">
    <w:name w:val="p7"/>
    <w:basedOn w:val="Normal"/>
    <w:uiPriority w:val="99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DefaultParagraphFont"/>
    <w:uiPriority w:val="99"/>
    <w:rsid w:val="007155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28</TotalTime>
  <Pages>1</Pages>
  <Words>265</Words>
  <Characters>1511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Цыплова Таисия Васильевна</dc:creator>
  <cp:keywords/>
  <dc:description/>
  <cp:lastModifiedBy>1</cp:lastModifiedBy>
  <cp:revision>7</cp:revision>
  <cp:lastPrinted>2022-02-03T06:26:00Z</cp:lastPrinted>
  <dcterms:created xsi:type="dcterms:W3CDTF">2022-01-27T08:46:00Z</dcterms:created>
  <dcterms:modified xsi:type="dcterms:W3CDTF">2022-02-13T00:36:00Z</dcterms:modified>
</cp:coreProperties>
</file>