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C3" w:rsidRPr="00E75244" w:rsidRDefault="000645C3" w:rsidP="00040FE5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СОВЕТ ДЕПУТАТОВ       </w:t>
      </w:r>
      <w:r w:rsidRPr="00E75244">
        <w:rPr>
          <w:b/>
          <w:i/>
          <w:sz w:val="40"/>
          <w:szCs w:val="40"/>
          <w:u w:val="single"/>
        </w:rPr>
        <w:t>ПРОЕКТ</w:t>
      </w:r>
    </w:p>
    <w:p w:rsidR="000645C3" w:rsidRDefault="000645C3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0645C3" w:rsidRPr="000B5FC6" w:rsidRDefault="000645C3" w:rsidP="00040FE5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645C3" w:rsidRDefault="000645C3" w:rsidP="00040FE5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645C3" w:rsidRPr="00A605FE" w:rsidRDefault="000645C3" w:rsidP="00040FE5">
      <w:pPr>
        <w:jc w:val="center"/>
        <w:rPr>
          <w:b/>
          <w:sz w:val="28"/>
          <w:szCs w:val="28"/>
        </w:rPr>
      </w:pPr>
    </w:p>
    <w:p w:rsidR="000645C3" w:rsidRPr="00990550" w:rsidRDefault="000645C3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645C3" w:rsidRPr="00FB3ED9" w:rsidRDefault="000645C3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0645C3" w:rsidRPr="00FB3ED9" w:rsidRDefault="000645C3" w:rsidP="00040FE5"/>
    <w:p w:rsidR="000645C3" w:rsidRPr="006748CF" w:rsidRDefault="000645C3" w:rsidP="00040FE5">
      <w:r>
        <w:t xml:space="preserve">   от</w:t>
      </w:r>
      <w:r w:rsidRPr="006748CF">
        <w:t xml:space="preserve"> «</w:t>
      </w:r>
      <w:r>
        <w:t>_</w:t>
      </w:r>
      <w:r w:rsidRPr="006748CF">
        <w:t>»</w:t>
      </w:r>
      <w:r>
        <w:t xml:space="preserve"> ______</w:t>
      </w:r>
      <w:smartTag w:uri="urn:schemas-microsoft-com:office:smarttags" w:element="metricconverter">
        <w:smartTagPr>
          <w:attr w:name="ProductID" w:val="2022 г"/>
        </w:smartTagPr>
        <w:r w:rsidRPr="006748CF">
          <w:t>20</w:t>
        </w:r>
        <w:r>
          <w:t>22 г</w:t>
        </w:r>
      </w:smartTag>
      <w:r w:rsidRPr="006748CF">
        <w:t xml:space="preserve">.                </w:t>
      </w:r>
      <w:r>
        <w:tab/>
      </w:r>
      <w:r>
        <w:tab/>
        <w:t xml:space="preserve">                                                                  </w:t>
      </w:r>
      <w:r w:rsidRPr="006748CF">
        <w:t xml:space="preserve">№ </w:t>
      </w:r>
      <w:r>
        <w:t>_</w:t>
      </w:r>
    </w:p>
    <w:p w:rsidR="000645C3" w:rsidRPr="006748CF" w:rsidRDefault="000645C3" w:rsidP="00040FE5"/>
    <w:p w:rsidR="000645C3" w:rsidRPr="006748CF" w:rsidRDefault="000645C3" w:rsidP="00040FE5">
      <w:pPr>
        <w:jc w:val="center"/>
      </w:pPr>
      <w:r>
        <w:t>п. Липки</w:t>
      </w:r>
    </w:p>
    <w:p w:rsidR="000645C3" w:rsidRDefault="000645C3" w:rsidP="00B72D56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45C3" w:rsidRPr="00582D6E" w:rsidRDefault="000645C3" w:rsidP="00582D6E">
      <w:pPr>
        <w:pStyle w:val="NoSpacing"/>
        <w:ind w:right="3685"/>
        <w:jc w:val="both"/>
        <w:rPr>
          <w:rFonts w:ascii="Times New Roman" w:hAnsi="Times New Roman"/>
          <w:b/>
          <w:sz w:val="26"/>
          <w:szCs w:val="26"/>
        </w:rPr>
      </w:pPr>
      <w:r w:rsidRPr="00582D6E">
        <w:rPr>
          <w:rFonts w:ascii="Times New Roman" w:hAnsi="Times New Roman"/>
          <w:b/>
          <w:sz w:val="26"/>
          <w:szCs w:val="26"/>
          <w:lang w:eastAsia="ru-RU"/>
        </w:rPr>
        <w:t>О заключении соглашения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>о передаче Ромодановскому муниципаль</w:t>
      </w:r>
      <w:r>
        <w:rPr>
          <w:rFonts w:ascii="Times New Roman" w:hAnsi="Times New Roman"/>
          <w:b/>
          <w:sz w:val="26"/>
          <w:szCs w:val="26"/>
          <w:lang w:eastAsia="ru-RU"/>
        </w:rPr>
        <w:t>ному району полномочий Липкин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>ского сельского поселения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 xml:space="preserve">Ромодановского муниципального района </w:t>
      </w:r>
      <w:r w:rsidRPr="00582D6E">
        <w:rPr>
          <w:rFonts w:ascii="Times New Roman" w:hAnsi="Times New Roman"/>
          <w:b/>
          <w:sz w:val="26"/>
          <w:szCs w:val="26"/>
        </w:rPr>
        <w:t>по осуществлению муниципального жилищного контроля</w:t>
      </w:r>
    </w:p>
    <w:p w:rsidR="000645C3" w:rsidRPr="00582D6E" w:rsidRDefault="000645C3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</w:rPr>
      </w:pPr>
    </w:p>
    <w:p w:rsidR="000645C3" w:rsidRPr="00582D6E" w:rsidRDefault="000645C3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0645C3" w:rsidRPr="00582D6E" w:rsidRDefault="000645C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8E3CCD">
        <w:rPr>
          <w:sz w:val="26"/>
          <w:szCs w:val="26"/>
        </w:rPr>
        <w:t xml:space="preserve">Совет  депутатов </w:t>
      </w:r>
      <w:r>
        <w:rPr>
          <w:sz w:val="26"/>
          <w:szCs w:val="26"/>
        </w:rPr>
        <w:t xml:space="preserve">Липкинского сельского поселения </w:t>
      </w:r>
      <w:r w:rsidRPr="008E3CCD">
        <w:rPr>
          <w:sz w:val="26"/>
          <w:szCs w:val="26"/>
        </w:rPr>
        <w:t>Ромодановского муниципального района решил:</w:t>
      </w:r>
    </w:p>
    <w:p w:rsidR="000645C3" w:rsidRPr="00582D6E" w:rsidRDefault="000645C3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0645C3" w:rsidRPr="00582D6E" w:rsidRDefault="000645C3" w:rsidP="00F93DEA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 Ромодановскому муниципальному району</w:t>
      </w:r>
      <w:r w:rsidRPr="00582D6E">
        <w:rPr>
          <w:sz w:val="26"/>
          <w:szCs w:val="26"/>
        </w:rPr>
        <w:t xml:space="preserve"> полномочия по осуществлению муниципального жилищного контроля.</w:t>
      </w:r>
    </w:p>
    <w:p w:rsidR="000645C3" w:rsidRPr="00582D6E" w:rsidRDefault="000645C3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 района заключить соглашение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 xml:space="preserve">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контроля.</w:t>
      </w:r>
    </w:p>
    <w:p w:rsidR="000645C3" w:rsidRPr="00582D6E" w:rsidRDefault="000645C3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 (прилагается).</w:t>
      </w:r>
    </w:p>
    <w:p w:rsidR="000645C3" w:rsidRPr="00582D6E" w:rsidRDefault="000645C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4. Опубликовать данное решение на сайте </w:t>
      </w:r>
      <w:r w:rsidRPr="008E3CCD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8E3CCD">
        <w:rPr>
          <w:sz w:val="26"/>
          <w:szCs w:val="26"/>
        </w:rPr>
        <w:t>Ромодановского муниципального района.</w:t>
      </w:r>
    </w:p>
    <w:p w:rsidR="000645C3" w:rsidRPr="00582D6E" w:rsidRDefault="000645C3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0645C3" w:rsidRPr="00582D6E" w:rsidRDefault="000645C3" w:rsidP="007C2E1E">
      <w:pPr>
        <w:jc w:val="both"/>
        <w:rPr>
          <w:b/>
          <w:sz w:val="26"/>
          <w:szCs w:val="26"/>
        </w:rPr>
      </w:pPr>
    </w:p>
    <w:p w:rsidR="000645C3" w:rsidRPr="00582D6E" w:rsidRDefault="000645C3" w:rsidP="007C2E1E">
      <w:pPr>
        <w:jc w:val="both"/>
        <w:rPr>
          <w:b/>
          <w:sz w:val="26"/>
          <w:szCs w:val="26"/>
        </w:rPr>
      </w:pPr>
    </w:p>
    <w:p w:rsidR="000645C3" w:rsidRDefault="000645C3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</w:t>
      </w:r>
      <w:r w:rsidRPr="008E3CCD">
        <w:rPr>
          <w:b/>
          <w:sz w:val="26"/>
          <w:szCs w:val="26"/>
        </w:rPr>
        <w:t>ского</w:t>
      </w:r>
      <w:r>
        <w:rPr>
          <w:b/>
          <w:sz w:val="26"/>
          <w:szCs w:val="26"/>
        </w:rPr>
        <w:t xml:space="preserve"> </w:t>
      </w:r>
    </w:p>
    <w:p w:rsidR="000645C3" w:rsidRDefault="000645C3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            Л.П. Новикова</w:t>
      </w:r>
    </w:p>
    <w:p w:rsidR="000645C3" w:rsidRDefault="000645C3" w:rsidP="007C2E1E">
      <w:pPr>
        <w:jc w:val="both"/>
        <w:rPr>
          <w:b/>
          <w:sz w:val="26"/>
          <w:szCs w:val="26"/>
        </w:rPr>
      </w:pPr>
    </w:p>
    <w:p w:rsidR="000645C3" w:rsidRDefault="000645C3" w:rsidP="007C2E1E">
      <w:pPr>
        <w:jc w:val="both"/>
        <w:rPr>
          <w:b/>
          <w:sz w:val="26"/>
          <w:szCs w:val="26"/>
        </w:rPr>
      </w:pPr>
    </w:p>
    <w:p w:rsidR="000645C3" w:rsidRDefault="000645C3" w:rsidP="008E3CCD">
      <w:pPr>
        <w:jc w:val="right"/>
      </w:pPr>
      <w:r w:rsidRPr="00EA4A8D">
        <w:t xml:space="preserve">Приложение </w:t>
      </w:r>
    </w:p>
    <w:p w:rsidR="000645C3" w:rsidRDefault="000645C3" w:rsidP="008E3CCD">
      <w:pPr>
        <w:jc w:val="right"/>
      </w:pPr>
      <w:r w:rsidRPr="00EA4A8D">
        <w:t xml:space="preserve">к решению Совета депутатов </w:t>
      </w:r>
    </w:p>
    <w:p w:rsidR="000645C3" w:rsidRDefault="000645C3" w:rsidP="008E3CCD">
      <w:pPr>
        <w:jc w:val="right"/>
      </w:pPr>
      <w:r>
        <w:t xml:space="preserve">Липкинского сельского поселения </w:t>
      </w:r>
    </w:p>
    <w:p w:rsidR="000645C3" w:rsidRPr="00EA4A8D" w:rsidRDefault="000645C3" w:rsidP="008E3CCD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0645C3" w:rsidRPr="00EA4A8D" w:rsidRDefault="000645C3" w:rsidP="008E3CCD">
      <w:pPr>
        <w:jc w:val="right"/>
      </w:pPr>
      <w:r w:rsidRPr="00EA4A8D">
        <w:t>от «</w:t>
      </w:r>
      <w:r>
        <w:t>__</w:t>
      </w:r>
      <w:r w:rsidRPr="00EA4A8D">
        <w:t xml:space="preserve">» марта </w:t>
      </w:r>
      <w:smartTag w:uri="urn:schemas-microsoft-com:office:smarttags" w:element="metricconverter">
        <w:smartTagPr>
          <w:attr w:name="ProductID" w:val="2022 г"/>
        </w:smartTagPr>
        <w:smartTag w:uri="urn:schemas-microsoft-com:office:smarttags" w:element="metricconverter">
          <w:smartTagPr>
            <w:attr w:name="ProductID" w:val="2022 г"/>
          </w:smartTagPr>
          <w:r w:rsidRPr="00EA4A8D">
            <w:t>2022 г</w:t>
          </w:r>
        </w:smartTag>
        <w:r>
          <w:t>.</w:t>
        </w:r>
      </w:smartTag>
      <w:r>
        <w:t xml:space="preserve"> №__</w:t>
      </w:r>
    </w:p>
    <w:p w:rsidR="000645C3" w:rsidRPr="004F0B98" w:rsidRDefault="000645C3" w:rsidP="008E3CCD">
      <w:pPr>
        <w:jc w:val="center"/>
        <w:rPr>
          <w:b/>
          <w:sz w:val="28"/>
          <w:szCs w:val="28"/>
        </w:rPr>
      </w:pPr>
      <w:r w:rsidRPr="004F0B98">
        <w:rPr>
          <w:b/>
          <w:sz w:val="28"/>
          <w:szCs w:val="28"/>
        </w:rPr>
        <w:t>СОГЛАШЕНИЕ</w:t>
      </w:r>
    </w:p>
    <w:p w:rsidR="000645C3" w:rsidRDefault="000645C3" w:rsidP="008E3CCD">
      <w:pPr>
        <w:jc w:val="center"/>
        <w:rPr>
          <w:b/>
          <w:sz w:val="28"/>
          <w:szCs w:val="28"/>
        </w:rPr>
      </w:pPr>
      <w:r w:rsidRPr="00237E80">
        <w:rPr>
          <w:b/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b/>
          <w:sz w:val="28"/>
          <w:szCs w:val="28"/>
        </w:rPr>
        <w:t>Липкинского</w:t>
      </w:r>
      <w:r w:rsidRPr="00237E80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</w:p>
    <w:p w:rsidR="000645C3" w:rsidRDefault="000645C3" w:rsidP="008E3CCD">
      <w:pPr>
        <w:jc w:val="center"/>
        <w:rPr>
          <w:b/>
        </w:rPr>
      </w:pPr>
    </w:p>
    <w:p w:rsidR="000645C3" w:rsidRPr="008E3CCD" w:rsidRDefault="000645C3" w:rsidP="008E3CC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8E3CCD">
        <w:rPr>
          <w:rFonts w:ascii="Times New Roman" w:hAnsi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Липкинское сельское поселение Ромодановского муниципального района Республики Мордовия, именуемое в дальнейшем «Поселение», в лице Главы Липкинского сельского поселения Новиковой Людмилы Петровны, действующей на основании Устава Липкинского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дополнительное соглашение о нижеследующем:</w:t>
      </w:r>
    </w:p>
    <w:p w:rsidR="000645C3" w:rsidRPr="00C01EEE" w:rsidRDefault="000645C3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 xml:space="preserve">айон принимает исполнение полномочий по осуществлению муниципального жилищного контроля на территории </w:t>
      </w:r>
      <w:r w:rsidRPr="00CF3E41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C01EEE" w:rsidRDefault="000645C3" w:rsidP="008E3CCD">
      <w:pPr>
        <w:pStyle w:val="Standard"/>
        <w:ind w:firstLine="705"/>
        <w:jc w:val="center"/>
        <w:rPr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0645C3" w:rsidRPr="00795C64" w:rsidRDefault="000645C3" w:rsidP="008E3CCD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 xml:space="preserve">1) соблюдать требования Жилищного кодекса Российской Федерации, 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 xml:space="preserve">действующего законодательства, иных нормативных правовых актов и </w:t>
      </w:r>
      <w:r w:rsidRPr="00795C64">
        <w:rPr>
          <w:sz w:val="28"/>
          <w:szCs w:val="28"/>
          <w:lang w:val="ru-RU"/>
        </w:rPr>
        <w:t>настоящего Соглашения;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жилищного контроля, в т.ч. с </w:t>
      </w:r>
      <w:r w:rsidRPr="00795C64">
        <w:rPr>
          <w:sz w:val="28"/>
          <w:szCs w:val="28"/>
          <w:lang w:val="ru-RU"/>
        </w:rPr>
        <w:t>использованием выделенных на эти цели бюджетных средств;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2.2. Муниципальный район имеет право: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0645C3" w:rsidRPr="00795C64" w:rsidRDefault="000645C3" w:rsidP="008E3CCD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 w:rsidRPr="00795C64">
        <w:rPr>
          <w:b/>
          <w:sz w:val="28"/>
          <w:szCs w:val="28"/>
          <w:lang w:val="ru-RU"/>
        </w:rPr>
        <w:t xml:space="preserve"> 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2.3. Поселение обязано: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</w:t>
      </w:r>
      <w:r w:rsidRPr="00C01EEE">
        <w:rPr>
          <w:sz w:val="28"/>
          <w:szCs w:val="28"/>
          <w:lang w:val="ru-RU"/>
        </w:rPr>
        <w:t>) предоставлять необходимые для осуществления переданных полномочий документы, справки, материалы и иную информацию;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 w:rsidRPr="00CF3E41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жилищного </w:t>
      </w:r>
      <w:r w:rsidRPr="00795C64">
        <w:rPr>
          <w:sz w:val="28"/>
          <w:szCs w:val="28"/>
          <w:lang w:val="ru-RU"/>
        </w:rPr>
        <w:t>контроля;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795C64" w:rsidRDefault="000645C3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795C64" w:rsidRDefault="000645C3" w:rsidP="008E3CCD">
      <w:pPr>
        <w:pStyle w:val="Standard"/>
        <w:ind w:firstLine="705"/>
        <w:jc w:val="center"/>
        <w:rPr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об утверждении бюджета на очередной финансовый год</w:t>
      </w:r>
      <w:r>
        <w:rPr>
          <w:sz w:val="28"/>
          <w:szCs w:val="28"/>
          <w:lang w:val="ru-RU"/>
        </w:rPr>
        <w:t>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C01EEE" w:rsidRDefault="000645C3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5. Ответственность сторон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 Срок действия соглашения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Вестник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0645C3" w:rsidRPr="00795C64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В случае отсутствия соответствующих</w:t>
      </w:r>
      <w:r w:rsidRPr="00C01EEE">
        <w:rPr>
          <w:sz w:val="28"/>
          <w:szCs w:val="28"/>
          <w:lang w:val="ru-RU"/>
        </w:rPr>
        <w:t xml:space="preserve"> изменений в бюджете поселения при первой его корректировке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вправе направить Поселению извещение о досрочном прекращении действия настоящего соглашения.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C01EEE" w:rsidRDefault="000645C3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0645C3" w:rsidRPr="00C01EEE" w:rsidRDefault="000645C3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0645C3" w:rsidRPr="00795C64" w:rsidRDefault="000645C3" w:rsidP="008E3CCD">
      <w:pPr>
        <w:pStyle w:val="Standard"/>
        <w:ind w:firstLine="705"/>
        <w:jc w:val="center"/>
        <w:rPr>
          <w:b/>
          <w:bCs/>
          <w:sz w:val="28"/>
          <w:szCs w:val="28"/>
        </w:rPr>
      </w:pPr>
      <w:r w:rsidRPr="00795C64">
        <w:rPr>
          <w:b/>
          <w:bCs/>
          <w:sz w:val="28"/>
          <w:szCs w:val="28"/>
        </w:rPr>
        <w:t>8. Подписи сторон</w:t>
      </w:r>
    </w:p>
    <w:p w:rsidR="000645C3" w:rsidRPr="00795C64" w:rsidRDefault="000645C3" w:rsidP="008E3CCD">
      <w:pPr>
        <w:pStyle w:val="Standard"/>
        <w:ind w:firstLine="705"/>
        <w:jc w:val="center"/>
        <w:rPr>
          <w:sz w:val="28"/>
          <w:szCs w:val="28"/>
        </w:rPr>
      </w:pPr>
    </w:p>
    <w:tbl>
      <w:tblPr>
        <w:tblW w:w="956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780"/>
        <w:gridCol w:w="4780"/>
      </w:tblGrid>
      <w:tr w:rsidR="000645C3" w:rsidRPr="00A75A37" w:rsidTr="008E3CCD">
        <w:trPr>
          <w:trHeight w:val="1156"/>
        </w:trPr>
        <w:tc>
          <w:tcPr>
            <w:tcW w:w="478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47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4739"/>
              <w:gridCol w:w="4739"/>
            </w:tblGrid>
            <w:tr w:rsidR="000645C3" w:rsidRPr="00A75A37" w:rsidTr="008E3CCD">
              <w:trPr>
                <w:trHeight w:val="1089"/>
              </w:trPr>
              <w:tc>
                <w:tcPr>
                  <w:tcW w:w="473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 xml:space="preserve">Глава Ромодановского </w:t>
                  </w:r>
                </w:p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>муниципального района</w:t>
                  </w:r>
                </w:p>
                <w:p w:rsidR="000645C3" w:rsidRPr="00A75A37" w:rsidRDefault="000645C3" w:rsidP="00FC362D">
                  <w:pPr>
                    <w:rPr>
                      <w:sz w:val="28"/>
                      <w:szCs w:val="28"/>
                    </w:rPr>
                  </w:pPr>
                </w:p>
                <w:p w:rsidR="000645C3" w:rsidRPr="00A75A37" w:rsidRDefault="000645C3" w:rsidP="00FC362D">
                  <w:pPr>
                    <w:rPr>
                      <w:sz w:val="28"/>
                      <w:szCs w:val="28"/>
                    </w:rPr>
                  </w:pPr>
                  <w:r w:rsidRPr="00A75A37">
                    <w:rPr>
                      <w:sz w:val="28"/>
                      <w:szCs w:val="28"/>
                    </w:rPr>
                    <w:t>________________ С.В. Ведяшкин</w:t>
                  </w:r>
                </w:p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3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0645C3" w:rsidRPr="00A75A37" w:rsidRDefault="000645C3" w:rsidP="00FC362D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 xml:space="preserve">Глава Ромодановского муниципального района </w:t>
                  </w:r>
                </w:p>
                <w:p w:rsidR="000645C3" w:rsidRPr="00A75A37" w:rsidRDefault="000645C3" w:rsidP="00FC362D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</w:p>
                <w:p w:rsidR="000645C3" w:rsidRPr="00A75A37" w:rsidRDefault="000645C3" w:rsidP="00FC362D">
                  <w:pPr>
                    <w:ind w:left="175"/>
                    <w:rPr>
                      <w:sz w:val="28"/>
                      <w:szCs w:val="28"/>
                    </w:rPr>
                  </w:pPr>
                  <w:r w:rsidRPr="00A75A37">
                    <w:rPr>
                      <w:sz w:val="28"/>
                      <w:szCs w:val="28"/>
                    </w:rPr>
                    <w:t xml:space="preserve">________________ С.В. Ведяшкин </w:t>
                  </w:r>
                </w:p>
              </w:tc>
            </w:tr>
          </w:tbl>
          <w:p w:rsidR="000645C3" w:rsidRPr="00A75A37" w:rsidRDefault="000645C3" w:rsidP="00FC362D"/>
        </w:tc>
        <w:tc>
          <w:tcPr>
            <w:tcW w:w="478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560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4780"/>
              <w:gridCol w:w="4780"/>
            </w:tblGrid>
            <w:tr w:rsidR="000645C3" w:rsidRPr="00A75A37" w:rsidTr="008E3CCD">
              <w:trPr>
                <w:trHeight w:val="897"/>
              </w:trPr>
              <w:tc>
                <w:tcPr>
                  <w:tcW w:w="4780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>Глава Липкинского</w:t>
                  </w:r>
                </w:p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>сельского поселения</w:t>
                  </w:r>
                </w:p>
                <w:p w:rsidR="000645C3" w:rsidRPr="00A75A37" w:rsidRDefault="000645C3" w:rsidP="00FC362D">
                  <w:pPr>
                    <w:rPr>
                      <w:sz w:val="28"/>
                      <w:szCs w:val="28"/>
                    </w:rPr>
                  </w:pPr>
                </w:p>
                <w:p w:rsidR="000645C3" w:rsidRPr="00A75A37" w:rsidRDefault="000645C3" w:rsidP="00FC362D">
                  <w:pPr>
                    <w:rPr>
                      <w:sz w:val="28"/>
                      <w:szCs w:val="28"/>
                    </w:rPr>
                  </w:pPr>
                  <w:r w:rsidRPr="00A75A37">
                    <w:rPr>
                      <w:sz w:val="28"/>
                      <w:szCs w:val="28"/>
                    </w:rPr>
                    <w:t>________________ Л.П. Новикова</w:t>
                  </w:r>
                </w:p>
                <w:p w:rsidR="000645C3" w:rsidRPr="00A75A37" w:rsidRDefault="000645C3" w:rsidP="00FC362D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0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0645C3" w:rsidRPr="00A75A37" w:rsidRDefault="000645C3" w:rsidP="00FC362D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  <w:r w:rsidRPr="00A75A37">
                    <w:rPr>
                      <w:b/>
                      <w:sz w:val="28"/>
                      <w:szCs w:val="28"/>
                    </w:rPr>
                    <w:t xml:space="preserve">Глава Ромодановского муниципального района </w:t>
                  </w:r>
                </w:p>
                <w:p w:rsidR="000645C3" w:rsidRPr="00A75A37" w:rsidRDefault="000645C3" w:rsidP="00FC362D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</w:p>
                <w:p w:rsidR="000645C3" w:rsidRPr="00A75A37" w:rsidRDefault="000645C3" w:rsidP="00FC362D">
                  <w:pPr>
                    <w:ind w:left="175"/>
                    <w:rPr>
                      <w:sz w:val="28"/>
                      <w:szCs w:val="28"/>
                    </w:rPr>
                  </w:pPr>
                  <w:r w:rsidRPr="00A75A37">
                    <w:rPr>
                      <w:sz w:val="28"/>
                      <w:szCs w:val="28"/>
                    </w:rPr>
                    <w:t xml:space="preserve">________________ С.В. Ведяшкин </w:t>
                  </w:r>
                </w:p>
              </w:tc>
            </w:tr>
          </w:tbl>
          <w:p w:rsidR="000645C3" w:rsidRPr="00A75A37" w:rsidRDefault="000645C3" w:rsidP="00FC362D"/>
        </w:tc>
      </w:tr>
    </w:tbl>
    <w:p w:rsidR="000645C3" w:rsidRDefault="000645C3" w:rsidP="008E3CCD"/>
    <w:p w:rsidR="000645C3" w:rsidRPr="008E3CCD" w:rsidRDefault="000645C3" w:rsidP="007C2E1E">
      <w:pPr>
        <w:jc w:val="both"/>
        <w:rPr>
          <w:b/>
          <w:sz w:val="26"/>
          <w:szCs w:val="26"/>
        </w:rPr>
      </w:pPr>
    </w:p>
    <w:sectPr w:rsidR="000645C3" w:rsidRPr="008E3CCD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5C3" w:rsidRDefault="000645C3" w:rsidP="00C65D30">
      <w:r>
        <w:separator/>
      </w:r>
    </w:p>
  </w:endnote>
  <w:endnote w:type="continuationSeparator" w:id="1">
    <w:p w:rsidR="000645C3" w:rsidRDefault="000645C3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5C3" w:rsidRDefault="000645C3" w:rsidP="00C65D30">
      <w:r>
        <w:separator/>
      </w:r>
    </w:p>
  </w:footnote>
  <w:footnote w:type="continuationSeparator" w:id="1">
    <w:p w:rsidR="000645C3" w:rsidRDefault="000645C3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FE5"/>
    <w:rsid w:val="00054818"/>
    <w:rsid w:val="000625A6"/>
    <w:rsid w:val="000645C3"/>
    <w:rsid w:val="0009124E"/>
    <w:rsid w:val="000A0303"/>
    <w:rsid w:val="000B5FC6"/>
    <w:rsid w:val="000D0174"/>
    <w:rsid w:val="0015212D"/>
    <w:rsid w:val="001819B1"/>
    <w:rsid w:val="00191E9C"/>
    <w:rsid w:val="001A32C6"/>
    <w:rsid w:val="001C7F55"/>
    <w:rsid w:val="00210FAE"/>
    <w:rsid w:val="00213D2A"/>
    <w:rsid w:val="00222018"/>
    <w:rsid w:val="00237E80"/>
    <w:rsid w:val="002679FA"/>
    <w:rsid w:val="002A5752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0B98"/>
    <w:rsid w:val="004F42EB"/>
    <w:rsid w:val="00582D6E"/>
    <w:rsid w:val="0059616D"/>
    <w:rsid w:val="005B572C"/>
    <w:rsid w:val="005E0D1C"/>
    <w:rsid w:val="006042DB"/>
    <w:rsid w:val="00640430"/>
    <w:rsid w:val="00641AF4"/>
    <w:rsid w:val="00667C67"/>
    <w:rsid w:val="006747FE"/>
    <w:rsid w:val="006748CF"/>
    <w:rsid w:val="006B61C9"/>
    <w:rsid w:val="006F4BAD"/>
    <w:rsid w:val="00704B41"/>
    <w:rsid w:val="00713013"/>
    <w:rsid w:val="00772208"/>
    <w:rsid w:val="00795C64"/>
    <w:rsid w:val="007C2E1E"/>
    <w:rsid w:val="007D6ECA"/>
    <w:rsid w:val="00816A52"/>
    <w:rsid w:val="00833709"/>
    <w:rsid w:val="008414D2"/>
    <w:rsid w:val="00876188"/>
    <w:rsid w:val="00883AC9"/>
    <w:rsid w:val="008E1B6C"/>
    <w:rsid w:val="008E3CCD"/>
    <w:rsid w:val="00941238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605FE"/>
    <w:rsid w:val="00A75A37"/>
    <w:rsid w:val="00B42447"/>
    <w:rsid w:val="00B46599"/>
    <w:rsid w:val="00B46FC9"/>
    <w:rsid w:val="00B72D56"/>
    <w:rsid w:val="00B85030"/>
    <w:rsid w:val="00BC1D02"/>
    <w:rsid w:val="00BF51A6"/>
    <w:rsid w:val="00C01EEE"/>
    <w:rsid w:val="00C312CE"/>
    <w:rsid w:val="00C65D30"/>
    <w:rsid w:val="00C769B5"/>
    <w:rsid w:val="00CA0C35"/>
    <w:rsid w:val="00CC23C6"/>
    <w:rsid w:val="00CD4A2F"/>
    <w:rsid w:val="00CF3E41"/>
    <w:rsid w:val="00D100C9"/>
    <w:rsid w:val="00D33FAE"/>
    <w:rsid w:val="00D47007"/>
    <w:rsid w:val="00D52B78"/>
    <w:rsid w:val="00D63574"/>
    <w:rsid w:val="00D63FC3"/>
    <w:rsid w:val="00D830DA"/>
    <w:rsid w:val="00D90771"/>
    <w:rsid w:val="00DD45A5"/>
    <w:rsid w:val="00E045C2"/>
    <w:rsid w:val="00E23A4F"/>
    <w:rsid w:val="00E574A2"/>
    <w:rsid w:val="00E75244"/>
    <w:rsid w:val="00E912BF"/>
    <w:rsid w:val="00EA2495"/>
    <w:rsid w:val="00EA4A8D"/>
    <w:rsid w:val="00ED5943"/>
    <w:rsid w:val="00EF4D7A"/>
    <w:rsid w:val="00F0274B"/>
    <w:rsid w:val="00F06DB3"/>
    <w:rsid w:val="00F5011C"/>
    <w:rsid w:val="00F6135A"/>
    <w:rsid w:val="00F87437"/>
    <w:rsid w:val="00F93DEA"/>
    <w:rsid w:val="00FB3ED9"/>
    <w:rsid w:val="00FC2AAC"/>
    <w:rsid w:val="00FC362D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8E3CCD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93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5</Pages>
  <Words>1626</Words>
  <Characters>9270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USER</cp:lastModifiedBy>
  <cp:revision>4</cp:revision>
  <cp:lastPrinted>2019-09-18T10:53:00Z</cp:lastPrinted>
  <dcterms:created xsi:type="dcterms:W3CDTF">2022-03-25T09:27:00Z</dcterms:created>
  <dcterms:modified xsi:type="dcterms:W3CDTF">2022-03-28T06:17:00Z</dcterms:modified>
</cp:coreProperties>
</file>