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274" w:rsidRPr="00826215" w:rsidRDefault="000C2274" w:rsidP="00272402">
      <w:pPr>
        <w:jc w:val="center"/>
        <w:rPr>
          <w:b/>
          <w:bCs/>
          <w:sz w:val="36"/>
          <w:szCs w:val="36"/>
        </w:rPr>
      </w:pPr>
      <w:r w:rsidRPr="00826215">
        <w:rPr>
          <w:b/>
          <w:bCs/>
          <w:sz w:val="36"/>
          <w:szCs w:val="36"/>
        </w:rPr>
        <w:t>ПОСТАНОВЛЕНИЕ</w:t>
      </w:r>
    </w:p>
    <w:p w:rsidR="000C2274" w:rsidRPr="00826215" w:rsidRDefault="000C2274" w:rsidP="00F429D6">
      <w:pPr>
        <w:jc w:val="center"/>
        <w:rPr>
          <w:b/>
          <w:bCs/>
          <w:sz w:val="28"/>
          <w:szCs w:val="28"/>
        </w:rPr>
      </w:pPr>
      <w:r w:rsidRPr="00826215">
        <w:rPr>
          <w:b/>
          <w:bCs/>
          <w:sz w:val="28"/>
          <w:szCs w:val="28"/>
        </w:rPr>
        <w:t>ГЛАВЫ КОНСТАНТИНОВСКОГО СЕЛЬСКОГО ПОСЕЛЕНИЯ</w:t>
      </w:r>
    </w:p>
    <w:p w:rsidR="000C2274" w:rsidRPr="00826215" w:rsidRDefault="000C2274" w:rsidP="00F429D6">
      <w:pPr>
        <w:jc w:val="center"/>
        <w:rPr>
          <w:b/>
          <w:bCs/>
          <w:sz w:val="28"/>
          <w:szCs w:val="28"/>
        </w:rPr>
      </w:pPr>
      <w:r w:rsidRPr="00826215">
        <w:rPr>
          <w:b/>
          <w:bCs/>
          <w:sz w:val="28"/>
          <w:szCs w:val="28"/>
        </w:rPr>
        <w:t>РОМОДАНОВСКОГО МУНИЦИПАЛЬНОГО РАЙОНА</w:t>
      </w:r>
    </w:p>
    <w:p w:rsidR="000C2274" w:rsidRPr="00826215" w:rsidRDefault="000C2274" w:rsidP="00F429D6">
      <w:pPr>
        <w:pStyle w:val="Heading1"/>
        <w:jc w:val="center"/>
        <w:rPr>
          <w:b/>
          <w:bCs/>
        </w:rPr>
      </w:pPr>
      <w:r w:rsidRPr="00826215">
        <w:rPr>
          <w:b/>
          <w:bCs/>
        </w:rPr>
        <w:t>РЕСПУБЛИКИ МОРДОВИЯ</w:t>
      </w:r>
    </w:p>
    <w:p w:rsidR="000C2274" w:rsidRPr="00826215" w:rsidRDefault="000C2274" w:rsidP="00F429D6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  <w:r w:rsidRPr="00826215">
        <w:rPr>
          <w:sz w:val="28"/>
          <w:szCs w:val="28"/>
        </w:rPr>
        <w:t xml:space="preserve">  </w:t>
      </w:r>
    </w:p>
    <w:p w:rsidR="000C2274" w:rsidRPr="00826215" w:rsidRDefault="000C2274" w:rsidP="00F429D6">
      <w:pPr>
        <w:rPr>
          <w:sz w:val="22"/>
          <w:szCs w:val="22"/>
        </w:rPr>
      </w:pPr>
      <w:r w:rsidRPr="00826215">
        <w:rPr>
          <w:sz w:val="20"/>
          <w:szCs w:val="20"/>
        </w:rPr>
        <w:t xml:space="preserve">         </w:t>
      </w:r>
      <w:r w:rsidRPr="00826215">
        <w:t xml:space="preserve"> </w:t>
      </w:r>
      <w:r w:rsidRPr="00826215">
        <w:rPr>
          <w:sz w:val="22"/>
          <w:szCs w:val="22"/>
        </w:rPr>
        <w:t>от «</w:t>
      </w:r>
      <w:r>
        <w:rPr>
          <w:sz w:val="22"/>
          <w:szCs w:val="22"/>
        </w:rPr>
        <w:t>15</w:t>
      </w:r>
      <w:r w:rsidRPr="00826215">
        <w:rPr>
          <w:sz w:val="22"/>
          <w:szCs w:val="22"/>
        </w:rPr>
        <w:t xml:space="preserve">» </w:t>
      </w:r>
      <w:r>
        <w:rPr>
          <w:sz w:val="22"/>
          <w:szCs w:val="22"/>
        </w:rPr>
        <w:t>декабря 2021</w:t>
      </w:r>
      <w:r w:rsidRPr="00826215">
        <w:rPr>
          <w:sz w:val="22"/>
          <w:szCs w:val="22"/>
        </w:rPr>
        <w:t xml:space="preserve"> г.                                                                                                         № </w:t>
      </w:r>
      <w:r>
        <w:rPr>
          <w:sz w:val="22"/>
          <w:szCs w:val="22"/>
        </w:rPr>
        <w:t>24-п-у</w:t>
      </w:r>
    </w:p>
    <w:p w:rsidR="000C2274" w:rsidRPr="00826215" w:rsidRDefault="000C2274" w:rsidP="00F429D6">
      <w:pPr>
        <w:jc w:val="center"/>
        <w:rPr>
          <w:sz w:val="22"/>
          <w:szCs w:val="22"/>
        </w:rPr>
      </w:pPr>
      <w:r w:rsidRPr="00826215">
        <w:rPr>
          <w:sz w:val="22"/>
          <w:szCs w:val="22"/>
          <w:u w:val="single"/>
        </w:rPr>
        <w:t xml:space="preserve">с. Константиновка </w:t>
      </w:r>
    </w:p>
    <w:p w:rsidR="000C2274" w:rsidRPr="00826215" w:rsidRDefault="000C2274" w:rsidP="00F429D6">
      <w:pPr>
        <w:jc w:val="both"/>
      </w:pPr>
    </w:p>
    <w:p w:rsidR="000C2274" w:rsidRPr="00826215" w:rsidRDefault="000C2274" w:rsidP="00F429D6">
      <w:pPr>
        <w:tabs>
          <w:tab w:val="left" w:pos="7353"/>
        </w:tabs>
        <w:ind w:left="684" w:right="2959"/>
        <w:jc w:val="both"/>
        <w:rPr>
          <w:b/>
          <w:bCs/>
        </w:rPr>
      </w:pPr>
      <w:r w:rsidRPr="00826215">
        <w:rPr>
          <w:b/>
          <w:bCs/>
        </w:rPr>
        <w:t>О вынесении на публичные слушания проекта решения Совета депутатов Константиновского  сельского поселения Ромодановского муниципального района «О внесении изменений в Устав Константиновского сельского поселения Ромодановского муниципального района Республики Мордовия»</w:t>
      </w:r>
    </w:p>
    <w:p w:rsidR="000C2274" w:rsidRPr="00826215" w:rsidRDefault="000C2274" w:rsidP="00F429D6">
      <w:pPr>
        <w:pStyle w:val="Heading1"/>
        <w:ind w:firstLine="709"/>
        <w:rPr>
          <w:sz w:val="24"/>
          <w:szCs w:val="24"/>
        </w:rPr>
      </w:pPr>
      <w:r w:rsidRPr="00826215">
        <w:rPr>
          <w:sz w:val="24"/>
          <w:szCs w:val="24"/>
        </w:rPr>
        <w:t xml:space="preserve">В соответствии со статьями 28 и 44 Федерального закона от 06.10.2003 г. № 131-ФЗ «Об общих принципах организации местного самоуправления в Российской Федерации», Положением  о порядке организации и проведения публичных слушаний в Константиновском сельском поселении Ромодановского муниципального района Республики Мордовия, утвержденным </w:t>
      </w:r>
      <w:r w:rsidRPr="00826215">
        <w:rPr>
          <w:snapToGrid w:val="0"/>
          <w:sz w:val="24"/>
          <w:szCs w:val="24"/>
        </w:rPr>
        <w:t xml:space="preserve">решением Совета депутатов Константиновского сельского поселения Ромодановского муниципального района Республики Мордовия от </w:t>
      </w:r>
      <w:r w:rsidRPr="00826215">
        <w:rPr>
          <w:sz w:val="24"/>
          <w:szCs w:val="24"/>
        </w:rPr>
        <w:t xml:space="preserve">16 марта  </w:t>
      </w:r>
      <w:r w:rsidRPr="00826215">
        <w:rPr>
          <w:snapToGrid w:val="0"/>
          <w:sz w:val="24"/>
          <w:szCs w:val="24"/>
        </w:rPr>
        <w:t>2010 г. № 1</w:t>
      </w:r>
    </w:p>
    <w:p w:rsidR="000C2274" w:rsidRPr="00826215" w:rsidRDefault="000C2274" w:rsidP="00F429D6">
      <w:pPr>
        <w:tabs>
          <w:tab w:val="left" w:pos="3420"/>
        </w:tabs>
        <w:ind w:firstLine="684"/>
        <w:jc w:val="center"/>
      </w:pPr>
    </w:p>
    <w:p w:rsidR="000C2274" w:rsidRPr="00826215" w:rsidRDefault="000C2274" w:rsidP="00F429D6">
      <w:pPr>
        <w:tabs>
          <w:tab w:val="left" w:pos="3420"/>
        </w:tabs>
        <w:ind w:firstLine="684"/>
        <w:jc w:val="center"/>
        <w:rPr>
          <w:b/>
          <w:bCs/>
        </w:rPr>
      </w:pPr>
      <w:r w:rsidRPr="00826215">
        <w:rPr>
          <w:b/>
          <w:bCs/>
        </w:rPr>
        <w:t>ПОСТАНОВЛЯЮ:</w:t>
      </w:r>
    </w:p>
    <w:p w:rsidR="000C2274" w:rsidRPr="00826215" w:rsidRDefault="000C2274" w:rsidP="00F429D6">
      <w:pPr>
        <w:tabs>
          <w:tab w:val="left" w:pos="3420"/>
        </w:tabs>
        <w:ind w:firstLine="684"/>
        <w:jc w:val="both"/>
      </w:pPr>
      <w:r w:rsidRPr="00826215">
        <w:rPr>
          <w:b/>
          <w:bCs/>
        </w:rPr>
        <w:t>1.</w:t>
      </w:r>
      <w:r w:rsidRPr="00826215">
        <w:t xml:space="preserve"> Опубликовать и вынести на публичные слушания проект решения Совета депутатов Константиновского  сельского поселения Ромодановского муниципального района «О внесении изменений в Устав Константиновского сельского поселения Ромодановского муниципального района Республики Мордовия» (Приложение 1). </w:t>
      </w:r>
    </w:p>
    <w:p w:rsidR="000C2274" w:rsidRPr="00826215" w:rsidRDefault="000C2274" w:rsidP="00F429D6">
      <w:pPr>
        <w:tabs>
          <w:tab w:val="left" w:pos="3420"/>
        </w:tabs>
        <w:ind w:firstLine="684"/>
        <w:jc w:val="both"/>
      </w:pPr>
      <w:r w:rsidRPr="00826215">
        <w:rPr>
          <w:b/>
          <w:bCs/>
        </w:rPr>
        <w:t>2.</w:t>
      </w:r>
      <w:r w:rsidRPr="00826215">
        <w:t xml:space="preserve"> Определить местом проведения публичных слушаний здание администрации Константиновского сельского поселения, временем проведения «</w:t>
      </w:r>
      <w:r>
        <w:t>12</w:t>
      </w:r>
      <w:r w:rsidRPr="00826215">
        <w:t xml:space="preserve">» </w:t>
      </w:r>
      <w:r>
        <w:t>января  2022</w:t>
      </w:r>
      <w:r w:rsidRPr="00826215">
        <w:t xml:space="preserve"> г</w:t>
      </w:r>
      <w:r>
        <w:t>. 10 часов 0</w:t>
      </w:r>
      <w:r w:rsidRPr="00826215">
        <w:t>0 минут.</w:t>
      </w:r>
    </w:p>
    <w:p w:rsidR="000C2274" w:rsidRPr="00826215" w:rsidRDefault="000C2274" w:rsidP="00F429D6">
      <w:pPr>
        <w:tabs>
          <w:tab w:val="left" w:pos="3420"/>
        </w:tabs>
        <w:ind w:firstLine="684"/>
        <w:jc w:val="both"/>
      </w:pPr>
      <w:r w:rsidRPr="00826215">
        <w:rPr>
          <w:b/>
          <w:bCs/>
        </w:rPr>
        <w:t>3.</w:t>
      </w:r>
      <w:r w:rsidRPr="00826215">
        <w:t xml:space="preserve"> Установить, что организация и проведение публичных слушаний осуществляется рабочей группой (Приложение 2).</w:t>
      </w:r>
    </w:p>
    <w:p w:rsidR="000C2274" w:rsidRPr="00826215" w:rsidRDefault="000C2274" w:rsidP="00F429D6">
      <w:pPr>
        <w:tabs>
          <w:tab w:val="left" w:pos="3420"/>
        </w:tabs>
        <w:ind w:firstLine="684"/>
        <w:jc w:val="both"/>
      </w:pPr>
      <w:r w:rsidRPr="00826215">
        <w:rPr>
          <w:b/>
          <w:bCs/>
        </w:rPr>
        <w:t>4.</w:t>
      </w:r>
      <w:r w:rsidRPr="00826215">
        <w:t xml:space="preserve"> Предложения по проекту решения Совета депутатов Константиновского сельского поселения Ромодановского муниципального района «О внесении изменений в Устав Константиновского сельского поселения Ромодановского муниципального района Республики Мордовия» принимаются рабочей группой до «</w:t>
      </w:r>
      <w:r>
        <w:t>11</w:t>
      </w:r>
      <w:r w:rsidRPr="00826215">
        <w:t xml:space="preserve">» </w:t>
      </w:r>
      <w:r>
        <w:t>января 2022</w:t>
      </w:r>
      <w:r w:rsidRPr="00826215">
        <w:t xml:space="preserve"> г. по адресу: Республика Мордовия, Ромодановский район, с. Константиновка, ул. Центральная, д. 3 (тел. 2-63-48) ежедневно с 8.00 часов до 17.00 часов, кроме субботы и воскресенья.</w:t>
      </w:r>
    </w:p>
    <w:p w:rsidR="000C2274" w:rsidRPr="00826215" w:rsidRDefault="000C2274" w:rsidP="00F429D6">
      <w:pPr>
        <w:tabs>
          <w:tab w:val="left" w:pos="3420"/>
        </w:tabs>
        <w:ind w:firstLine="684"/>
        <w:jc w:val="both"/>
      </w:pPr>
      <w:r w:rsidRPr="00826215">
        <w:rPr>
          <w:b/>
          <w:bCs/>
        </w:rPr>
        <w:t>5.</w:t>
      </w:r>
      <w:r w:rsidRPr="00826215">
        <w:t xml:space="preserve"> Обсуждение проекта решения Совета депутатов Константиновского сельского поселения Ромодановского муниципального района «О внесении изменений в Устав Константиновского сельского поселения Ромодановского муниципального района Республики Мордовия» осуществляется в порядке, установленном Положением  о порядке организации и проведения публичных слушаний в Константиновском сельском поселении Ромодановском муниципальном районе Республики Мордовия, утвержденным </w:t>
      </w:r>
      <w:r w:rsidRPr="00826215">
        <w:rPr>
          <w:snapToGrid w:val="0"/>
        </w:rPr>
        <w:t xml:space="preserve">решением Совета депутатов </w:t>
      </w:r>
      <w:r w:rsidRPr="00826215">
        <w:t>Константиновского</w:t>
      </w:r>
      <w:r w:rsidRPr="00826215">
        <w:rPr>
          <w:snapToGrid w:val="0"/>
        </w:rPr>
        <w:t xml:space="preserve"> сельского поселения Ромодановского муниципального района Республики Мордовия от </w:t>
      </w:r>
      <w:r>
        <w:t>17 марта 2010г. №2.</w:t>
      </w:r>
    </w:p>
    <w:p w:rsidR="000C2274" w:rsidRPr="00826215" w:rsidRDefault="000C2274" w:rsidP="00F429D6">
      <w:pPr>
        <w:tabs>
          <w:tab w:val="left" w:pos="3420"/>
        </w:tabs>
        <w:ind w:firstLine="684"/>
        <w:jc w:val="both"/>
      </w:pPr>
      <w:r w:rsidRPr="00826215">
        <w:rPr>
          <w:b/>
          <w:bCs/>
        </w:rPr>
        <w:t>6.</w:t>
      </w:r>
      <w:r w:rsidRPr="00826215">
        <w:t xml:space="preserve"> Настоящее постановление подлежит официальному опубликованию.</w:t>
      </w:r>
    </w:p>
    <w:p w:rsidR="000C2274" w:rsidRPr="00826215" w:rsidRDefault="000C2274" w:rsidP="00F429D6">
      <w:pPr>
        <w:jc w:val="both"/>
        <w:rPr>
          <w:b/>
          <w:bCs/>
        </w:rPr>
      </w:pPr>
      <w:r w:rsidRPr="00826215">
        <w:rPr>
          <w:b/>
          <w:bCs/>
        </w:rPr>
        <w:t xml:space="preserve">Глава Константиновского </w:t>
      </w:r>
    </w:p>
    <w:p w:rsidR="000C2274" w:rsidRPr="00826215" w:rsidRDefault="000C2274" w:rsidP="00F429D6">
      <w:pPr>
        <w:jc w:val="both"/>
        <w:rPr>
          <w:b/>
          <w:bCs/>
        </w:rPr>
      </w:pPr>
      <w:r w:rsidRPr="00826215">
        <w:rPr>
          <w:b/>
          <w:bCs/>
        </w:rPr>
        <w:t xml:space="preserve">сельского поселения:                                                                      А.Г. Панкратов </w:t>
      </w:r>
      <w:r w:rsidRPr="00826215">
        <w:rPr>
          <w:b/>
          <w:bCs/>
        </w:rPr>
        <w:br w:type="page"/>
        <w:t xml:space="preserve">                                                                                                           Приложение 2</w:t>
      </w:r>
    </w:p>
    <w:p w:rsidR="000C2274" w:rsidRPr="00826215" w:rsidRDefault="000C2274" w:rsidP="00F429D6">
      <w:pPr>
        <w:ind w:left="5073"/>
        <w:jc w:val="center"/>
        <w:rPr>
          <w:snapToGrid w:val="0"/>
        </w:rPr>
      </w:pPr>
      <w:r w:rsidRPr="00826215">
        <w:rPr>
          <w:snapToGrid w:val="0"/>
        </w:rPr>
        <w:t xml:space="preserve">к постановлению Главы </w:t>
      </w:r>
      <w:r w:rsidRPr="00826215">
        <w:t>Константиновского</w:t>
      </w:r>
    </w:p>
    <w:p w:rsidR="000C2274" w:rsidRPr="00826215" w:rsidRDefault="000C2274" w:rsidP="00F429D6">
      <w:pPr>
        <w:ind w:left="5073"/>
        <w:jc w:val="center"/>
        <w:rPr>
          <w:snapToGrid w:val="0"/>
        </w:rPr>
      </w:pPr>
      <w:r w:rsidRPr="00826215">
        <w:rPr>
          <w:snapToGrid w:val="0"/>
        </w:rPr>
        <w:t xml:space="preserve">сельского поселения </w:t>
      </w:r>
    </w:p>
    <w:p w:rsidR="000C2274" w:rsidRPr="00826215" w:rsidRDefault="000C2274" w:rsidP="00F429D6">
      <w:pPr>
        <w:ind w:left="5073"/>
        <w:jc w:val="center"/>
        <w:rPr>
          <w:snapToGrid w:val="0"/>
        </w:rPr>
      </w:pPr>
      <w:r w:rsidRPr="00826215">
        <w:rPr>
          <w:snapToGrid w:val="0"/>
        </w:rPr>
        <w:t xml:space="preserve">Ромодановского муниципального района </w:t>
      </w:r>
    </w:p>
    <w:p w:rsidR="000C2274" w:rsidRPr="00826215" w:rsidRDefault="000C2274" w:rsidP="00F429D6">
      <w:pPr>
        <w:ind w:left="5073"/>
        <w:jc w:val="center"/>
        <w:rPr>
          <w:snapToGrid w:val="0"/>
        </w:rPr>
      </w:pPr>
      <w:r w:rsidRPr="00826215">
        <w:rPr>
          <w:snapToGrid w:val="0"/>
        </w:rPr>
        <w:t xml:space="preserve">Республики Мордовия      </w:t>
      </w:r>
    </w:p>
    <w:p w:rsidR="000C2274" w:rsidRPr="00826215" w:rsidRDefault="000C2274" w:rsidP="00F429D6">
      <w:pPr>
        <w:ind w:left="5073"/>
        <w:jc w:val="center"/>
        <w:rPr>
          <w:snapToGrid w:val="0"/>
        </w:rPr>
      </w:pPr>
      <w:r w:rsidRPr="00826215">
        <w:rPr>
          <w:snapToGrid w:val="0"/>
        </w:rPr>
        <w:t xml:space="preserve">        от «</w:t>
      </w:r>
      <w:r>
        <w:rPr>
          <w:snapToGrid w:val="0"/>
        </w:rPr>
        <w:t>15</w:t>
      </w:r>
      <w:r w:rsidRPr="00826215">
        <w:rPr>
          <w:snapToGrid w:val="0"/>
        </w:rPr>
        <w:t xml:space="preserve">» </w:t>
      </w:r>
      <w:r>
        <w:rPr>
          <w:snapToGrid w:val="0"/>
        </w:rPr>
        <w:t>декабря  2021</w:t>
      </w:r>
      <w:r w:rsidRPr="00826215">
        <w:rPr>
          <w:snapToGrid w:val="0"/>
        </w:rPr>
        <w:t xml:space="preserve"> г. № </w:t>
      </w:r>
      <w:r>
        <w:rPr>
          <w:snapToGrid w:val="0"/>
        </w:rPr>
        <w:t>24-п-у</w:t>
      </w:r>
    </w:p>
    <w:p w:rsidR="000C2274" w:rsidRPr="00826215" w:rsidRDefault="000C2274" w:rsidP="00F429D6">
      <w:pPr>
        <w:rPr>
          <w:sz w:val="26"/>
          <w:szCs w:val="26"/>
        </w:rPr>
      </w:pPr>
    </w:p>
    <w:p w:rsidR="000C2274" w:rsidRPr="00826215" w:rsidRDefault="000C2274" w:rsidP="00F429D6">
      <w:pPr>
        <w:rPr>
          <w:sz w:val="26"/>
          <w:szCs w:val="26"/>
        </w:rPr>
      </w:pPr>
    </w:p>
    <w:p w:rsidR="000C2274" w:rsidRPr="00826215" w:rsidRDefault="000C2274" w:rsidP="00F429D6">
      <w:pPr>
        <w:rPr>
          <w:sz w:val="26"/>
          <w:szCs w:val="26"/>
        </w:rPr>
      </w:pPr>
    </w:p>
    <w:p w:rsidR="000C2274" w:rsidRPr="00826215" w:rsidRDefault="000C2274" w:rsidP="00F429D6">
      <w:pPr>
        <w:jc w:val="center"/>
        <w:rPr>
          <w:b/>
          <w:bCs/>
          <w:sz w:val="28"/>
          <w:szCs w:val="28"/>
        </w:rPr>
      </w:pPr>
      <w:r w:rsidRPr="00826215">
        <w:rPr>
          <w:b/>
          <w:bCs/>
          <w:sz w:val="28"/>
          <w:szCs w:val="28"/>
        </w:rPr>
        <w:t>РАБОЧАЯ ГРУППА</w:t>
      </w:r>
    </w:p>
    <w:p w:rsidR="000C2274" w:rsidRPr="00826215" w:rsidRDefault="000C2274" w:rsidP="00F429D6">
      <w:pPr>
        <w:jc w:val="center"/>
        <w:rPr>
          <w:b/>
          <w:bCs/>
          <w:sz w:val="28"/>
          <w:szCs w:val="28"/>
        </w:rPr>
      </w:pPr>
      <w:r w:rsidRPr="00826215">
        <w:rPr>
          <w:b/>
          <w:bCs/>
          <w:sz w:val="28"/>
          <w:szCs w:val="28"/>
        </w:rPr>
        <w:t xml:space="preserve">по организации и проведению публичных слушаний </w:t>
      </w:r>
    </w:p>
    <w:p w:rsidR="000C2274" w:rsidRPr="00826215" w:rsidRDefault="000C2274" w:rsidP="00F429D6">
      <w:pPr>
        <w:jc w:val="center"/>
        <w:rPr>
          <w:b/>
          <w:bCs/>
          <w:sz w:val="28"/>
          <w:szCs w:val="28"/>
        </w:rPr>
      </w:pPr>
      <w:r w:rsidRPr="00826215">
        <w:rPr>
          <w:b/>
          <w:bCs/>
          <w:sz w:val="28"/>
          <w:szCs w:val="28"/>
        </w:rPr>
        <w:t>по проекту решения Совета депутатов Константиновского сельского поселения Ромодановского муниципального района «О внесении изменений в Устав Константиновского  сельского поселения Ромодановского муниципального района Республики Мордовия»</w:t>
      </w:r>
    </w:p>
    <w:p w:rsidR="000C2274" w:rsidRPr="00826215" w:rsidRDefault="000C2274" w:rsidP="00F429D6">
      <w:pPr>
        <w:jc w:val="center"/>
        <w:rPr>
          <w:b/>
          <w:bCs/>
          <w:sz w:val="28"/>
          <w:szCs w:val="28"/>
        </w:rPr>
      </w:pPr>
    </w:p>
    <w:p w:rsidR="000C2274" w:rsidRPr="00826215" w:rsidRDefault="000C2274" w:rsidP="00F429D6">
      <w:pPr>
        <w:jc w:val="center"/>
        <w:rPr>
          <w:b/>
          <w:bCs/>
          <w:sz w:val="28"/>
          <w:szCs w:val="28"/>
        </w:rPr>
      </w:pPr>
    </w:p>
    <w:p w:rsidR="000C2274" w:rsidRPr="00826215" w:rsidRDefault="000C2274" w:rsidP="00F429D6">
      <w:pPr>
        <w:ind w:firstLine="684"/>
        <w:jc w:val="both"/>
        <w:rPr>
          <w:sz w:val="28"/>
          <w:szCs w:val="28"/>
        </w:rPr>
      </w:pPr>
      <w:r w:rsidRPr="00826215">
        <w:rPr>
          <w:b/>
          <w:bCs/>
        </w:rPr>
        <w:t>1</w:t>
      </w:r>
      <w:r w:rsidRPr="00826215">
        <w:t xml:space="preserve">. </w:t>
      </w:r>
      <w:r w:rsidRPr="00826215">
        <w:rPr>
          <w:sz w:val="28"/>
          <w:szCs w:val="28"/>
        </w:rPr>
        <w:t>Панкратовы Александр Григорьевич - Глава Константиновского  сельского поселения, председатель рабочей группы;</w:t>
      </w:r>
    </w:p>
    <w:p w:rsidR="000C2274" w:rsidRPr="00826215" w:rsidRDefault="000C2274" w:rsidP="00F429D6">
      <w:pPr>
        <w:ind w:firstLine="684"/>
        <w:jc w:val="both"/>
        <w:rPr>
          <w:sz w:val="28"/>
          <w:szCs w:val="28"/>
        </w:rPr>
      </w:pPr>
    </w:p>
    <w:p w:rsidR="000C2274" w:rsidRPr="00826215" w:rsidRDefault="000C2274" w:rsidP="000379D6">
      <w:pPr>
        <w:ind w:firstLine="684"/>
        <w:jc w:val="both"/>
        <w:rPr>
          <w:sz w:val="28"/>
          <w:szCs w:val="28"/>
        </w:rPr>
      </w:pPr>
      <w:r w:rsidRPr="00826215">
        <w:rPr>
          <w:b/>
          <w:bCs/>
          <w:sz w:val="28"/>
          <w:szCs w:val="28"/>
        </w:rPr>
        <w:t>2</w:t>
      </w:r>
      <w:r w:rsidRPr="00826215">
        <w:rPr>
          <w:sz w:val="28"/>
          <w:szCs w:val="28"/>
        </w:rPr>
        <w:t>. Демкина Ирина Александровна  – депутат Совета депутатов Константиновского  сельского поселения;</w:t>
      </w:r>
    </w:p>
    <w:p w:rsidR="000C2274" w:rsidRPr="00826215" w:rsidRDefault="000C2274" w:rsidP="000379D6">
      <w:pPr>
        <w:jc w:val="both"/>
        <w:rPr>
          <w:sz w:val="28"/>
          <w:szCs w:val="28"/>
        </w:rPr>
      </w:pPr>
    </w:p>
    <w:p w:rsidR="000C2274" w:rsidRDefault="000C2274" w:rsidP="00F429D6">
      <w:pPr>
        <w:ind w:firstLine="684"/>
        <w:jc w:val="both"/>
        <w:rPr>
          <w:sz w:val="28"/>
          <w:szCs w:val="28"/>
        </w:rPr>
      </w:pPr>
      <w:r w:rsidRPr="00826215">
        <w:rPr>
          <w:b/>
          <w:bCs/>
          <w:sz w:val="28"/>
          <w:szCs w:val="28"/>
        </w:rPr>
        <w:t>3.</w:t>
      </w:r>
      <w:r w:rsidRPr="00826215">
        <w:rPr>
          <w:sz w:val="28"/>
          <w:szCs w:val="28"/>
        </w:rPr>
        <w:t xml:space="preserve"> Макеев Александр Николаевич - депутат Совета депутатов Константиновского  сельского поселения;</w:t>
      </w:r>
    </w:p>
    <w:p w:rsidR="000C2274" w:rsidRDefault="000C2274" w:rsidP="00F429D6">
      <w:pPr>
        <w:ind w:firstLine="684"/>
        <w:jc w:val="both"/>
        <w:rPr>
          <w:sz w:val="28"/>
          <w:szCs w:val="28"/>
        </w:rPr>
      </w:pPr>
    </w:p>
    <w:p w:rsidR="000C2274" w:rsidRPr="00826215" w:rsidRDefault="000C2274" w:rsidP="000379D6">
      <w:pPr>
        <w:ind w:firstLine="684"/>
        <w:jc w:val="both"/>
        <w:rPr>
          <w:sz w:val="28"/>
          <w:szCs w:val="28"/>
        </w:rPr>
      </w:pPr>
      <w:r w:rsidRPr="00826215">
        <w:rPr>
          <w:b/>
          <w:bCs/>
          <w:sz w:val="28"/>
          <w:szCs w:val="28"/>
        </w:rPr>
        <w:t>4.</w:t>
      </w:r>
      <w:r w:rsidRPr="00826215">
        <w:rPr>
          <w:sz w:val="28"/>
          <w:szCs w:val="28"/>
        </w:rPr>
        <w:t xml:space="preserve"> Борисова Любовь Васильевна  – депутат Совета депутатов Константиновского  сельского поселения</w:t>
      </w:r>
    </w:p>
    <w:p w:rsidR="000C2274" w:rsidRPr="00826215" w:rsidRDefault="000C2274" w:rsidP="00F429D6"/>
    <w:p w:rsidR="000C2274" w:rsidRPr="00826215" w:rsidRDefault="000C2274" w:rsidP="00F429D6"/>
    <w:p w:rsidR="000C2274" w:rsidRDefault="000C2274" w:rsidP="00F429D6"/>
    <w:p w:rsidR="000C2274" w:rsidRDefault="000C2274" w:rsidP="00F429D6"/>
    <w:p w:rsidR="000C2274" w:rsidRDefault="000C2274" w:rsidP="00F429D6"/>
    <w:p w:rsidR="000C2274" w:rsidRDefault="000C2274" w:rsidP="00F429D6"/>
    <w:p w:rsidR="000C2274" w:rsidRDefault="000C2274" w:rsidP="00F429D6"/>
    <w:p w:rsidR="000C2274" w:rsidRPr="00826215" w:rsidRDefault="000C2274"/>
    <w:sectPr w:rsidR="000C2274" w:rsidRPr="00826215" w:rsidSect="004915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BA478C3"/>
    <w:multiLevelType w:val="hybridMultilevel"/>
    <w:tmpl w:val="AFA6029C"/>
    <w:lvl w:ilvl="0" w:tplc="FC421170">
      <w:start w:val="6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4D84"/>
    <w:rsid w:val="000149A5"/>
    <w:rsid w:val="000163EA"/>
    <w:rsid w:val="000379D6"/>
    <w:rsid w:val="000675B9"/>
    <w:rsid w:val="000C2274"/>
    <w:rsid w:val="00140C59"/>
    <w:rsid w:val="0015541D"/>
    <w:rsid w:val="00173BAC"/>
    <w:rsid w:val="001F0999"/>
    <w:rsid w:val="00272402"/>
    <w:rsid w:val="003B4838"/>
    <w:rsid w:val="003E4F3A"/>
    <w:rsid w:val="00480818"/>
    <w:rsid w:val="0049152F"/>
    <w:rsid w:val="005C53B4"/>
    <w:rsid w:val="006A0D10"/>
    <w:rsid w:val="00741CA4"/>
    <w:rsid w:val="00752C5C"/>
    <w:rsid w:val="00826215"/>
    <w:rsid w:val="00950B81"/>
    <w:rsid w:val="00967069"/>
    <w:rsid w:val="00971E22"/>
    <w:rsid w:val="00A40FB5"/>
    <w:rsid w:val="00A9111E"/>
    <w:rsid w:val="00B14518"/>
    <w:rsid w:val="00B62EEC"/>
    <w:rsid w:val="00CB4743"/>
    <w:rsid w:val="00DB4D84"/>
    <w:rsid w:val="00DD0DA1"/>
    <w:rsid w:val="00E172E8"/>
    <w:rsid w:val="00E93DB6"/>
    <w:rsid w:val="00EE24AC"/>
    <w:rsid w:val="00F262FE"/>
    <w:rsid w:val="00F429D6"/>
    <w:rsid w:val="00FA5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D8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B4D84"/>
    <w:pPr>
      <w:keepNext/>
      <w:jc w:val="both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B4D84"/>
    <w:rPr>
      <w:sz w:val="28"/>
      <w:szCs w:val="28"/>
      <w:lang w:val="ru-RU" w:eastAsia="ru-RU"/>
    </w:rPr>
  </w:style>
  <w:style w:type="paragraph" w:customStyle="1" w:styleId="a">
    <w:name w:val="Знак"/>
    <w:basedOn w:val="Normal"/>
    <w:uiPriority w:val="99"/>
    <w:rsid w:val="00DB4D84"/>
    <w:rPr>
      <w:rFonts w:ascii="Verdana" w:hAnsi="Verdana" w:cs="Verdana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0163EA"/>
    <w:rPr>
      <w:color w:val="0000FF"/>
      <w:u w:val="single"/>
    </w:rPr>
  </w:style>
  <w:style w:type="paragraph" w:styleId="NoSpacing">
    <w:name w:val="No Spacing"/>
    <w:uiPriority w:val="99"/>
    <w:qFormat/>
    <w:rsid w:val="000163EA"/>
    <w:pPr>
      <w:widowControl w:val="0"/>
      <w:suppressAutoHyphens/>
    </w:pPr>
    <w:rPr>
      <w:rFonts w:eastAsia="SimSun"/>
      <w:kern w:val="2"/>
      <w:sz w:val="28"/>
      <w:szCs w:val="28"/>
      <w:lang w:eastAsia="hi-IN" w:bidi="hi-IN"/>
    </w:rPr>
  </w:style>
  <w:style w:type="paragraph" w:customStyle="1" w:styleId="ConsPlusCell">
    <w:name w:val="ConsPlusCell"/>
    <w:uiPriority w:val="99"/>
    <w:rsid w:val="000163EA"/>
    <w:pPr>
      <w:widowControl w:val="0"/>
      <w:autoSpaceDE w:val="0"/>
      <w:autoSpaceDN w:val="0"/>
      <w:adjustRightInd w:val="0"/>
    </w:pPr>
    <w:rPr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B62E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675B9"/>
    <w:rPr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596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104</TotalTime>
  <Pages>2</Pages>
  <Words>585</Words>
  <Characters>3338</Characters>
  <Application>Microsoft Office Outlook</Application>
  <DocSecurity>0</DocSecurity>
  <Lines>0</Lines>
  <Paragraphs>0</Paragraphs>
  <ScaleCrop>false</ScaleCrop>
  <Company>СА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ОДМ</dc:creator>
  <cp:keywords/>
  <dc:description/>
  <cp:lastModifiedBy>comp</cp:lastModifiedBy>
  <cp:revision>8</cp:revision>
  <cp:lastPrinted>2022-02-02T13:31:00Z</cp:lastPrinted>
  <dcterms:created xsi:type="dcterms:W3CDTF">2019-09-24T06:53:00Z</dcterms:created>
  <dcterms:modified xsi:type="dcterms:W3CDTF">2022-03-28T13:34:00Z</dcterms:modified>
</cp:coreProperties>
</file>