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DF3" w:rsidRDefault="00814DF3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814DF3" w:rsidRDefault="00814DF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814DF3" w:rsidRDefault="00814DF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 СЕЛЬСКОГО ПОСЕЛЕНИЯ</w:t>
      </w:r>
    </w:p>
    <w:p w:rsidR="00814DF3" w:rsidRDefault="00814DF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814DF3" w:rsidRDefault="00814DF3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14DF3" w:rsidRDefault="00814DF3" w:rsidP="0061762A">
      <w:pPr>
        <w:shd w:val="clear" w:color="auto" w:fill="FFFFFF"/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814DF3" w:rsidRDefault="00814DF3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814DF3" w:rsidRDefault="00814DF3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14DF3" w:rsidRPr="001849CC" w:rsidRDefault="00814DF3" w:rsidP="000A502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от « 13 » августа</w:t>
      </w:r>
      <w:r w:rsidRPr="001849CC">
        <w:rPr>
          <w:b/>
          <w:bCs/>
          <w:sz w:val="28"/>
          <w:szCs w:val="28"/>
        </w:rPr>
        <w:t xml:space="preserve">  2021 г.                                                                        № 1</w:t>
      </w:r>
    </w:p>
    <w:p w:rsidR="00814DF3" w:rsidRPr="001849CC" w:rsidRDefault="00814DF3" w:rsidP="0061762A">
      <w:pPr>
        <w:rPr>
          <w:b/>
          <w:bCs/>
          <w:sz w:val="28"/>
          <w:szCs w:val="28"/>
        </w:rPr>
      </w:pPr>
    </w:p>
    <w:p w:rsidR="00814DF3" w:rsidRPr="001849CC" w:rsidRDefault="00814DF3" w:rsidP="000A502D">
      <w:pPr>
        <w:jc w:val="center"/>
        <w:rPr>
          <w:sz w:val="28"/>
          <w:szCs w:val="28"/>
        </w:rPr>
      </w:pPr>
      <w:r w:rsidRPr="001849CC">
        <w:rPr>
          <w:sz w:val="28"/>
          <w:szCs w:val="28"/>
        </w:rPr>
        <w:t>с. Константиновка</w:t>
      </w:r>
    </w:p>
    <w:p w:rsidR="00814DF3" w:rsidRPr="00227FC6" w:rsidRDefault="00814DF3" w:rsidP="0061762A">
      <w:pPr>
        <w:jc w:val="both"/>
        <w:rPr>
          <w:sz w:val="28"/>
          <w:szCs w:val="28"/>
        </w:rPr>
      </w:pPr>
    </w:p>
    <w:p w:rsidR="00814DF3" w:rsidRPr="009711A1" w:rsidRDefault="00814DF3" w:rsidP="0061762A">
      <w:pPr>
        <w:ind w:right="3966"/>
        <w:jc w:val="both"/>
        <w:rPr>
          <w:b/>
          <w:bCs/>
          <w:sz w:val="28"/>
          <w:szCs w:val="28"/>
        </w:rPr>
      </w:pPr>
      <w:r w:rsidRPr="009711A1">
        <w:rPr>
          <w:b/>
          <w:bCs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>
        <w:rPr>
          <w:b/>
          <w:bCs/>
          <w:sz w:val="28"/>
          <w:szCs w:val="28"/>
        </w:rPr>
        <w:t xml:space="preserve">Константиновского сельского поселения </w:t>
      </w:r>
      <w:r w:rsidRPr="009711A1">
        <w:rPr>
          <w:b/>
          <w:bCs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814DF3" w:rsidRPr="002C7AA2" w:rsidRDefault="00814DF3" w:rsidP="0061762A">
      <w:pPr>
        <w:ind w:firstLine="567"/>
        <w:jc w:val="both"/>
        <w:rPr>
          <w:b/>
          <w:bCs/>
          <w:sz w:val="28"/>
          <w:szCs w:val="28"/>
        </w:rPr>
      </w:pPr>
    </w:p>
    <w:p w:rsidR="00814DF3" w:rsidRPr="005C1EAE" w:rsidRDefault="00814DF3" w:rsidP="0061762A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 xml:space="preserve">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Мордовия, решением Совета депутатов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Республики Мордовия от 23.11.2005 г.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 xml:space="preserve">тверждении Положения о публичных слушаниях», Совет депутатов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</w:p>
    <w:p w:rsidR="00814DF3" w:rsidRDefault="00814DF3" w:rsidP="0061762A">
      <w:pPr>
        <w:pStyle w:val="ConsPlusNormal0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14DF3" w:rsidRPr="00763E90" w:rsidRDefault="00814DF3" w:rsidP="0061762A">
      <w:pPr>
        <w:pStyle w:val="ConsPlusNormal0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814DF3" w:rsidRDefault="00814DF3" w:rsidP="0061762A">
      <w:pPr>
        <w:ind w:firstLine="709"/>
        <w:jc w:val="both"/>
        <w:rPr>
          <w:sz w:val="28"/>
          <w:szCs w:val="28"/>
        </w:rPr>
      </w:pPr>
    </w:p>
    <w:p w:rsidR="00814DF3" w:rsidRPr="00656CB8" w:rsidRDefault="00814DF3" w:rsidP="0061762A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</w:t>
      </w:r>
      <w:r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Pr="00656CB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</w:rPr>
        <w:t xml:space="preserve">ики Мордовия </w:t>
      </w:r>
      <w:r w:rsidRPr="00656CB8">
        <w:rPr>
          <w:rFonts w:ascii="Times New Roman" w:hAnsi="Times New Roman" w:cs="Times New Roman"/>
          <w:sz w:val="28"/>
          <w:szCs w:val="28"/>
        </w:rPr>
        <w:t xml:space="preserve">, и участия граждан в его обсуждении. </w:t>
      </w:r>
    </w:p>
    <w:p w:rsidR="00814DF3" w:rsidRDefault="00814DF3" w:rsidP="0061762A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814DF3" w:rsidRPr="00F3264B" w:rsidRDefault="00814DF3" w:rsidP="0061762A">
      <w:pPr>
        <w:ind w:firstLine="567"/>
        <w:jc w:val="both"/>
        <w:rPr>
          <w:i/>
          <w:iCs/>
          <w:sz w:val="26"/>
          <w:szCs w:val="26"/>
        </w:rPr>
      </w:pPr>
    </w:p>
    <w:p w:rsidR="00814DF3" w:rsidRPr="001849CC" w:rsidRDefault="00814DF3" w:rsidP="0061762A">
      <w:pPr>
        <w:rPr>
          <w:sz w:val="28"/>
          <w:szCs w:val="28"/>
        </w:rPr>
      </w:pPr>
      <w:r w:rsidRPr="001849CC">
        <w:rPr>
          <w:sz w:val="28"/>
          <w:szCs w:val="28"/>
        </w:rPr>
        <w:t xml:space="preserve">Глава Константиновского                        А.Г. Панкратов </w:t>
      </w:r>
    </w:p>
    <w:p w:rsidR="00814DF3" w:rsidRPr="001849CC" w:rsidRDefault="00814DF3" w:rsidP="0061762A">
      <w:pPr>
        <w:rPr>
          <w:sz w:val="28"/>
          <w:szCs w:val="28"/>
        </w:rPr>
      </w:pPr>
      <w:r w:rsidRPr="001849CC">
        <w:rPr>
          <w:sz w:val="28"/>
          <w:szCs w:val="28"/>
        </w:rPr>
        <w:t xml:space="preserve">сельского поселения                                  </w:t>
      </w:r>
    </w:p>
    <w:p w:rsidR="00814DF3" w:rsidRDefault="00814DF3" w:rsidP="0061762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14DF3" w:rsidRPr="005B4D6B" w:rsidRDefault="00814DF3" w:rsidP="0061762A">
      <w:pPr>
        <w:ind w:left="510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</w:t>
      </w:r>
    </w:p>
    <w:p w:rsidR="00814DF3" w:rsidRPr="005B4D6B" w:rsidRDefault="00814DF3" w:rsidP="0061762A">
      <w:pPr>
        <w:pStyle w:val="ConsPlusNormal0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814DF3" w:rsidRDefault="00814DF3" w:rsidP="0061762A">
      <w:pPr>
        <w:pStyle w:val="ConsPlusNormal0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Константиновского сельского поселения Ромодановского муниципального района</w:t>
      </w:r>
    </w:p>
    <w:p w:rsidR="00814DF3" w:rsidRPr="005B4D6B" w:rsidRDefault="00814DF3" w:rsidP="0061762A">
      <w:pPr>
        <w:pStyle w:val="ConsPlusNormal0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14DF3" w:rsidRPr="005B4D6B" w:rsidRDefault="00814DF3" w:rsidP="0061762A">
      <w:pPr>
        <w:pStyle w:val="ConsPlusNormal0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«13» августа 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1</w:t>
      </w:r>
    </w:p>
    <w:p w:rsidR="00814DF3" w:rsidRPr="00D7347D" w:rsidRDefault="00814DF3" w:rsidP="0061762A">
      <w:pPr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814DF3" w:rsidRPr="00D7347D" w:rsidRDefault="00814DF3" w:rsidP="0061762A">
      <w:pPr>
        <w:rPr>
          <w:sz w:val="28"/>
          <w:szCs w:val="28"/>
        </w:rPr>
      </w:pPr>
    </w:p>
    <w:p w:rsidR="00814DF3" w:rsidRDefault="00814DF3" w:rsidP="006176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</w:t>
      </w:r>
    </w:p>
    <w:p w:rsidR="00814DF3" w:rsidRPr="00D7347D" w:rsidRDefault="00814DF3" w:rsidP="0061762A">
      <w:pPr>
        <w:jc w:val="center"/>
        <w:rPr>
          <w:b/>
          <w:bCs/>
          <w:sz w:val="28"/>
          <w:szCs w:val="28"/>
        </w:rPr>
      </w:pPr>
      <w:r w:rsidRPr="00656CB8">
        <w:rPr>
          <w:b/>
          <w:bCs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r>
        <w:rPr>
          <w:b/>
          <w:bCs/>
          <w:sz w:val="28"/>
          <w:szCs w:val="28"/>
        </w:rPr>
        <w:t xml:space="preserve">Константиновского сельского поселения </w:t>
      </w:r>
      <w:r w:rsidRPr="00656CB8">
        <w:rPr>
          <w:b/>
          <w:bCs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814DF3" w:rsidRPr="00D7347D" w:rsidRDefault="00814DF3" w:rsidP="0061762A">
      <w:pPr>
        <w:jc w:val="both"/>
        <w:rPr>
          <w:b/>
          <w:bCs/>
          <w:sz w:val="28"/>
          <w:szCs w:val="28"/>
        </w:rPr>
      </w:pPr>
    </w:p>
    <w:p w:rsidR="00814DF3" w:rsidRPr="00656CB8" w:rsidRDefault="00814DF3" w:rsidP="0061762A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Константиновского сельского поселения </w:t>
      </w:r>
      <w:r w:rsidRPr="00656CB8">
        <w:rPr>
          <w:sz w:val="28"/>
          <w:szCs w:val="28"/>
        </w:rPr>
        <w:t>Ромодановского муниципального района Республ</w:t>
      </w:r>
      <w:r>
        <w:rPr>
          <w:sz w:val="28"/>
          <w:szCs w:val="28"/>
        </w:rPr>
        <w:t xml:space="preserve">ики Мордовия </w:t>
      </w:r>
      <w:r w:rsidRPr="00656CB8">
        <w:rPr>
          <w:sz w:val="28"/>
          <w:szCs w:val="28"/>
        </w:rPr>
        <w:t xml:space="preserve">, решением Совета депутатов </w:t>
      </w:r>
      <w:r>
        <w:rPr>
          <w:sz w:val="28"/>
          <w:szCs w:val="28"/>
        </w:rPr>
        <w:t xml:space="preserve">Константиновского сельского поселения </w:t>
      </w:r>
      <w:r w:rsidRPr="00656CB8">
        <w:rPr>
          <w:sz w:val="28"/>
          <w:szCs w:val="28"/>
        </w:rPr>
        <w:t xml:space="preserve">Ромодановского муниципального района Республики Мордовия </w:t>
      </w:r>
      <w:r w:rsidRPr="009711A1">
        <w:rPr>
          <w:sz w:val="28"/>
          <w:szCs w:val="28"/>
        </w:rPr>
        <w:t>от</w:t>
      </w:r>
      <w:r>
        <w:rPr>
          <w:sz w:val="28"/>
          <w:szCs w:val="28"/>
        </w:rPr>
        <w:t xml:space="preserve"> 23.11.2005 г.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</w:t>
      </w:r>
      <w:r w:rsidRPr="00656CB8">
        <w:rPr>
          <w:sz w:val="28"/>
          <w:szCs w:val="28"/>
        </w:rPr>
        <w:t xml:space="preserve">, с целью обеспечения участия жителей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 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814DF3" w:rsidRPr="00656CB8" w:rsidRDefault="00814DF3" w:rsidP="0061762A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814DF3" w:rsidRPr="005F7A74" w:rsidRDefault="00814DF3" w:rsidP="0061762A">
      <w:pPr>
        <w:jc w:val="both"/>
        <w:rPr>
          <w:b/>
          <w:bCs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p w:rsidR="00814DF3" w:rsidRDefault="00814DF3" w:rsidP="002D33C1">
      <w:pPr>
        <w:ind w:firstLine="708"/>
        <w:jc w:val="right"/>
      </w:pPr>
    </w:p>
    <w:sectPr w:rsidR="00814DF3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DF3" w:rsidRDefault="00814DF3" w:rsidP="00DE1BA3">
      <w:r>
        <w:separator/>
      </w:r>
    </w:p>
  </w:endnote>
  <w:endnote w:type="continuationSeparator" w:id="1">
    <w:p w:rsidR="00814DF3" w:rsidRDefault="00814DF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DF3" w:rsidRDefault="00814DF3" w:rsidP="00DE1BA3">
      <w:r>
        <w:separator/>
      </w:r>
    </w:p>
  </w:footnote>
  <w:footnote w:type="continuationSeparator" w:id="1">
    <w:p w:rsidR="00814DF3" w:rsidRDefault="00814DF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3A8"/>
    <w:rsid w:val="00017574"/>
    <w:rsid w:val="00065736"/>
    <w:rsid w:val="000A0B64"/>
    <w:rsid w:val="000A502D"/>
    <w:rsid w:val="000B3F8F"/>
    <w:rsid w:val="000D0FD4"/>
    <w:rsid w:val="00117BAC"/>
    <w:rsid w:val="00121261"/>
    <w:rsid w:val="0013729F"/>
    <w:rsid w:val="00144256"/>
    <w:rsid w:val="00150FD0"/>
    <w:rsid w:val="001629F3"/>
    <w:rsid w:val="00175E86"/>
    <w:rsid w:val="00182D53"/>
    <w:rsid w:val="001849CC"/>
    <w:rsid w:val="00191225"/>
    <w:rsid w:val="00195BE6"/>
    <w:rsid w:val="001A2849"/>
    <w:rsid w:val="001B45CA"/>
    <w:rsid w:val="001D3A83"/>
    <w:rsid w:val="002008C0"/>
    <w:rsid w:val="00210D1C"/>
    <w:rsid w:val="002133F6"/>
    <w:rsid w:val="002155DB"/>
    <w:rsid w:val="002206DA"/>
    <w:rsid w:val="002216BA"/>
    <w:rsid w:val="00221A79"/>
    <w:rsid w:val="0022495A"/>
    <w:rsid w:val="00227FC6"/>
    <w:rsid w:val="00246B38"/>
    <w:rsid w:val="00254321"/>
    <w:rsid w:val="002618E0"/>
    <w:rsid w:val="002666EB"/>
    <w:rsid w:val="002867D4"/>
    <w:rsid w:val="00291108"/>
    <w:rsid w:val="00296ADC"/>
    <w:rsid w:val="00296CE3"/>
    <w:rsid w:val="002A5063"/>
    <w:rsid w:val="002C3169"/>
    <w:rsid w:val="002C7AA2"/>
    <w:rsid w:val="002D33C1"/>
    <w:rsid w:val="002D347E"/>
    <w:rsid w:val="002E4329"/>
    <w:rsid w:val="002F0167"/>
    <w:rsid w:val="00300A5A"/>
    <w:rsid w:val="00301918"/>
    <w:rsid w:val="0030325F"/>
    <w:rsid w:val="00310BD6"/>
    <w:rsid w:val="00337160"/>
    <w:rsid w:val="003466E1"/>
    <w:rsid w:val="00375E01"/>
    <w:rsid w:val="00397487"/>
    <w:rsid w:val="003A05C3"/>
    <w:rsid w:val="003C3BB0"/>
    <w:rsid w:val="00405297"/>
    <w:rsid w:val="00405474"/>
    <w:rsid w:val="00456BE4"/>
    <w:rsid w:val="00461DCA"/>
    <w:rsid w:val="00464DFC"/>
    <w:rsid w:val="00474A08"/>
    <w:rsid w:val="00474E2C"/>
    <w:rsid w:val="00482B1E"/>
    <w:rsid w:val="0049172A"/>
    <w:rsid w:val="004A150E"/>
    <w:rsid w:val="004A1BCC"/>
    <w:rsid w:val="004B0CA6"/>
    <w:rsid w:val="004D26BD"/>
    <w:rsid w:val="0050333A"/>
    <w:rsid w:val="005157E7"/>
    <w:rsid w:val="00552767"/>
    <w:rsid w:val="00553FE1"/>
    <w:rsid w:val="00567507"/>
    <w:rsid w:val="00571780"/>
    <w:rsid w:val="00574E11"/>
    <w:rsid w:val="00591E1C"/>
    <w:rsid w:val="005974E1"/>
    <w:rsid w:val="005A5D0F"/>
    <w:rsid w:val="005B4D6B"/>
    <w:rsid w:val="005C1EAE"/>
    <w:rsid w:val="005C5455"/>
    <w:rsid w:val="005C663E"/>
    <w:rsid w:val="005D5EEB"/>
    <w:rsid w:val="005E34E5"/>
    <w:rsid w:val="005E4978"/>
    <w:rsid w:val="005F20FA"/>
    <w:rsid w:val="005F7A74"/>
    <w:rsid w:val="005F7E86"/>
    <w:rsid w:val="00602009"/>
    <w:rsid w:val="0061139E"/>
    <w:rsid w:val="0061762A"/>
    <w:rsid w:val="0062252E"/>
    <w:rsid w:val="00656A02"/>
    <w:rsid w:val="00656CB8"/>
    <w:rsid w:val="0066035E"/>
    <w:rsid w:val="006645E1"/>
    <w:rsid w:val="006703E3"/>
    <w:rsid w:val="00674C6C"/>
    <w:rsid w:val="00682484"/>
    <w:rsid w:val="00694D3D"/>
    <w:rsid w:val="0069721C"/>
    <w:rsid w:val="006A207F"/>
    <w:rsid w:val="006B03FD"/>
    <w:rsid w:val="006B3CA7"/>
    <w:rsid w:val="006C22D0"/>
    <w:rsid w:val="006C4526"/>
    <w:rsid w:val="006C7CAD"/>
    <w:rsid w:val="006E69BA"/>
    <w:rsid w:val="006F023A"/>
    <w:rsid w:val="007010FA"/>
    <w:rsid w:val="007040CA"/>
    <w:rsid w:val="00704FF0"/>
    <w:rsid w:val="00705B51"/>
    <w:rsid w:val="00710DE0"/>
    <w:rsid w:val="007126C3"/>
    <w:rsid w:val="00715E94"/>
    <w:rsid w:val="00725CD0"/>
    <w:rsid w:val="007262E7"/>
    <w:rsid w:val="0073312C"/>
    <w:rsid w:val="00735F3B"/>
    <w:rsid w:val="0076063A"/>
    <w:rsid w:val="00763E90"/>
    <w:rsid w:val="0077589A"/>
    <w:rsid w:val="00783113"/>
    <w:rsid w:val="00794029"/>
    <w:rsid w:val="00795FA1"/>
    <w:rsid w:val="007A1EF9"/>
    <w:rsid w:val="007A4212"/>
    <w:rsid w:val="007A7629"/>
    <w:rsid w:val="007B3051"/>
    <w:rsid w:val="007C5538"/>
    <w:rsid w:val="007F6445"/>
    <w:rsid w:val="00814DF3"/>
    <w:rsid w:val="00824DA1"/>
    <w:rsid w:val="00852288"/>
    <w:rsid w:val="00876CE7"/>
    <w:rsid w:val="00883E34"/>
    <w:rsid w:val="008861DB"/>
    <w:rsid w:val="00891C5E"/>
    <w:rsid w:val="008920A1"/>
    <w:rsid w:val="008924C0"/>
    <w:rsid w:val="008978B4"/>
    <w:rsid w:val="008C693C"/>
    <w:rsid w:val="008E092A"/>
    <w:rsid w:val="00902324"/>
    <w:rsid w:val="0090787E"/>
    <w:rsid w:val="00916A02"/>
    <w:rsid w:val="00917062"/>
    <w:rsid w:val="00922D41"/>
    <w:rsid w:val="0092300E"/>
    <w:rsid w:val="009270E9"/>
    <w:rsid w:val="00936B43"/>
    <w:rsid w:val="00937F94"/>
    <w:rsid w:val="009711A1"/>
    <w:rsid w:val="00971A1F"/>
    <w:rsid w:val="00974FC2"/>
    <w:rsid w:val="00980FF0"/>
    <w:rsid w:val="00981F09"/>
    <w:rsid w:val="00986828"/>
    <w:rsid w:val="009A5519"/>
    <w:rsid w:val="009B15C8"/>
    <w:rsid w:val="009D0E3D"/>
    <w:rsid w:val="009D1A88"/>
    <w:rsid w:val="009D3932"/>
    <w:rsid w:val="009D4F48"/>
    <w:rsid w:val="009E7153"/>
    <w:rsid w:val="009F2758"/>
    <w:rsid w:val="00A00393"/>
    <w:rsid w:val="00A013D4"/>
    <w:rsid w:val="00A01D00"/>
    <w:rsid w:val="00A16DDF"/>
    <w:rsid w:val="00A17E13"/>
    <w:rsid w:val="00A20079"/>
    <w:rsid w:val="00A20F96"/>
    <w:rsid w:val="00A33CF8"/>
    <w:rsid w:val="00A41724"/>
    <w:rsid w:val="00A45452"/>
    <w:rsid w:val="00A50775"/>
    <w:rsid w:val="00A965B8"/>
    <w:rsid w:val="00AA0264"/>
    <w:rsid w:val="00AA6EE3"/>
    <w:rsid w:val="00AC31BC"/>
    <w:rsid w:val="00AD7F1F"/>
    <w:rsid w:val="00AE1208"/>
    <w:rsid w:val="00AE374A"/>
    <w:rsid w:val="00AF7315"/>
    <w:rsid w:val="00B35712"/>
    <w:rsid w:val="00B4709D"/>
    <w:rsid w:val="00B4764B"/>
    <w:rsid w:val="00B50664"/>
    <w:rsid w:val="00B50E65"/>
    <w:rsid w:val="00B52573"/>
    <w:rsid w:val="00B622CC"/>
    <w:rsid w:val="00B73A85"/>
    <w:rsid w:val="00B73F57"/>
    <w:rsid w:val="00B77AB6"/>
    <w:rsid w:val="00B838E1"/>
    <w:rsid w:val="00BC5E82"/>
    <w:rsid w:val="00BE429C"/>
    <w:rsid w:val="00BF0D02"/>
    <w:rsid w:val="00C16B97"/>
    <w:rsid w:val="00C16D58"/>
    <w:rsid w:val="00C2741B"/>
    <w:rsid w:val="00C3264A"/>
    <w:rsid w:val="00C52C15"/>
    <w:rsid w:val="00C531A8"/>
    <w:rsid w:val="00C56D35"/>
    <w:rsid w:val="00C6170D"/>
    <w:rsid w:val="00C77F23"/>
    <w:rsid w:val="00CB3961"/>
    <w:rsid w:val="00CB4C80"/>
    <w:rsid w:val="00CD5EC0"/>
    <w:rsid w:val="00CE6E97"/>
    <w:rsid w:val="00D06601"/>
    <w:rsid w:val="00D113CC"/>
    <w:rsid w:val="00D15B80"/>
    <w:rsid w:val="00D32E97"/>
    <w:rsid w:val="00D44D84"/>
    <w:rsid w:val="00D52668"/>
    <w:rsid w:val="00D5655A"/>
    <w:rsid w:val="00D7347D"/>
    <w:rsid w:val="00DA0824"/>
    <w:rsid w:val="00DB35BF"/>
    <w:rsid w:val="00DC06AC"/>
    <w:rsid w:val="00DE15B2"/>
    <w:rsid w:val="00DE1BA3"/>
    <w:rsid w:val="00DE5DB6"/>
    <w:rsid w:val="00DF5135"/>
    <w:rsid w:val="00E10313"/>
    <w:rsid w:val="00E123F1"/>
    <w:rsid w:val="00E274FE"/>
    <w:rsid w:val="00E41B3C"/>
    <w:rsid w:val="00E46593"/>
    <w:rsid w:val="00E46D10"/>
    <w:rsid w:val="00E711E8"/>
    <w:rsid w:val="00E7509D"/>
    <w:rsid w:val="00E8100A"/>
    <w:rsid w:val="00EA4D8F"/>
    <w:rsid w:val="00EA7504"/>
    <w:rsid w:val="00EB72E3"/>
    <w:rsid w:val="00EC2919"/>
    <w:rsid w:val="00EC4B75"/>
    <w:rsid w:val="00EE22DC"/>
    <w:rsid w:val="00EF4528"/>
    <w:rsid w:val="00F066F1"/>
    <w:rsid w:val="00F1578B"/>
    <w:rsid w:val="00F2077F"/>
    <w:rsid w:val="00F233AF"/>
    <w:rsid w:val="00F239A5"/>
    <w:rsid w:val="00F3264B"/>
    <w:rsid w:val="00F43C37"/>
    <w:rsid w:val="00F521BD"/>
    <w:rsid w:val="00F906E4"/>
    <w:rsid w:val="00F92675"/>
    <w:rsid w:val="00F96D2E"/>
    <w:rsid w:val="00F97AD7"/>
    <w:rsid w:val="00FB3323"/>
    <w:rsid w:val="00FB5877"/>
    <w:rsid w:val="00FE27FD"/>
    <w:rsid w:val="00FF5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1D3A83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2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3</Pages>
  <Words>939</Words>
  <Characters>5355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</dc:title>
  <dc:subject/>
  <dc:creator>Грачева Светлана Васильевна</dc:creator>
  <cp:keywords/>
  <dc:description/>
  <cp:lastModifiedBy>comp</cp:lastModifiedBy>
  <cp:revision>5</cp:revision>
  <cp:lastPrinted>2021-08-24T09:38:00Z</cp:lastPrinted>
  <dcterms:created xsi:type="dcterms:W3CDTF">2021-03-21T09:07:00Z</dcterms:created>
  <dcterms:modified xsi:type="dcterms:W3CDTF">2021-08-24T09:39:00Z</dcterms:modified>
</cp:coreProperties>
</file>