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3D" w:rsidRDefault="00694D3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694D3D" w:rsidRDefault="00694D3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694D3D" w:rsidRDefault="00694D3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 СЕЛЬСКОГО ПОСЕЛЕНИЯ</w:t>
      </w:r>
    </w:p>
    <w:p w:rsidR="00694D3D" w:rsidRDefault="00694D3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694D3D" w:rsidRDefault="00694D3D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94D3D" w:rsidRDefault="00694D3D" w:rsidP="000A502D">
      <w:pPr>
        <w:jc w:val="center"/>
        <w:rPr>
          <w:b/>
          <w:bCs/>
          <w:sz w:val="28"/>
          <w:szCs w:val="28"/>
        </w:rPr>
      </w:pPr>
    </w:p>
    <w:p w:rsidR="00694D3D" w:rsidRDefault="00694D3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694D3D" w:rsidRDefault="00694D3D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694D3D" w:rsidRDefault="00694D3D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94D3D" w:rsidRPr="001849CC" w:rsidRDefault="00694D3D" w:rsidP="000A502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от « 23 » июня</w:t>
      </w:r>
      <w:r w:rsidRPr="001849CC">
        <w:rPr>
          <w:b/>
          <w:bCs/>
          <w:sz w:val="28"/>
          <w:szCs w:val="28"/>
        </w:rPr>
        <w:t xml:space="preserve">  2021 г.                                                                        № 1</w:t>
      </w:r>
    </w:p>
    <w:p w:rsidR="00694D3D" w:rsidRPr="001849CC" w:rsidRDefault="00694D3D" w:rsidP="000A502D">
      <w:pPr>
        <w:tabs>
          <w:tab w:val="left" w:pos="699"/>
        </w:tabs>
        <w:rPr>
          <w:b/>
          <w:bCs/>
          <w:sz w:val="28"/>
          <w:szCs w:val="28"/>
        </w:rPr>
      </w:pPr>
    </w:p>
    <w:p w:rsidR="00694D3D" w:rsidRPr="001849CC" w:rsidRDefault="00694D3D" w:rsidP="000A502D">
      <w:pPr>
        <w:jc w:val="center"/>
        <w:rPr>
          <w:b/>
          <w:bCs/>
          <w:sz w:val="28"/>
          <w:szCs w:val="28"/>
        </w:rPr>
      </w:pPr>
    </w:p>
    <w:p w:rsidR="00694D3D" w:rsidRPr="001849CC" w:rsidRDefault="00694D3D" w:rsidP="000A502D">
      <w:pPr>
        <w:jc w:val="center"/>
        <w:rPr>
          <w:sz w:val="28"/>
          <w:szCs w:val="28"/>
        </w:rPr>
      </w:pPr>
      <w:r w:rsidRPr="001849CC">
        <w:rPr>
          <w:sz w:val="28"/>
          <w:szCs w:val="28"/>
        </w:rPr>
        <w:t>с. Константиновка</w:t>
      </w:r>
    </w:p>
    <w:p w:rsidR="00694D3D" w:rsidRPr="001849CC" w:rsidRDefault="00694D3D" w:rsidP="001849CC">
      <w:pPr>
        <w:tabs>
          <w:tab w:val="left" w:pos="8640"/>
        </w:tabs>
        <w:rPr>
          <w:b/>
          <w:bCs/>
          <w:sz w:val="28"/>
          <w:szCs w:val="28"/>
        </w:rPr>
      </w:pPr>
    </w:p>
    <w:p w:rsidR="00694D3D" w:rsidRPr="001849CC" w:rsidRDefault="00694D3D" w:rsidP="001849CC">
      <w:pPr>
        <w:pStyle w:val="ConsPlusNormal0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849CC">
        <w:rPr>
          <w:rFonts w:ascii="Times New Roman" w:hAnsi="Times New Roman" w:cs="Times New Roman"/>
          <w:b/>
          <w:bCs/>
          <w:sz w:val="28"/>
          <w:szCs w:val="28"/>
        </w:rPr>
        <w:t xml:space="preserve">О    назначении  выборов  депутатов </w:t>
      </w:r>
    </w:p>
    <w:p w:rsidR="00694D3D" w:rsidRPr="001849CC" w:rsidRDefault="00694D3D" w:rsidP="001849CC">
      <w:pPr>
        <w:pStyle w:val="ConsPlusNormal0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849CC">
        <w:rPr>
          <w:rFonts w:ascii="Times New Roman" w:hAnsi="Times New Roman" w:cs="Times New Roman"/>
          <w:b/>
          <w:bCs/>
          <w:sz w:val="28"/>
          <w:szCs w:val="28"/>
        </w:rPr>
        <w:t xml:space="preserve">Совета  депутатов   Константиновского  </w:t>
      </w:r>
    </w:p>
    <w:p w:rsidR="00694D3D" w:rsidRPr="001849CC" w:rsidRDefault="00694D3D" w:rsidP="001849CC">
      <w:pPr>
        <w:pStyle w:val="ConsPlusNormal0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849CC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 Ромодановского</w:t>
      </w:r>
    </w:p>
    <w:p w:rsidR="00694D3D" w:rsidRPr="001849CC" w:rsidRDefault="00694D3D" w:rsidP="001849CC">
      <w:pPr>
        <w:pStyle w:val="ConsPlusNormal0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849CC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</w:t>
      </w:r>
    </w:p>
    <w:p w:rsidR="00694D3D" w:rsidRDefault="00694D3D" w:rsidP="001849CC">
      <w:pPr>
        <w:pStyle w:val="ConsPlusNormal0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849CC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седьмого созыва </w:t>
      </w:r>
    </w:p>
    <w:p w:rsidR="00694D3D" w:rsidRPr="001849CC" w:rsidRDefault="00694D3D" w:rsidP="001849CC">
      <w:pPr>
        <w:pStyle w:val="ConsPlusNormal0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94D3D" w:rsidRPr="001849CC" w:rsidRDefault="00694D3D" w:rsidP="001849CC">
      <w:pPr>
        <w:tabs>
          <w:tab w:val="left" w:pos="6946"/>
        </w:tabs>
        <w:ind w:left="709" w:right="2664"/>
        <w:jc w:val="both"/>
        <w:rPr>
          <w:b/>
          <w:bCs/>
          <w:sz w:val="28"/>
          <w:szCs w:val="28"/>
        </w:rPr>
      </w:pPr>
    </w:p>
    <w:p w:rsidR="00694D3D" w:rsidRPr="001849CC" w:rsidRDefault="00694D3D" w:rsidP="001849CC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9CC">
        <w:rPr>
          <w:rFonts w:ascii="Times New Roman" w:hAnsi="Times New Roman" w:cs="Times New Roman"/>
          <w:sz w:val="28"/>
          <w:szCs w:val="28"/>
        </w:rPr>
        <w:t xml:space="preserve">В соответствии с частями 1,2,4,5 ст.9 Закона Республики Мордовия   «О выборах депутатов представительных органов муниципальных образований в Республике Мордовия»  Совет депутатов Константиновского сельского поселения  Ромодановского муниципального района Республики Мордовия </w:t>
      </w:r>
    </w:p>
    <w:p w:rsidR="00694D3D" w:rsidRPr="001849CC" w:rsidRDefault="00694D3D" w:rsidP="001849CC">
      <w:pPr>
        <w:pStyle w:val="ConsPlusNormal0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849CC">
        <w:rPr>
          <w:rFonts w:ascii="Times New Roman" w:hAnsi="Times New Roman" w:cs="Times New Roman"/>
          <w:sz w:val="28"/>
          <w:szCs w:val="28"/>
        </w:rPr>
        <w:t>РЕШИЛ:</w:t>
      </w:r>
    </w:p>
    <w:p w:rsidR="00694D3D" w:rsidRPr="001849CC" w:rsidRDefault="00694D3D" w:rsidP="001849CC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D3D" w:rsidRPr="001849CC" w:rsidRDefault="00694D3D" w:rsidP="001849CC">
      <w:pPr>
        <w:pStyle w:val="ConsPlusNormal0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849CC">
        <w:rPr>
          <w:rFonts w:ascii="Times New Roman" w:hAnsi="Times New Roman" w:cs="Times New Roman"/>
          <w:sz w:val="28"/>
          <w:szCs w:val="28"/>
        </w:rPr>
        <w:t xml:space="preserve">       1. Назначить выборы депутатов Совета депутатов Константиновского сельского поселения  седьмого созыва на 19 сентября 2021 года.</w:t>
      </w:r>
    </w:p>
    <w:p w:rsidR="00694D3D" w:rsidRPr="001849CC" w:rsidRDefault="00694D3D" w:rsidP="001849CC">
      <w:pPr>
        <w:pStyle w:val="ConsPlusNormal0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849CC">
        <w:rPr>
          <w:rFonts w:ascii="Times New Roman" w:hAnsi="Times New Roman" w:cs="Times New Roman"/>
          <w:sz w:val="28"/>
          <w:szCs w:val="28"/>
        </w:rPr>
        <w:t xml:space="preserve">       2.  Настоящее решение подлежит официальному опубликованию.</w:t>
      </w:r>
    </w:p>
    <w:p w:rsidR="00694D3D" w:rsidRPr="001849CC" w:rsidRDefault="00694D3D" w:rsidP="001849CC">
      <w:pPr>
        <w:spacing w:line="276" w:lineRule="auto"/>
        <w:rPr>
          <w:sz w:val="28"/>
          <w:szCs w:val="28"/>
        </w:rPr>
      </w:pPr>
    </w:p>
    <w:p w:rsidR="00694D3D" w:rsidRPr="001849CC" w:rsidRDefault="00694D3D" w:rsidP="001849CC">
      <w:pPr>
        <w:rPr>
          <w:sz w:val="28"/>
          <w:szCs w:val="28"/>
        </w:rPr>
      </w:pPr>
    </w:p>
    <w:p w:rsidR="00694D3D" w:rsidRPr="001849CC" w:rsidRDefault="00694D3D" w:rsidP="001849CC">
      <w:pPr>
        <w:rPr>
          <w:sz w:val="28"/>
          <w:szCs w:val="28"/>
        </w:rPr>
      </w:pPr>
    </w:p>
    <w:p w:rsidR="00694D3D" w:rsidRPr="001849CC" w:rsidRDefault="00694D3D" w:rsidP="001849CC">
      <w:pPr>
        <w:rPr>
          <w:b/>
          <w:bCs/>
          <w:sz w:val="28"/>
          <w:szCs w:val="28"/>
        </w:rPr>
      </w:pPr>
    </w:p>
    <w:p w:rsidR="00694D3D" w:rsidRPr="001849CC" w:rsidRDefault="00694D3D" w:rsidP="001849CC">
      <w:pPr>
        <w:rPr>
          <w:b/>
          <w:bCs/>
          <w:sz w:val="28"/>
          <w:szCs w:val="28"/>
        </w:rPr>
      </w:pPr>
    </w:p>
    <w:p w:rsidR="00694D3D" w:rsidRPr="001849CC" w:rsidRDefault="00694D3D" w:rsidP="001849CC">
      <w:pPr>
        <w:rPr>
          <w:sz w:val="28"/>
          <w:szCs w:val="28"/>
        </w:rPr>
      </w:pPr>
      <w:r w:rsidRPr="001849CC">
        <w:rPr>
          <w:sz w:val="28"/>
          <w:szCs w:val="28"/>
        </w:rPr>
        <w:t xml:space="preserve">Глава Константиновского                        А.Г. Панкратов </w:t>
      </w:r>
    </w:p>
    <w:p w:rsidR="00694D3D" w:rsidRPr="001849CC" w:rsidRDefault="00694D3D" w:rsidP="001849CC">
      <w:pPr>
        <w:rPr>
          <w:sz w:val="28"/>
          <w:szCs w:val="28"/>
        </w:rPr>
      </w:pPr>
      <w:r w:rsidRPr="001849CC">
        <w:rPr>
          <w:sz w:val="28"/>
          <w:szCs w:val="28"/>
        </w:rPr>
        <w:t xml:space="preserve">сельского поселения                                  </w:t>
      </w:r>
    </w:p>
    <w:p w:rsidR="00694D3D" w:rsidRDefault="00694D3D" w:rsidP="001849CC"/>
    <w:p w:rsidR="00694D3D" w:rsidRDefault="00694D3D" w:rsidP="001A2849">
      <w:pPr>
        <w:ind w:firstLine="708"/>
        <w:jc w:val="right"/>
      </w:pPr>
    </w:p>
    <w:p w:rsidR="00694D3D" w:rsidRDefault="00694D3D" w:rsidP="001A2849">
      <w:pPr>
        <w:ind w:firstLine="708"/>
        <w:jc w:val="right"/>
      </w:pPr>
    </w:p>
    <w:p w:rsidR="00694D3D" w:rsidRDefault="00694D3D" w:rsidP="001849CC"/>
    <w:p w:rsidR="00694D3D" w:rsidRDefault="00694D3D" w:rsidP="001A2849">
      <w:pPr>
        <w:ind w:firstLine="708"/>
        <w:jc w:val="right"/>
      </w:pPr>
    </w:p>
    <w:p w:rsidR="00694D3D" w:rsidRDefault="00694D3D" w:rsidP="001A2849">
      <w:pPr>
        <w:ind w:firstLine="708"/>
        <w:jc w:val="right"/>
      </w:pPr>
    </w:p>
    <w:p w:rsidR="00694D3D" w:rsidRDefault="00694D3D" w:rsidP="001A2849">
      <w:pPr>
        <w:ind w:firstLine="708"/>
        <w:jc w:val="right"/>
      </w:pPr>
    </w:p>
    <w:p w:rsidR="00694D3D" w:rsidRDefault="00694D3D" w:rsidP="002D33C1">
      <w:pPr>
        <w:ind w:firstLine="708"/>
        <w:jc w:val="right"/>
      </w:pPr>
    </w:p>
    <w:sectPr w:rsidR="00694D3D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D3D" w:rsidRDefault="00694D3D" w:rsidP="00DE1BA3">
      <w:r>
        <w:separator/>
      </w:r>
    </w:p>
  </w:endnote>
  <w:endnote w:type="continuationSeparator" w:id="1">
    <w:p w:rsidR="00694D3D" w:rsidRDefault="00694D3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D3D" w:rsidRDefault="00694D3D" w:rsidP="00DE1BA3">
      <w:r>
        <w:separator/>
      </w:r>
    </w:p>
  </w:footnote>
  <w:footnote w:type="continuationSeparator" w:id="1">
    <w:p w:rsidR="00694D3D" w:rsidRDefault="00694D3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65736"/>
    <w:rsid w:val="000A0B64"/>
    <w:rsid w:val="000A502D"/>
    <w:rsid w:val="000B3F8F"/>
    <w:rsid w:val="000D0FD4"/>
    <w:rsid w:val="00117BAC"/>
    <w:rsid w:val="00121261"/>
    <w:rsid w:val="0013729F"/>
    <w:rsid w:val="00144256"/>
    <w:rsid w:val="00150FD0"/>
    <w:rsid w:val="001629F3"/>
    <w:rsid w:val="00175E86"/>
    <w:rsid w:val="001849CC"/>
    <w:rsid w:val="00191225"/>
    <w:rsid w:val="00195BE6"/>
    <w:rsid w:val="001A2849"/>
    <w:rsid w:val="001B45CA"/>
    <w:rsid w:val="001D3A83"/>
    <w:rsid w:val="002008C0"/>
    <w:rsid w:val="00210D1C"/>
    <w:rsid w:val="002133F6"/>
    <w:rsid w:val="002155DB"/>
    <w:rsid w:val="002206DA"/>
    <w:rsid w:val="002216BA"/>
    <w:rsid w:val="00221A79"/>
    <w:rsid w:val="0022495A"/>
    <w:rsid w:val="00246B38"/>
    <w:rsid w:val="00254321"/>
    <w:rsid w:val="002618E0"/>
    <w:rsid w:val="002666EB"/>
    <w:rsid w:val="002867D4"/>
    <w:rsid w:val="00291108"/>
    <w:rsid w:val="00296ADC"/>
    <w:rsid w:val="00296CE3"/>
    <w:rsid w:val="002A5063"/>
    <w:rsid w:val="002C3169"/>
    <w:rsid w:val="002D33C1"/>
    <w:rsid w:val="002D347E"/>
    <w:rsid w:val="002E4329"/>
    <w:rsid w:val="002F0167"/>
    <w:rsid w:val="00300A5A"/>
    <w:rsid w:val="00301918"/>
    <w:rsid w:val="0030325F"/>
    <w:rsid w:val="00310BD6"/>
    <w:rsid w:val="00337160"/>
    <w:rsid w:val="003466E1"/>
    <w:rsid w:val="00375E01"/>
    <w:rsid w:val="00397487"/>
    <w:rsid w:val="003A05C3"/>
    <w:rsid w:val="003C3BB0"/>
    <w:rsid w:val="00405297"/>
    <w:rsid w:val="00405474"/>
    <w:rsid w:val="00456BE4"/>
    <w:rsid w:val="00461DCA"/>
    <w:rsid w:val="00464DFC"/>
    <w:rsid w:val="00474A08"/>
    <w:rsid w:val="00474E2C"/>
    <w:rsid w:val="00482B1E"/>
    <w:rsid w:val="0049172A"/>
    <w:rsid w:val="004A150E"/>
    <w:rsid w:val="004A1BCC"/>
    <w:rsid w:val="004B0CA6"/>
    <w:rsid w:val="004D26BD"/>
    <w:rsid w:val="0050333A"/>
    <w:rsid w:val="005157E7"/>
    <w:rsid w:val="00552767"/>
    <w:rsid w:val="00553FE1"/>
    <w:rsid w:val="00567507"/>
    <w:rsid w:val="00571780"/>
    <w:rsid w:val="00574E11"/>
    <w:rsid w:val="00591E1C"/>
    <w:rsid w:val="005A5D0F"/>
    <w:rsid w:val="005C5455"/>
    <w:rsid w:val="005C663E"/>
    <w:rsid w:val="005D5EEB"/>
    <w:rsid w:val="005E34E5"/>
    <w:rsid w:val="005E4978"/>
    <w:rsid w:val="005F20FA"/>
    <w:rsid w:val="005F7E86"/>
    <w:rsid w:val="00602009"/>
    <w:rsid w:val="0061139E"/>
    <w:rsid w:val="0062252E"/>
    <w:rsid w:val="00656A02"/>
    <w:rsid w:val="0066035E"/>
    <w:rsid w:val="006645E1"/>
    <w:rsid w:val="006703E3"/>
    <w:rsid w:val="00674C6C"/>
    <w:rsid w:val="00682484"/>
    <w:rsid w:val="00694D3D"/>
    <w:rsid w:val="0069721C"/>
    <w:rsid w:val="006A207F"/>
    <w:rsid w:val="006B03FD"/>
    <w:rsid w:val="006B3CA7"/>
    <w:rsid w:val="006C22D0"/>
    <w:rsid w:val="006C4526"/>
    <w:rsid w:val="006C7CAD"/>
    <w:rsid w:val="006E69BA"/>
    <w:rsid w:val="006F023A"/>
    <w:rsid w:val="007010FA"/>
    <w:rsid w:val="007040CA"/>
    <w:rsid w:val="00704FF0"/>
    <w:rsid w:val="00705B51"/>
    <w:rsid w:val="00710DE0"/>
    <w:rsid w:val="007126C3"/>
    <w:rsid w:val="00715E94"/>
    <w:rsid w:val="00725CD0"/>
    <w:rsid w:val="007262E7"/>
    <w:rsid w:val="0073312C"/>
    <w:rsid w:val="00735F3B"/>
    <w:rsid w:val="0077589A"/>
    <w:rsid w:val="00783113"/>
    <w:rsid w:val="00794029"/>
    <w:rsid w:val="00795FA1"/>
    <w:rsid w:val="007A1EF9"/>
    <w:rsid w:val="007A4212"/>
    <w:rsid w:val="007A7629"/>
    <w:rsid w:val="007B3051"/>
    <w:rsid w:val="007C5538"/>
    <w:rsid w:val="007F6445"/>
    <w:rsid w:val="00824DA1"/>
    <w:rsid w:val="00852288"/>
    <w:rsid w:val="00876CE7"/>
    <w:rsid w:val="00883E34"/>
    <w:rsid w:val="008861DB"/>
    <w:rsid w:val="00891C5E"/>
    <w:rsid w:val="008920A1"/>
    <w:rsid w:val="008924C0"/>
    <w:rsid w:val="008978B4"/>
    <w:rsid w:val="008C693C"/>
    <w:rsid w:val="008E092A"/>
    <w:rsid w:val="00902324"/>
    <w:rsid w:val="0090787E"/>
    <w:rsid w:val="00916A02"/>
    <w:rsid w:val="00917062"/>
    <w:rsid w:val="00922D41"/>
    <w:rsid w:val="0092300E"/>
    <w:rsid w:val="009270E9"/>
    <w:rsid w:val="00936B43"/>
    <w:rsid w:val="00937F94"/>
    <w:rsid w:val="00971A1F"/>
    <w:rsid w:val="00974FC2"/>
    <w:rsid w:val="00980FF0"/>
    <w:rsid w:val="00981F09"/>
    <w:rsid w:val="00986828"/>
    <w:rsid w:val="009A5519"/>
    <w:rsid w:val="009B15C8"/>
    <w:rsid w:val="009D0E3D"/>
    <w:rsid w:val="009D1A88"/>
    <w:rsid w:val="009D3932"/>
    <w:rsid w:val="009D4F48"/>
    <w:rsid w:val="009E7153"/>
    <w:rsid w:val="009F2758"/>
    <w:rsid w:val="00A00393"/>
    <w:rsid w:val="00A013D4"/>
    <w:rsid w:val="00A01D00"/>
    <w:rsid w:val="00A16DDF"/>
    <w:rsid w:val="00A17E13"/>
    <w:rsid w:val="00A20079"/>
    <w:rsid w:val="00A20F96"/>
    <w:rsid w:val="00A33CF8"/>
    <w:rsid w:val="00A41724"/>
    <w:rsid w:val="00A45452"/>
    <w:rsid w:val="00A50775"/>
    <w:rsid w:val="00A965B8"/>
    <w:rsid w:val="00AA0264"/>
    <w:rsid w:val="00AA6EE3"/>
    <w:rsid w:val="00AC31BC"/>
    <w:rsid w:val="00AD7F1F"/>
    <w:rsid w:val="00AE1208"/>
    <w:rsid w:val="00AE374A"/>
    <w:rsid w:val="00AF7315"/>
    <w:rsid w:val="00B35712"/>
    <w:rsid w:val="00B4709D"/>
    <w:rsid w:val="00B4764B"/>
    <w:rsid w:val="00B50664"/>
    <w:rsid w:val="00B50E65"/>
    <w:rsid w:val="00B52573"/>
    <w:rsid w:val="00B622CC"/>
    <w:rsid w:val="00B73A85"/>
    <w:rsid w:val="00B73F57"/>
    <w:rsid w:val="00B77AB6"/>
    <w:rsid w:val="00B838E1"/>
    <w:rsid w:val="00BC5E82"/>
    <w:rsid w:val="00BE429C"/>
    <w:rsid w:val="00BF0D02"/>
    <w:rsid w:val="00C16B97"/>
    <w:rsid w:val="00C16D58"/>
    <w:rsid w:val="00C2741B"/>
    <w:rsid w:val="00C3264A"/>
    <w:rsid w:val="00C52C15"/>
    <w:rsid w:val="00C531A8"/>
    <w:rsid w:val="00C56D35"/>
    <w:rsid w:val="00C6170D"/>
    <w:rsid w:val="00C77F23"/>
    <w:rsid w:val="00CB3961"/>
    <w:rsid w:val="00CB4C80"/>
    <w:rsid w:val="00CD5EC0"/>
    <w:rsid w:val="00CE6E97"/>
    <w:rsid w:val="00D06601"/>
    <w:rsid w:val="00D113CC"/>
    <w:rsid w:val="00D15B80"/>
    <w:rsid w:val="00D32E97"/>
    <w:rsid w:val="00D44D84"/>
    <w:rsid w:val="00D52668"/>
    <w:rsid w:val="00D5655A"/>
    <w:rsid w:val="00DA0824"/>
    <w:rsid w:val="00DB35BF"/>
    <w:rsid w:val="00DC06AC"/>
    <w:rsid w:val="00DE15B2"/>
    <w:rsid w:val="00DE1BA3"/>
    <w:rsid w:val="00DE5DB6"/>
    <w:rsid w:val="00DF5135"/>
    <w:rsid w:val="00E10313"/>
    <w:rsid w:val="00E123F1"/>
    <w:rsid w:val="00E274FE"/>
    <w:rsid w:val="00E41B3C"/>
    <w:rsid w:val="00E46593"/>
    <w:rsid w:val="00E46D10"/>
    <w:rsid w:val="00E711E8"/>
    <w:rsid w:val="00E7509D"/>
    <w:rsid w:val="00E8100A"/>
    <w:rsid w:val="00EA4D8F"/>
    <w:rsid w:val="00EA7504"/>
    <w:rsid w:val="00EB72E3"/>
    <w:rsid w:val="00EC2919"/>
    <w:rsid w:val="00EC4B75"/>
    <w:rsid w:val="00EE22DC"/>
    <w:rsid w:val="00EF4528"/>
    <w:rsid w:val="00F066F1"/>
    <w:rsid w:val="00F1578B"/>
    <w:rsid w:val="00F2077F"/>
    <w:rsid w:val="00F233AF"/>
    <w:rsid w:val="00F239A5"/>
    <w:rsid w:val="00F43C37"/>
    <w:rsid w:val="00F521BD"/>
    <w:rsid w:val="00F906E4"/>
    <w:rsid w:val="00F92675"/>
    <w:rsid w:val="00F96D2E"/>
    <w:rsid w:val="00F97AD7"/>
    <w:rsid w:val="00FB3323"/>
    <w:rsid w:val="00FB5877"/>
    <w:rsid w:val="00FE27FD"/>
    <w:rsid w:val="00FF5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1D3A83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70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186</Words>
  <Characters>1062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</dc:title>
  <dc:subject/>
  <dc:creator>Грачева Светлана Васильевна</dc:creator>
  <cp:keywords/>
  <dc:description/>
  <cp:lastModifiedBy>comp</cp:lastModifiedBy>
  <cp:revision>4</cp:revision>
  <cp:lastPrinted>2021-06-25T09:56:00Z</cp:lastPrinted>
  <dcterms:created xsi:type="dcterms:W3CDTF">2021-03-21T09:07:00Z</dcterms:created>
  <dcterms:modified xsi:type="dcterms:W3CDTF">2021-06-25T09:56:00Z</dcterms:modified>
</cp:coreProperties>
</file>