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3E2" w:rsidRDefault="00B263E2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B263E2" w:rsidRDefault="00B263E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263E2" w:rsidRDefault="00B263E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 СЕЛЬСКОГО ПОСЕЛЕНИЯ</w:t>
      </w:r>
    </w:p>
    <w:p w:rsidR="00B263E2" w:rsidRDefault="00B263E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263E2" w:rsidRDefault="00B263E2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263E2" w:rsidRDefault="00B263E2" w:rsidP="000A502D">
      <w:pPr>
        <w:jc w:val="center"/>
        <w:rPr>
          <w:b/>
          <w:bCs/>
          <w:sz w:val="28"/>
          <w:szCs w:val="28"/>
        </w:rPr>
      </w:pPr>
    </w:p>
    <w:p w:rsidR="00B263E2" w:rsidRDefault="00B263E2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263E2" w:rsidRDefault="00B263E2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263E2" w:rsidRDefault="00B263E2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263E2" w:rsidRDefault="00B263E2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«26»апреля  2021 г.                                                                        № 1</w:t>
      </w:r>
    </w:p>
    <w:p w:rsidR="00B263E2" w:rsidRDefault="00B263E2" w:rsidP="000A502D">
      <w:pPr>
        <w:jc w:val="center"/>
        <w:rPr>
          <w:b/>
          <w:bCs/>
          <w:sz w:val="26"/>
          <w:szCs w:val="26"/>
        </w:rPr>
      </w:pPr>
    </w:p>
    <w:p w:rsidR="00B263E2" w:rsidRDefault="00B263E2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Константиновка</w:t>
      </w:r>
    </w:p>
    <w:p w:rsidR="00B263E2" w:rsidRDefault="00B263E2" w:rsidP="000A502D">
      <w:pPr>
        <w:jc w:val="center"/>
        <w:rPr>
          <w:sz w:val="26"/>
          <w:szCs w:val="26"/>
        </w:rPr>
      </w:pP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>«О внесении изменений в решение Совета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 xml:space="preserve">депутатов Константиновского сельского поселения 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>Ромодановского муниципального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>района Республики Мордовия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 xml:space="preserve"> от 26 декабря 2020 г № 2 «О бюджете Константиновского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B263E2" w:rsidRPr="001D3A83" w:rsidRDefault="00B263E2" w:rsidP="001D3A8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1D3A83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B263E2" w:rsidRPr="001D3A83" w:rsidRDefault="00B263E2" w:rsidP="001D3A83">
      <w:pPr>
        <w:ind w:firstLine="851"/>
        <w:rPr>
          <w:sz w:val="22"/>
          <w:szCs w:val="22"/>
        </w:rPr>
      </w:pPr>
      <w:r w:rsidRPr="001D3A83">
        <w:rPr>
          <w:sz w:val="22"/>
          <w:szCs w:val="22"/>
        </w:rPr>
        <w:t xml:space="preserve"> 2022 и 2023 годов</w:t>
      </w:r>
      <w:r>
        <w:rPr>
          <w:sz w:val="22"/>
          <w:szCs w:val="22"/>
        </w:rPr>
        <w:t>»</w:t>
      </w:r>
    </w:p>
    <w:p w:rsidR="00B263E2" w:rsidRDefault="00B263E2" w:rsidP="001D3A83">
      <w:pPr>
        <w:ind w:firstLine="851"/>
      </w:pPr>
    </w:p>
    <w:p w:rsidR="00B263E2" w:rsidRDefault="00B263E2" w:rsidP="001D7FCF">
      <w:pPr>
        <w:ind w:firstLine="851"/>
        <w:rPr>
          <w:sz w:val="28"/>
          <w:szCs w:val="28"/>
        </w:rPr>
      </w:pPr>
      <w:r w:rsidRPr="001D3A83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</w:t>
      </w:r>
      <w:r>
        <w:rPr>
          <w:sz w:val="22"/>
          <w:szCs w:val="22"/>
        </w:rPr>
        <w:t>52,53</w:t>
      </w:r>
      <w:r w:rsidRPr="001D3A83">
        <w:rPr>
          <w:sz w:val="22"/>
          <w:szCs w:val="22"/>
        </w:rPr>
        <w:t xml:space="preserve"> Устава Константиновского сельского поселения, Совет депутатов Константиновского сельского поселения </w:t>
      </w:r>
    </w:p>
    <w:p w:rsidR="00B263E2" w:rsidRPr="002F0167" w:rsidRDefault="00B263E2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263E2" w:rsidRPr="004A150E" w:rsidRDefault="00B263E2" w:rsidP="001D3A83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>
        <w:rPr>
          <w:b/>
          <w:bCs/>
          <w:sz w:val="28"/>
          <w:szCs w:val="28"/>
        </w:rPr>
        <w:tab/>
      </w: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Константиновского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26.12.2020года №</w:t>
      </w:r>
      <w:r>
        <w:rPr>
          <w:rFonts w:ascii="Times New Roman" w:hAnsi="Times New Roman" w:cs="Times New Roman"/>
        </w:rPr>
        <w:t>2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Константиновского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B263E2" w:rsidRPr="00710DE0" w:rsidRDefault="00B263E2" w:rsidP="001D3A8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4A150E"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  <w:b/>
          <w:bCs/>
        </w:rPr>
        <w:t>Статья</w:t>
      </w:r>
      <w:r w:rsidRPr="00710DE0">
        <w:rPr>
          <w:rFonts w:ascii="Times New Roman" w:hAnsi="Times New Roman" w:cs="Times New Roman"/>
          <w:b/>
          <w:bCs/>
        </w:rPr>
        <w:t xml:space="preserve"> 1 изложить в следующей редакции: </w:t>
      </w:r>
    </w:p>
    <w:p w:rsidR="00B263E2" w:rsidRPr="001D3A83" w:rsidRDefault="00B263E2" w:rsidP="00824DA1">
      <w:pPr>
        <w:pStyle w:val="NoSpacing"/>
        <w:jc w:val="both"/>
        <w:rPr>
          <w:sz w:val="22"/>
          <w:szCs w:val="22"/>
        </w:rPr>
      </w:pPr>
      <w:r w:rsidRPr="001D3A83">
        <w:rPr>
          <w:sz w:val="22"/>
          <w:szCs w:val="22"/>
        </w:rPr>
        <w:t xml:space="preserve">    1.</w:t>
      </w:r>
      <w:r w:rsidRPr="001D3A83">
        <w:rPr>
          <w:sz w:val="22"/>
          <w:szCs w:val="22"/>
        </w:rPr>
        <w:tab/>
        <w:t xml:space="preserve">Утвердить бюджет Константиновского сельского поселения Ромодановского муниципального района Республики Мордовия на 2021  по доходам в сумме </w:t>
      </w:r>
      <w:r>
        <w:rPr>
          <w:sz w:val="22"/>
          <w:szCs w:val="22"/>
        </w:rPr>
        <w:t>1254,0</w:t>
      </w:r>
      <w:r w:rsidRPr="001D3A83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1316,1</w:t>
      </w:r>
      <w:r w:rsidRPr="001D3A83">
        <w:rPr>
          <w:sz w:val="22"/>
          <w:szCs w:val="22"/>
        </w:rPr>
        <w:t xml:space="preserve"> тыс. 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62,1</w:t>
      </w:r>
      <w:r w:rsidRPr="004A150E">
        <w:rPr>
          <w:sz w:val="22"/>
          <w:szCs w:val="22"/>
        </w:rPr>
        <w:t xml:space="preserve"> тыс. рублей, </w:t>
      </w:r>
      <w:r w:rsidRPr="001D3A83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B263E2" w:rsidRPr="001D3A83" w:rsidRDefault="00B263E2" w:rsidP="000A502D">
      <w:pPr>
        <w:pStyle w:val="NoSpacing"/>
        <w:jc w:val="both"/>
        <w:rPr>
          <w:sz w:val="22"/>
          <w:szCs w:val="22"/>
        </w:rPr>
      </w:pPr>
      <w:r w:rsidRPr="001D3A83">
        <w:rPr>
          <w:sz w:val="22"/>
          <w:szCs w:val="22"/>
        </w:rPr>
        <w:t xml:space="preserve">     2. Утвердить бюджет Константиновского сельского поселения Ромодановского муниципального района Республики Мордовия на 2022  по доходам в сумме 1044,8тыс. рублей, по расходам в сумме 1044,8 тыс. рубле,в том числе условно утвержденные расходы в сумме 23,9 тыс.рублей, исходя из уровня инфляции, не превышающего 4,0 процента (декабрь 2022 года к декабрю 2021 года)</w:t>
      </w:r>
    </w:p>
    <w:p w:rsidR="00B263E2" w:rsidRPr="001D3A83" w:rsidRDefault="00B263E2" w:rsidP="000A502D">
      <w:pPr>
        <w:pStyle w:val="NoSpacing"/>
        <w:jc w:val="both"/>
        <w:rPr>
          <w:sz w:val="22"/>
          <w:szCs w:val="22"/>
        </w:rPr>
      </w:pPr>
      <w:r w:rsidRPr="001D3A83">
        <w:rPr>
          <w:sz w:val="22"/>
          <w:szCs w:val="22"/>
        </w:rPr>
        <w:t xml:space="preserve">     3. Утвердить бюджет Константиновского сельского поселения Ромодановского муниципального района Республики Мордовия на 2023  по доходам в сумме 1055,3тыс. рублей, по расходам в сумме 1055,3 тыс. рублей, в том числе условно утвержденные расходы в сумме 48,3 тыс.рублей, исходя из уровня инфляции, не превышающего 3,9 процента (декабрь 2023 года к декабрю 2022 года)</w:t>
      </w:r>
    </w:p>
    <w:p w:rsidR="00B263E2" w:rsidRPr="001D7FCF" w:rsidRDefault="00B263E2" w:rsidP="001D7FCF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</w:rPr>
      </w:pPr>
      <w:r w:rsidRPr="001D7FCF">
        <w:rPr>
          <w:rFonts w:ascii="Times New Roman" w:hAnsi="Times New Roman" w:cs="Times New Roman"/>
        </w:rPr>
        <w:t xml:space="preserve">     3). Приложение №3,№4,№5,№8 к решению сессии «О бюджете Кочуновского сельского поселения Ромодановского  муниципального района Республики Мордовия на 2021 год и на плановый период 2022  и  2023 годов» и</w:t>
      </w:r>
      <w:r w:rsidRPr="001D7FCF">
        <w:rPr>
          <w:rFonts w:ascii="Times New Roman" w:hAnsi="Times New Roman" w:cs="Times New Roman"/>
          <w:color w:val="000000"/>
        </w:rPr>
        <w:t>зложить в следующей редакции согласно приложений №1,№2,№3,№4 (приложение прилагаются)</w:t>
      </w:r>
    </w:p>
    <w:p w:rsidR="00B263E2" w:rsidRPr="004A150E" w:rsidRDefault="00B263E2" w:rsidP="001D3A83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B263E2" w:rsidRDefault="00B263E2" w:rsidP="001D7FCF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r w:rsidRPr="002D347E">
        <w:rPr>
          <w:b/>
          <w:bCs/>
          <w:sz w:val="28"/>
          <w:szCs w:val="28"/>
        </w:rPr>
        <w:t>Константиновского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</w:t>
      </w:r>
      <w:r>
        <w:rPr>
          <w:b/>
          <w:bCs/>
          <w:sz w:val="26"/>
          <w:szCs w:val="26"/>
        </w:rPr>
        <w:t>сельского поселения                                                    А.Г. Панкратов</w:t>
      </w:r>
    </w:p>
    <w:p w:rsidR="00B263E2" w:rsidRPr="0062252E" w:rsidRDefault="00B263E2" w:rsidP="001D3A8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B263E2" w:rsidRPr="0062252E" w:rsidRDefault="00B263E2" w:rsidP="001D3A8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263E2" w:rsidRPr="0062252E" w:rsidRDefault="00B263E2" w:rsidP="001D3A8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Константиновского</w:t>
      </w:r>
      <w:r w:rsidRPr="0062252E">
        <w:rPr>
          <w:spacing w:val="-1"/>
        </w:rPr>
        <w:t xml:space="preserve"> сельского поселения</w:t>
      </w:r>
    </w:p>
    <w:p w:rsidR="00B263E2" w:rsidRDefault="00B263E2" w:rsidP="001D3A8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>26</w:t>
      </w:r>
      <w:r w:rsidRPr="0090787E">
        <w:rPr>
          <w:spacing w:val="-1"/>
        </w:rPr>
        <w:t xml:space="preserve"> .0</w:t>
      </w:r>
      <w:r>
        <w:rPr>
          <w:spacing w:val="-1"/>
        </w:rPr>
        <w:t>4</w:t>
      </w:r>
      <w:r w:rsidRPr="0090787E">
        <w:rPr>
          <w:spacing w:val="-1"/>
        </w:rPr>
        <w:t>.2021г№</w:t>
      </w:r>
      <w:r>
        <w:rPr>
          <w:spacing w:val="-1"/>
        </w:rPr>
        <w:t>1</w:t>
      </w:r>
    </w:p>
    <w:p w:rsidR="00B263E2" w:rsidRPr="0090787E" w:rsidRDefault="00B263E2" w:rsidP="001D3A8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263E2" w:rsidRPr="0090787E" w:rsidRDefault="00B263E2" w:rsidP="001D3A8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263E2" w:rsidRPr="0090787E" w:rsidRDefault="00B263E2" w:rsidP="001D3A8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263E2" w:rsidRPr="0090787E" w:rsidRDefault="00B263E2" w:rsidP="001D3A8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263E2" w:rsidRPr="0090787E" w:rsidRDefault="00B263E2" w:rsidP="001D3A8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B263E2" w:rsidRDefault="00B263E2" w:rsidP="002D33C1">
      <w:pPr>
        <w:ind w:firstLine="708"/>
        <w:jc w:val="right"/>
      </w:pPr>
    </w:p>
    <w:p w:rsidR="00B263E2" w:rsidRDefault="00B263E2" w:rsidP="002D33C1">
      <w:pPr>
        <w:ind w:firstLine="708"/>
        <w:jc w:val="right"/>
      </w:pPr>
    </w:p>
    <w:p w:rsidR="00B263E2" w:rsidRDefault="00B263E2" w:rsidP="002D33C1">
      <w:pPr>
        <w:ind w:firstLine="708"/>
        <w:jc w:val="right"/>
      </w:pPr>
    </w:p>
    <w:p w:rsidR="00B263E2" w:rsidRPr="00AF7315" w:rsidRDefault="00B263E2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КОНСТАНТИНОВСКОГО</w:t>
      </w:r>
      <w:r w:rsidRPr="00AF7315">
        <w:rPr>
          <w:b/>
          <w:bCs/>
          <w:color w:val="000000"/>
          <w:sz w:val="22"/>
          <w:szCs w:val="22"/>
        </w:rPr>
        <w:t xml:space="preserve">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РОМОДАНОВСКОГОМУНИЦИПАЛЬНОГО РАЙОНА НА 2021г</w:t>
      </w:r>
    </w:p>
    <w:p w:rsidR="00B263E2" w:rsidRDefault="00B263E2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 И 2023 ГОДОВ»</w:t>
      </w:r>
    </w:p>
    <w:p w:rsidR="00B263E2" w:rsidRDefault="00B263E2" w:rsidP="002D33C1">
      <w:pPr>
        <w:ind w:firstLine="708"/>
        <w:jc w:val="right"/>
      </w:pPr>
    </w:p>
    <w:p w:rsidR="00B263E2" w:rsidRDefault="00B263E2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B263E2">
        <w:tc>
          <w:tcPr>
            <w:tcW w:w="2517" w:type="dxa"/>
          </w:tcPr>
          <w:p w:rsidR="00B263E2" w:rsidRPr="007126C3" w:rsidRDefault="00B263E2" w:rsidP="00FB332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B263E2" w:rsidRPr="007126C3" w:rsidRDefault="00B263E2" w:rsidP="00FB332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B263E2" w:rsidRPr="007126C3" w:rsidRDefault="00B263E2" w:rsidP="00FB332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B263E2" w:rsidRPr="007126C3" w:rsidRDefault="00B263E2" w:rsidP="00FB332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B263E2" w:rsidRPr="007126C3" w:rsidRDefault="00B263E2" w:rsidP="00FB332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B263E2" w:rsidRPr="007126C3" w:rsidRDefault="00B263E2" w:rsidP="00FB332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B263E2" w:rsidRPr="007126C3" w:rsidRDefault="00B263E2" w:rsidP="001D7FC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837,9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622,5</w:t>
            </w:r>
          </w:p>
        </w:tc>
        <w:tc>
          <w:tcPr>
            <w:tcW w:w="958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633,7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B263E2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610,2</w:t>
            </w:r>
          </w:p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468,5</w:t>
            </w:r>
          </w:p>
        </w:tc>
        <w:tc>
          <w:tcPr>
            <w:tcW w:w="958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477,0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551,2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468,5</w:t>
            </w:r>
          </w:p>
        </w:tc>
        <w:tc>
          <w:tcPr>
            <w:tcW w:w="958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477,0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2 02 15002 10 </w:t>
            </w:r>
            <w:r>
              <w:rPr>
                <w:color w:val="000000"/>
              </w:rPr>
              <w:t>0000 150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59,0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263E2">
        <w:tc>
          <w:tcPr>
            <w:tcW w:w="2517" w:type="dxa"/>
          </w:tcPr>
          <w:p w:rsidR="00B263E2" w:rsidRPr="007F6445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B263E2" w:rsidRPr="007F6445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44,3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B263E2" w:rsidRPr="00602009" w:rsidRDefault="00B263E2" w:rsidP="005C5455">
            <w:pPr>
              <w:jc w:val="center"/>
              <w:rPr>
                <w:b/>
                <w:bCs/>
              </w:rPr>
            </w:pP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B263E2" w:rsidRPr="007F6445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44,3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B263E2" w:rsidRPr="00602009" w:rsidRDefault="00B263E2" w:rsidP="005C5455">
            <w:pPr>
              <w:jc w:val="center"/>
              <w:rPr>
                <w:b/>
                <w:bCs/>
              </w:rPr>
            </w:pP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86,9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87,5</w:t>
            </w:r>
          </w:p>
        </w:tc>
        <w:tc>
          <w:tcPr>
            <w:tcW w:w="958" w:type="dxa"/>
          </w:tcPr>
          <w:p w:rsidR="00B263E2" w:rsidRPr="00602009" w:rsidRDefault="00B263E2" w:rsidP="005C54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90,2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958" w:type="dxa"/>
          </w:tcPr>
          <w:p w:rsidR="00B263E2" w:rsidRDefault="00B263E2" w:rsidP="005C5455">
            <w:pPr>
              <w:jc w:val="center"/>
            </w:pPr>
            <w:r>
              <w:t>0,1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B263E2" w:rsidRDefault="00B263E2" w:rsidP="005C5455">
            <w:pPr>
              <w:jc w:val="center"/>
            </w:pPr>
            <w:r>
              <w:t>90,1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96,5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66,5</w:t>
            </w:r>
          </w:p>
        </w:tc>
        <w:tc>
          <w:tcPr>
            <w:tcW w:w="958" w:type="dxa"/>
          </w:tcPr>
          <w:p w:rsidR="00B263E2" w:rsidRPr="00602009" w:rsidRDefault="00B263E2" w:rsidP="005C54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66,5</w:t>
            </w:r>
          </w:p>
        </w:tc>
      </w:tr>
      <w:tr w:rsidR="00B263E2">
        <w:tc>
          <w:tcPr>
            <w:tcW w:w="2517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B263E2" w:rsidRPr="007126C3" w:rsidRDefault="00B263E2" w:rsidP="005C5455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B263E2" w:rsidRPr="007126C3" w:rsidRDefault="00B263E2" w:rsidP="001D7F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96,5</w:t>
            </w:r>
          </w:p>
        </w:tc>
        <w:tc>
          <w:tcPr>
            <w:tcW w:w="1275" w:type="dxa"/>
          </w:tcPr>
          <w:p w:rsidR="00B263E2" w:rsidRPr="007126C3" w:rsidRDefault="00B263E2" w:rsidP="005C54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66,5</w:t>
            </w:r>
          </w:p>
        </w:tc>
        <w:tc>
          <w:tcPr>
            <w:tcW w:w="958" w:type="dxa"/>
          </w:tcPr>
          <w:p w:rsidR="00B263E2" w:rsidRDefault="00B263E2" w:rsidP="005C5455">
            <w:pPr>
              <w:jc w:val="center"/>
            </w:pPr>
            <w:r>
              <w:t>66,5</w:t>
            </w:r>
          </w:p>
        </w:tc>
      </w:tr>
    </w:tbl>
    <w:p w:rsidR="00B263E2" w:rsidRDefault="00B263E2" w:rsidP="00FB3323">
      <w:pPr>
        <w:ind w:firstLine="708"/>
      </w:pPr>
    </w:p>
    <w:p w:rsidR="00B263E2" w:rsidRDefault="00B263E2" w:rsidP="00FB3323">
      <w:pPr>
        <w:ind w:firstLine="708"/>
        <w:jc w:val="right"/>
      </w:pPr>
    </w:p>
    <w:p w:rsidR="00B263E2" w:rsidRPr="0062252E" w:rsidRDefault="00B263E2" w:rsidP="005C5455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B263E2" w:rsidRPr="0062252E" w:rsidRDefault="00B263E2" w:rsidP="005C5455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263E2" w:rsidRPr="0062252E" w:rsidRDefault="00B263E2" w:rsidP="005C5455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Константиновского</w:t>
      </w:r>
      <w:r w:rsidRPr="0062252E">
        <w:rPr>
          <w:spacing w:val="-1"/>
        </w:rPr>
        <w:t xml:space="preserve"> сельского поселения</w:t>
      </w:r>
    </w:p>
    <w:p w:rsidR="00B263E2" w:rsidRDefault="00B263E2" w:rsidP="005C5455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>26</w:t>
      </w:r>
      <w:r w:rsidRPr="0090787E">
        <w:rPr>
          <w:spacing w:val="-1"/>
        </w:rPr>
        <w:t xml:space="preserve"> .0</w:t>
      </w:r>
      <w:r>
        <w:rPr>
          <w:spacing w:val="-1"/>
        </w:rPr>
        <w:t>4</w:t>
      </w:r>
      <w:r w:rsidRPr="0090787E">
        <w:rPr>
          <w:spacing w:val="-1"/>
        </w:rPr>
        <w:t>.2021г№</w:t>
      </w:r>
      <w:r>
        <w:rPr>
          <w:spacing w:val="-1"/>
        </w:rPr>
        <w:t>1</w:t>
      </w:r>
    </w:p>
    <w:p w:rsidR="00B263E2" w:rsidRPr="0090787E" w:rsidRDefault="00B263E2" w:rsidP="005C5455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 О внесение изменений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263E2" w:rsidRPr="0090787E" w:rsidRDefault="00B263E2" w:rsidP="005C545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263E2" w:rsidRPr="0090787E" w:rsidRDefault="00B263E2" w:rsidP="005C545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263E2" w:rsidRPr="0090787E" w:rsidRDefault="00B263E2" w:rsidP="005C545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263E2" w:rsidRPr="0090787E" w:rsidRDefault="00B263E2" w:rsidP="005C545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B263E2" w:rsidRDefault="00B263E2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B263E2" w:rsidRPr="002D33C1" w:rsidRDefault="00B263E2" w:rsidP="002D33C1">
      <w:pPr>
        <w:rPr>
          <w:rFonts w:ascii="Arial" w:hAnsi="Arial" w:cs="Arial"/>
          <w:sz w:val="24"/>
          <w:szCs w:val="24"/>
        </w:rPr>
      </w:pPr>
    </w:p>
    <w:p w:rsidR="00B263E2" w:rsidRPr="00574E11" w:rsidRDefault="00B263E2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КОНСТАНТИНОВСКОГО 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B263E2" w:rsidRPr="00405474" w:rsidRDefault="00B263E2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952"/>
        <w:gridCol w:w="851"/>
        <w:gridCol w:w="567"/>
        <w:gridCol w:w="1559"/>
        <w:gridCol w:w="567"/>
        <w:gridCol w:w="992"/>
        <w:gridCol w:w="993"/>
        <w:gridCol w:w="992"/>
      </w:tblGrid>
      <w:tr w:rsidR="00B263E2" w:rsidRPr="00405474">
        <w:trPr>
          <w:cantSplit/>
          <w:trHeight w:hRule="exact" w:val="278"/>
          <w:tblHeader/>
        </w:trPr>
        <w:tc>
          <w:tcPr>
            <w:tcW w:w="395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B263E2" w:rsidRPr="00405474">
        <w:trPr>
          <w:cantSplit/>
          <w:trHeight w:hRule="exact" w:val="278"/>
          <w:tblHeader/>
        </w:trPr>
        <w:tc>
          <w:tcPr>
            <w:tcW w:w="395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B263E2" w:rsidRPr="00405474">
        <w:trPr>
          <w:cantSplit/>
          <w:trHeight w:hRule="exact" w:val="240"/>
          <w:tblHeader/>
        </w:trPr>
        <w:tc>
          <w:tcPr>
            <w:tcW w:w="395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263E2" w:rsidRPr="00405474">
        <w:trPr>
          <w:trHeight w:hRule="exact" w:val="307"/>
        </w:trPr>
        <w:tc>
          <w:tcPr>
            <w:tcW w:w="3952" w:type="dxa"/>
            <w:shd w:val="clear" w:color="auto" w:fill="FFFFFF"/>
          </w:tcPr>
          <w:p w:rsidR="00B263E2" w:rsidRPr="006C7CAD" w:rsidRDefault="00B263E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6C7CAD" w:rsidRDefault="00B263E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6C7CAD" w:rsidRDefault="00B263E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6C7CAD" w:rsidRDefault="00B263E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6C7CAD" w:rsidRDefault="00B263E2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852288" w:rsidRDefault="00B263E2" w:rsidP="00E54302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852288" w:rsidRDefault="00B263E2" w:rsidP="00DB35BF">
            <w:pPr>
              <w:pStyle w:val="NoSpacing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1044,8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852288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1055,3</w:t>
            </w:r>
          </w:p>
        </w:tc>
      </w:tr>
      <w:tr w:rsidR="00B263E2" w:rsidRPr="00405474">
        <w:trPr>
          <w:trHeight w:hRule="exact" w:val="362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936,2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707,2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684,5</w:t>
            </w:r>
          </w:p>
        </w:tc>
      </w:tr>
      <w:tr w:rsidR="00B263E2" w:rsidRPr="00405474">
        <w:trPr>
          <w:trHeight w:hRule="exact" w:val="1082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562"/>
        </w:trPr>
        <w:tc>
          <w:tcPr>
            <w:tcW w:w="3952" w:type="dxa"/>
            <w:shd w:val="clear" w:color="auto" w:fill="FFFFFF"/>
          </w:tcPr>
          <w:p w:rsidR="00B263E2" w:rsidRPr="002D33C1" w:rsidRDefault="00B263E2" w:rsidP="0091706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>
              <w:rPr>
                <w:sz w:val="22"/>
                <w:szCs w:val="22"/>
              </w:rPr>
              <w:t>368,1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 w:rsidRPr="00F2077F"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</w:pPr>
            <w:r w:rsidRPr="007A7629"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481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>
              <w:rPr>
                <w:sz w:val="22"/>
                <w:szCs w:val="22"/>
              </w:rPr>
              <w:t>368,1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 w:rsidRPr="00F2077F"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</w:pPr>
            <w:r w:rsidRPr="007A7629"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60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DB35BF">
            <w:pPr>
              <w:jc w:val="center"/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F2077F"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7A7629"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754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 w:rsidRPr="00F2077F"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</w:pPr>
            <w:r w:rsidRPr="007A7629"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1560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 w:rsidRPr="00F2077F"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</w:pPr>
            <w:r w:rsidRPr="007A7629"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715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552767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1D7FCF">
            <w:pPr>
              <w:jc w:val="center"/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B35BF">
            <w:pPr>
              <w:jc w:val="center"/>
            </w:pPr>
            <w:r w:rsidRPr="00F2077F">
              <w:rPr>
                <w:sz w:val="22"/>
                <w:szCs w:val="22"/>
              </w:rPr>
              <w:t>193,3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7040CA">
            <w:pPr>
              <w:jc w:val="center"/>
            </w:pPr>
            <w:r w:rsidRPr="007A7629">
              <w:rPr>
                <w:sz w:val="22"/>
                <w:szCs w:val="22"/>
              </w:rPr>
              <w:t>170,6</w:t>
            </w:r>
          </w:p>
        </w:tc>
      </w:tr>
      <w:tr w:rsidR="00B263E2" w:rsidRPr="00405474">
        <w:trPr>
          <w:trHeight w:hRule="exact" w:val="1339"/>
        </w:trPr>
        <w:tc>
          <w:tcPr>
            <w:tcW w:w="3952" w:type="dxa"/>
            <w:shd w:val="clear" w:color="auto" w:fill="FFFFFF"/>
          </w:tcPr>
          <w:p w:rsidR="00B263E2" w:rsidRPr="002D33C1" w:rsidRDefault="00B263E2" w:rsidP="00A4545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1839"/>
        </w:trPr>
        <w:tc>
          <w:tcPr>
            <w:tcW w:w="3952" w:type="dxa"/>
            <w:shd w:val="clear" w:color="auto" w:fill="FFFFFF"/>
          </w:tcPr>
          <w:p w:rsidR="00B263E2" w:rsidRPr="005E34E5" w:rsidRDefault="00B263E2" w:rsidP="00A4545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845"/>
        </w:trPr>
        <w:tc>
          <w:tcPr>
            <w:tcW w:w="3952" w:type="dxa"/>
            <w:shd w:val="clear" w:color="auto" w:fill="FFFFFF"/>
          </w:tcPr>
          <w:p w:rsidR="00B263E2" w:rsidRPr="005E34E5" w:rsidRDefault="00B263E2" w:rsidP="00A4545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1051"/>
        </w:trPr>
        <w:tc>
          <w:tcPr>
            <w:tcW w:w="3952" w:type="dxa"/>
            <w:shd w:val="clear" w:color="auto" w:fill="FFFFFF"/>
          </w:tcPr>
          <w:p w:rsidR="00B263E2" w:rsidRPr="005E34E5" w:rsidRDefault="00B263E2" w:rsidP="0091706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464DF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464DF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508,9</w:t>
            </w:r>
          </w:p>
        </w:tc>
      </w:tr>
      <w:tr w:rsidR="00B263E2" w:rsidRPr="00405474">
        <w:trPr>
          <w:trHeight w:hRule="exact" w:val="272"/>
        </w:trPr>
        <w:tc>
          <w:tcPr>
            <w:tcW w:w="3952" w:type="dxa"/>
            <w:shd w:val="clear" w:color="auto" w:fill="FFFFFF"/>
          </w:tcPr>
          <w:p w:rsidR="00B263E2" w:rsidRPr="005E34E5" w:rsidRDefault="00B263E2" w:rsidP="00917062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</w:tr>
      <w:tr w:rsidR="00B263E2" w:rsidRPr="00405474">
        <w:trPr>
          <w:trHeight w:hRule="exact" w:val="857"/>
        </w:trPr>
        <w:tc>
          <w:tcPr>
            <w:tcW w:w="3952" w:type="dxa"/>
            <w:shd w:val="clear" w:color="auto" w:fill="FFFFFF"/>
          </w:tcPr>
          <w:p w:rsidR="00B263E2" w:rsidRPr="005E34E5" w:rsidRDefault="00B263E2" w:rsidP="0091706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B4764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3A05C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3A05C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3A05C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</w:tr>
      <w:tr w:rsidR="00B263E2" w:rsidRPr="00405474">
        <w:trPr>
          <w:trHeight w:hRule="exact" w:val="570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</w:tr>
      <w:tr w:rsidR="00B263E2" w:rsidRPr="00405474">
        <w:trPr>
          <w:trHeight w:hRule="exact" w:val="862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</w:tc>
      </w:tr>
      <w:tr w:rsidR="00B263E2" w:rsidRPr="00405474">
        <w:trPr>
          <w:trHeight w:hRule="exact" w:val="1570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464DFC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464DFC" w:rsidRDefault="00B263E2" w:rsidP="00464DFC">
            <w:pPr>
              <w:rPr>
                <w:sz w:val="22"/>
                <w:szCs w:val="22"/>
              </w:rPr>
            </w:pPr>
          </w:p>
          <w:p w:rsidR="00B263E2" w:rsidRPr="00464DFC" w:rsidRDefault="00B263E2" w:rsidP="00464DFC">
            <w:pPr>
              <w:rPr>
                <w:sz w:val="22"/>
                <w:szCs w:val="22"/>
              </w:rPr>
            </w:pPr>
          </w:p>
          <w:p w:rsidR="00B263E2" w:rsidRPr="00464DFC" w:rsidRDefault="00B263E2" w:rsidP="00464DFC">
            <w:pPr>
              <w:rPr>
                <w:sz w:val="22"/>
                <w:szCs w:val="22"/>
              </w:rPr>
            </w:pPr>
          </w:p>
          <w:p w:rsidR="00B263E2" w:rsidRDefault="00B263E2" w:rsidP="00464DFC">
            <w:pPr>
              <w:rPr>
                <w:sz w:val="22"/>
                <w:szCs w:val="22"/>
              </w:rPr>
            </w:pPr>
            <w:r w:rsidRPr="00464DFC">
              <w:rPr>
                <w:sz w:val="22"/>
                <w:szCs w:val="22"/>
              </w:rPr>
              <w:t xml:space="preserve">   </w:t>
            </w:r>
          </w:p>
          <w:p w:rsidR="00B263E2" w:rsidRPr="00464DFC" w:rsidRDefault="00B263E2" w:rsidP="00BF0D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</w:tc>
      </w:tr>
      <w:tr w:rsidR="00B263E2" w:rsidRPr="00405474">
        <w:trPr>
          <w:trHeight w:hRule="exact" w:val="840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</w:tc>
      </w:tr>
      <w:tr w:rsidR="00B263E2" w:rsidRPr="00405474">
        <w:trPr>
          <w:trHeight w:hRule="exact" w:val="555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3A05C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3A05C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141,1</w:t>
            </w:r>
          </w:p>
        </w:tc>
      </w:tr>
      <w:tr w:rsidR="00B263E2" w:rsidRPr="00405474">
        <w:trPr>
          <w:trHeight w:hRule="exact" w:val="838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7A2B6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3A05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</w:tr>
      <w:tr w:rsidR="00B263E2" w:rsidRPr="00405474">
        <w:trPr>
          <w:trHeight w:hRule="exact" w:val="824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7A2B6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</w:tr>
      <w:tr w:rsidR="00B263E2" w:rsidRPr="00405474">
        <w:trPr>
          <w:trHeight w:hRule="exact" w:val="364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557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1252"/>
        </w:trPr>
        <w:tc>
          <w:tcPr>
            <w:tcW w:w="3952" w:type="dxa"/>
            <w:shd w:val="clear" w:color="auto" w:fill="FFFFFF"/>
          </w:tcPr>
          <w:p w:rsidR="00B263E2" w:rsidRPr="005E34E5" w:rsidRDefault="00B263E2" w:rsidP="0091706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B263E2" w:rsidRPr="00405474">
        <w:trPr>
          <w:trHeight w:hRule="exact" w:val="1480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1558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144256">
            <w:pPr>
              <w:pStyle w:val="NoSpacing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2613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723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E34E5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B263E2" w:rsidRPr="00405474">
        <w:trPr>
          <w:trHeight w:hRule="exact" w:val="818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B263E2" w:rsidRPr="00405474">
        <w:trPr>
          <w:trHeight w:hRule="exact" w:val="346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B263E2" w:rsidRPr="00405474">
        <w:trPr>
          <w:trHeight w:hRule="exact" w:val="1289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1564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508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1040"/>
        </w:trPr>
        <w:tc>
          <w:tcPr>
            <w:tcW w:w="3952" w:type="dxa"/>
            <w:shd w:val="clear" w:color="auto" w:fill="FFFFFF"/>
          </w:tcPr>
          <w:p w:rsidR="00B263E2" w:rsidRPr="002D33C1" w:rsidRDefault="00B263E2" w:rsidP="002133F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2D33C1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275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294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263E2" w:rsidRPr="00A41724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405474">
        <w:trPr>
          <w:trHeight w:hRule="exact" w:val="34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B263E2" w:rsidRPr="00405474">
        <w:trPr>
          <w:trHeight w:hRule="exact" w:val="601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263E2" w:rsidRPr="00405474">
        <w:trPr>
          <w:trHeight w:hRule="exact" w:val="772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263E2" w:rsidRPr="00405474">
        <w:trPr>
          <w:trHeight w:hRule="exact" w:val="852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263E2" w:rsidRPr="00405474">
        <w:trPr>
          <w:trHeight w:hRule="exact" w:val="1138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263E2" w:rsidRPr="00405474">
        <w:trPr>
          <w:trHeight w:hRule="exact" w:val="842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263E2" w:rsidRPr="00405474">
        <w:trPr>
          <w:trHeight w:hRule="exact" w:val="1564"/>
        </w:trPr>
        <w:tc>
          <w:tcPr>
            <w:tcW w:w="3952" w:type="dxa"/>
            <w:shd w:val="clear" w:color="auto" w:fill="FFFFFF"/>
            <w:vAlign w:val="bottom"/>
          </w:tcPr>
          <w:p w:rsidR="00B263E2" w:rsidRPr="00E41B3C" w:rsidRDefault="00B263E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263E2" w:rsidRPr="00405474">
        <w:trPr>
          <w:trHeight w:hRule="exact" w:val="849"/>
        </w:trPr>
        <w:tc>
          <w:tcPr>
            <w:tcW w:w="3952" w:type="dxa"/>
            <w:shd w:val="clear" w:color="auto" w:fill="FFFFFF"/>
            <w:vAlign w:val="bottom"/>
          </w:tcPr>
          <w:p w:rsidR="00B263E2" w:rsidRPr="00E41B3C" w:rsidRDefault="00B263E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263E2" w:rsidRPr="00405474">
        <w:trPr>
          <w:trHeight w:hRule="exact" w:val="844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263E2" w:rsidRPr="00405474">
        <w:trPr>
          <w:trHeight w:hRule="exact" w:val="841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263E2" w:rsidRPr="00405474">
        <w:trPr>
          <w:trHeight w:hRule="exact" w:val="42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E5430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32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E543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1442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1225"/>
        </w:trPr>
        <w:tc>
          <w:tcPr>
            <w:tcW w:w="3952" w:type="dxa"/>
            <w:shd w:val="clear" w:color="auto" w:fill="FFFFFF"/>
          </w:tcPr>
          <w:p w:rsidR="00B263E2" w:rsidRPr="002D33C1" w:rsidRDefault="00B263E2" w:rsidP="0014425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Константиновского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 w:rsidP="00E54302">
            <w:pPr>
              <w:jc w:val="center"/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1100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  <w:p w:rsidR="00B263E2" w:rsidRDefault="00B263E2"/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</w:tr>
      <w:tr w:rsidR="00B263E2" w:rsidRPr="00405474">
        <w:trPr>
          <w:trHeight w:hRule="exact" w:val="1116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F066F1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B263E2" w:rsidRDefault="00B263E2" w:rsidP="00E54302">
            <w:pPr>
              <w:jc w:val="center"/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2564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 w:rsidP="00E54302">
            <w:pPr>
              <w:jc w:val="center"/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824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  <w:p w:rsidR="00B263E2" w:rsidRDefault="00B263E2" w:rsidP="00E54302">
            <w:pPr>
              <w:jc w:val="center"/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846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 w:rsidP="00E54302">
            <w:pPr>
              <w:jc w:val="center"/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405474">
        <w:trPr>
          <w:trHeight w:hRule="exact" w:val="293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E41B3C" w:rsidRDefault="00B263E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E41B3C" w:rsidRDefault="00B263E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E41B3C" w:rsidRDefault="00B263E2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92,1</w:t>
            </w:r>
          </w:p>
        </w:tc>
      </w:tr>
      <w:tr w:rsidR="00B263E2" w:rsidRPr="00405474">
        <w:trPr>
          <w:trHeight w:hRule="exact" w:val="290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B263E2" w:rsidRPr="002D33C1" w:rsidRDefault="00B263E2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B263E2" w:rsidRPr="002D33C1" w:rsidRDefault="00B263E2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</w:tcPr>
          <w:p w:rsidR="00B263E2" w:rsidRPr="002D33C1" w:rsidRDefault="00B263E2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B263E2" w:rsidRPr="002D33C1" w:rsidRDefault="00B263E2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993" w:type="dxa"/>
            <w:shd w:val="clear" w:color="auto" w:fill="FFFFFF"/>
          </w:tcPr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E41B3C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</w:tr>
      <w:tr w:rsidR="00B263E2" w:rsidRPr="00405474">
        <w:trPr>
          <w:trHeight w:hRule="exact" w:val="1268"/>
        </w:trPr>
        <w:tc>
          <w:tcPr>
            <w:tcW w:w="3952" w:type="dxa"/>
            <w:shd w:val="clear" w:color="auto" w:fill="FFFFFF"/>
          </w:tcPr>
          <w:p w:rsidR="00B263E2" w:rsidRPr="002D33C1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Константиновского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</w:tr>
      <w:tr w:rsidR="00B263E2" w:rsidRPr="00405474">
        <w:trPr>
          <w:trHeight w:hRule="exact" w:val="575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851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3A05C3">
            <w:pPr>
              <w:tabs>
                <w:tab w:val="center" w:pos="456"/>
              </w:tabs>
              <w:rPr>
                <w:color w:val="000000"/>
                <w:sz w:val="22"/>
                <w:szCs w:val="22"/>
              </w:rPr>
            </w:pPr>
          </w:p>
          <w:p w:rsidR="00B263E2" w:rsidRPr="00E41B3C" w:rsidRDefault="00B263E2" w:rsidP="003A05C3">
            <w:pPr>
              <w:tabs>
                <w:tab w:val="center" w:pos="456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ab/>
              <w:t>88,6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</w:tr>
      <w:tr w:rsidR="00B263E2" w:rsidRPr="00405474">
        <w:trPr>
          <w:trHeight w:hRule="exact" w:val="844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Pr="003A05C3" w:rsidRDefault="00B263E2" w:rsidP="00D5655A">
            <w:pPr>
              <w:jc w:val="center"/>
              <w:rPr>
                <w:sz w:val="22"/>
                <w:szCs w:val="22"/>
              </w:rPr>
            </w:pPr>
            <w:r w:rsidRPr="003A05C3">
              <w:rPr>
                <w:sz w:val="22"/>
                <w:szCs w:val="22"/>
              </w:rPr>
              <w:t>88,6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Pr="0069721C" w:rsidRDefault="00B263E2" w:rsidP="00D5655A">
            <w:pPr>
              <w:jc w:val="center"/>
              <w:rPr>
                <w:sz w:val="22"/>
                <w:szCs w:val="22"/>
              </w:rPr>
            </w:pPr>
            <w:r w:rsidRPr="0069721C">
              <w:rPr>
                <w:sz w:val="22"/>
                <w:szCs w:val="22"/>
              </w:rPr>
              <w:t>92,1</w:t>
            </w:r>
          </w:p>
        </w:tc>
      </w:tr>
      <w:tr w:rsidR="00B263E2" w:rsidRPr="00405474">
        <w:trPr>
          <w:trHeight w:hRule="exact" w:val="329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2D33C1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  <w:tc>
          <w:tcPr>
            <w:tcW w:w="993" w:type="dxa"/>
            <w:shd w:val="clear" w:color="auto" w:fill="FFFFFF"/>
          </w:tcPr>
          <w:p w:rsidR="00B263E2" w:rsidRPr="00E41B3C" w:rsidRDefault="00B263E2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E41B3C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</w:tc>
      </w:tr>
      <w:tr w:rsidR="00B263E2" w:rsidRPr="00405474">
        <w:trPr>
          <w:trHeight w:hRule="exact" w:val="806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  <w:r w:rsidRPr="007010FA">
              <w:rPr>
                <w:sz w:val="22"/>
                <w:szCs w:val="22"/>
              </w:rPr>
              <w:t>75,2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E41B3C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</w:tc>
      </w:tr>
      <w:tr w:rsidR="00B263E2" w:rsidRPr="00405474">
        <w:trPr>
          <w:trHeight w:hRule="exact" w:val="760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405474" w:rsidRDefault="00B263E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008C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2008C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7010FA" w:rsidRDefault="00B263E2" w:rsidP="007010FA">
            <w:pPr>
              <w:rPr>
                <w:sz w:val="22"/>
                <w:szCs w:val="22"/>
              </w:rPr>
            </w:pPr>
            <w:r w:rsidRPr="007010FA">
              <w:rPr>
                <w:sz w:val="22"/>
                <w:szCs w:val="22"/>
              </w:rPr>
              <w:t xml:space="preserve">    </w:t>
            </w:r>
          </w:p>
          <w:p w:rsidR="00B263E2" w:rsidRPr="007010FA" w:rsidRDefault="00B263E2" w:rsidP="007010FA">
            <w:pPr>
              <w:rPr>
                <w:sz w:val="22"/>
                <w:szCs w:val="22"/>
              </w:rPr>
            </w:pPr>
            <w:r w:rsidRPr="007010FA">
              <w:rPr>
                <w:sz w:val="22"/>
                <w:szCs w:val="22"/>
              </w:rPr>
              <w:t xml:space="preserve">      75,2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AC31BC">
            <w:pPr>
              <w:jc w:val="center"/>
            </w:pPr>
          </w:p>
          <w:p w:rsidR="00B263E2" w:rsidRDefault="00B263E2" w:rsidP="00AC31BC">
            <w:pPr>
              <w:jc w:val="center"/>
            </w:pPr>
          </w:p>
          <w:p w:rsidR="00B263E2" w:rsidRPr="003A05C3" w:rsidRDefault="00B263E2" w:rsidP="00AC31BC">
            <w:pPr>
              <w:jc w:val="center"/>
              <w:rPr>
                <w:sz w:val="22"/>
                <w:szCs w:val="22"/>
              </w:rPr>
            </w:pPr>
            <w:r w:rsidRPr="003A05C3">
              <w:rPr>
                <w:sz w:val="22"/>
                <w:szCs w:val="22"/>
              </w:rPr>
              <w:t>76,9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B4709D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</w:tc>
      </w:tr>
      <w:tr w:rsidR="00B263E2" w:rsidRPr="00405474">
        <w:trPr>
          <w:trHeight w:hRule="exact" w:val="763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2008C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008C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2008C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101 07 </w:t>
            </w:r>
            <w:r w:rsidRPr="002D33C1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296CE3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296CE3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B4709D" w:rsidRDefault="00B263E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13,5</w:t>
            </w:r>
          </w:p>
        </w:tc>
      </w:tr>
      <w:tr w:rsidR="00B263E2" w:rsidRPr="00405474">
        <w:trPr>
          <w:trHeight w:hRule="exact" w:val="845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AC31BC">
            <w:pPr>
              <w:jc w:val="center"/>
            </w:pPr>
          </w:p>
          <w:p w:rsidR="00B263E2" w:rsidRDefault="00B263E2" w:rsidP="003A05C3">
            <w:r>
              <w:t xml:space="preserve">      </w:t>
            </w:r>
          </w:p>
          <w:p w:rsidR="00B263E2" w:rsidRPr="003A05C3" w:rsidRDefault="00B263E2" w:rsidP="00221A79">
            <w:pPr>
              <w:jc w:val="center"/>
              <w:rPr>
                <w:sz w:val="22"/>
                <w:szCs w:val="22"/>
              </w:rPr>
            </w:pPr>
            <w:r w:rsidRPr="003A05C3">
              <w:rPr>
                <w:sz w:val="22"/>
                <w:szCs w:val="22"/>
              </w:rPr>
              <w:t>11,7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B263E2" w:rsidRPr="00B4709D" w:rsidRDefault="00B263E2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13,5</w:t>
            </w:r>
          </w:p>
        </w:tc>
      </w:tr>
      <w:tr w:rsidR="00B263E2" w:rsidRPr="00405474">
        <w:trPr>
          <w:trHeight w:hRule="exact" w:val="843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263E2" w:rsidRPr="007010FA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7010FA" w:rsidRDefault="00B263E2" w:rsidP="007010FA">
            <w:pPr>
              <w:rPr>
                <w:sz w:val="22"/>
                <w:szCs w:val="22"/>
              </w:rPr>
            </w:pPr>
          </w:p>
          <w:p w:rsidR="00B263E2" w:rsidRPr="007010FA" w:rsidRDefault="00B263E2" w:rsidP="00917062">
            <w:pPr>
              <w:rPr>
                <w:sz w:val="22"/>
                <w:szCs w:val="22"/>
              </w:rPr>
            </w:pPr>
            <w:r w:rsidRPr="007010FA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AC31BC">
            <w:pPr>
              <w:jc w:val="center"/>
            </w:pPr>
          </w:p>
          <w:p w:rsidR="00B263E2" w:rsidRDefault="00B263E2" w:rsidP="00AC31BC">
            <w:pPr>
              <w:jc w:val="center"/>
            </w:pPr>
          </w:p>
          <w:p w:rsidR="00B263E2" w:rsidRPr="003A05C3" w:rsidRDefault="00B263E2" w:rsidP="00AC31BC">
            <w:pPr>
              <w:jc w:val="center"/>
              <w:rPr>
                <w:sz w:val="22"/>
                <w:szCs w:val="22"/>
              </w:rPr>
            </w:pPr>
            <w:r w:rsidRPr="003A05C3">
              <w:rPr>
                <w:sz w:val="22"/>
                <w:szCs w:val="22"/>
              </w:rPr>
              <w:t>11,7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C31BC">
            <w:pPr>
              <w:jc w:val="center"/>
              <w:rPr>
                <w:sz w:val="22"/>
                <w:szCs w:val="22"/>
              </w:rPr>
            </w:pPr>
          </w:p>
          <w:p w:rsidR="00B263E2" w:rsidRPr="00B4709D" w:rsidRDefault="00B263E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13,5</w:t>
            </w:r>
          </w:p>
        </w:tc>
      </w:tr>
      <w:tr w:rsidR="00B263E2" w:rsidRPr="00405474">
        <w:trPr>
          <w:trHeight w:hRule="exact" w:val="270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D5655A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</w:t>
            </w:r>
            <w:r w:rsidRPr="003C3BB0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D5655A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71</w:t>
            </w:r>
            <w:r w:rsidRPr="003C3BB0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1339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221A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3C3BB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1555"/>
        </w:trPr>
        <w:tc>
          <w:tcPr>
            <w:tcW w:w="3952" w:type="dxa"/>
            <w:shd w:val="clear" w:color="auto" w:fill="FFFFFF"/>
          </w:tcPr>
          <w:p w:rsidR="00B263E2" w:rsidRPr="005E34E5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Константиновского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jc w:val="center"/>
            </w:pPr>
            <w:r w:rsidRPr="007C5538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</w:pPr>
            <w:r w:rsidRPr="00482B1E">
              <w:rPr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85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571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545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3C3BB0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221A79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jc w:val="center"/>
            </w:pPr>
            <w:r w:rsidRPr="007C5538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D5655A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D5655A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482B1E">
              <w:rPr>
                <w:sz w:val="22"/>
                <w:szCs w:val="22"/>
              </w:rPr>
              <w:t>3,8</w:t>
            </w:r>
          </w:p>
        </w:tc>
      </w:tr>
      <w:tr w:rsidR="00B263E2" w:rsidRPr="00405474">
        <w:trPr>
          <w:trHeight w:hRule="exact" w:val="567"/>
        </w:trPr>
        <w:tc>
          <w:tcPr>
            <w:tcW w:w="3952" w:type="dxa"/>
            <w:shd w:val="clear" w:color="auto" w:fill="FFFFFF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2D33C1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D5655A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shd w:val="clear" w:color="auto" w:fill="FFFFFF"/>
          </w:tcPr>
          <w:p w:rsidR="00B263E2" w:rsidRDefault="00B263E2" w:rsidP="00221A79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B263E2" w:rsidRDefault="00B263E2" w:rsidP="00221A79">
            <w:pPr>
              <w:tabs>
                <w:tab w:val="center" w:pos="456"/>
              </w:tabs>
              <w:jc w:val="center"/>
            </w:pPr>
            <w:r w:rsidRPr="007C5538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D5655A">
            <w:pPr>
              <w:tabs>
                <w:tab w:val="left" w:pos="21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B263E2" w:rsidRDefault="00B263E2" w:rsidP="00D5655A">
            <w:pPr>
              <w:tabs>
                <w:tab w:val="left" w:pos="210"/>
                <w:tab w:val="center" w:pos="456"/>
              </w:tabs>
            </w:pPr>
            <w:r>
              <w:rPr>
                <w:sz w:val="22"/>
                <w:szCs w:val="22"/>
              </w:rPr>
              <w:tab/>
            </w:r>
            <w:r w:rsidRPr="00482B1E">
              <w:rPr>
                <w:sz w:val="22"/>
                <w:szCs w:val="22"/>
              </w:rPr>
              <w:t>73,8</w:t>
            </w:r>
          </w:p>
        </w:tc>
      </w:tr>
      <w:tr w:rsidR="00B263E2" w:rsidRPr="0040547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B263E2" w:rsidRPr="00D0660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D0660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D0660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D0660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D06601" w:rsidRDefault="00B263E2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D06601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D06601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D06601" w:rsidRDefault="00B263E2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567"/>
        </w:trPr>
        <w:tc>
          <w:tcPr>
            <w:tcW w:w="3952" w:type="dxa"/>
            <w:shd w:val="clear" w:color="auto" w:fill="FFFFFF"/>
          </w:tcPr>
          <w:p w:rsidR="00B263E2" w:rsidRPr="00C3264A" w:rsidRDefault="00B263E2" w:rsidP="002133F6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D113CC"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876CE7">
              <w:rPr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D113CC"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876CE7">
              <w:rPr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851"/>
        </w:trPr>
        <w:tc>
          <w:tcPr>
            <w:tcW w:w="3952" w:type="dxa"/>
            <w:shd w:val="clear" w:color="auto" w:fill="FFFFFF"/>
          </w:tcPr>
          <w:p w:rsidR="00B263E2" w:rsidRDefault="00B263E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B263E2" w:rsidRPr="00C3264A" w:rsidRDefault="00B263E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C3264A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D113CC"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876CE7">
              <w:rPr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286"/>
        </w:trPr>
        <w:tc>
          <w:tcPr>
            <w:tcW w:w="3952" w:type="dxa"/>
            <w:shd w:val="clear" w:color="auto" w:fill="FFFFFF"/>
          </w:tcPr>
          <w:p w:rsidR="00B263E2" w:rsidRPr="00C3264A" w:rsidRDefault="00B263E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C3264A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D113CC"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876CE7">
              <w:rPr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289"/>
        </w:trPr>
        <w:tc>
          <w:tcPr>
            <w:tcW w:w="3952" w:type="dxa"/>
            <w:shd w:val="clear" w:color="auto" w:fill="FFFFFF"/>
          </w:tcPr>
          <w:p w:rsidR="00B263E2" w:rsidRPr="00C3264A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C3264A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D113CC"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876CE7">
              <w:rPr>
                <w:sz w:val="22"/>
                <w:szCs w:val="22"/>
              </w:rPr>
              <w:t>48,3</w:t>
            </w:r>
          </w:p>
        </w:tc>
      </w:tr>
      <w:tr w:rsidR="00B263E2" w:rsidRPr="00405474">
        <w:trPr>
          <w:trHeight w:hRule="exact" w:val="280"/>
        </w:trPr>
        <w:tc>
          <w:tcPr>
            <w:tcW w:w="3952" w:type="dxa"/>
            <w:shd w:val="clear" w:color="auto" w:fill="FFFFFF"/>
          </w:tcPr>
          <w:p w:rsidR="00B263E2" w:rsidRPr="00C3264A" w:rsidRDefault="00B263E2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263E2" w:rsidRPr="00C3264A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63E2" w:rsidRPr="00C3264A" w:rsidRDefault="00B263E2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263E2" w:rsidRDefault="00B263E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263E2" w:rsidRPr="003C3BB0" w:rsidRDefault="00B263E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263E2" w:rsidRDefault="00B263E2" w:rsidP="00DB35BF">
            <w:pPr>
              <w:jc w:val="center"/>
            </w:pPr>
            <w:r w:rsidRPr="00D113CC"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FFFFFF"/>
          </w:tcPr>
          <w:p w:rsidR="00B263E2" w:rsidRDefault="00B263E2" w:rsidP="007040CA">
            <w:pPr>
              <w:jc w:val="center"/>
            </w:pPr>
            <w:r w:rsidRPr="00876CE7">
              <w:rPr>
                <w:sz w:val="22"/>
                <w:szCs w:val="22"/>
              </w:rPr>
              <w:t>48,3</w:t>
            </w:r>
          </w:p>
        </w:tc>
      </w:tr>
    </w:tbl>
    <w:p w:rsidR="00B263E2" w:rsidRDefault="00B263E2" w:rsidP="002D33C1">
      <w:pPr>
        <w:jc w:val="right"/>
      </w:pPr>
    </w:p>
    <w:p w:rsidR="00B263E2" w:rsidRDefault="00B263E2" w:rsidP="002D33C1">
      <w:pPr>
        <w:jc w:val="right"/>
      </w:pPr>
    </w:p>
    <w:p w:rsidR="00B263E2" w:rsidRDefault="00B263E2" w:rsidP="002D33C1">
      <w:pPr>
        <w:jc w:val="right"/>
      </w:pPr>
    </w:p>
    <w:p w:rsidR="00B263E2" w:rsidRDefault="00B263E2" w:rsidP="002D33C1">
      <w:pPr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p w:rsidR="00B263E2" w:rsidRPr="0062252E" w:rsidRDefault="00B263E2" w:rsidP="005D5EEB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B263E2" w:rsidRPr="0062252E" w:rsidRDefault="00B263E2" w:rsidP="005D5EEB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263E2" w:rsidRPr="0062252E" w:rsidRDefault="00B263E2" w:rsidP="005D5EEB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Константиновского</w:t>
      </w:r>
      <w:r w:rsidRPr="0062252E">
        <w:rPr>
          <w:spacing w:val="-1"/>
        </w:rPr>
        <w:t xml:space="preserve"> сельского поселения</w:t>
      </w:r>
    </w:p>
    <w:p w:rsidR="00B263E2" w:rsidRDefault="00B263E2" w:rsidP="005D5EEB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>26</w:t>
      </w:r>
      <w:r w:rsidRPr="0090787E">
        <w:rPr>
          <w:spacing w:val="-1"/>
        </w:rPr>
        <w:t xml:space="preserve"> .0</w:t>
      </w:r>
      <w:r>
        <w:rPr>
          <w:spacing w:val="-1"/>
        </w:rPr>
        <w:t>4</w:t>
      </w:r>
      <w:r w:rsidRPr="0090787E">
        <w:rPr>
          <w:spacing w:val="-1"/>
        </w:rPr>
        <w:t>.2021г№</w:t>
      </w:r>
      <w:r>
        <w:rPr>
          <w:spacing w:val="-1"/>
        </w:rPr>
        <w:t>1</w:t>
      </w:r>
    </w:p>
    <w:p w:rsidR="00B263E2" w:rsidRPr="0090787E" w:rsidRDefault="00B263E2" w:rsidP="005D5EEB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 О внесение изменений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263E2" w:rsidRPr="0090787E" w:rsidRDefault="00B263E2" w:rsidP="005D5EE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263E2" w:rsidRPr="0090787E" w:rsidRDefault="00B263E2" w:rsidP="005D5EE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263E2" w:rsidRPr="0090787E" w:rsidRDefault="00B263E2" w:rsidP="005D5EE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263E2" w:rsidRDefault="00B263E2" w:rsidP="005D5EEB">
      <w:pPr>
        <w:ind w:firstLine="708"/>
        <w:jc w:val="right"/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B263E2" w:rsidRDefault="00B263E2" w:rsidP="00017574">
      <w:pPr>
        <w:ind w:firstLine="708"/>
        <w:jc w:val="right"/>
      </w:pPr>
    </w:p>
    <w:p w:rsidR="00B263E2" w:rsidRDefault="00B263E2" w:rsidP="00017574">
      <w:pPr>
        <w:ind w:firstLine="708"/>
        <w:jc w:val="right"/>
      </w:pPr>
    </w:p>
    <w:tbl>
      <w:tblPr>
        <w:tblW w:w="111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B263E2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B263E2" w:rsidRPr="00CB186C" w:rsidRDefault="00B263E2" w:rsidP="00CB186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t xml:space="preserve">                                                                                                                                                     </w:t>
            </w:r>
          </w:p>
          <w:p w:rsidR="00B263E2" w:rsidRPr="00CB186C" w:rsidRDefault="00B263E2" w:rsidP="00CB186C">
            <w:pPr>
              <w:tabs>
                <w:tab w:val="left" w:pos="2160"/>
              </w:tabs>
              <w:ind w:right="252"/>
              <w:jc w:val="center"/>
              <w:rPr>
                <w:b/>
                <w:bCs/>
                <w:sz w:val="24"/>
                <w:szCs w:val="24"/>
              </w:rPr>
            </w:pPr>
          </w:p>
          <w:p w:rsidR="00B263E2" w:rsidRPr="00CB186C" w:rsidRDefault="00B263E2" w:rsidP="00CB186C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CB186C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КОНСТАНТИНОВСКОГО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B263E2" w:rsidRPr="00CB186C" w:rsidRDefault="00B263E2" w:rsidP="00CB186C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B263E2" w:rsidRPr="00A013D4" w:rsidRDefault="00B263E2" w:rsidP="00CB186C">
            <w:pPr>
              <w:jc w:val="center"/>
            </w:pPr>
          </w:p>
        </w:tc>
      </w:tr>
    </w:tbl>
    <w:p w:rsidR="00B263E2" w:rsidRPr="002A5063" w:rsidRDefault="00B263E2" w:rsidP="00682484">
      <w:pPr>
        <w:ind w:firstLine="708"/>
      </w:pPr>
    </w:p>
    <w:tbl>
      <w:tblPr>
        <w:tblW w:w="11199" w:type="dxa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567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B263E2" w:rsidRPr="00210D1C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3E2" w:rsidRPr="0050333A" w:rsidRDefault="00B263E2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3E2" w:rsidRPr="0050333A" w:rsidRDefault="00B263E2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3E2" w:rsidRPr="0050333A" w:rsidRDefault="00B263E2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3E2" w:rsidRPr="0050333A" w:rsidRDefault="00B263E2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263E2" w:rsidRPr="00210D1C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263E2" w:rsidRPr="0050333A" w:rsidRDefault="00B263E2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B263E2" w:rsidRPr="00210D1C">
        <w:trPr>
          <w:trHeight w:val="23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263E2" w:rsidRPr="0050333A" w:rsidRDefault="00B263E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B263E2" w:rsidRPr="005157E7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263E2" w:rsidRPr="005157E7" w:rsidRDefault="00B263E2" w:rsidP="00E46593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1044,8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263E2" w:rsidRPr="005157E7" w:rsidRDefault="00B263E2" w:rsidP="00A45452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1055,3</w:t>
            </w:r>
          </w:p>
        </w:tc>
      </w:tr>
      <w:tr w:rsidR="00B263E2" w:rsidRPr="005157E7">
        <w:trPr>
          <w:trHeight w:val="3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b/>
                <w:bCs/>
                <w:sz w:val="22"/>
                <w:szCs w:val="22"/>
              </w:rPr>
            </w:pPr>
            <w:r w:rsidRPr="00902324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936,2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E34E5" w:rsidRDefault="00B263E2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E34E5" w:rsidRDefault="00B263E2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684,5</w:t>
            </w:r>
          </w:p>
        </w:tc>
      </w:tr>
      <w:tr w:rsidR="00B263E2" w:rsidRPr="005157E7">
        <w:trPr>
          <w:trHeight w:val="78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</w:pPr>
            <w:r w:rsidRPr="00725CD0">
              <w:rPr>
                <w:sz w:val="22"/>
                <w:szCs w:val="22"/>
              </w:rPr>
              <w:t>193,3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28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</w:pPr>
            <w:r w:rsidRPr="00725CD0">
              <w:rPr>
                <w:sz w:val="22"/>
                <w:szCs w:val="22"/>
              </w:rPr>
              <w:t>193,3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</w:pPr>
            <w:r w:rsidRPr="00F97AD7"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28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725CD0">
              <w:rPr>
                <w:sz w:val="22"/>
                <w:szCs w:val="22"/>
              </w:rPr>
              <w:t>193,3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F97AD7"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26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</w:pPr>
            <w:r w:rsidRPr="00725CD0">
              <w:rPr>
                <w:sz w:val="22"/>
                <w:szCs w:val="22"/>
              </w:rPr>
              <w:t>193,3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</w:pPr>
            <w:r w:rsidRPr="00F97AD7"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78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</w:pPr>
            <w:r w:rsidRPr="00725CD0">
              <w:rPr>
                <w:sz w:val="22"/>
                <w:szCs w:val="22"/>
              </w:rPr>
              <w:t>193,3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</w:pPr>
            <w:r w:rsidRPr="00F97AD7"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28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</w:pPr>
            <w:r w:rsidRPr="00725CD0">
              <w:rPr>
                <w:sz w:val="22"/>
                <w:szCs w:val="22"/>
              </w:rPr>
              <w:t>193,3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jc w:val="center"/>
            </w:pPr>
            <w:r w:rsidRPr="00F97AD7"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28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323,8</w:t>
            </w:r>
          </w:p>
          <w:p w:rsidR="00B263E2" w:rsidRDefault="00B263E2" w:rsidP="00EA7504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193,3</w:t>
            </w:r>
          </w:p>
          <w:p w:rsidR="00B263E2" w:rsidRDefault="00B263E2" w:rsidP="00EA7504">
            <w:pPr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EA75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F97AD7">
              <w:rPr>
                <w:sz w:val="22"/>
                <w:szCs w:val="22"/>
              </w:rPr>
              <w:t>170,6</w:t>
            </w:r>
          </w:p>
        </w:tc>
      </w:tr>
      <w:tr w:rsidR="00B263E2" w:rsidRPr="005157E7">
        <w:trPr>
          <w:trHeight w:val="32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2D33C1" w:rsidRDefault="00B263E2" w:rsidP="00A4545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 w:rsidP="00A45452">
            <w:pPr>
              <w:jc w:val="center"/>
            </w:pPr>
            <w:r w:rsidRPr="002666EB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2D33C1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32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E34E5" w:rsidRDefault="00B263E2" w:rsidP="00A4545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 w:rsidP="00A45452">
            <w:pPr>
              <w:jc w:val="center"/>
            </w:pPr>
            <w:r w:rsidRPr="002666EB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5E34E5">
              <w:rPr>
                <w:sz w:val="22"/>
                <w:szCs w:val="22"/>
              </w:rPr>
              <w:t>5 1 00 44205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60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E34E5" w:rsidRDefault="00B263E2" w:rsidP="00A4545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45452">
            <w:pPr>
              <w:jc w:val="center"/>
            </w:pPr>
            <w:r w:rsidRPr="002666EB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E34E5" w:rsidRDefault="00B263E2" w:rsidP="00A45452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32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 w:rsidP="00A45452">
            <w:pPr>
              <w:jc w:val="center"/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508,9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508,9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9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</w:tr>
      <w:tr w:rsidR="00B263E2" w:rsidRPr="005157E7">
        <w:trPr>
          <w:trHeight w:val="40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</w:tc>
      </w:tr>
      <w:tr w:rsidR="00B263E2" w:rsidRPr="005157E7">
        <w:trPr>
          <w:trHeight w:val="54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563,0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9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360,7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9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360,7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35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360,7</w:t>
            </w: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367,7</w:t>
            </w: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9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141,1</w:t>
            </w:r>
          </w:p>
        </w:tc>
      </w:tr>
      <w:tr w:rsidR="00B263E2" w:rsidRPr="005157E7">
        <w:trPr>
          <w:trHeight w:val="27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6573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</w:tr>
      <w:tr w:rsidR="00B263E2" w:rsidRPr="005157E7">
        <w:trPr>
          <w:trHeight w:val="27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136,1</w:t>
            </w:r>
          </w:p>
        </w:tc>
      </w:tr>
      <w:tr w:rsidR="00B263E2" w:rsidRPr="005157E7">
        <w:trPr>
          <w:trHeight w:val="24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5157E7">
        <w:trPr>
          <w:trHeight w:val="29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B263E2" w:rsidRPr="005E34E5" w:rsidRDefault="00B263E2" w:rsidP="00A965B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B263E2" w:rsidRPr="005157E7">
        <w:trPr>
          <w:trHeight w:val="52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CB4C8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B263E2" w:rsidRPr="005157E7">
        <w:trPr>
          <w:trHeight w:val="25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4659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6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26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465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5157E7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22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2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b/>
                <w:bCs/>
                <w:sz w:val="22"/>
                <w:szCs w:val="22"/>
              </w:rPr>
            </w:pPr>
          </w:p>
          <w:p w:rsidR="00B263E2" w:rsidRPr="00902324" w:rsidRDefault="00B263E2">
            <w:pPr>
              <w:rPr>
                <w:b/>
                <w:bCs/>
                <w:sz w:val="22"/>
                <w:szCs w:val="22"/>
              </w:rPr>
            </w:pPr>
            <w:r w:rsidRPr="00902324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263E2" w:rsidRPr="005157E7">
        <w:trPr>
          <w:trHeight w:val="33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b/>
                <w:bCs/>
                <w:sz w:val="24"/>
                <w:szCs w:val="24"/>
              </w:rPr>
            </w:pPr>
          </w:p>
          <w:p w:rsidR="00B263E2" w:rsidRPr="00902324" w:rsidRDefault="00B263E2">
            <w:pPr>
              <w:rPr>
                <w:b/>
                <w:bCs/>
              </w:rPr>
            </w:pPr>
            <w:r w:rsidRPr="00902324">
              <w:rPr>
                <w:b/>
                <w:bCs/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32441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33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291108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324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121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E22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Константиновского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sz w:val="22"/>
                <w:szCs w:val="22"/>
              </w:rPr>
              <w:t xml:space="preserve"> Республики Мордовия на 2018-2027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r w:rsidRPr="00291108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E22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24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r w:rsidRPr="00291108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24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100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r w:rsidRPr="00291108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24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202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r w:rsidRPr="00291108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24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324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pPr>
              <w:rPr>
                <w:sz w:val="24"/>
                <w:szCs w:val="24"/>
              </w:rPr>
            </w:pPr>
          </w:p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Default="00B263E2" w:rsidP="00A965B8">
            <w:pPr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A9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</w:tr>
      <w:tr w:rsidR="00B263E2" w:rsidRPr="005157E7">
        <w:trPr>
          <w:trHeight w:val="33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0D0FD4" w:rsidRDefault="00B263E2">
            <w:pPr>
              <w:rPr>
                <w:b/>
                <w:bCs/>
                <w:sz w:val="22"/>
                <w:szCs w:val="22"/>
              </w:rPr>
            </w:pPr>
            <w:r w:rsidRPr="000D0FD4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A965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Константиновского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5157E7">
              <w:rPr>
                <w:sz w:val="22"/>
                <w:szCs w:val="22"/>
              </w:rPr>
              <w:t>43000</w:t>
            </w: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25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DC06AC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  <w:r w:rsidRPr="005157E7">
              <w:rPr>
                <w:sz w:val="22"/>
                <w:szCs w:val="22"/>
              </w:rPr>
              <w:t xml:space="preserve"> 43010</w:t>
            </w:r>
          </w:p>
          <w:p w:rsidR="00B263E2" w:rsidRPr="005157E7" w:rsidRDefault="00B263E2" w:rsidP="000D0FD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r w:rsidRPr="00B50664">
              <w:rPr>
                <w:sz w:val="24"/>
                <w:szCs w:val="24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01 07</w:t>
            </w:r>
            <w:r w:rsidRPr="005157E7">
              <w:rPr>
                <w:sz w:val="22"/>
                <w:szCs w:val="22"/>
              </w:rPr>
              <w:t xml:space="preserve"> 43010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78,6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43040</w:t>
            </w:r>
          </w:p>
          <w:p w:rsidR="00B263E2" w:rsidRPr="005157E7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13,5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13,5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43040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Pr="005157E7" w:rsidRDefault="00B263E2" w:rsidP="00EA7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13,5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b/>
                <w:bCs/>
                <w:sz w:val="22"/>
                <w:szCs w:val="22"/>
              </w:rPr>
            </w:pPr>
            <w:r w:rsidRPr="00902324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73,8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A965B8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965B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A965B8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965B8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A965B8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965B8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F239A5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F239A5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F239A5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73,8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D6732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73,8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101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D6732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Константиновского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73,8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6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B263E2" w:rsidRPr="005157E7">
        <w:trPr>
          <w:trHeight w:val="48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>
            <w:pPr>
              <w:rPr>
                <w:sz w:val="22"/>
                <w:szCs w:val="22"/>
              </w:rPr>
            </w:pPr>
          </w:p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73,8</w:t>
            </w:r>
          </w:p>
        </w:tc>
      </w:tr>
      <w:tr w:rsidR="00B263E2" w:rsidRPr="005157E7">
        <w:trPr>
          <w:trHeight w:val="59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73,8</w:t>
            </w:r>
          </w:p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263E2" w:rsidRPr="005157E7" w:rsidRDefault="00B263E2" w:rsidP="00F96D2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B263E2" w:rsidRPr="005157E7" w:rsidRDefault="00B263E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68,8</w:t>
            </w: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71,2</w:t>
            </w: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  <w:r w:rsidRPr="00F239A5">
              <w:rPr>
                <w:sz w:val="22"/>
                <w:szCs w:val="22"/>
              </w:rPr>
              <w:t>73,8</w:t>
            </w:r>
          </w:p>
          <w:p w:rsidR="00B263E2" w:rsidRPr="00F239A5" w:rsidRDefault="00B263E2" w:rsidP="00EA750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795FA1" w:rsidRDefault="00B263E2">
            <w:pPr>
              <w:rPr>
                <w:b/>
                <w:bCs/>
                <w:sz w:val="22"/>
                <w:szCs w:val="22"/>
              </w:rPr>
            </w:pPr>
            <w:r w:rsidRPr="00795FA1">
              <w:rPr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D06601" w:rsidRDefault="00B263E2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C3264A" w:rsidRDefault="00B263E2" w:rsidP="00795F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0A0B64"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2E4329">
              <w:rPr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30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0A0B64"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2E4329">
              <w:rPr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30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0A0B64"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2E4329">
              <w:rPr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4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C3264A" w:rsidRDefault="00B263E2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0A0B64"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2E4329">
              <w:rPr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21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0A0B64"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2E4329">
              <w:rPr>
                <w:sz w:val="22"/>
                <w:szCs w:val="22"/>
              </w:rPr>
              <w:t>48,3</w:t>
            </w:r>
          </w:p>
        </w:tc>
      </w:tr>
      <w:tr w:rsidR="00B263E2" w:rsidRPr="005157E7">
        <w:trPr>
          <w:trHeight w:val="23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3E2" w:rsidRPr="00902324" w:rsidRDefault="00B263E2">
            <w:pPr>
              <w:rPr>
                <w:sz w:val="22"/>
                <w:szCs w:val="22"/>
              </w:rPr>
            </w:pPr>
            <w:r w:rsidRPr="00902324">
              <w:rPr>
                <w:sz w:val="22"/>
                <w:szCs w:val="22"/>
              </w:rPr>
              <w:t>914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263E2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B263E2" w:rsidRPr="00C3264A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B263E2" w:rsidRPr="00C3264A" w:rsidRDefault="00B263E2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B263E2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63E2" w:rsidRPr="003C3BB0" w:rsidRDefault="00B263E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263E2" w:rsidRDefault="00B263E2" w:rsidP="00A45452">
            <w:pPr>
              <w:jc w:val="center"/>
            </w:pPr>
            <w:r w:rsidRPr="000A0B64">
              <w:rPr>
                <w:sz w:val="22"/>
                <w:szCs w:val="22"/>
              </w:rPr>
              <w:t>23,9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3E2" w:rsidRDefault="00B263E2" w:rsidP="00065736">
            <w:pPr>
              <w:jc w:val="center"/>
            </w:pPr>
            <w:r w:rsidRPr="002E4329">
              <w:rPr>
                <w:sz w:val="22"/>
                <w:szCs w:val="22"/>
              </w:rPr>
              <w:t>48,3</w:t>
            </w:r>
          </w:p>
        </w:tc>
      </w:tr>
    </w:tbl>
    <w:p w:rsidR="00B263E2" w:rsidRPr="005157E7" w:rsidRDefault="00B263E2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B263E2" w:rsidRPr="002A5063" w:rsidRDefault="00B263E2" w:rsidP="00682484">
      <w:pPr>
        <w:ind w:firstLine="708"/>
      </w:pPr>
    </w:p>
    <w:p w:rsidR="00B263E2" w:rsidRDefault="00B263E2" w:rsidP="00F96D2E">
      <w:pPr>
        <w:ind w:firstLine="708"/>
      </w:pPr>
      <w:r>
        <w:t xml:space="preserve">                                                                                                      </w:t>
      </w: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324415">
      <w:pPr>
        <w:shd w:val="clear" w:color="auto" w:fill="FFFFFF"/>
        <w:ind w:right="26"/>
        <w:jc w:val="right"/>
      </w:pPr>
      <w:r>
        <w:tab/>
      </w: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Default="00B263E2" w:rsidP="00324415">
      <w:pPr>
        <w:shd w:val="clear" w:color="auto" w:fill="FFFFFF"/>
        <w:ind w:right="26"/>
        <w:jc w:val="right"/>
      </w:pPr>
    </w:p>
    <w:p w:rsidR="00B263E2" w:rsidRPr="0062252E" w:rsidRDefault="00B263E2" w:rsidP="00324415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4</w:t>
      </w:r>
    </w:p>
    <w:p w:rsidR="00B263E2" w:rsidRPr="0062252E" w:rsidRDefault="00B263E2" w:rsidP="00324415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263E2" w:rsidRPr="0062252E" w:rsidRDefault="00B263E2" w:rsidP="00324415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Константиновского</w:t>
      </w:r>
      <w:r w:rsidRPr="0062252E">
        <w:rPr>
          <w:spacing w:val="-1"/>
        </w:rPr>
        <w:t xml:space="preserve"> сельского поселения</w:t>
      </w:r>
    </w:p>
    <w:p w:rsidR="00B263E2" w:rsidRDefault="00B263E2" w:rsidP="00324415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>26</w:t>
      </w:r>
      <w:r w:rsidRPr="0090787E">
        <w:rPr>
          <w:spacing w:val="-1"/>
        </w:rPr>
        <w:t xml:space="preserve"> .0</w:t>
      </w:r>
      <w:r>
        <w:rPr>
          <w:spacing w:val="-1"/>
        </w:rPr>
        <w:t>4</w:t>
      </w:r>
      <w:r w:rsidRPr="0090787E">
        <w:rPr>
          <w:spacing w:val="-1"/>
        </w:rPr>
        <w:t>.2021г№</w:t>
      </w:r>
      <w:r>
        <w:rPr>
          <w:spacing w:val="-1"/>
        </w:rPr>
        <w:t>1</w:t>
      </w:r>
    </w:p>
    <w:p w:rsidR="00B263E2" w:rsidRPr="0090787E" w:rsidRDefault="00B263E2" w:rsidP="00324415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 О внесение изменений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263E2" w:rsidRPr="0090787E" w:rsidRDefault="00B263E2" w:rsidP="0032441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Константиновского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263E2" w:rsidRPr="0090787E" w:rsidRDefault="00B263E2" w:rsidP="0032441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263E2" w:rsidRPr="0090787E" w:rsidRDefault="00B263E2" w:rsidP="0032441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263E2" w:rsidRDefault="00B263E2" w:rsidP="00324415">
      <w:pPr>
        <w:ind w:firstLine="708"/>
        <w:jc w:val="right"/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B263E2" w:rsidRDefault="00B263E2" w:rsidP="00324415">
      <w:pPr>
        <w:tabs>
          <w:tab w:val="left" w:pos="7875"/>
        </w:tabs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Pr="00DE15B2" w:rsidRDefault="00B263E2" w:rsidP="005E5BB3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КОНСТАНТИНОВСКОГО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B263E2" w:rsidRDefault="00B263E2" w:rsidP="005E5BB3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B263E2">
        <w:tc>
          <w:tcPr>
            <w:tcW w:w="3085" w:type="dxa"/>
          </w:tcPr>
          <w:p w:rsidR="00B263E2" w:rsidRPr="00C87157" w:rsidRDefault="00B263E2" w:rsidP="0003222C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КОД</w:t>
            </w:r>
          </w:p>
        </w:tc>
        <w:tc>
          <w:tcPr>
            <w:tcW w:w="3827" w:type="dxa"/>
          </w:tcPr>
          <w:p w:rsidR="00B263E2" w:rsidRPr="00C87157" w:rsidRDefault="00B263E2" w:rsidP="0003222C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B263E2" w:rsidRPr="00C87157" w:rsidRDefault="00B263E2" w:rsidP="0003222C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2021</w:t>
            </w:r>
          </w:p>
        </w:tc>
        <w:tc>
          <w:tcPr>
            <w:tcW w:w="1134" w:type="dxa"/>
          </w:tcPr>
          <w:p w:rsidR="00B263E2" w:rsidRPr="00C87157" w:rsidRDefault="00B263E2" w:rsidP="0003222C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2022</w:t>
            </w:r>
          </w:p>
        </w:tc>
        <w:tc>
          <w:tcPr>
            <w:tcW w:w="1134" w:type="dxa"/>
          </w:tcPr>
          <w:p w:rsidR="00B263E2" w:rsidRPr="00C87157" w:rsidRDefault="00B263E2" w:rsidP="0003222C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B263E2" w:rsidRPr="00C87157" w:rsidRDefault="00B263E2" w:rsidP="0003222C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6545"/>
              </w:tabs>
              <w:jc w:val="center"/>
            </w:pPr>
            <w:r>
              <w:t>62,1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-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B263E2" w:rsidRPr="00BE3451" w:rsidRDefault="00B263E2" w:rsidP="0003222C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6545"/>
              </w:tabs>
              <w:jc w:val="center"/>
            </w:pPr>
            <w:r>
              <w:t>62,1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-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B263E2" w:rsidRPr="00DF439D" w:rsidRDefault="00B263E2" w:rsidP="0003222C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-1254,0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-1044,8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-1055,3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-1254,0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2160"/>
              </w:tabs>
              <w:jc w:val="center"/>
            </w:pPr>
            <w:r>
              <w:t>-1044,8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2160"/>
              </w:tabs>
              <w:jc w:val="center"/>
            </w:pPr>
            <w:r>
              <w:t>-1055,3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-1254,0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2160"/>
              </w:tabs>
              <w:jc w:val="center"/>
            </w:pPr>
            <w:r>
              <w:t>-1044,8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2160"/>
              </w:tabs>
              <w:jc w:val="center"/>
            </w:pPr>
            <w:r>
              <w:t>-1055,3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-1254,0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2160"/>
              </w:tabs>
              <w:jc w:val="center"/>
            </w:pPr>
            <w:r>
              <w:t>-1044,8</w:t>
            </w:r>
          </w:p>
        </w:tc>
        <w:tc>
          <w:tcPr>
            <w:tcW w:w="1134" w:type="dxa"/>
          </w:tcPr>
          <w:p w:rsidR="00B263E2" w:rsidRPr="00BC6DE9" w:rsidRDefault="00B263E2" w:rsidP="0003222C">
            <w:pPr>
              <w:tabs>
                <w:tab w:val="left" w:pos="2160"/>
              </w:tabs>
              <w:jc w:val="center"/>
            </w:pPr>
            <w:r>
              <w:t>-1055,3</w:t>
            </w:r>
          </w:p>
        </w:tc>
      </w:tr>
      <w:tr w:rsidR="00B263E2">
        <w:tc>
          <w:tcPr>
            <w:tcW w:w="3085" w:type="dxa"/>
          </w:tcPr>
          <w:p w:rsidR="00B263E2" w:rsidRPr="00C87157" w:rsidRDefault="00B263E2" w:rsidP="0003222C">
            <w:pPr>
              <w:tabs>
                <w:tab w:val="left" w:pos="6545"/>
              </w:tabs>
              <w:rPr>
                <w:b/>
                <w:bCs/>
              </w:rPr>
            </w:pPr>
            <w:r w:rsidRPr="00C87157">
              <w:rPr>
                <w:b/>
                <w:bCs/>
              </w:rPr>
              <w:t>000 01 05 00 00 00 0000 600</w:t>
            </w:r>
          </w:p>
        </w:tc>
        <w:tc>
          <w:tcPr>
            <w:tcW w:w="3827" w:type="dxa"/>
          </w:tcPr>
          <w:p w:rsidR="00B263E2" w:rsidRPr="00C87157" w:rsidRDefault="00B263E2" w:rsidP="0003222C">
            <w:pPr>
              <w:tabs>
                <w:tab w:val="left" w:pos="6545"/>
              </w:tabs>
              <w:rPr>
                <w:b/>
                <w:bCs/>
              </w:rPr>
            </w:pPr>
            <w:r w:rsidRPr="00C87157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B263E2" w:rsidRPr="00DF439D" w:rsidRDefault="00B263E2" w:rsidP="0003222C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1316,1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1044,8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1055,3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B263E2" w:rsidRPr="00DF439D" w:rsidRDefault="00B263E2" w:rsidP="0003222C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1316,1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1044,8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1055,3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B263E2" w:rsidRPr="00DF439D" w:rsidRDefault="00B263E2" w:rsidP="0003222C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1316,1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1044,8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1055,3</w:t>
            </w:r>
          </w:p>
        </w:tc>
      </w:tr>
      <w:tr w:rsidR="00B263E2">
        <w:tc>
          <w:tcPr>
            <w:tcW w:w="3085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B263E2" w:rsidRDefault="00B263E2" w:rsidP="0003222C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B263E2" w:rsidRPr="00DF439D" w:rsidRDefault="00B263E2" w:rsidP="0003222C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1316,1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1044,8</w:t>
            </w:r>
          </w:p>
        </w:tc>
        <w:tc>
          <w:tcPr>
            <w:tcW w:w="1134" w:type="dxa"/>
          </w:tcPr>
          <w:p w:rsidR="00B263E2" w:rsidRDefault="00B263E2" w:rsidP="0003222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1055,3</w:t>
            </w:r>
          </w:p>
        </w:tc>
      </w:tr>
    </w:tbl>
    <w:p w:rsidR="00B263E2" w:rsidRPr="0045544A" w:rsidRDefault="00B263E2" w:rsidP="005E5BB3">
      <w:pPr>
        <w:tabs>
          <w:tab w:val="left" w:pos="3930"/>
        </w:tabs>
        <w:rPr>
          <w:lang w:eastAsia="en-US"/>
        </w:rPr>
      </w:pPr>
    </w:p>
    <w:p w:rsidR="00B263E2" w:rsidRDefault="00B263E2" w:rsidP="005E5BB3">
      <w:pPr>
        <w:tabs>
          <w:tab w:val="left" w:pos="4155"/>
        </w:tabs>
        <w:ind w:firstLine="708"/>
      </w:pPr>
    </w:p>
    <w:p w:rsidR="00B263E2" w:rsidRDefault="00B263E2" w:rsidP="00F96D2E">
      <w:pPr>
        <w:ind w:firstLine="708"/>
      </w:pPr>
    </w:p>
    <w:p w:rsidR="00B263E2" w:rsidRDefault="00B263E2" w:rsidP="00B312FF"/>
    <w:p w:rsidR="00B263E2" w:rsidRPr="00B312FF" w:rsidRDefault="00B263E2" w:rsidP="00B312FF">
      <w:pPr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>СОВЕТ ДЕПУТАТОВ</w:t>
      </w:r>
    </w:p>
    <w:p w:rsidR="00B263E2" w:rsidRPr="00B312FF" w:rsidRDefault="00B263E2" w:rsidP="00B312FF">
      <w:pPr>
        <w:ind w:firstLine="540"/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 xml:space="preserve">КОНСТАНТИНОВСКОГО СЕЛЬСКОГО ПОСЕЛЕНИЯ </w:t>
      </w:r>
    </w:p>
    <w:p w:rsidR="00B263E2" w:rsidRPr="00B312FF" w:rsidRDefault="00B263E2" w:rsidP="00B312FF">
      <w:pPr>
        <w:ind w:firstLine="540"/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>РОМОДАНОВСКОГО МУНИЦИПАЛЬНОГО РАЙОНА</w:t>
      </w:r>
    </w:p>
    <w:p w:rsidR="00B263E2" w:rsidRPr="00B312FF" w:rsidRDefault="00B263E2" w:rsidP="00B312FF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B312FF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263E2" w:rsidRPr="00B312FF" w:rsidRDefault="00B263E2" w:rsidP="00B312FF">
      <w:pPr>
        <w:ind w:firstLine="540"/>
        <w:jc w:val="center"/>
        <w:rPr>
          <w:b/>
          <w:bCs/>
          <w:sz w:val="24"/>
          <w:szCs w:val="24"/>
        </w:rPr>
      </w:pPr>
    </w:p>
    <w:p w:rsidR="00B263E2" w:rsidRPr="00B312FF" w:rsidRDefault="00B263E2" w:rsidP="00B312FF">
      <w:pPr>
        <w:ind w:firstLine="540"/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>РЕШЕНИЕ</w:t>
      </w:r>
    </w:p>
    <w:p w:rsidR="00B263E2" w:rsidRPr="00FD4A20" w:rsidRDefault="00B263E2" w:rsidP="00B312FF">
      <w:pPr>
        <w:ind w:firstLine="540"/>
        <w:rPr>
          <w:sz w:val="28"/>
          <w:szCs w:val="28"/>
        </w:rPr>
      </w:pPr>
      <w:r>
        <w:rPr>
          <w:noProof/>
        </w:rPr>
        <w:pict>
          <v:shape id="AutoShape 6" o:spid="_x0000_s1027" type="#_x0000_t32" style="position:absolute;left:0;text-align:left;margin-left:17.55pt;margin-top:8.4pt;width:471.6pt;height:.75pt;flip:y;z-index:251659264;visibility:visible" strokeweight="1.5pt"/>
        </w:pict>
      </w:r>
    </w:p>
    <w:p w:rsidR="00B263E2" w:rsidRPr="00FD4A20" w:rsidRDefault="00B263E2" w:rsidP="00B312FF">
      <w:pPr>
        <w:ind w:firstLine="540"/>
        <w:rPr>
          <w:sz w:val="28"/>
          <w:szCs w:val="28"/>
        </w:rPr>
      </w:pPr>
    </w:p>
    <w:p w:rsidR="00B263E2" w:rsidRPr="00FD4A20" w:rsidRDefault="00B263E2" w:rsidP="00B312FF">
      <w:pPr>
        <w:rPr>
          <w:sz w:val="28"/>
          <w:szCs w:val="28"/>
        </w:rPr>
      </w:pPr>
      <w:r>
        <w:rPr>
          <w:sz w:val="28"/>
          <w:szCs w:val="28"/>
        </w:rPr>
        <w:t xml:space="preserve">    от « 26 » апреля</w:t>
      </w:r>
      <w:r w:rsidRPr="00FD4A20">
        <w:rPr>
          <w:sz w:val="28"/>
          <w:szCs w:val="28"/>
        </w:rPr>
        <w:t xml:space="preserve"> 2021 г.                          </w:t>
      </w:r>
      <w:r>
        <w:rPr>
          <w:sz w:val="28"/>
          <w:szCs w:val="28"/>
        </w:rPr>
        <w:t xml:space="preserve">                            №2</w:t>
      </w:r>
    </w:p>
    <w:p w:rsidR="00B263E2" w:rsidRPr="00FD4A20" w:rsidRDefault="00B263E2" w:rsidP="00B312FF">
      <w:pPr>
        <w:ind w:firstLine="540"/>
        <w:rPr>
          <w:sz w:val="28"/>
          <w:szCs w:val="28"/>
        </w:rPr>
      </w:pPr>
    </w:p>
    <w:p w:rsidR="00B263E2" w:rsidRPr="00FD4A20" w:rsidRDefault="00B263E2" w:rsidP="00B312FF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с.Константиновка</w:t>
      </w:r>
    </w:p>
    <w:p w:rsidR="00B263E2" w:rsidRPr="00FD4A20" w:rsidRDefault="00B263E2" w:rsidP="00B312FF">
      <w:pPr>
        <w:ind w:right="-5" w:firstLine="540"/>
        <w:jc w:val="right"/>
        <w:rPr>
          <w:b/>
          <w:bCs/>
          <w:sz w:val="28"/>
          <w:szCs w:val="28"/>
        </w:rPr>
      </w:pPr>
    </w:p>
    <w:p w:rsidR="00B263E2" w:rsidRPr="008B794E" w:rsidRDefault="00B263E2" w:rsidP="00B312FF">
      <w:pPr>
        <w:rPr>
          <w:b/>
          <w:bCs/>
          <w:sz w:val="24"/>
          <w:szCs w:val="24"/>
        </w:rPr>
      </w:pPr>
      <w:r w:rsidRPr="008B794E">
        <w:rPr>
          <w:b/>
          <w:bCs/>
          <w:sz w:val="24"/>
          <w:szCs w:val="24"/>
        </w:rPr>
        <w:t xml:space="preserve">О приостановлении действия отдельных положений решения Совета депутатов </w:t>
      </w:r>
      <w:r>
        <w:rPr>
          <w:b/>
          <w:bCs/>
          <w:sz w:val="24"/>
          <w:szCs w:val="24"/>
        </w:rPr>
        <w:t xml:space="preserve">Константиновского сельского поселения </w:t>
      </w:r>
      <w:r w:rsidRPr="008B794E">
        <w:rPr>
          <w:b/>
          <w:bCs/>
          <w:sz w:val="24"/>
          <w:szCs w:val="24"/>
        </w:rPr>
        <w:t>Ромодановс</w:t>
      </w:r>
      <w:r>
        <w:rPr>
          <w:b/>
          <w:bCs/>
          <w:sz w:val="24"/>
          <w:szCs w:val="24"/>
        </w:rPr>
        <w:t>кого муниципального района от 29.03</w:t>
      </w:r>
      <w:r w:rsidRPr="008B794E">
        <w:rPr>
          <w:b/>
          <w:bCs/>
          <w:sz w:val="24"/>
          <w:szCs w:val="24"/>
        </w:rPr>
        <w:t>.2013 г. № 1 «О денежном содержании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4"/>
          <w:szCs w:val="24"/>
        </w:rPr>
        <w:t>должностных лиц и</w:t>
      </w:r>
      <w:r w:rsidRPr="008B794E">
        <w:rPr>
          <w:b/>
          <w:bCs/>
          <w:sz w:val="24"/>
          <w:szCs w:val="24"/>
        </w:rPr>
        <w:t xml:space="preserve"> муниципальных служащих </w:t>
      </w:r>
      <w:r>
        <w:rPr>
          <w:b/>
          <w:bCs/>
          <w:sz w:val="24"/>
          <w:szCs w:val="24"/>
        </w:rPr>
        <w:t>Константиновского</w:t>
      </w:r>
      <w:r w:rsidRPr="008B794E">
        <w:rPr>
          <w:b/>
          <w:bCs/>
          <w:sz w:val="24"/>
          <w:szCs w:val="24"/>
        </w:rPr>
        <w:t xml:space="preserve"> сельского поселения  Ромодановского муниципального района Республики Мордовия»</w:t>
      </w:r>
    </w:p>
    <w:p w:rsidR="00B263E2" w:rsidRPr="008B794E" w:rsidRDefault="00B263E2" w:rsidP="00B312FF">
      <w:pPr>
        <w:jc w:val="both"/>
        <w:rPr>
          <w:b/>
          <w:bCs/>
          <w:sz w:val="24"/>
          <w:szCs w:val="24"/>
        </w:rPr>
      </w:pPr>
    </w:p>
    <w:p w:rsidR="00B263E2" w:rsidRPr="00D83CEB" w:rsidRDefault="00B263E2" w:rsidP="00B312FF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D83CEB">
        <w:rPr>
          <w:rStyle w:val="s2"/>
        </w:rPr>
        <w:t xml:space="preserve"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</w:t>
      </w:r>
      <w:r>
        <w:rPr>
          <w:rStyle w:val="s2"/>
        </w:rPr>
        <w:t xml:space="preserve">Константиновского сельского поселения </w:t>
      </w:r>
      <w:r w:rsidRPr="00D83CEB">
        <w:rPr>
          <w:rStyle w:val="s2"/>
        </w:rPr>
        <w:t xml:space="preserve">Ромодановского муниципального района, Совет депутатов </w:t>
      </w:r>
      <w:r>
        <w:rPr>
          <w:rStyle w:val="s2"/>
        </w:rPr>
        <w:t xml:space="preserve">Константиновского </w:t>
      </w:r>
      <w:r w:rsidRPr="00D83CEB">
        <w:rPr>
          <w:rStyle w:val="s2"/>
        </w:rPr>
        <w:t xml:space="preserve"> сельского поселения Ромодановского муниципального района.  </w:t>
      </w:r>
    </w:p>
    <w:p w:rsidR="00B263E2" w:rsidRPr="00D83CEB" w:rsidRDefault="00B263E2" w:rsidP="00B312FF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</w:p>
    <w:p w:rsidR="00B263E2" w:rsidRPr="00D83CEB" w:rsidRDefault="00B263E2" w:rsidP="00B312FF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D83CEB">
        <w:rPr>
          <w:rStyle w:val="s2"/>
        </w:rPr>
        <w:t>РЕШИЛ:</w:t>
      </w:r>
    </w:p>
    <w:p w:rsidR="00B263E2" w:rsidRPr="00D83CEB" w:rsidRDefault="00B263E2" w:rsidP="00B312FF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D83CEB">
        <w:rPr>
          <w:rStyle w:val="s2"/>
        </w:rPr>
        <w:t xml:space="preserve">1. Приостановить в части учета показателей эффективности управленческой деятельности </w:t>
      </w:r>
      <w:r>
        <w:rPr>
          <w:rStyle w:val="s2"/>
        </w:rPr>
        <w:t xml:space="preserve">должностных лиц и </w:t>
      </w:r>
      <w:r w:rsidRPr="00D83CEB">
        <w:rPr>
          <w:rStyle w:val="s2"/>
        </w:rPr>
        <w:t xml:space="preserve">муниципальных служащих </w:t>
      </w:r>
      <w:r>
        <w:rPr>
          <w:rStyle w:val="s2"/>
        </w:rPr>
        <w:t xml:space="preserve">Константиновского </w:t>
      </w:r>
      <w:r w:rsidRPr="00D83CEB">
        <w:rPr>
          <w:rStyle w:val="s2"/>
        </w:rPr>
        <w:t xml:space="preserve">сельского поселения 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</w:rPr>
        <w:t xml:space="preserve">должностным лицам и </w:t>
      </w:r>
      <w:r w:rsidRPr="00D83CEB">
        <w:rPr>
          <w:rStyle w:val="s2"/>
        </w:rPr>
        <w:t xml:space="preserve"> муниципальным служащим </w:t>
      </w:r>
      <w:r>
        <w:rPr>
          <w:rStyle w:val="s2"/>
        </w:rPr>
        <w:t>Константиновского</w:t>
      </w:r>
      <w:r w:rsidRPr="00D83CEB">
        <w:rPr>
          <w:rStyle w:val="s2"/>
        </w:rPr>
        <w:t xml:space="preserve"> сельского поселения Ромодановского муниципального района до 1 января 2022 года действие пунктов </w:t>
      </w:r>
      <w:r>
        <w:rPr>
          <w:rStyle w:val="s2"/>
        </w:rPr>
        <w:t>14-15 решения Совета депутатов</w:t>
      </w:r>
      <w:r w:rsidRPr="0029226F">
        <w:rPr>
          <w:rStyle w:val="s2"/>
        </w:rPr>
        <w:t xml:space="preserve"> </w:t>
      </w:r>
      <w:r>
        <w:rPr>
          <w:rStyle w:val="s2"/>
        </w:rPr>
        <w:t>Константиновского</w:t>
      </w:r>
      <w:r w:rsidRPr="00D83CEB">
        <w:rPr>
          <w:rStyle w:val="s2"/>
        </w:rPr>
        <w:t xml:space="preserve"> сельского поселения Ромодановс</w:t>
      </w:r>
      <w:r>
        <w:rPr>
          <w:rStyle w:val="s2"/>
        </w:rPr>
        <w:t>кого муниципального района от 29.03</w:t>
      </w:r>
      <w:r w:rsidRPr="00D83CEB">
        <w:rPr>
          <w:rStyle w:val="s2"/>
        </w:rPr>
        <w:t>.2013г.№1 «О денежном содержании</w:t>
      </w:r>
      <w:r>
        <w:rPr>
          <w:rStyle w:val="s2"/>
        </w:rPr>
        <w:t xml:space="preserve"> должностных лиц и</w:t>
      </w:r>
      <w:r w:rsidRPr="00D83CEB">
        <w:rPr>
          <w:rStyle w:val="s2"/>
        </w:rPr>
        <w:t xml:space="preserve"> муниципальных служащих</w:t>
      </w:r>
      <w:r>
        <w:rPr>
          <w:rStyle w:val="s2"/>
        </w:rPr>
        <w:t xml:space="preserve"> Константиновского</w:t>
      </w:r>
      <w:r w:rsidRPr="00D83CEB">
        <w:rPr>
          <w:rStyle w:val="s2"/>
        </w:rPr>
        <w:t xml:space="preserve"> сельского поселения Ромодановского муниципального района Республики Мордовия».</w:t>
      </w:r>
    </w:p>
    <w:p w:rsidR="00B263E2" w:rsidRPr="00D83CEB" w:rsidRDefault="00B263E2" w:rsidP="00B312FF">
      <w:pPr>
        <w:spacing w:line="320" w:lineRule="exact"/>
        <w:ind w:firstLine="567"/>
        <w:jc w:val="both"/>
        <w:rPr>
          <w:spacing w:val="6"/>
          <w:sz w:val="24"/>
          <w:szCs w:val="24"/>
        </w:rPr>
      </w:pPr>
      <w:r w:rsidRPr="00D83CEB">
        <w:rPr>
          <w:spacing w:val="6"/>
          <w:sz w:val="24"/>
          <w:szCs w:val="24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</w:t>
      </w:r>
      <w:r>
        <w:rPr>
          <w:spacing w:val="6"/>
          <w:sz w:val="24"/>
          <w:szCs w:val="24"/>
        </w:rPr>
        <w:t xml:space="preserve">должностным лицам и </w:t>
      </w:r>
      <w:r w:rsidRPr="00D83CEB">
        <w:rPr>
          <w:spacing w:val="6"/>
          <w:sz w:val="24"/>
          <w:szCs w:val="24"/>
        </w:rPr>
        <w:t xml:space="preserve">муниципальным служащим </w:t>
      </w:r>
      <w:r w:rsidRPr="0029226F">
        <w:rPr>
          <w:rStyle w:val="s2"/>
          <w:sz w:val="24"/>
          <w:szCs w:val="24"/>
        </w:rPr>
        <w:t xml:space="preserve">Константиновского </w:t>
      </w:r>
      <w:r w:rsidRPr="00D83CEB">
        <w:rPr>
          <w:rStyle w:val="s2"/>
          <w:sz w:val="24"/>
          <w:szCs w:val="24"/>
        </w:rPr>
        <w:t>сельского поселения</w:t>
      </w:r>
      <w:r w:rsidRPr="00D83CEB">
        <w:rPr>
          <w:spacing w:val="6"/>
          <w:sz w:val="24"/>
          <w:szCs w:val="24"/>
        </w:rPr>
        <w:t xml:space="preserve"> Ромодановского муниципального района ежемесячного денежного поощрения за январь, февраль 2021г. и ежеквартальной премии за </w:t>
      </w:r>
      <w:r w:rsidRPr="00D83CEB">
        <w:rPr>
          <w:spacing w:val="6"/>
          <w:sz w:val="24"/>
          <w:szCs w:val="24"/>
          <w:lang w:val="en-US"/>
        </w:rPr>
        <w:t>IV</w:t>
      </w:r>
      <w:r w:rsidRPr="00D83CEB">
        <w:rPr>
          <w:spacing w:val="6"/>
          <w:sz w:val="24"/>
          <w:szCs w:val="24"/>
        </w:rPr>
        <w:t xml:space="preserve"> квартал 2020г.</w:t>
      </w:r>
    </w:p>
    <w:p w:rsidR="00B263E2" w:rsidRDefault="00B263E2" w:rsidP="00B312FF">
      <w:pPr>
        <w:rPr>
          <w:b/>
          <w:bCs/>
          <w:sz w:val="28"/>
          <w:szCs w:val="28"/>
        </w:rPr>
      </w:pPr>
    </w:p>
    <w:p w:rsidR="00B263E2" w:rsidRDefault="00B263E2" w:rsidP="00B312F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Константиновского                              А.Г. Панкратов</w:t>
      </w:r>
    </w:p>
    <w:p w:rsidR="00B263E2" w:rsidRPr="00B312FF" w:rsidRDefault="00B263E2" w:rsidP="00B312F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                                            </w:t>
      </w: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p w:rsidR="00B263E2" w:rsidRDefault="00B263E2" w:rsidP="00F96D2E">
      <w:pPr>
        <w:ind w:firstLine="708"/>
      </w:pPr>
    </w:p>
    <w:sectPr w:rsidR="00B263E2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3E2" w:rsidRDefault="00B263E2" w:rsidP="00DE1BA3">
      <w:r>
        <w:separator/>
      </w:r>
    </w:p>
  </w:endnote>
  <w:endnote w:type="continuationSeparator" w:id="1">
    <w:p w:rsidR="00B263E2" w:rsidRDefault="00B263E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3E2" w:rsidRDefault="00B263E2" w:rsidP="00DE1BA3">
      <w:r>
        <w:separator/>
      </w:r>
    </w:p>
  </w:footnote>
  <w:footnote w:type="continuationSeparator" w:id="1">
    <w:p w:rsidR="00B263E2" w:rsidRDefault="00B263E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222C"/>
    <w:rsid w:val="00065736"/>
    <w:rsid w:val="000964C4"/>
    <w:rsid w:val="000A0B64"/>
    <w:rsid w:val="000A502D"/>
    <w:rsid w:val="000B3F8F"/>
    <w:rsid w:val="000D0FD4"/>
    <w:rsid w:val="00117BAC"/>
    <w:rsid w:val="00121261"/>
    <w:rsid w:val="0013729F"/>
    <w:rsid w:val="00144256"/>
    <w:rsid w:val="00150FD0"/>
    <w:rsid w:val="001629F3"/>
    <w:rsid w:val="00175E86"/>
    <w:rsid w:val="00195BE6"/>
    <w:rsid w:val="001A2849"/>
    <w:rsid w:val="001B45CA"/>
    <w:rsid w:val="001D3A83"/>
    <w:rsid w:val="001D7FCF"/>
    <w:rsid w:val="002008C0"/>
    <w:rsid w:val="00210D1C"/>
    <w:rsid w:val="002133F6"/>
    <w:rsid w:val="002155DB"/>
    <w:rsid w:val="002206DA"/>
    <w:rsid w:val="002216BA"/>
    <w:rsid w:val="00221A79"/>
    <w:rsid w:val="0022495A"/>
    <w:rsid w:val="00246B38"/>
    <w:rsid w:val="00254321"/>
    <w:rsid w:val="002618E0"/>
    <w:rsid w:val="002666EB"/>
    <w:rsid w:val="002867D4"/>
    <w:rsid w:val="00291108"/>
    <w:rsid w:val="0029226F"/>
    <w:rsid w:val="00296ADC"/>
    <w:rsid w:val="00296CE3"/>
    <w:rsid w:val="002A5063"/>
    <w:rsid w:val="002C3169"/>
    <w:rsid w:val="002D33C1"/>
    <w:rsid w:val="002D347E"/>
    <w:rsid w:val="002E4329"/>
    <w:rsid w:val="002F0167"/>
    <w:rsid w:val="00300A5A"/>
    <w:rsid w:val="00301918"/>
    <w:rsid w:val="0030325F"/>
    <w:rsid w:val="00310BD6"/>
    <w:rsid w:val="00324415"/>
    <w:rsid w:val="00337160"/>
    <w:rsid w:val="003466E1"/>
    <w:rsid w:val="00375E01"/>
    <w:rsid w:val="00397487"/>
    <w:rsid w:val="003A05C3"/>
    <w:rsid w:val="003C3BB0"/>
    <w:rsid w:val="00405297"/>
    <w:rsid w:val="00405474"/>
    <w:rsid w:val="0045544A"/>
    <w:rsid w:val="00456BE4"/>
    <w:rsid w:val="00461DCA"/>
    <w:rsid w:val="00464DFC"/>
    <w:rsid w:val="00474A08"/>
    <w:rsid w:val="00474E2C"/>
    <w:rsid w:val="00482B1E"/>
    <w:rsid w:val="0049172A"/>
    <w:rsid w:val="004A150E"/>
    <w:rsid w:val="004B0CA6"/>
    <w:rsid w:val="0050333A"/>
    <w:rsid w:val="005157E7"/>
    <w:rsid w:val="00552767"/>
    <w:rsid w:val="00553FE1"/>
    <w:rsid w:val="00567507"/>
    <w:rsid w:val="00571780"/>
    <w:rsid w:val="00574E11"/>
    <w:rsid w:val="00591E1C"/>
    <w:rsid w:val="005A5D0F"/>
    <w:rsid w:val="005C5455"/>
    <w:rsid w:val="005C663E"/>
    <w:rsid w:val="005D5EEB"/>
    <w:rsid w:val="005E34E5"/>
    <w:rsid w:val="005E4978"/>
    <w:rsid w:val="005E5BB3"/>
    <w:rsid w:val="005F7E86"/>
    <w:rsid w:val="00602009"/>
    <w:rsid w:val="0061139E"/>
    <w:rsid w:val="0062252E"/>
    <w:rsid w:val="00656A02"/>
    <w:rsid w:val="0066035E"/>
    <w:rsid w:val="006645E1"/>
    <w:rsid w:val="006703E3"/>
    <w:rsid w:val="00674C6C"/>
    <w:rsid w:val="00682484"/>
    <w:rsid w:val="0069721C"/>
    <w:rsid w:val="006A207F"/>
    <w:rsid w:val="006B03FD"/>
    <w:rsid w:val="006B3CA7"/>
    <w:rsid w:val="006C22D0"/>
    <w:rsid w:val="006C4526"/>
    <w:rsid w:val="006C7CAD"/>
    <w:rsid w:val="006F023A"/>
    <w:rsid w:val="007010FA"/>
    <w:rsid w:val="007040CA"/>
    <w:rsid w:val="00704FF0"/>
    <w:rsid w:val="00705B51"/>
    <w:rsid w:val="00710DE0"/>
    <w:rsid w:val="007126C3"/>
    <w:rsid w:val="00715E94"/>
    <w:rsid w:val="00725CD0"/>
    <w:rsid w:val="007262E7"/>
    <w:rsid w:val="0073312C"/>
    <w:rsid w:val="00735F3B"/>
    <w:rsid w:val="0077589A"/>
    <w:rsid w:val="00783113"/>
    <w:rsid w:val="00795FA1"/>
    <w:rsid w:val="007A1CD4"/>
    <w:rsid w:val="007A1EF9"/>
    <w:rsid w:val="007A2B6F"/>
    <w:rsid w:val="007A4212"/>
    <w:rsid w:val="007A7629"/>
    <w:rsid w:val="007B3051"/>
    <w:rsid w:val="007C5538"/>
    <w:rsid w:val="007F6445"/>
    <w:rsid w:val="00824DA1"/>
    <w:rsid w:val="00852288"/>
    <w:rsid w:val="00876CE7"/>
    <w:rsid w:val="00883E34"/>
    <w:rsid w:val="008861DB"/>
    <w:rsid w:val="00891C5E"/>
    <w:rsid w:val="008920A1"/>
    <w:rsid w:val="008924C0"/>
    <w:rsid w:val="008978B4"/>
    <w:rsid w:val="008B794E"/>
    <w:rsid w:val="008C693C"/>
    <w:rsid w:val="008E092A"/>
    <w:rsid w:val="00902324"/>
    <w:rsid w:val="0090787E"/>
    <w:rsid w:val="00916A02"/>
    <w:rsid w:val="00917062"/>
    <w:rsid w:val="00922D41"/>
    <w:rsid w:val="0092300E"/>
    <w:rsid w:val="009270E9"/>
    <w:rsid w:val="00936B43"/>
    <w:rsid w:val="00937F94"/>
    <w:rsid w:val="00971A1F"/>
    <w:rsid w:val="00974FC2"/>
    <w:rsid w:val="00980FF0"/>
    <w:rsid w:val="00981F09"/>
    <w:rsid w:val="009A5519"/>
    <w:rsid w:val="009B15C8"/>
    <w:rsid w:val="009D0E3D"/>
    <w:rsid w:val="009D1A88"/>
    <w:rsid w:val="009D3932"/>
    <w:rsid w:val="009D4F48"/>
    <w:rsid w:val="009E7153"/>
    <w:rsid w:val="009F2758"/>
    <w:rsid w:val="00A00393"/>
    <w:rsid w:val="00A013D4"/>
    <w:rsid w:val="00A16DDF"/>
    <w:rsid w:val="00A17E13"/>
    <w:rsid w:val="00A20079"/>
    <w:rsid w:val="00A20F96"/>
    <w:rsid w:val="00A33CF8"/>
    <w:rsid w:val="00A41724"/>
    <w:rsid w:val="00A45452"/>
    <w:rsid w:val="00A50775"/>
    <w:rsid w:val="00A965B8"/>
    <w:rsid w:val="00AA0264"/>
    <w:rsid w:val="00AA6EE3"/>
    <w:rsid w:val="00AC31BC"/>
    <w:rsid w:val="00AD7F1F"/>
    <w:rsid w:val="00AE1208"/>
    <w:rsid w:val="00AE374A"/>
    <w:rsid w:val="00AF7315"/>
    <w:rsid w:val="00B263E2"/>
    <w:rsid w:val="00B312FF"/>
    <w:rsid w:val="00B35712"/>
    <w:rsid w:val="00B4709D"/>
    <w:rsid w:val="00B4764B"/>
    <w:rsid w:val="00B50664"/>
    <w:rsid w:val="00B50E65"/>
    <w:rsid w:val="00B52573"/>
    <w:rsid w:val="00B73A85"/>
    <w:rsid w:val="00B73F57"/>
    <w:rsid w:val="00B77AB6"/>
    <w:rsid w:val="00B838E1"/>
    <w:rsid w:val="00BC5E82"/>
    <w:rsid w:val="00BC6DE9"/>
    <w:rsid w:val="00BE3451"/>
    <w:rsid w:val="00BF0D02"/>
    <w:rsid w:val="00C2741B"/>
    <w:rsid w:val="00C3264A"/>
    <w:rsid w:val="00C52C15"/>
    <w:rsid w:val="00C531A8"/>
    <w:rsid w:val="00C56D35"/>
    <w:rsid w:val="00C6170D"/>
    <w:rsid w:val="00C77F23"/>
    <w:rsid w:val="00C87157"/>
    <w:rsid w:val="00CB186C"/>
    <w:rsid w:val="00CB3961"/>
    <w:rsid w:val="00CB4C80"/>
    <w:rsid w:val="00CD5EC0"/>
    <w:rsid w:val="00CE6E97"/>
    <w:rsid w:val="00CF0484"/>
    <w:rsid w:val="00D06601"/>
    <w:rsid w:val="00D113CC"/>
    <w:rsid w:val="00D15B80"/>
    <w:rsid w:val="00D32E97"/>
    <w:rsid w:val="00D44D84"/>
    <w:rsid w:val="00D52668"/>
    <w:rsid w:val="00D5655A"/>
    <w:rsid w:val="00D67323"/>
    <w:rsid w:val="00D83CEB"/>
    <w:rsid w:val="00DA0824"/>
    <w:rsid w:val="00DB35BF"/>
    <w:rsid w:val="00DC06AC"/>
    <w:rsid w:val="00DE15B2"/>
    <w:rsid w:val="00DE1BA3"/>
    <w:rsid w:val="00DE5DB6"/>
    <w:rsid w:val="00DF439D"/>
    <w:rsid w:val="00DF5135"/>
    <w:rsid w:val="00E10313"/>
    <w:rsid w:val="00E123F1"/>
    <w:rsid w:val="00E12CEC"/>
    <w:rsid w:val="00E41B3C"/>
    <w:rsid w:val="00E46593"/>
    <w:rsid w:val="00E54302"/>
    <w:rsid w:val="00E711E8"/>
    <w:rsid w:val="00E7509D"/>
    <w:rsid w:val="00E8100A"/>
    <w:rsid w:val="00EA4D8F"/>
    <w:rsid w:val="00EA7504"/>
    <w:rsid w:val="00EB72E3"/>
    <w:rsid w:val="00EC2919"/>
    <w:rsid w:val="00EC4B75"/>
    <w:rsid w:val="00EE22DC"/>
    <w:rsid w:val="00EF4528"/>
    <w:rsid w:val="00F066F1"/>
    <w:rsid w:val="00F1578B"/>
    <w:rsid w:val="00F2077F"/>
    <w:rsid w:val="00F233AF"/>
    <w:rsid w:val="00F239A5"/>
    <w:rsid w:val="00F43C37"/>
    <w:rsid w:val="00F521BD"/>
    <w:rsid w:val="00F906E4"/>
    <w:rsid w:val="00F92675"/>
    <w:rsid w:val="00F96D2E"/>
    <w:rsid w:val="00F97AD7"/>
    <w:rsid w:val="00FB3323"/>
    <w:rsid w:val="00FB5877"/>
    <w:rsid w:val="00FC0288"/>
    <w:rsid w:val="00FD4A20"/>
    <w:rsid w:val="00FE27FD"/>
    <w:rsid w:val="00FF5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1D3A83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p7">
    <w:name w:val="p7"/>
    <w:basedOn w:val="Normal"/>
    <w:uiPriority w:val="99"/>
    <w:rsid w:val="00B312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B312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10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804</TotalTime>
  <Pages>17</Pages>
  <Words>5469</Words>
  <Characters>31178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comp</cp:lastModifiedBy>
  <cp:revision>58</cp:revision>
  <cp:lastPrinted>2021-04-27T07:30:00Z</cp:lastPrinted>
  <dcterms:created xsi:type="dcterms:W3CDTF">2020-12-05T15:20:00Z</dcterms:created>
  <dcterms:modified xsi:type="dcterms:W3CDTF">2021-05-12T14:00:00Z</dcterms:modified>
</cp:coreProperties>
</file>