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0A0" w:rsidRPr="00B312FF" w:rsidRDefault="000400A0" w:rsidP="00827645">
      <w:pPr>
        <w:jc w:val="center"/>
        <w:rPr>
          <w:b/>
          <w:bCs/>
          <w:sz w:val="24"/>
          <w:szCs w:val="24"/>
        </w:rPr>
      </w:pPr>
      <w:r w:rsidRPr="00B312FF">
        <w:rPr>
          <w:b/>
          <w:bCs/>
          <w:sz w:val="24"/>
          <w:szCs w:val="24"/>
        </w:rPr>
        <w:t>СОВЕТ ДЕПУТАТОВ</w:t>
      </w:r>
    </w:p>
    <w:p w:rsidR="000400A0" w:rsidRPr="00B312FF" w:rsidRDefault="000400A0" w:rsidP="00B312FF">
      <w:pPr>
        <w:ind w:firstLine="540"/>
        <w:jc w:val="center"/>
        <w:rPr>
          <w:b/>
          <w:bCs/>
          <w:sz w:val="24"/>
          <w:szCs w:val="24"/>
        </w:rPr>
      </w:pPr>
      <w:r w:rsidRPr="00B312FF">
        <w:rPr>
          <w:b/>
          <w:bCs/>
          <w:sz w:val="24"/>
          <w:szCs w:val="24"/>
        </w:rPr>
        <w:t xml:space="preserve">КОНСТАНТИНОВСКОГО СЕЛЬСКОГО ПОСЕЛЕНИЯ </w:t>
      </w:r>
    </w:p>
    <w:p w:rsidR="000400A0" w:rsidRPr="00B312FF" w:rsidRDefault="000400A0" w:rsidP="00B312FF">
      <w:pPr>
        <w:ind w:firstLine="540"/>
        <w:jc w:val="center"/>
        <w:rPr>
          <w:b/>
          <w:bCs/>
          <w:sz w:val="24"/>
          <w:szCs w:val="24"/>
        </w:rPr>
      </w:pPr>
      <w:r w:rsidRPr="00B312FF">
        <w:rPr>
          <w:b/>
          <w:bCs/>
          <w:sz w:val="24"/>
          <w:szCs w:val="24"/>
        </w:rPr>
        <w:t>РОМОДАНОВСКОГО МУНИЦИПАЛЬНОГО РАЙОНА</w:t>
      </w:r>
    </w:p>
    <w:p w:rsidR="000400A0" w:rsidRPr="00B312FF" w:rsidRDefault="000400A0" w:rsidP="00B312FF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B312FF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400A0" w:rsidRPr="00B312FF" w:rsidRDefault="000400A0" w:rsidP="00B312FF">
      <w:pPr>
        <w:ind w:firstLine="540"/>
        <w:jc w:val="center"/>
        <w:rPr>
          <w:b/>
          <w:bCs/>
          <w:sz w:val="24"/>
          <w:szCs w:val="24"/>
        </w:rPr>
      </w:pPr>
    </w:p>
    <w:p w:rsidR="000400A0" w:rsidRPr="00B312FF" w:rsidRDefault="000400A0" w:rsidP="00B312FF">
      <w:pPr>
        <w:ind w:firstLine="540"/>
        <w:jc w:val="center"/>
        <w:rPr>
          <w:b/>
          <w:bCs/>
          <w:sz w:val="24"/>
          <w:szCs w:val="24"/>
        </w:rPr>
      </w:pPr>
      <w:r w:rsidRPr="00B312FF">
        <w:rPr>
          <w:b/>
          <w:bCs/>
          <w:sz w:val="24"/>
          <w:szCs w:val="24"/>
        </w:rPr>
        <w:t>РЕШЕНИЕ</w:t>
      </w:r>
    </w:p>
    <w:p w:rsidR="000400A0" w:rsidRPr="00FD4A20" w:rsidRDefault="000400A0" w:rsidP="00B312FF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strokeweight="1.5pt"/>
        </w:pict>
      </w:r>
    </w:p>
    <w:p w:rsidR="000400A0" w:rsidRPr="00FD4A20" w:rsidRDefault="000400A0" w:rsidP="00B312FF">
      <w:pPr>
        <w:ind w:firstLine="540"/>
        <w:rPr>
          <w:sz w:val="28"/>
          <w:szCs w:val="28"/>
        </w:rPr>
      </w:pPr>
    </w:p>
    <w:p w:rsidR="000400A0" w:rsidRPr="00FD4A20" w:rsidRDefault="000400A0" w:rsidP="00B312FF">
      <w:pPr>
        <w:rPr>
          <w:sz w:val="28"/>
          <w:szCs w:val="28"/>
        </w:rPr>
      </w:pPr>
      <w:r>
        <w:rPr>
          <w:sz w:val="28"/>
          <w:szCs w:val="28"/>
        </w:rPr>
        <w:t xml:space="preserve">    от « 26 » апреля</w:t>
      </w:r>
      <w:r w:rsidRPr="00FD4A20">
        <w:rPr>
          <w:sz w:val="28"/>
          <w:szCs w:val="28"/>
        </w:rPr>
        <w:t xml:space="preserve"> 2021 г.                          </w:t>
      </w:r>
      <w:r>
        <w:rPr>
          <w:sz w:val="28"/>
          <w:szCs w:val="28"/>
        </w:rPr>
        <w:t xml:space="preserve">                            №2</w:t>
      </w:r>
    </w:p>
    <w:p w:rsidR="000400A0" w:rsidRPr="00FD4A20" w:rsidRDefault="000400A0" w:rsidP="00B312FF">
      <w:pPr>
        <w:ind w:firstLine="540"/>
        <w:rPr>
          <w:sz w:val="28"/>
          <w:szCs w:val="28"/>
        </w:rPr>
      </w:pPr>
    </w:p>
    <w:p w:rsidR="000400A0" w:rsidRPr="00FD4A20" w:rsidRDefault="000400A0" w:rsidP="00B312FF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с.Константиновка</w:t>
      </w:r>
    </w:p>
    <w:p w:rsidR="000400A0" w:rsidRPr="00FD4A20" w:rsidRDefault="000400A0" w:rsidP="00B312FF">
      <w:pPr>
        <w:ind w:right="-5" w:firstLine="540"/>
        <w:jc w:val="right"/>
        <w:rPr>
          <w:b/>
          <w:bCs/>
          <w:sz w:val="28"/>
          <w:szCs w:val="28"/>
        </w:rPr>
      </w:pPr>
    </w:p>
    <w:p w:rsidR="000400A0" w:rsidRPr="008B794E" w:rsidRDefault="000400A0" w:rsidP="00B312FF">
      <w:pPr>
        <w:rPr>
          <w:b/>
          <w:bCs/>
          <w:sz w:val="24"/>
          <w:szCs w:val="24"/>
        </w:rPr>
      </w:pPr>
      <w:r w:rsidRPr="008B794E">
        <w:rPr>
          <w:b/>
          <w:bCs/>
          <w:sz w:val="24"/>
          <w:szCs w:val="24"/>
        </w:rPr>
        <w:t xml:space="preserve">О приостановлении действия отдельных положений решения Совета депутатов </w:t>
      </w:r>
      <w:r>
        <w:rPr>
          <w:b/>
          <w:bCs/>
          <w:sz w:val="24"/>
          <w:szCs w:val="24"/>
        </w:rPr>
        <w:t xml:space="preserve">Константиновского сельского поселения </w:t>
      </w:r>
      <w:r w:rsidRPr="008B794E">
        <w:rPr>
          <w:b/>
          <w:bCs/>
          <w:sz w:val="24"/>
          <w:szCs w:val="24"/>
        </w:rPr>
        <w:t>Ромодановс</w:t>
      </w:r>
      <w:r>
        <w:rPr>
          <w:b/>
          <w:bCs/>
          <w:sz w:val="24"/>
          <w:szCs w:val="24"/>
        </w:rPr>
        <w:t>кого муниципального района от 29.03</w:t>
      </w:r>
      <w:r w:rsidRPr="008B794E">
        <w:rPr>
          <w:b/>
          <w:bCs/>
          <w:sz w:val="24"/>
          <w:szCs w:val="24"/>
        </w:rPr>
        <w:t>.2013 г. № 1 «О денежном содержании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4"/>
          <w:szCs w:val="24"/>
        </w:rPr>
        <w:t>должностных лиц и</w:t>
      </w:r>
      <w:r w:rsidRPr="008B794E">
        <w:rPr>
          <w:b/>
          <w:bCs/>
          <w:sz w:val="24"/>
          <w:szCs w:val="24"/>
        </w:rPr>
        <w:t xml:space="preserve"> муниципальных служащих </w:t>
      </w:r>
      <w:r>
        <w:rPr>
          <w:b/>
          <w:bCs/>
          <w:sz w:val="24"/>
          <w:szCs w:val="24"/>
        </w:rPr>
        <w:t>Константиновского</w:t>
      </w:r>
      <w:r w:rsidRPr="008B794E">
        <w:rPr>
          <w:b/>
          <w:bCs/>
          <w:sz w:val="24"/>
          <w:szCs w:val="24"/>
        </w:rPr>
        <w:t xml:space="preserve"> сельского поселения  Ромодановского муниципального района Республики Мордовия»</w:t>
      </w:r>
    </w:p>
    <w:p w:rsidR="000400A0" w:rsidRPr="008B794E" w:rsidRDefault="000400A0" w:rsidP="00B312FF">
      <w:pPr>
        <w:jc w:val="both"/>
        <w:rPr>
          <w:b/>
          <w:bCs/>
          <w:sz w:val="24"/>
          <w:szCs w:val="24"/>
        </w:rPr>
      </w:pPr>
    </w:p>
    <w:p w:rsidR="000400A0" w:rsidRPr="00D83CEB" w:rsidRDefault="000400A0" w:rsidP="00B312FF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</w:rPr>
      </w:pPr>
      <w:r w:rsidRPr="00D83CEB">
        <w:rPr>
          <w:rStyle w:val="s2"/>
        </w:rPr>
        <w:t xml:space="preserve">В соответствии с Указом Главы Республики Мордовия от 9 марта 2021 г. №62-УГ «О приостановлении действия отдельных положений Указа Главы Республики Мордовия от 25 февраля 2005 г.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руководствуясь Уставом </w:t>
      </w:r>
      <w:r>
        <w:rPr>
          <w:rStyle w:val="s2"/>
        </w:rPr>
        <w:t xml:space="preserve">Константиновского сельского поселения </w:t>
      </w:r>
      <w:r w:rsidRPr="00D83CEB">
        <w:rPr>
          <w:rStyle w:val="s2"/>
        </w:rPr>
        <w:t xml:space="preserve">Ромодановского муниципального района, Совет депутатов </w:t>
      </w:r>
      <w:r>
        <w:rPr>
          <w:rStyle w:val="s2"/>
        </w:rPr>
        <w:t xml:space="preserve">Константиновского </w:t>
      </w:r>
      <w:r w:rsidRPr="00D83CEB">
        <w:rPr>
          <w:rStyle w:val="s2"/>
        </w:rPr>
        <w:t xml:space="preserve"> сельского поселения Ромодановского муниципального района.  </w:t>
      </w:r>
    </w:p>
    <w:p w:rsidR="000400A0" w:rsidRPr="00D83CEB" w:rsidRDefault="000400A0" w:rsidP="00B312FF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</w:p>
    <w:p w:rsidR="000400A0" w:rsidRPr="00D83CEB" w:rsidRDefault="000400A0" w:rsidP="00B312FF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  <w:r w:rsidRPr="00D83CEB">
        <w:rPr>
          <w:rStyle w:val="s2"/>
        </w:rPr>
        <w:t>РЕШИЛ:</w:t>
      </w:r>
    </w:p>
    <w:p w:rsidR="000400A0" w:rsidRPr="00D83CEB" w:rsidRDefault="000400A0" w:rsidP="00B312FF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</w:rPr>
      </w:pPr>
      <w:r w:rsidRPr="00D83CEB">
        <w:rPr>
          <w:rStyle w:val="s2"/>
        </w:rPr>
        <w:t xml:space="preserve">1. Приостановить в части учета показателей эффективности управленческой деятельности </w:t>
      </w:r>
      <w:r>
        <w:rPr>
          <w:rStyle w:val="s2"/>
        </w:rPr>
        <w:t xml:space="preserve">должностных лиц и </w:t>
      </w:r>
      <w:r w:rsidRPr="00D83CEB">
        <w:rPr>
          <w:rStyle w:val="s2"/>
        </w:rPr>
        <w:t xml:space="preserve">муниципальных служащих </w:t>
      </w:r>
      <w:r>
        <w:rPr>
          <w:rStyle w:val="s2"/>
        </w:rPr>
        <w:t xml:space="preserve">Константиновского </w:t>
      </w:r>
      <w:r w:rsidRPr="00D83CEB">
        <w:rPr>
          <w:rStyle w:val="s2"/>
        </w:rPr>
        <w:t xml:space="preserve">сельского поселения Ромодановского муниципального района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</w:t>
      </w:r>
      <w:r>
        <w:rPr>
          <w:rStyle w:val="s2"/>
        </w:rPr>
        <w:t xml:space="preserve">должностным лицам и </w:t>
      </w:r>
      <w:r w:rsidRPr="00D83CEB">
        <w:rPr>
          <w:rStyle w:val="s2"/>
        </w:rPr>
        <w:t xml:space="preserve"> муниципальным служащим </w:t>
      </w:r>
      <w:r>
        <w:rPr>
          <w:rStyle w:val="s2"/>
        </w:rPr>
        <w:t>Константиновского</w:t>
      </w:r>
      <w:r w:rsidRPr="00D83CEB">
        <w:rPr>
          <w:rStyle w:val="s2"/>
        </w:rPr>
        <w:t xml:space="preserve"> сельского поселения Ромодановского муниципального района до 1 января 2022 года действие пунктов </w:t>
      </w:r>
      <w:r>
        <w:rPr>
          <w:rStyle w:val="s2"/>
        </w:rPr>
        <w:t>14-15 решения Совета депутатов</w:t>
      </w:r>
      <w:r w:rsidRPr="0029226F">
        <w:rPr>
          <w:rStyle w:val="s2"/>
        </w:rPr>
        <w:t xml:space="preserve"> </w:t>
      </w:r>
      <w:r>
        <w:rPr>
          <w:rStyle w:val="s2"/>
        </w:rPr>
        <w:t>Константиновского</w:t>
      </w:r>
      <w:r w:rsidRPr="00D83CEB">
        <w:rPr>
          <w:rStyle w:val="s2"/>
        </w:rPr>
        <w:t xml:space="preserve"> сельского поселения Ромодановс</w:t>
      </w:r>
      <w:r>
        <w:rPr>
          <w:rStyle w:val="s2"/>
        </w:rPr>
        <w:t>кого муниципального района от 29.03</w:t>
      </w:r>
      <w:r w:rsidRPr="00D83CEB">
        <w:rPr>
          <w:rStyle w:val="s2"/>
        </w:rPr>
        <w:t>.2013г.№1 «О денежном содержании</w:t>
      </w:r>
      <w:r>
        <w:rPr>
          <w:rStyle w:val="s2"/>
        </w:rPr>
        <w:t xml:space="preserve"> должностных лиц и</w:t>
      </w:r>
      <w:r w:rsidRPr="00D83CEB">
        <w:rPr>
          <w:rStyle w:val="s2"/>
        </w:rPr>
        <w:t xml:space="preserve"> муниципальных служащих</w:t>
      </w:r>
      <w:r>
        <w:rPr>
          <w:rStyle w:val="s2"/>
        </w:rPr>
        <w:t xml:space="preserve"> Константиновского</w:t>
      </w:r>
      <w:r w:rsidRPr="00D83CEB">
        <w:rPr>
          <w:rStyle w:val="s2"/>
        </w:rPr>
        <w:t xml:space="preserve"> сельского поселения Ромодановского муниципального района Республики Мордовия».</w:t>
      </w:r>
    </w:p>
    <w:p w:rsidR="000400A0" w:rsidRPr="00D83CEB" w:rsidRDefault="000400A0" w:rsidP="00B312FF">
      <w:pPr>
        <w:spacing w:line="320" w:lineRule="exact"/>
        <w:ind w:firstLine="567"/>
        <w:jc w:val="both"/>
        <w:rPr>
          <w:spacing w:val="6"/>
          <w:sz w:val="24"/>
          <w:szCs w:val="24"/>
        </w:rPr>
      </w:pPr>
      <w:r w:rsidRPr="00D83CEB">
        <w:rPr>
          <w:spacing w:val="6"/>
          <w:sz w:val="24"/>
          <w:szCs w:val="24"/>
        </w:rPr>
        <w:t xml:space="preserve">2. Настоящее Решение вступает в силу со дня его официального опубликования и распространяет свое действие на правоотношения, связанные с расчетом и выплатой </w:t>
      </w:r>
      <w:r>
        <w:rPr>
          <w:spacing w:val="6"/>
          <w:sz w:val="24"/>
          <w:szCs w:val="24"/>
        </w:rPr>
        <w:t xml:space="preserve">должностным лицам и </w:t>
      </w:r>
      <w:r w:rsidRPr="00D83CEB">
        <w:rPr>
          <w:spacing w:val="6"/>
          <w:sz w:val="24"/>
          <w:szCs w:val="24"/>
        </w:rPr>
        <w:t xml:space="preserve">муниципальным служащим </w:t>
      </w:r>
      <w:r w:rsidRPr="0029226F">
        <w:rPr>
          <w:rStyle w:val="s2"/>
          <w:sz w:val="24"/>
          <w:szCs w:val="24"/>
        </w:rPr>
        <w:t xml:space="preserve">Константиновского </w:t>
      </w:r>
      <w:r w:rsidRPr="00D83CEB">
        <w:rPr>
          <w:rStyle w:val="s2"/>
          <w:sz w:val="24"/>
          <w:szCs w:val="24"/>
        </w:rPr>
        <w:t>сельского поселения</w:t>
      </w:r>
      <w:r w:rsidRPr="00D83CEB">
        <w:rPr>
          <w:spacing w:val="6"/>
          <w:sz w:val="24"/>
          <w:szCs w:val="24"/>
        </w:rPr>
        <w:t xml:space="preserve"> Ромодановского муниципального района ежемесячного денежного поощрения за январь, февраль 2021г. и ежеквартальной премии за </w:t>
      </w:r>
      <w:r w:rsidRPr="00D83CEB">
        <w:rPr>
          <w:spacing w:val="6"/>
          <w:sz w:val="24"/>
          <w:szCs w:val="24"/>
          <w:lang w:val="en-US"/>
        </w:rPr>
        <w:t>IV</w:t>
      </w:r>
      <w:r w:rsidRPr="00D83CEB">
        <w:rPr>
          <w:spacing w:val="6"/>
          <w:sz w:val="24"/>
          <w:szCs w:val="24"/>
        </w:rPr>
        <w:t xml:space="preserve"> квартал 2020г.</w:t>
      </w:r>
    </w:p>
    <w:p w:rsidR="000400A0" w:rsidRDefault="000400A0" w:rsidP="00B312FF">
      <w:pPr>
        <w:rPr>
          <w:b/>
          <w:bCs/>
          <w:sz w:val="28"/>
          <w:szCs w:val="28"/>
        </w:rPr>
      </w:pPr>
    </w:p>
    <w:p w:rsidR="000400A0" w:rsidRDefault="000400A0" w:rsidP="00B312F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Константиновского                              А.Г. Панкратов</w:t>
      </w:r>
    </w:p>
    <w:p w:rsidR="000400A0" w:rsidRPr="00827645" w:rsidRDefault="000400A0" w:rsidP="0082764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сельского поселения    </w:t>
      </w:r>
    </w:p>
    <w:p w:rsidR="000400A0" w:rsidRDefault="000400A0" w:rsidP="00F96D2E">
      <w:pPr>
        <w:ind w:firstLine="708"/>
      </w:pPr>
    </w:p>
    <w:p w:rsidR="000400A0" w:rsidRDefault="000400A0" w:rsidP="00F96D2E">
      <w:pPr>
        <w:ind w:firstLine="708"/>
      </w:pPr>
    </w:p>
    <w:p w:rsidR="000400A0" w:rsidRDefault="000400A0" w:rsidP="00F96D2E">
      <w:pPr>
        <w:ind w:firstLine="708"/>
      </w:pPr>
    </w:p>
    <w:p w:rsidR="000400A0" w:rsidRDefault="000400A0" w:rsidP="00F96D2E">
      <w:pPr>
        <w:ind w:firstLine="708"/>
      </w:pPr>
    </w:p>
    <w:p w:rsidR="000400A0" w:rsidRDefault="000400A0" w:rsidP="00F96D2E">
      <w:pPr>
        <w:ind w:firstLine="708"/>
      </w:pPr>
    </w:p>
    <w:sectPr w:rsidR="000400A0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0A0" w:rsidRDefault="000400A0" w:rsidP="00DE1BA3">
      <w:r>
        <w:separator/>
      </w:r>
    </w:p>
  </w:endnote>
  <w:endnote w:type="continuationSeparator" w:id="1">
    <w:p w:rsidR="000400A0" w:rsidRDefault="000400A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0A0" w:rsidRDefault="000400A0" w:rsidP="00DE1BA3">
      <w:r>
        <w:separator/>
      </w:r>
    </w:p>
  </w:footnote>
  <w:footnote w:type="continuationSeparator" w:id="1">
    <w:p w:rsidR="000400A0" w:rsidRDefault="000400A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3222C"/>
    <w:rsid w:val="000400A0"/>
    <w:rsid w:val="00065736"/>
    <w:rsid w:val="000964C4"/>
    <w:rsid w:val="000A0B64"/>
    <w:rsid w:val="000A502D"/>
    <w:rsid w:val="000B3F8F"/>
    <w:rsid w:val="000D0FD4"/>
    <w:rsid w:val="00117BAC"/>
    <w:rsid w:val="00121261"/>
    <w:rsid w:val="0013729F"/>
    <w:rsid w:val="00144256"/>
    <w:rsid w:val="00150FD0"/>
    <w:rsid w:val="001629F3"/>
    <w:rsid w:val="00175E86"/>
    <w:rsid w:val="00195BE6"/>
    <w:rsid w:val="001A2849"/>
    <w:rsid w:val="001B45CA"/>
    <w:rsid w:val="001D3A83"/>
    <w:rsid w:val="001D7FCF"/>
    <w:rsid w:val="002008C0"/>
    <w:rsid w:val="00210D1C"/>
    <w:rsid w:val="002133F6"/>
    <w:rsid w:val="002155DB"/>
    <w:rsid w:val="002206DA"/>
    <w:rsid w:val="002216BA"/>
    <w:rsid w:val="00221A79"/>
    <w:rsid w:val="0022495A"/>
    <w:rsid w:val="00246B38"/>
    <w:rsid w:val="00254321"/>
    <w:rsid w:val="002618E0"/>
    <w:rsid w:val="002666EB"/>
    <w:rsid w:val="002867D4"/>
    <w:rsid w:val="00291108"/>
    <w:rsid w:val="0029226F"/>
    <w:rsid w:val="00296ADC"/>
    <w:rsid w:val="00296CE3"/>
    <w:rsid w:val="002A5063"/>
    <w:rsid w:val="002C3169"/>
    <w:rsid w:val="002D33C1"/>
    <w:rsid w:val="002D347E"/>
    <w:rsid w:val="002E4329"/>
    <w:rsid w:val="002F0167"/>
    <w:rsid w:val="00300A5A"/>
    <w:rsid w:val="00301918"/>
    <w:rsid w:val="0030325F"/>
    <w:rsid w:val="00310BD6"/>
    <w:rsid w:val="00324415"/>
    <w:rsid w:val="00337160"/>
    <w:rsid w:val="003466E1"/>
    <w:rsid w:val="00375E01"/>
    <w:rsid w:val="00397487"/>
    <w:rsid w:val="003A05C3"/>
    <w:rsid w:val="003C3BB0"/>
    <w:rsid w:val="00405297"/>
    <w:rsid w:val="00405474"/>
    <w:rsid w:val="0045544A"/>
    <w:rsid w:val="00456BE4"/>
    <w:rsid w:val="00461DCA"/>
    <w:rsid w:val="00464DFC"/>
    <w:rsid w:val="00474A08"/>
    <w:rsid w:val="00474E2C"/>
    <w:rsid w:val="00482B1E"/>
    <w:rsid w:val="0049172A"/>
    <w:rsid w:val="004A150E"/>
    <w:rsid w:val="004B0CA6"/>
    <w:rsid w:val="0050333A"/>
    <w:rsid w:val="005157E7"/>
    <w:rsid w:val="00552767"/>
    <w:rsid w:val="00553FE1"/>
    <w:rsid w:val="00567507"/>
    <w:rsid w:val="00571780"/>
    <w:rsid w:val="00574E11"/>
    <w:rsid w:val="00591E1C"/>
    <w:rsid w:val="005A5D0F"/>
    <w:rsid w:val="005C5455"/>
    <w:rsid w:val="005C663E"/>
    <w:rsid w:val="005D5EEB"/>
    <w:rsid w:val="005E34E5"/>
    <w:rsid w:val="005E4978"/>
    <w:rsid w:val="005E5BB3"/>
    <w:rsid w:val="005F7E86"/>
    <w:rsid w:val="00602009"/>
    <w:rsid w:val="0061139E"/>
    <w:rsid w:val="0062252E"/>
    <w:rsid w:val="00656A02"/>
    <w:rsid w:val="0066035E"/>
    <w:rsid w:val="006645E1"/>
    <w:rsid w:val="006703E3"/>
    <w:rsid w:val="00674C6C"/>
    <w:rsid w:val="00682484"/>
    <w:rsid w:val="0069721C"/>
    <w:rsid w:val="006A207F"/>
    <w:rsid w:val="006B03FD"/>
    <w:rsid w:val="006B3CA7"/>
    <w:rsid w:val="006C22D0"/>
    <w:rsid w:val="006C4526"/>
    <w:rsid w:val="006C7CAD"/>
    <w:rsid w:val="006F023A"/>
    <w:rsid w:val="007010FA"/>
    <w:rsid w:val="007040CA"/>
    <w:rsid w:val="00704FF0"/>
    <w:rsid w:val="00705B51"/>
    <w:rsid w:val="00710DE0"/>
    <w:rsid w:val="007126C3"/>
    <w:rsid w:val="00715E94"/>
    <w:rsid w:val="00725CD0"/>
    <w:rsid w:val="007262E7"/>
    <w:rsid w:val="0073312C"/>
    <w:rsid w:val="00735F3B"/>
    <w:rsid w:val="0077589A"/>
    <w:rsid w:val="00783113"/>
    <w:rsid w:val="00795FA1"/>
    <w:rsid w:val="007A05EA"/>
    <w:rsid w:val="007A1CD4"/>
    <w:rsid w:val="007A1EF9"/>
    <w:rsid w:val="007A2B6F"/>
    <w:rsid w:val="007A4212"/>
    <w:rsid w:val="007A7629"/>
    <w:rsid w:val="007B3051"/>
    <w:rsid w:val="007C5538"/>
    <w:rsid w:val="007F6445"/>
    <w:rsid w:val="00824DA1"/>
    <w:rsid w:val="00827645"/>
    <w:rsid w:val="00852288"/>
    <w:rsid w:val="00876CE7"/>
    <w:rsid w:val="00883E34"/>
    <w:rsid w:val="008861DB"/>
    <w:rsid w:val="00891C5E"/>
    <w:rsid w:val="008920A1"/>
    <w:rsid w:val="008924C0"/>
    <w:rsid w:val="008978B4"/>
    <w:rsid w:val="008B794E"/>
    <w:rsid w:val="008C693C"/>
    <w:rsid w:val="008E092A"/>
    <w:rsid w:val="00902324"/>
    <w:rsid w:val="0090787E"/>
    <w:rsid w:val="00916A02"/>
    <w:rsid w:val="00917062"/>
    <w:rsid w:val="00922D41"/>
    <w:rsid w:val="0092300E"/>
    <w:rsid w:val="009270E9"/>
    <w:rsid w:val="00936B43"/>
    <w:rsid w:val="00937F94"/>
    <w:rsid w:val="00971A1F"/>
    <w:rsid w:val="00974FC2"/>
    <w:rsid w:val="00980FF0"/>
    <w:rsid w:val="00981F09"/>
    <w:rsid w:val="009A5519"/>
    <w:rsid w:val="009B15C8"/>
    <w:rsid w:val="009D0E3D"/>
    <w:rsid w:val="009D1A88"/>
    <w:rsid w:val="009D3932"/>
    <w:rsid w:val="009D4F48"/>
    <w:rsid w:val="009E7153"/>
    <w:rsid w:val="009F2758"/>
    <w:rsid w:val="00A00393"/>
    <w:rsid w:val="00A013D4"/>
    <w:rsid w:val="00A16DDF"/>
    <w:rsid w:val="00A17E13"/>
    <w:rsid w:val="00A20079"/>
    <w:rsid w:val="00A20F96"/>
    <w:rsid w:val="00A33CF8"/>
    <w:rsid w:val="00A41724"/>
    <w:rsid w:val="00A45452"/>
    <w:rsid w:val="00A50775"/>
    <w:rsid w:val="00A965B8"/>
    <w:rsid w:val="00AA0264"/>
    <w:rsid w:val="00AA6EE3"/>
    <w:rsid w:val="00AC31BC"/>
    <w:rsid w:val="00AD7F1F"/>
    <w:rsid w:val="00AE1208"/>
    <w:rsid w:val="00AE374A"/>
    <w:rsid w:val="00AF7315"/>
    <w:rsid w:val="00B263E2"/>
    <w:rsid w:val="00B312FF"/>
    <w:rsid w:val="00B35712"/>
    <w:rsid w:val="00B4709D"/>
    <w:rsid w:val="00B4764B"/>
    <w:rsid w:val="00B50664"/>
    <w:rsid w:val="00B50E65"/>
    <w:rsid w:val="00B52573"/>
    <w:rsid w:val="00B73A85"/>
    <w:rsid w:val="00B73F57"/>
    <w:rsid w:val="00B77AB6"/>
    <w:rsid w:val="00B838E1"/>
    <w:rsid w:val="00BC5E82"/>
    <w:rsid w:val="00BC6DE9"/>
    <w:rsid w:val="00BE3451"/>
    <w:rsid w:val="00BF0D02"/>
    <w:rsid w:val="00C2741B"/>
    <w:rsid w:val="00C3264A"/>
    <w:rsid w:val="00C52C15"/>
    <w:rsid w:val="00C531A8"/>
    <w:rsid w:val="00C56D35"/>
    <w:rsid w:val="00C6170D"/>
    <w:rsid w:val="00C77F23"/>
    <w:rsid w:val="00C86303"/>
    <w:rsid w:val="00C87157"/>
    <w:rsid w:val="00CB186C"/>
    <w:rsid w:val="00CB3961"/>
    <w:rsid w:val="00CB4C80"/>
    <w:rsid w:val="00CD5EC0"/>
    <w:rsid w:val="00CE6E97"/>
    <w:rsid w:val="00CF0484"/>
    <w:rsid w:val="00D06601"/>
    <w:rsid w:val="00D113CC"/>
    <w:rsid w:val="00D15B80"/>
    <w:rsid w:val="00D32E97"/>
    <w:rsid w:val="00D44D84"/>
    <w:rsid w:val="00D52668"/>
    <w:rsid w:val="00D5655A"/>
    <w:rsid w:val="00D67323"/>
    <w:rsid w:val="00D83CEB"/>
    <w:rsid w:val="00DA0824"/>
    <w:rsid w:val="00DB35BF"/>
    <w:rsid w:val="00DC06AC"/>
    <w:rsid w:val="00DE15B2"/>
    <w:rsid w:val="00DE1BA3"/>
    <w:rsid w:val="00DE5DB6"/>
    <w:rsid w:val="00DF439D"/>
    <w:rsid w:val="00DF5135"/>
    <w:rsid w:val="00E10313"/>
    <w:rsid w:val="00E123F1"/>
    <w:rsid w:val="00E12CEC"/>
    <w:rsid w:val="00E41B3C"/>
    <w:rsid w:val="00E46593"/>
    <w:rsid w:val="00E54302"/>
    <w:rsid w:val="00E711E8"/>
    <w:rsid w:val="00E7509D"/>
    <w:rsid w:val="00E8100A"/>
    <w:rsid w:val="00EA4D8F"/>
    <w:rsid w:val="00EA7504"/>
    <w:rsid w:val="00EB72E3"/>
    <w:rsid w:val="00EC2919"/>
    <w:rsid w:val="00EC4B75"/>
    <w:rsid w:val="00EE22DC"/>
    <w:rsid w:val="00EF4528"/>
    <w:rsid w:val="00F066F1"/>
    <w:rsid w:val="00F1578B"/>
    <w:rsid w:val="00F2077F"/>
    <w:rsid w:val="00F233AF"/>
    <w:rsid w:val="00F239A5"/>
    <w:rsid w:val="00F43C37"/>
    <w:rsid w:val="00F521BD"/>
    <w:rsid w:val="00F906E4"/>
    <w:rsid w:val="00F92675"/>
    <w:rsid w:val="00F96D2E"/>
    <w:rsid w:val="00F97AD7"/>
    <w:rsid w:val="00FB3323"/>
    <w:rsid w:val="00FB5877"/>
    <w:rsid w:val="00FC0288"/>
    <w:rsid w:val="00FD4A20"/>
    <w:rsid w:val="00FE27FD"/>
    <w:rsid w:val="00FF5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1D3A83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p7">
    <w:name w:val="p7"/>
    <w:basedOn w:val="Normal"/>
    <w:uiPriority w:val="99"/>
    <w:rsid w:val="00B312F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B312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17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805</TotalTime>
  <Pages>2</Pages>
  <Words>353</Words>
  <Characters>2017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comp</cp:lastModifiedBy>
  <cp:revision>59</cp:revision>
  <cp:lastPrinted>2021-04-27T07:30:00Z</cp:lastPrinted>
  <dcterms:created xsi:type="dcterms:W3CDTF">2020-12-05T15:20:00Z</dcterms:created>
  <dcterms:modified xsi:type="dcterms:W3CDTF">2022-03-28T12:29:00Z</dcterms:modified>
</cp:coreProperties>
</file>