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493" w:rsidRDefault="004F0493" w:rsidP="00040FE5">
      <w:pPr>
        <w:jc w:val="center"/>
        <w:rPr>
          <w:b/>
          <w:sz w:val="28"/>
          <w:szCs w:val="28"/>
        </w:rPr>
      </w:pPr>
      <w:r w:rsidRPr="00591012">
        <w:rPr>
          <w:b/>
          <w:sz w:val="28"/>
          <w:szCs w:val="28"/>
        </w:rPr>
        <w:t>СОВЕТ ДЕПУТАТОВ</w:t>
      </w:r>
    </w:p>
    <w:p w:rsidR="004F0493" w:rsidRPr="00591012" w:rsidRDefault="004F0493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4F0493" w:rsidRPr="00591012" w:rsidRDefault="004F0493" w:rsidP="00040FE5">
      <w:pPr>
        <w:jc w:val="center"/>
        <w:rPr>
          <w:b/>
          <w:sz w:val="28"/>
          <w:szCs w:val="28"/>
        </w:rPr>
      </w:pPr>
      <w:r w:rsidRPr="00591012">
        <w:rPr>
          <w:b/>
          <w:sz w:val="28"/>
          <w:szCs w:val="28"/>
        </w:rPr>
        <w:t>РОМОДАНОВСКОГО МУНИЦИПАЛЬНОГО РАЙОНА</w:t>
      </w:r>
    </w:p>
    <w:p w:rsidR="004F0493" w:rsidRDefault="004F0493" w:rsidP="00040FE5">
      <w:pPr>
        <w:pStyle w:val="Heading1"/>
        <w:jc w:val="center"/>
        <w:rPr>
          <w:szCs w:val="28"/>
        </w:rPr>
      </w:pPr>
      <w:r w:rsidRPr="00591012">
        <w:rPr>
          <w:b/>
          <w:szCs w:val="28"/>
        </w:rPr>
        <w:t>РЕСПУБЛИКИ МОРДОВИЯ</w:t>
      </w:r>
    </w:p>
    <w:p w:rsidR="004F0493" w:rsidRPr="00A605FE" w:rsidRDefault="004F0493" w:rsidP="00040FE5">
      <w:pPr>
        <w:jc w:val="center"/>
        <w:rPr>
          <w:b/>
          <w:sz w:val="28"/>
          <w:szCs w:val="28"/>
        </w:rPr>
      </w:pPr>
    </w:p>
    <w:p w:rsidR="004F0493" w:rsidRPr="00990550" w:rsidRDefault="004F0493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4F0493" w:rsidRPr="00FB3ED9" w:rsidRDefault="004F0493" w:rsidP="00040FE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4F0493" w:rsidRPr="00FB3ED9" w:rsidRDefault="004F0493" w:rsidP="00040FE5"/>
    <w:p w:rsidR="004F0493" w:rsidRPr="006748CF" w:rsidRDefault="004F0493" w:rsidP="00040FE5">
      <w:r>
        <w:t xml:space="preserve">   от</w:t>
      </w:r>
      <w:r w:rsidRPr="006748CF">
        <w:t xml:space="preserve"> «</w:t>
      </w:r>
      <w:r>
        <w:t>28</w:t>
      </w:r>
      <w:r w:rsidRPr="006748CF">
        <w:t>»</w:t>
      </w:r>
      <w:r>
        <w:t xml:space="preserve"> марта</w:t>
      </w:r>
      <w:r w:rsidRPr="006748CF"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6748CF">
          <w:t>20</w:t>
        </w:r>
        <w:r>
          <w:t>22 г</w:t>
        </w:r>
      </w:smartTag>
      <w:r w:rsidRPr="006748CF">
        <w:t xml:space="preserve">.                </w:t>
      </w:r>
      <w:r>
        <w:tab/>
      </w:r>
      <w:r>
        <w:tab/>
        <w:t xml:space="preserve">                                                                      № 10</w:t>
      </w:r>
    </w:p>
    <w:p w:rsidR="004F0493" w:rsidRPr="006748CF" w:rsidRDefault="004F0493" w:rsidP="00040FE5"/>
    <w:p w:rsidR="004F0493" w:rsidRPr="006748CF" w:rsidRDefault="004F0493" w:rsidP="00040FE5">
      <w:pPr>
        <w:jc w:val="center"/>
      </w:pPr>
      <w:r>
        <w:t>п. Липки</w:t>
      </w:r>
    </w:p>
    <w:p w:rsidR="004F0493" w:rsidRPr="00956D60" w:rsidRDefault="004F0493" w:rsidP="00B72D56">
      <w:pPr>
        <w:pStyle w:val="NoSpacing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F0493" w:rsidRPr="00956D60" w:rsidRDefault="004F0493" w:rsidP="00956D60">
      <w:pPr>
        <w:pStyle w:val="NoSpacing"/>
        <w:tabs>
          <w:tab w:val="left" w:pos="4962"/>
        </w:tabs>
        <w:ind w:right="3401"/>
        <w:jc w:val="both"/>
        <w:rPr>
          <w:rFonts w:ascii="Times New Roman" w:hAnsi="Times New Roman"/>
          <w:b/>
          <w:sz w:val="26"/>
          <w:szCs w:val="26"/>
        </w:rPr>
      </w:pPr>
      <w:r w:rsidRPr="00956D60">
        <w:rPr>
          <w:rFonts w:ascii="Times New Roman" w:hAnsi="Times New Roman"/>
          <w:b/>
          <w:sz w:val="26"/>
          <w:szCs w:val="26"/>
          <w:lang w:eastAsia="ru-RU"/>
        </w:rPr>
        <w:t>О заключении соглашения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956D60">
        <w:rPr>
          <w:rFonts w:ascii="Times New Roman" w:hAnsi="Times New Roman"/>
          <w:b/>
          <w:sz w:val="26"/>
          <w:szCs w:val="26"/>
        </w:rPr>
        <w:t>о передаче Ромодановскому муниципаль</w:t>
      </w:r>
      <w:r>
        <w:rPr>
          <w:rFonts w:ascii="Times New Roman" w:hAnsi="Times New Roman"/>
          <w:b/>
          <w:sz w:val="26"/>
          <w:szCs w:val="26"/>
        </w:rPr>
        <w:t>ному району полномочий Липкин</w:t>
      </w:r>
      <w:r w:rsidRPr="00956D60">
        <w:rPr>
          <w:rFonts w:ascii="Times New Roman" w:hAnsi="Times New Roman"/>
          <w:b/>
          <w:sz w:val="26"/>
          <w:szCs w:val="26"/>
        </w:rPr>
        <w:t>ского сельского поселения по осуществлению муниципального контроля на автомобильном транспорте и в дорожном хозяйстве</w:t>
      </w:r>
    </w:p>
    <w:p w:rsidR="004F0493" w:rsidRPr="00956D60" w:rsidRDefault="004F0493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</w:rPr>
      </w:pPr>
    </w:p>
    <w:p w:rsidR="004F0493" w:rsidRPr="00956D60" w:rsidRDefault="004F0493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4F0493" w:rsidRPr="00956D60" w:rsidRDefault="004F0493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</w:t>
      </w:r>
      <w:r>
        <w:rPr>
          <w:sz w:val="26"/>
          <w:szCs w:val="26"/>
        </w:rPr>
        <w:t xml:space="preserve"> </w:t>
      </w:r>
      <w:r w:rsidRPr="00591012">
        <w:rPr>
          <w:sz w:val="26"/>
          <w:szCs w:val="26"/>
        </w:rPr>
        <w:t xml:space="preserve">Совет  депутатов </w:t>
      </w:r>
      <w:r>
        <w:rPr>
          <w:sz w:val="26"/>
          <w:szCs w:val="26"/>
        </w:rPr>
        <w:t xml:space="preserve">Липкинского сельского поселения </w:t>
      </w:r>
      <w:r w:rsidRPr="00591012">
        <w:rPr>
          <w:sz w:val="26"/>
          <w:szCs w:val="26"/>
        </w:rPr>
        <w:t>Ромодановского муниципального района решил:</w:t>
      </w:r>
    </w:p>
    <w:p w:rsidR="004F0493" w:rsidRPr="00956D60" w:rsidRDefault="004F0493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4F0493" w:rsidRPr="00956D60" w:rsidRDefault="004F0493" w:rsidP="00F93DEA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1.</w:t>
      </w:r>
      <w:r>
        <w:rPr>
          <w:sz w:val="26"/>
          <w:szCs w:val="26"/>
        </w:rPr>
        <w:t xml:space="preserve"> Передать Ромодановскому муниципальному району </w:t>
      </w:r>
      <w:r w:rsidRPr="00956D60">
        <w:rPr>
          <w:sz w:val="26"/>
          <w:szCs w:val="26"/>
        </w:rPr>
        <w:t>полномочия по осуществлению муниципального контроля на автомобильном транспорте и в дорожном хозяйстве</w:t>
      </w:r>
      <w:r>
        <w:rPr>
          <w:sz w:val="26"/>
          <w:szCs w:val="26"/>
        </w:rPr>
        <w:t>.</w:t>
      </w:r>
    </w:p>
    <w:p w:rsidR="004F0493" w:rsidRPr="00956D60" w:rsidRDefault="004F0493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2. Администрации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956D60">
        <w:rPr>
          <w:sz w:val="26"/>
          <w:szCs w:val="26"/>
        </w:rPr>
        <w:t xml:space="preserve">Ромодановского муниципального района заключить соглашения 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</w:t>
      </w:r>
      <w:r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хозяйстве.</w:t>
      </w:r>
    </w:p>
    <w:p w:rsidR="004F0493" w:rsidRPr="00956D60" w:rsidRDefault="004F0493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</w:t>
      </w:r>
      <w:r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</w:t>
      </w:r>
      <w:r>
        <w:rPr>
          <w:sz w:val="26"/>
          <w:szCs w:val="26"/>
        </w:rPr>
        <w:t xml:space="preserve"> </w:t>
      </w:r>
      <w:r w:rsidRPr="00956D60">
        <w:rPr>
          <w:sz w:val="26"/>
          <w:szCs w:val="26"/>
        </w:rPr>
        <w:t>(прилагается).</w:t>
      </w:r>
    </w:p>
    <w:p w:rsidR="004F0493" w:rsidRPr="00956D60" w:rsidRDefault="004F0493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4. Опубликовать данное решение на сайте </w:t>
      </w:r>
      <w:r w:rsidRPr="00591012">
        <w:rPr>
          <w:sz w:val="26"/>
          <w:szCs w:val="26"/>
        </w:rPr>
        <w:t xml:space="preserve">Администрации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 Ромодановского муниципального района.</w:t>
      </w:r>
    </w:p>
    <w:p w:rsidR="004F0493" w:rsidRPr="00956D60" w:rsidRDefault="004F0493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4F0493" w:rsidRPr="00956D60" w:rsidRDefault="004F0493" w:rsidP="007C2E1E">
      <w:pPr>
        <w:jc w:val="both"/>
        <w:rPr>
          <w:b/>
          <w:sz w:val="26"/>
          <w:szCs w:val="26"/>
        </w:rPr>
      </w:pPr>
    </w:p>
    <w:p w:rsidR="004F0493" w:rsidRPr="00956D60" w:rsidRDefault="004F0493" w:rsidP="007C2E1E">
      <w:pPr>
        <w:jc w:val="both"/>
        <w:rPr>
          <w:b/>
          <w:sz w:val="26"/>
          <w:szCs w:val="26"/>
        </w:rPr>
      </w:pPr>
    </w:p>
    <w:p w:rsidR="004F0493" w:rsidRDefault="004F0493" w:rsidP="007C2E1E">
      <w:pPr>
        <w:jc w:val="both"/>
        <w:rPr>
          <w:b/>
          <w:sz w:val="26"/>
          <w:szCs w:val="26"/>
        </w:rPr>
      </w:pPr>
    </w:p>
    <w:p w:rsidR="004F0493" w:rsidRPr="00591012" w:rsidRDefault="004F0493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Липкин</w:t>
      </w:r>
      <w:r w:rsidRPr="00591012">
        <w:rPr>
          <w:b/>
          <w:sz w:val="26"/>
          <w:szCs w:val="26"/>
        </w:rPr>
        <w:t>ского</w:t>
      </w:r>
    </w:p>
    <w:p w:rsidR="004F0493" w:rsidRPr="00591012" w:rsidRDefault="004F0493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</w:t>
      </w:r>
      <w:r w:rsidRPr="00591012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                                                             Л.П. Новикова</w:t>
      </w:r>
      <w:r w:rsidRPr="00591012">
        <w:rPr>
          <w:b/>
          <w:sz w:val="26"/>
          <w:szCs w:val="26"/>
        </w:rPr>
        <w:t xml:space="preserve">      </w:t>
      </w:r>
    </w:p>
    <w:p w:rsidR="004F0493" w:rsidRDefault="004F0493" w:rsidP="00591012">
      <w:pPr>
        <w:jc w:val="right"/>
      </w:pPr>
      <w:r w:rsidRPr="00591012">
        <w:rPr>
          <w:b/>
          <w:sz w:val="26"/>
          <w:szCs w:val="26"/>
        </w:rPr>
        <w:tab/>
      </w:r>
      <w:r w:rsidRPr="00EA4A8D">
        <w:t xml:space="preserve">Приложение </w:t>
      </w:r>
    </w:p>
    <w:p w:rsidR="004F0493" w:rsidRDefault="004F0493" w:rsidP="00591012">
      <w:pPr>
        <w:jc w:val="right"/>
      </w:pPr>
      <w:r w:rsidRPr="00EA4A8D">
        <w:t xml:space="preserve">к решению Совета депутатов </w:t>
      </w:r>
    </w:p>
    <w:p w:rsidR="004F0493" w:rsidRDefault="004F0493" w:rsidP="00591012">
      <w:pPr>
        <w:jc w:val="right"/>
      </w:pPr>
      <w:r>
        <w:t xml:space="preserve">Липкинского сельского поселения </w:t>
      </w:r>
    </w:p>
    <w:p w:rsidR="004F0493" w:rsidRPr="00EA4A8D" w:rsidRDefault="004F0493" w:rsidP="00591012">
      <w:pPr>
        <w:jc w:val="right"/>
      </w:pPr>
      <w:r>
        <w:t xml:space="preserve">Ромодановского </w:t>
      </w:r>
      <w:r w:rsidRPr="00EA4A8D">
        <w:t xml:space="preserve">муниципального района </w:t>
      </w:r>
    </w:p>
    <w:p w:rsidR="004F0493" w:rsidRPr="00EA4A8D" w:rsidRDefault="004F0493" w:rsidP="00591012">
      <w:pPr>
        <w:jc w:val="right"/>
      </w:pPr>
      <w:r w:rsidRPr="00EA4A8D">
        <w:t>от «</w:t>
      </w:r>
      <w:r>
        <w:t>28</w:t>
      </w:r>
      <w:r w:rsidRPr="00EA4A8D">
        <w:t xml:space="preserve">» марта </w:t>
      </w:r>
      <w:smartTag w:uri="urn:schemas-microsoft-com:office:smarttags" w:element="metricconverter">
        <w:smartTagPr>
          <w:attr w:name="ProductID" w:val="2022 г"/>
        </w:smartTagPr>
        <w:smartTag w:uri="urn:schemas-microsoft-com:office:smarttags" w:element="metricconverter">
          <w:smartTagPr>
            <w:attr w:name="ProductID" w:val="2022 г"/>
          </w:smartTagPr>
          <w:r w:rsidRPr="00EA4A8D">
            <w:t>2022 г</w:t>
          </w:r>
        </w:smartTag>
        <w:r>
          <w:t>.</w:t>
        </w:r>
      </w:smartTag>
      <w:r>
        <w:t xml:space="preserve"> №10</w:t>
      </w:r>
    </w:p>
    <w:p w:rsidR="004F0493" w:rsidRPr="004F0B98" w:rsidRDefault="004F0493" w:rsidP="00591012">
      <w:pPr>
        <w:jc w:val="center"/>
        <w:rPr>
          <w:b/>
          <w:sz w:val="28"/>
          <w:szCs w:val="28"/>
        </w:rPr>
      </w:pPr>
      <w:r w:rsidRPr="004F0B98">
        <w:rPr>
          <w:b/>
          <w:sz w:val="28"/>
          <w:szCs w:val="28"/>
        </w:rPr>
        <w:t>СОГЛАШЕНИЕ</w:t>
      </w:r>
    </w:p>
    <w:p w:rsidR="004F0493" w:rsidRPr="004F0B98" w:rsidRDefault="004F0493" w:rsidP="0059101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F0B98">
        <w:rPr>
          <w:b/>
          <w:sz w:val="28"/>
          <w:szCs w:val="28"/>
        </w:rPr>
        <w:t>о передаче</w:t>
      </w:r>
      <w:r>
        <w:rPr>
          <w:b/>
          <w:sz w:val="28"/>
          <w:szCs w:val="28"/>
        </w:rPr>
        <w:t xml:space="preserve"> Ромодановскому муниципальному району</w:t>
      </w:r>
      <w:r w:rsidRPr="004F0B98">
        <w:rPr>
          <w:b/>
          <w:sz w:val="28"/>
          <w:szCs w:val="28"/>
        </w:rPr>
        <w:t xml:space="preserve"> полномочий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4F0B98">
        <w:rPr>
          <w:b/>
          <w:sz w:val="28"/>
          <w:szCs w:val="28"/>
        </w:rPr>
        <w:t>по осуществлению муниципального</w:t>
      </w:r>
      <w:r>
        <w:rPr>
          <w:b/>
          <w:sz w:val="28"/>
          <w:szCs w:val="28"/>
        </w:rPr>
        <w:t xml:space="preserve"> контроля на </w:t>
      </w:r>
      <w:r w:rsidRPr="00C3420F">
        <w:rPr>
          <w:b/>
          <w:sz w:val="28"/>
          <w:szCs w:val="28"/>
        </w:rPr>
        <w:t>автомобильном транспорте и в дорожном хозя</w:t>
      </w:r>
      <w:r>
        <w:rPr>
          <w:b/>
          <w:sz w:val="28"/>
          <w:szCs w:val="28"/>
        </w:rPr>
        <w:t>й</w:t>
      </w:r>
      <w:r w:rsidRPr="00C3420F">
        <w:rPr>
          <w:b/>
          <w:sz w:val="28"/>
          <w:szCs w:val="28"/>
        </w:rPr>
        <w:t>стве</w:t>
      </w:r>
    </w:p>
    <w:p w:rsidR="004F0493" w:rsidRDefault="004F0493" w:rsidP="00591012">
      <w:pPr>
        <w:rPr>
          <w:b/>
        </w:rPr>
      </w:pPr>
    </w:p>
    <w:p w:rsidR="004F0493" w:rsidRPr="00CE595A" w:rsidRDefault="004F0493" w:rsidP="00591012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CE595A">
        <w:rPr>
          <w:rFonts w:ascii="Times New Roman" w:hAnsi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Липкинское сельское поселение Ромодановского муниципального района Республики Мордовия, именуемое в дальнейшем «Поселение», в лице Главы Липкинского сельского поселения Новиковой Людмилы Петровны, действующей на основании Устава Липкинского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</w:t>
      </w:r>
      <w:r>
        <w:rPr>
          <w:rFonts w:ascii="Times New Roman" w:hAnsi="Times New Roman"/>
          <w:sz w:val="28"/>
          <w:szCs w:val="28"/>
        </w:rPr>
        <w:t>ключили настоящее</w:t>
      </w:r>
      <w:r w:rsidRPr="00CE595A">
        <w:rPr>
          <w:rFonts w:ascii="Times New Roman" w:hAnsi="Times New Roman"/>
          <w:sz w:val="28"/>
          <w:szCs w:val="28"/>
        </w:rPr>
        <w:t xml:space="preserve"> соглашение о нижеследующем:</w:t>
      </w:r>
    </w:p>
    <w:p w:rsidR="004F0493" w:rsidRPr="00C01EEE" w:rsidRDefault="004F0493" w:rsidP="00591012">
      <w:pPr>
        <w:rPr>
          <w:b/>
          <w:sz w:val="28"/>
          <w:szCs w:val="28"/>
        </w:rPr>
      </w:pP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1. Предмет соглашения</w:t>
      </w: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</w:t>
      </w:r>
      <w:r w:rsidRPr="00C01EEE">
        <w:rPr>
          <w:sz w:val="28"/>
          <w:szCs w:val="28"/>
          <w:lang w:val="ru-RU"/>
        </w:rPr>
        <w:t>айон принимает исполнение полномочий по осуществлению муниципального контроля</w:t>
      </w:r>
      <w:r w:rsidRPr="00C3420F"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3420F">
        <w:rPr>
          <w:sz w:val="28"/>
          <w:szCs w:val="28"/>
          <w:lang w:val="ru-RU"/>
        </w:rPr>
        <w:t xml:space="preserve"> </w:t>
      </w:r>
      <w:r w:rsidRPr="00C01EEE">
        <w:rPr>
          <w:sz w:val="28"/>
          <w:szCs w:val="28"/>
          <w:lang w:val="ru-RU"/>
        </w:rPr>
        <w:t xml:space="preserve">на территории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2.1. При осуществлении принятых полномочий </w:t>
      </w:r>
      <w:r>
        <w:rPr>
          <w:sz w:val="28"/>
          <w:szCs w:val="28"/>
          <w:lang w:val="ru-RU"/>
        </w:rPr>
        <w:t>Муниципальный р</w:t>
      </w:r>
      <w:r w:rsidRPr="00C01EEE">
        <w:rPr>
          <w:sz w:val="28"/>
          <w:szCs w:val="28"/>
          <w:lang w:val="ru-RU"/>
        </w:rPr>
        <w:t>айон</w:t>
      </w:r>
      <w:r w:rsidRPr="001A32C6">
        <w:rPr>
          <w:sz w:val="28"/>
          <w:szCs w:val="28"/>
          <w:lang w:val="ru-RU"/>
        </w:rPr>
        <w:t xml:space="preserve"> обязан</w:t>
      </w:r>
      <w:r w:rsidRPr="00C01EEE">
        <w:rPr>
          <w:sz w:val="28"/>
          <w:szCs w:val="28"/>
          <w:lang w:val="ru-RU"/>
        </w:rPr>
        <w:t>:</w:t>
      </w:r>
    </w:p>
    <w:p w:rsidR="004F0493" w:rsidRPr="0015212D" w:rsidRDefault="004F0493" w:rsidP="00591012">
      <w:pPr>
        <w:pStyle w:val="Standard"/>
        <w:ind w:firstLine="705"/>
        <w:jc w:val="both"/>
        <w:rPr>
          <w:b/>
          <w:bCs/>
          <w:lang w:val="ru-RU"/>
        </w:rPr>
      </w:pPr>
      <w:r w:rsidRPr="00C01EEE">
        <w:rPr>
          <w:sz w:val="28"/>
          <w:szCs w:val="28"/>
          <w:lang w:val="ru-RU"/>
        </w:rPr>
        <w:t>1) соблюдать требования</w:t>
      </w:r>
      <w:r>
        <w:rPr>
          <w:sz w:val="28"/>
          <w:szCs w:val="28"/>
          <w:lang w:val="ru-RU"/>
        </w:rPr>
        <w:t xml:space="preserve"> статьи 3.1 Федерального закона от 08.11.2007 №259-ФЗ «Устав автомобильного транспорта и городского наземного электрического транспорта»</w:t>
      </w:r>
      <w:r w:rsidRPr="00C01EEE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статьи 13.1 Федерального закона от 08.11. 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Pr="00C01EEE">
        <w:rPr>
          <w:sz w:val="28"/>
          <w:szCs w:val="28"/>
          <w:lang w:val="ru-RU"/>
        </w:rPr>
        <w:t xml:space="preserve">Федерального закона от </w:t>
      </w:r>
      <w:r>
        <w:rPr>
          <w:sz w:val="28"/>
          <w:szCs w:val="28"/>
          <w:lang w:val="ru-RU"/>
        </w:rPr>
        <w:t>31</w:t>
      </w:r>
      <w:r w:rsidRPr="00C01EEE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07.2020</w:t>
      </w:r>
      <w:r w:rsidRPr="00C01EEE">
        <w:rPr>
          <w:sz w:val="28"/>
          <w:szCs w:val="28"/>
          <w:lang w:val="ru-RU"/>
        </w:rPr>
        <w:t xml:space="preserve"> № 2</w:t>
      </w:r>
      <w:r>
        <w:rPr>
          <w:sz w:val="28"/>
          <w:szCs w:val="28"/>
          <w:lang w:val="ru-RU"/>
        </w:rPr>
        <w:t>48</w:t>
      </w:r>
      <w:r w:rsidRPr="00C01EEE">
        <w:rPr>
          <w:sz w:val="28"/>
          <w:szCs w:val="28"/>
          <w:lang w:val="ru-RU"/>
        </w:rPr>
        <w:t xml:space="preserve">-ФЗ </w:t>
      </w:r>
      <w:r w:rsidRPr="0015212D">
        <w:rPr>
          <w:sz w:val="28"/>
          <w:szCs w:val="28"/>
          <w:lang w:val="ru-RU"/>
        </w:rPr>
        <w:t>«</w:t>
      </w:r>
      <w:r w:rsidRPr="0015212D">
        <w:rPr>
          <w:bCs/>
          <w:sz w:val="28"/>
          <w:szCs w:val="28"/>
          <w:lang w:val="ru-RU"/>
        </w:rPr>
        <w:t>О государственном контроле (надзоре) и муниципальном контроле в Российской Федерации</w:t>
      </w:r>
      <w:r w:rsidRPr="0015212D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r w:rsidRPr="00C01EEE">
        <w:rPr>
          <w:sz w:val="28"/>
          <w:szCs w:val="28"/>
          <w:lang w:val="ru-RU"/>
        </w:rPr>
        <w:t xml:space="preserve">а также </w:t>
      </w:r>
      <w:r w:rsidRPr="0015212D">
        <w:rPr>
          <w:sz w:val="28"/>
          <w:szCs w:val="28"/>
          <w:lang w:val="ru-RU"/>
        </w:rPr>
        <w:t>действующего законодательства, иных нормативных правовых актов и настоящего Соглашения;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Pr="00C01EEE">
        <w:rPr>
          <w:sz w:val="28"/>
          <w:szCs w:val="28"/>
          <w:lang w:val="ru-RU"/>
        </w:rPr>
        <w:t xml:space="preserve">) предоставлять должностным лицам Поселения, федеральных органов государственной власти и органов исполнительной власти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 xml:space="preserve"> запрашиваемые информацию и документы, связанные с исполнением полномочий по осуществлению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, в т.ч. с использованием выделенных на эти цели бюджетных средств;</w:t>
      </w:r>
    </w:p>
    <w:p w:rsidR="004F0493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C01EEE">
        <w:rPr>
          <w:sz w:val="28"/>
          <w:szCs w:val="28"/>
          <w:lang w:val="ru-RU"/>
        </w:rPr>
        <w:t>) обеспечить ведение необходимой  отчетности, а также своевременное ее направление.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2.2. </w:t>
      </w:r>
      <w:r w:rsidRPr="00340D16">
        <w:rPr>
          <w:sz w:val="28"/>
          <w:szCs w:val="28"/>
          <w:lang w:val="ru-RU"/>
        </w:rPr>
        <w:t>Муниципальный район</w:t>
      </w:r>
      <w:r w:rsidRPr="001A32C6">
        <w:rPr>
          <w:sz w:val="28"/>
          <w:szCs w:val="28"/>
          <w:lang w:val="ru-RU"/>
        </w:rPr>
        <w:t xml:space="preserve"> имеет право: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</w:t>
      </w:r>
      <w:r>
        <w:rPr>
          <w:sz w:val="28"/>
          <w:szCs w:val="28"/>
          <w:lang w:val="ru-RU"/>
        </w:rPr>
        <w:t xml:space="preserve"> осуществлением муниципального </w:t>
      </w:r>
      <w:r w:rsidRPr="00C01EEE">
        <w:rPr>
          <w:sz w:val="28"/>
          <w:szCs w:val="28"/>
          <w:lang w:val="ru-RU"/>
        </w:rPr>
        <w:t>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 xml:space="preserve">, за счет межбюджетных трансфертов, предоставляемых бюджету муниципального района из бюджета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4F0493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4) разработку предложений по принятию, внесению изменений и/или дополнений, признании утратившими силу муниципальных правовых актов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поселения;</w:t>
      </w:r>
    </w:p>
    <w:p w:rsidR="004F0493" w:rsidRPr="001A32C6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5) </w:t>
      </w:r>
      <w:r w:rsidRPr="001A32C6">
        <w:rPr>
          <w:sz w:val="28"/>
          <w:szCs w:val="28"/>
          <w:lang w:val="ru-RU"/>
        </w:rPr>
        <w:t xml:space="preserve">посещать </w:t>
      </w:r>
      <w:r w:rsidRPr="0015212D">
        <w:rPr>
          <w:sz w:val="28"/>
          <w:szCs w:val="28"/>
          <w:lang w:val="ru-RU"/>
        </w:rPr>
        <w:t>территорию</w:t>
      </w:r>
      <w:r w:rsidRPr="001A32C6">
        <w:rPr>
          <w:sz w:val="28"/>
          <w:szCs w:val="28"/>
          <w:lang w:val="ru-RU"/>
        </w:rPr>
        <w:t xml:space="preserve"> и истребовать документы, относящиеся к предмету контрольного мероприятия;</w:t>
      </w:r>
    </w:p>
    <w:p w:rsidR="004F0493" w:rsidRPr="0015212D" w:rsidRDefault="004F0493" w:rsidP="00591012">
      <w:pPr>
        <w:pStyle w:val="Standard"/>
        <w:ind w:firstLine="705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6) </w:t>
      </w:r>
      <w:r w:rsidRPr="001A32C6">
        <w:rPr>
          <w:sz w:val="28"/>
          <w:szCs w:val="28"/>
          <w:lang w:val="ru-RU"/>
        </w:rPr>
        <w:t xml:space="preserve">самостоятельно определять объекты контроля, формы, цели, задачи проводимых мероприятий, способы их проведения в соответствии </w:t>
      </w:r>
      <w:r>
        <w:rPr>
          <w:sz w:val="28"/>
          <w:szCs w:val="28"/>
          <w:lang w:val="ru-RU"/>
        </w:rPr>
        <w:t xml:space="preserve">с Положением о муниципальном </w:t>
      </w:r>
      <w:r w:rsidRPr="0015212D">
        <w:rPr>
          <w:sz w:val="28"/>
          <w:szCs w:val="28"/>
          <w:lang w:val="ru-RU"/>
        </w:rPr>
        <w:t xml:space="preserve">контроле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15212D">
        <w:rPr>
          <w:sz w:val="28"/>
          <w:szCs w:val="28"/>
          <w:lang w:val="ru-RU"/>
        </w:rPr>
        <w:t xml:space="preserve"> на территории Ромодановского муниципального района;</w:t>
      </w:r>
      <w:r w:rsidRPr="0015212D">
        <w:rPr>
          <w:b/>
          <w:sz w:val="28"/>
          <w:szCs w:val="28"/>
          <w:lang w:val="ru-RU"/>
        </w:rPr>
        <w:t xml:space="preserve"> </w:t>
      </w:r>
    </w:p>
    <w:p w:rsidR="004F0493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7) </w:t>
      </w:r>
      <w:r w:rsidRPr="001A32C6">
        <w:rPr>
          <w:sz w:val="28"/>
          <w:szCs w:val="28"/>
          <w:lang w:val="ru-RU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2.3. </w:t>
      </w:r>
      <w:r w:rsidRPr="00876188">
        <w:rPr>
          <w:sz w:val="28"/>
          <w:szCs w:val="28"/>
          <w:lang w:val="ru-RU"/>
        </w:rPr>
        <w:t>Поселение обязано: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</w:t>
      </w:r>
      <w:r>
        <w:rPr>
          <w:sz w:val="28"/>
          <w:szCs w:val="28"/>
          <w:lang w:val="ru-RU"/>
        </w:rPr>
        <w:t xml:space="preserve">ществления муниципального </w:t>
      </w:r>
      <w:r w:rsidRPr="00C01EEE">
        <w:rPr>
          <w:sz w:val="28"/>
          <w:szCs w:val="28"/>
          <w:lang w:val="ru-RU"/>
        </w:rPr>
        <w:t>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своевременно (в сроки, указанные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>, а если 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3) в обязательном порядке рассматривать предложения </w:t>
      </w:r>
      <w:r>
        <w:rPr>
          <w:sz w:val="28"/>
          <w:szCs w:val="28"/>
          <w:lang w:val="ru-RU"/>
        </w:rPr>
        <w:t>Муниципального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о принятии, внесению изменений и/или дополнений, признании утратившими силу муниципальных правовых актов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2.4.</w:t>
      </w:r>
      <w:r w:rsidRPr="00876188">
        <w:rPr>
          <w:sz w:val="28"/>
          <w:szCs w:val="28"/>
          <w:lang w:val="ru-RU"/>
        </w:rPr>
        <w:t xml:space="preserve"> </w:t>
      </w:r>
      <w:r w:rsidRPr="001A32C6">
        <w:rPr>
          <w:sz w:val="28"/>
          <w:szCs w:val="28"/>
          <w:lang w:val="ru-RU"/>
        </w:rPr>
        <w:t>Поселение имеет право: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получать от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(ее подразделений и должностных лиц) необходимые информацию и документы, связанные с осуществлением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контролировать использование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выделенных бюджетных средств на осуществление переданных полномочий.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3.1.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при осуществлении полномочий Поселения по муниципальному контролю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 xml:space="preserve"> пользуется информационной базой, находящейся в распоряжении Поселения.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3.2.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15212D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15212D"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4F0493" w:rsidRPr="0015212D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15212D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 xml:space="preserve">4.1. Финансирование расходов на осуществление принятых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15212D">
        <w:rPr>
          <w:sz w:val="28"/>
          <w:szCs w:val="28"/>
          <w:lang w:val="ru-RU"/>
        </w:rPr>
        <w:t xml:space="preserve"> полномочий Поселения по муниципальному контролю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15212D">
        <w:rPr>
          <w:sz w:val="28"/>
          <w:szCs w:val="28"/>
          <w:lang w:val="ru-RU"/>
        </w:rPr>
        <w:t xml:space="preserve"> осуществляется за счет межбюджетных трансфертов, предоставляемых из бюджета </w:t>
      </w:r>
      <w:r w:rsidRPr="008D2990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</w:t>
      </w:r>
      <w:r w:rsidRPr="0015212D">
        <w:rPr>
          <w:sz w:val="28"/>
          <w:szCs w:val="28"/>
          <w:lang w:val="ru-RU"/>
        </w:rPr>
        <w:t>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4F0493" w:rsidRPr="0015212D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 xml:space="preserve">4.2. Бюджетные средства, необходимые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15212D">
        <w:rPr>
          <w:sz w:val="28"/>
          <w:szCs w:val="28"/>
          <w:lang w:val="ru-RU"/>
        </w:rPr>
        <w:t xml:space="preserve"> для осуществления принятых полномочий, ежегодно в полном объеме предусматриваются в решении совета депутатов муниципального образования </w:t>
      </w:r>
      <w:r w:rsidRPr="008D2990">
        <w:rPr>
          <w:sz w:val="28"/>
          <w:szCs w:val="28"/>
          <w:lang w:val="ru-RU"/>
        </w:rPr>
        <w:t>Липкинско</w:t>
      </w:r>
      <w:r>
        <w:rPr>
          <w:sz w:val="28"/>
          <w:szCs w:val="28"/>
          <w:lang w:val="ru-RU"/>
        </w:rPr>
        <w:t xml:space="preserve">е </w:t>
      </w:r>
      <w:r w:rsidRPr="0015212D">
        <w:rPr>
          <w:sz w:val="28"/>
          <w:szCs w:val="28"/>
          <w:lang w:val="ru-RU"/>
        </w:rPr>
        <w:t xml:space="preserve">сельское поселение Ромодановского муниципального района </w:t>
      </w:r>
      <w:r>
        <w:rPr>
          <w:sz w:val="28"/>
          <w:szCs w:val="28"/>
          <w:lang w:val="ru-RU"/>
        </w:rPr>
        <w:t>Ре</w:t>
      </w:r>
      <w:r w:rsidRPr="0015212D">
        <w:rPr>
          <w:sz w:val="28"/>
          <w:szCs w:val="28"/>
          <w:lang w:val="ru-RU"/>
        </w:rPr>
        <w:t>спублики Мордовия об утверждении бюдж</w:t>
      </w:r>
      <w:r>
        <w:rPr>
          <w:sz w:val="28"/>
          <w:szCs w:val="28"/>
          <w:lang w:val="ru-RU"/>
        </w:rPr>
        <w:t>ета на очередной финансовый год.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>4.3. В случае использования межбюджетных трансф</w:t>
      </w:r>
      <w:r>
        <w:rPr>
          <w:sz w:val="28"/>
          <w:szCs w:val="28"/>
          <w:lang w:val="ru-RU"/>
        </w:rPr>
        <w:t>ертов не по целевому назначению</w:t>
      </w:r>
      <w:r w:rsidRPr="0015212D">
        <w:rPr>
          <w:sz w:val="28"/>
          <w:szCs w:val="28"/>
          <w:lang w:val="ru-RU"/>
        </w:rPr>
        <w:t>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5. Ответственность сторон</w:t>
      </w: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4F0493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>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Default="004F0493" w:rsidP="00CF4C3B">
      <w:pPr>
        <w:pStyle w:val="Standard"/>
        <w:ind w:firstLine="705"/>
        <w:jc w:val="center"/>
        <w:rPr>
          <w:b/>
          <w:sz w:val="28"/>
          <w:szCs w:val="28"/>
          <w:lang w:val="ru-RU"/>
        </w:rPr>
      </w:pPr>
      <w:r w:rsidRPr="00CF4C3B">
        <w:rPr>
          <w:b/>
          <w:sz w:val="28"/>
          <w:szCs w:val="28"/>
          <w:lang w:val="ru-RU"/>
        </w:rPr>
        <w:t>6. Срок действия соглашения</w:t>
      </w:r>
    </w:p>
    <w:p w:rsidR="004F0493" w:rsidRPr="00CF4C3B" w:rsidRDefault="004F0493" w:rsidP="00CF4C3B">
      <w:pPr>
        <w:pStyle w:val="Standard"/>
        <w:ind w:firstLine="705"/>
        <w:jc w:val="center"/>
        <w:rPr>
          <w:b/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</w:t>
      </w:r>
      <w:r>
        <w:rPr>
          <w:sz w:val="28"/>
          <w:szCs w:val="28"/>
          <w:lang w:val="ru-RU"/>
        </w:rPr>
        <w:t>Поиск</w:t>
      </w:r>
      <w:r w:rsidRPr="00C01EEE">
        <w:rPr>
          <w:sz w:val="28"/>
          <w:szCs w:val="28"/>
          <w:lang w:val="ru-RU"/>
        </w:rPr>
        <w:t>», распространяется на правоотношения, возникшие с  01 января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года, и действует по 31 декабря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года.</w:t>
      </w:r>
    </w:p>
    <w:p w:rsidR="004F0493" w:rsidRPr="00DA5DA7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6.2</w:t>
      </w:r>
      <w:r w:rsidRPr="00DA5DA7">
        <w:rPr>
          <w:sz w:val="28"/>
          <w:szCs w:val="28"/>
          <w:lang w:val="ru-RU"/>
        </w:rPr>
        <w:t>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4F0493" w:rsidRPr="00DA5DA7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A5DA7">
        <w:rPr>
          <w:sz w:val="28"/>
          <w:szCs w:val="28"/>
          <w:lang w:val="ru-RU"/>
        </w:rPr>
        <w:t xml:space="preserve"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</w:t>
      </w:r>
      <w:r w:rsidRPr="008D2990">
        <w:rPr>
          <w:sz w:val="28"/>
          <w:szCs w:val="28"/>
          <w:lang w:val="ru-RU"/>
        </w:rPr>
        <w:t>Липкинского</w:t>
      </w:r>
      <w:r w:rsidRPr="00DA5DA7">
        <w:rPr>
          <w:sz w:val="28"/>
          <w:szCs w:val="28"/>
          <w:lang w:val="ru-RU"/>
        </w:rPr>
        <w:t xml:space="preserve">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A5DA7">
        <w:rPr>
          <w:sz w:val="28"/>
          <w:szCs w:val="28"/>
          <w:lang w:val="ru-RU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</w:t>
      </w:r>
      <w:r w:rsidRPr="00C01EEE">
        <w:rPr>
          <w:sz w:val="28"/>
          <w:szCs w:val="28"/>
          <w:lang w:val="ru-RU"/>
        </w:rPr>
        <w:t xml:space="preserve"> досрочном прекращении действия настоящего соглашения.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 инициативе Поселения — при нецелевом расходовании бюджетных средств, переданных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C01EEE">
        <w:rPr>
          <w:sz w:val="28"/>
          <w:szCs w:val="28"/>
          <w:lang w:val="ru-RU"/>
        </w:rPr>
        <w:t xml:space="preserve"> на осуществление полномочий;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по инициативе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 xml:space="preserve">ого </w:t>
      </w:r>
      <w:r w:rsidRPr="00D63FC3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— при невыполнении или несвоевременном выполнении Поселением обязанностей, предусмотренных в настоящем соглашении.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полномочий становится невозможным и/или нецелесообразным.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7. Заключительные положения</w:t>
      </w:r>
    </w:p>
    <w:p w:rsidR="004F0493" w:rsidRPr="00C01EEE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, а также порядок заключения соглашений о передаче полномочий.</w:t>
      </w:r>
    </w:p>
    <w:p w:rsidR="004F0493" w:rsidRPr="00C01EEE" w:rsidRDefault="004F0493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4F0493" w:rsidRPr="005D68A1" w:rsidRDefault="004F0493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5D68A1">
        <w:rPr>
          <w:b/>
          <w:bCs/>
          <w:sz w:val="28"/>
          <w:szCs w:val="28"/>
          <w:lang w:val="ru-RU"/>
        </w:rPr>
        <w:t>8. Подписи сторон</w:t>
      </w:r>
    </w:p>
    <w:p w:rsidR="004F0493" w:rsidRPr="005D68A1" w:rsidRDefault="004F0493" w:rsidP="00591012">
      <w:pPr>
        <w:pStyle w:val="Standard"/>
        <w:ind w:firstLine="705"/>
        <w:jc w:val="center"/>
        <w:rPr>
          <w:sz w:val="28"/>
          <w:szCs w:val="28"/>
          <w:lang w:val="ru-RU"/>
        </w:rPr>
      </w:pPr>
    </w:p>
    <w:p w:rsidR="004F0493" w:rsidRDefault="004F0493" w:rsidP="008E1B6C">
      <w:pPr>
        <w:tabs>
          <w:tab w:val="left" w:pos="3870"/>
        </w:tabs>
        <w:jc w:val="both"/>
        <w:rPr>
          <w:b/>
          <w:sz w:val="28"/>
          <w:szCs w:val="28"/>
        </w:rPr>
      </w:pPr>
      <w:r w:rsidRPr="005D68A1">
        <w:rPr>
          <w:b/>
          <w:sz w:val="28"/>
          <w:szCs w:val="28"/>
        </w:rPr>
        <w:t xml:space="preserve">Глава Ромодановского                                           </w:t>
      </w:r>
      <w:r>
        <w:rPr>
          <w:b/>
          <w:sz w:val="28"/>
          <w:szCs w:val="28"/>
        </w:rPr>
        <w:t>Глава Липкинского</w:t>
      </w:r>
    </w:p>
    <w:p w:rsidR="004F0493" w:rsidRDefault="004F0493" w:rsidP="008E1B6C">
      <w:pPr>
        <w:tabs>
          <w:tab w:val="left" w:pos="387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                                       сельского поселения</w:t>
      </w:r>
    </w:p>
    <w:p w:rsidR="004F0493" w:rsidRDefault="004F0493" w:rsidP="008E1B6C">
      <w:pPr>
        <w:tabs>
          <w:tab w:val="left" w:pos="3870"/>
        </w:tabs>
        <w:jc w:val="both"/>
        <w:rPr>
          <w:b/>
          <w:sz w:val="28"/>
          <w:szCs w:val="28"/>
        </w:rPr>
      </w:pPr>
    </w:p>
    <w:p w:rsidR="004F0493" w:rsidRPr="005D68A1" w:rsidRDefault="004F0493" w:rsidP="008E1B6C">
      <w:pPr>
        <w:tabs>
          <w:tab w:val="left" w:pos="387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____________С.В. Ведяшкин                                ________Л.П. Новикова</w:t>
      </w:r>
    </w:p>
    <w:sectPr w:rsidR="004F0493" w:rsidRPr="005D68A1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493" w:rsidRDefault="004F0493" w:rsidP="00C65D30">
      <w:r>
        <w:separator/>
      </w:r>
    </w:p>
  </w:endnote>
  <w:endnote w:type="continuationSeparator" w:id="1">
    <w:p w:rsidR="004F0493" w:rsidRDefault="004F0493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493" w:rsidRDefault="004F0493" w:rsidP="00C65D30">
      <w:r>
        <w:separator/>
      </w:r>
    </w:p>
  </w:footnote>
  <w:footnote w:type="continuationSeparator" w:id="1">
    <w:p w:rsidR="004F0493" w:rsidRDefault="004F0493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40FE5"/>
    <w:rsid w:val="00054818"/>
    <w:rsid w:val="000625A6"/>
    <w:rsid w:val="0009124E"/>
    <w:rsid w:val="000A0303"/>
    <w:rsid w:val="000D0174"/>
    <w:rsid w:val="000D3C30"/>
    <w:rsid w:val="0015212D"/>
    <w:rsid w:val="00154E0D"/>
    <w:rsid w:val="001819B1"/>
    <w:rsid w:val="001A32C6"/>
    <w:rsid w:val="001A4A9E"/>
    <w:rsid w:val="001C7F55"/>
    <w:rsid w:val="00210FAE"/>
    <w:rsid w:val="00213D2A"/>
    <w:rsid w:val="00222018"/>
    <w:rsid w:val="002225DD"/>
    <w:rsid w:val="00230F91"/>
    <w:rsid w:val="002406F6"/>
    <w:rsid w:val="002679FA"/>
    <w:rsid w:val="002A5752"/>
    <w:rsid w:val="00340D16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C2FF4"/>
    <w:rsid w:val="004D70BE"/>
    <w:rsid w:val="004F0493"/>
    <w:rsid w:val="004F0B98"/>
    <w:rsid w:val="004F42EB"/>
    <w:rsid w:val="00591012"/>
    <w:rsid w:val="0059616D"/>
    <w:rsid w:val="005B01FA"/>
    <w:rsid w:val="005B572C"/>
    <w:rsid w:val="005D68A1"/>
    <w:rsid w:val="005E0D1C"/>
    <w:rsid w:val="006042DB"/>
    <w:rsid w:val="00641AF4"/>
    <w:rsid w:val="00667C67"/>
    <w:rsid w:val="006748CF"/>
    <w:rsid w:val="00680CB5"/>
    <w:rsid w:val="006B61C9"/>
    <w:rsid w:val="006F4BAD"/>
    <w:rsid w:val="00713013"/>
    <w:rsid w:val="00772208"/>
    <w:rsid w:val="007C2E1E"/>
    <w:rsid w:val="007D6ECA"/>
    <w:rsid w:val="00833709"/>
    <w:rsid w:val="008414D2"/>
    <w:rsid w:val="00842174"/>
    <w:rsid w:val="00872DD1"/>
    <w:rsid w:val="00876188"/>
    <w:rsid w:val="00883AC9"/>
    <w:rsid w:val="008D2990"/>
    <w:rsid w:val="008E1B6C"/>
    <w:rsid w:val="008E1D66"/>
    <w:rsid w:val="008F2A43"/>
    <w:rsid w:val="00941238"/>
    <w:rsid w:val="00956D60"/>
    <w:rsid w:val="00990550"/>
    <w:rsid w:val="00990EA7"/>
    <w:rsid w:val="00991945"/>
    <w:rsid w:val="009B6198"/>
    <w:rsid w:val="009D4C5A"/>
    <w:rsid w:val="009E0496"/>
    <w:rsid w:val="009E3248"/>
    <w:rsid w:val="00A31497"/>
    <w:rsid w:val="00A31944"/>
    <w:rsid w:val="00A405A2"/>
    <w:rsid w:val="00A50625"/>
    <w:rsid w:val="00A605FE"/>
    <w:rsid w:val="00A637DB"/>
    <w:rsid w:val="00AB2CA9"/>
    <w:rsid w:val="00B42447"/>
    <w:rsid w:val="00B46599"/>
    <w:rsid w:val="00B46FC9"/>
    <w:rsid w:val="00B72D56"/>
    <w:rsid w:val="00B85030"/>
    <w:rsid w:val="00BC0663"/>
    <w:rsid w:val="00BC1D02"/>
    <w:rsid w:val="00BF51A6"/>
    <w:rsid w:val="00C01EEE"/>
    <w:rsid w:val="00C04A4A"/>
    <w:rsid w:val="00C25D08"/>
    <w:rsid w:val="00C312CE"/>
    <w:rsid w:val="00C3420F"/>
    <w:rsid w:val="00C65D30"/>
    <w:rsid w:val="00C769B5"/>
    <w:rsid w:val="00C82BF7"/>
    <w:rsid w:val="00CA0C35"/>
    <w:rsid w:val="00CC23C6"/>
    <w:rsid w:val="00CD4A2F"/>
    <w:rsid w:val="00CE595A"/>
    <w:rsid w:val="00CF4C3B"/>
    <w:rsid w:val="00D63574"/>
    <w:rsid w:val="00D63FC3"/>
    <w:rsid w:val="00D830DA"/>
    <w:rsid w:val="00D90771"/>
    <w:rsid w:val="00DA5DA7"/>
    <w:rsid w:val="00DD45A5"/>
    <w:rsid w:val="00E045C2"/>
    <w:rsid w:val="00E4625E"/>
    <w:rsid w:val="00E574A2"/>
    <w:rsid w:val="00E912BF"/>
    <w:rsid w:val="00EA2495"/>
    <w:rsid w:val="00EA4A8D"/>
    <w:rsid w:val="00ED022B"/>
    <w:rsid w:val="00ED5943"/>
    <w:rsid w:val="00EF4D7A"/>
    <w:rsid w:val="00F0274B"/>
    <w:rsid w:val="00F06DB3"/>
    <w:rsid w:val="00F44648"/>
    <w:rsid w:val="00F5011C"/>
    <w:rsid w:val="00F6135A"/>
    <w:rsid w:val="00F87437"/>
    <w:rsid w:val="00F93DEA"/>
    <w:rsid w:val="00F9424C"/>
    <w:rsid w:val="00FB3ED9"/>
    <w:rsid w:val="00FC2AAC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rFonts w:cs="Times New Roman"/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591012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56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6</Pages>
  <Words>1730</Words>
  <Characters>9862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USER</cp:lastModifiedBy>
  <cp:revision>8</cp:revision>
  <cp:lastPrinted>2019-09-18T10:53:00Z</cp:lastPrinted>
  <dcterms:created xsi:type="dcterms:W3CDTF">2022-03-25T09:25:00Z</dcterms:created>
  <dcterms:modified xsi:type="dcterms:W3CDTF">2022-03-29T07:43:00Z</dcterms:modified>
</cp:coreProperties>
</file>