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F0A" w:rsidRDefault="00692F0A" w:rsidP="00040F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692F0A" w:rsidRDefault="00692F0A" w:rsidP="00040F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692F0A" w:rsidRPr="000B5FC6" w:rsidRDefault="00692F0A" w:rsidP="00040FE5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692F0A" w:rsidRDefault="00692F0A" w:rsidP="00040FE5">
      <w:pPr>
        <w:pStyle w:val="Heading1"/>
        <w:jc w:val="center"/>
      </w:pPr>
      <w:r w:rsidRPr="000B5FC6">
        <w:rPr>
          <w:b/>
          <w:bCs/>
        </w:rPr>
        <w:t>РЕСПУБЛИКИ МОРДОВИЯ</w:t>
      </w:r>
    </w:p>
    <w:p w:rsidR="00692F0A" w:rsidRPr="00A605FE" w:rsidRDefault="00692F0A" w:rsidP="00040FE5">
      <w:pPr>
        <w:jc w:val="center"/>
        <w:rPr>
          <w:b/>
          <w:bCs/>
          <w:sz w:val="28"/>
          <w:szCs w:val="28"/>
        </w:rPr>
      </w:pPr>
    </w:p>
    <w:p w:rsidR="00692F0A" w:rsidRPr="00990550" w:rsidRDefault="00692F0A" w:rsidP="00040FE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692F0A" w:rsidRPr="00FB3ED9" w:rsidRDefault="00692F0A" w:rsidP="00040FE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strokeweight="1.5pt"/>
        </w:pict>
      </w:r>
    </w:p>
    <w:p w:rsidR="00692F0A" w:rsidRPr="00FB3ED9" w:rsidRDefault="00692F0A" w:rsidP="00040FE5"/>
    <w:p w:rsidR="00692F0A" w:rsidRPr="006748CF" w:rsidRDefault="00692F0A" w:rsidP="00040FE5">
      <w:r>
        <w:t xml:space="preserve">   от</w:t>
      </w:r>
      <w:r w:rsidRPr="006748CF">
        <w:t xml:space="preserve"> «</w:t>
      </w:r>
      <w:r>
        <w:t>28</w:t>
      </w:r>
      <w:r w:rsidRPr="006748CF">
        <w:t>»</w:t>
      </w:r>
      <w:r>
        <w:t xml:space="preserve"> марта </w:t>
      </w:r>
      <w:r w:rsidRPr="006748CF">
        <w:t xml:space="preserve"> 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Pr="006748CF">
        <w:t xml:space="preserve">      </w:t>
      </w:r>
      <w:r>
        <w:tab/>
      </w:r>
      <w:r>
        <w:tab/>
      </w:r>
      <w:r w:rsidRPr="006748CF">
        <w:t xml:space="preserve">№ </w:t>
      </w:r>
      <w:r>
        <w:t>8</w:t>
      </w:r>
    </w:p>
    <w:p w:rsidR="00692F0A" w:rsidRPr="006748CF" w:rsidRDefault="00692F0A" w:rsidP="00040FE5"/>
    <w:p w:rsidR="00692F0A" w:rsidRPr="006748CF" w:rsidRDefault="00692F0A" w:rsidP="00040FE5">
      <w:pPr>
        <w:jc w:val="center"/>
      </w:pPr>
      <w:r>
        <w:t>с</w:t>
      </w:r>
      <w:r w:rsidRPr="006748CF">
        <w:t xml:space="preserve">. </w:t>
      </w:r>
      <w:r>
        <w:t>Алтары</w:t>
      </w:r>
    </w:p>
    <w:p w:rsidR="00692F0A" w:rsidRDefault="00692F0A" w:rsidP="00B72D5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92F0A" w:rsidRPr="00582D6E" w:rsidRDefault="00692F0A" w:rsidP="00582D6E">
      <w:pPr>
        <w:pStyle w:val="NoSpacing"/>
        <w:ind w:right="3685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82D6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 заключении соглашения о передаче Ромодановскому муниципальному району полномочий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Алтарского</w:t>
      </w:r>
      <w:r w:rsidRPr="00582D6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Республики Мордовия</w:t>
      </w:r>
      <w:r w:rsidRPr="00582D6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82D6E">
        <w:rPr>
          <w:rFonts w:ascii="Times New Roman" w:hAnsi="Times New Roman" w:cs="Times New Roman"/>
          <w:b/>
          <w:bCs/>
          <w:sz w:val="26"/>
          <w:szCs w:val="26"/>
        </w:rPr>
        <w:t>по осуществлению муниципального жилищного контроля</w:t>
      </w:r>
    </w:p>
    <w:p w:rsidR="00692F0A" w:rsidRPr="00582D6E" w:rsidRDefault="00692F0A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92F0A" w:rsidRPr="00582D6E" w:rsidRDefault="00692F0A" w:rsidP="00F93DEA">
      <w:pPr>
        <w:pStyle w:val="NoSpacing"/>
        <w:ind w:right="4535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692F0A" w:rsidRPr="00582D6E" w:rsidRDefault="00692F0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</w:t>
      </w:r>
      <w:r w:rsidRPr="002D47D4">
        <w:rPr>
          <w:sz w:val="26"/>
          <w:szCs w:val="26"/>
        </w:rPr>
        <w:t>Совет  депутатов Алтарского сельского поселения решил:</w:t>
      </w:r>
    </w:p>
    <w:p w:rsidR="00692F0A" w:rsidRPr="00582D6E" w:rsidRDefault="00692F0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692F0A" w:rsidRPr="00582D6E" w:rsidRDefault="00692F0A" w:rsidP="00F93DEA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1.</w:t>
      </w:r>
      <w:r>
        <w:rPr>
          <w:sz w:val="26"/>
          <w:szCs w:val="26"/>
        </w:rPr>
        <w:t>Передать Ромодановскому муниципальному району</w:t>
      </w:r>
      <w:r w:rsidRPr="00582D6E">
        <w:rPr>
          <w:sz w:val="26"/>
          <w:szCs w:val="26"/>
        </w:rPr>
        <w:t xml:space="preserve"> полномочия по осуществлению муниципального жилищного контроля.</w:t>
      </w:r>
    </w:p>
    <w:p w:rsidR="00692F0A" w:rsidRPr="00582D6E" w:rsidRDefault="00692F0A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2. Администрации</w:t>
      </w:r>
      <w:r>
        <w:rPr>
          <w:sz w:val="26"/>
          <w:szCs w:val="26"/>
        </w:rPr>
        <w:t xml:space="preserve"> Алтарского </w:t>
      </w:r>
      <w:r w:rsidRPr="002D47D4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 района </w:t>
      </w:r>
      <w:r>
        <w:rPr>
          <w:sz w:val="26"/>
          <w:szCs w:val="26"/>
        </w:rPr>
        <w:t xml:space="preserve">Республики Мордовия </w:t>
      </w:r>
      <w:r w:rsidRPr="00582D6E">
        <w:rPr>
          <w:sz w:val="26"/>
          <w:szCs w:val="26"/>
        </w:rPr>
        <w:t xml:space="preserve"> заключить соглашение о передаче Ромодановскому муниципальному району полномочий </w:t>
      </w:r>
      <w:r w:rsidRPr="002D47D4">
        <w:rPr>
          <w:sz w:val="26"/>
          <w:szCs w:val="26"/>
        </w:rPr>
        <w:t>Алтарского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 xml:space="preserve">Ромодановского муниципального района </w:t>
      </w:r>
      <w:r>
        <w:rPr>
          <w:sz w:val="26"/>
          <w:szCs w:val="26"/>
        </w:rPr>
        <w:t xml:space="preserve">Республики Мордовия </w:t>
      </w:r>
      <w:r w:rsidRPr="00582D6E">
        <w:rPr>
          <w:sz w:val="26"/>
          <w:szCs w:val="26"/>
        </w:rPr>
        <w:t>по осуществлению муниципального жилищного контроля.</w:t>
      </w:r>
    </w:p>
    <w:p w:rsidR="00692F0A" w:rsidRPr="00582D6E" w:rsidRDefault="00692F0A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 w:rsidRPr="00C14D68">
        <w:rPr>
          <w:sz w:val="26"/>
          <w:szCs w:val="26"/>
        </w:rPr>
        <w:t>Алтарского сельского поселения</w:t>
      </w:r>
      <w:r>
        <w:rPr>
          <w:sz w:val="26"/>
          <w:szCs w:val="26"/>
        </w:rPr>
        <w:t xml:space="preserve"> </w:t>
      </w:r>
      <w:r w:rsidRPr="00582D6E">
        <w:rPr>
          <w:sz w:val="26"/>
          <w:szCs w:val="26"/>
        </w:rPr>
        <w:t>Ромодановского муниципального района</w:t>
      </w:r>
      <w:r>
        <w:rPr>
          <w:sz w:val="26"/>
          <w:szCs w:val="26"/>
        </w:rPr>
        <w:t xml:space="preserve"> Республики Мордовия </w:t>
      </w:r>
      <w:r w:rsidRPr="00582D6E">
        <w:rPr>
          <w:sz w:val="26"/>
          <w:szCs w:val="26"/>
        </w:rPr>
        <w:t xml:space="preserve"> по осуществлению муниципального жилищного контроля (прилагается).</w:t>
      </w:r>
    </w:p>
    <w:p w:rsidR="00692F0A" w:rsidRPr="00582D6E" w:rsidRDefault="00692F0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4. Опубликовать данное решение на сайте </w:t>
      </w:r>
      <w:r w:rsidRPr="00C14D68">
        <w:rPr>
          <w:sz w:val="26"/>
          <w:szCs w:val="26"/>
        </w:rPr>
        <w:t xml:space="preserve">Администрации </w:t>
      </w:r>
      <w:r>
        <w:rPr>
          <w:sz w:val="26"/>
          <w:szCs w:val="26"/>
        </w:rPr>
        <w:t>Алтарского сельского поселения.</w:t>
      </w:r>
    </w:p>
    <w:p w:rsidR="00692F0A" w:rsidRPr="00582D6E" w:rsidRDefault="00692F0A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692F0A" w:rsidRPr="00582D6E" w:rsidRDefault="00692F0A" w:rsidP="007C2E1E">
      <w:pPr>
        <w:jc w:val="both"/>
        <w:rPr>
          <w:b/>
          <w:bCs/>
          <w:sz w:val="26"/>
          <w:szCs w:val="26"/>
        </w:rPr>
      </w:pPr>
    </w:p>
    <w:p w:rsidR="00692F0A" w:rsidRDefault="00692F0A" w:rsidP="007C2E1E">
      <w:pPr>
        <w:jc w:val="both"/>
        <w:rPr>
          <w:b/>
          <w:bCs/>
          <w:sz w:val="26"/>
          <w:szCs w:val="26"/>
        </w:rPr>
      </w:pPr>
    </w:p>
    <w:p w:rsidR="00692F0A" w:rsidRDefault="00692F0A" w:rsidP="007C2E1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Алтарского </w:t>
      </w:r>
    </w:p>
    <w:p w:rsidR="00692F0A" w:rsidRDefault="00692F0A" w:rsidP="007C2E1E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сельского поселения                                                                   М.Х. Кузяев</w:t>
      </w:r>
    </w:p>
    <w:p w:rsidR="00692F0A" w:rsidRDefault="00692F0A" w:rsidP="007C2E1E">
      <w:pPr>
        <w:jc w:val="both"/>
        <w:rPr>
          <w:b/>
          <w:bCs/>
          <w:sz w:val="26"/>
          <w:szCs w:val="26"/>
        </w:rPr>
      </w:pPr>
    </w:p>
    <w:p w:rsidR="00692F0A" w:rsidRDefault="00692F0A" w:rsidP="007C2E1E">
      <w:pPr>
        <w:jc w:val="both"/>
        <w:rPr>
          <w:b/>
          <w:bCs/>
          <w:sz w:val="26"/>
          <w:szCs w:val="26"/>
        </w:rPr>
      </w:pPr>
    </w:p>
    <w:p w:rsidR="00692F0A" w:rsidRDefault="00692F0A" w:rsidP="00C6601F">
      <w:pPr>
        <w:jc w:val="right"/>
      </w:pPr>
    </w:p>
    <w:p w:rsidR="00692F0A" w:rsidRDefault="00692F0A" w:rsidP="00C6601F">
      <w:pPr>
        <w:jc w:val="right"/>
      </w:pPr>
    </w:p>
    <w:p w:rsidR="00692F0A" w:rsidRDefault="00692F0A" w:rsidP="00C6601F">
      <w:pPr>
        <w:jc w:val="right"/>
      </w:pPr>
      <w:r>
        <w:t xml:space="preserve">Приложение </w:t>
      </w:r>
    </w:p>
    <w:p w:rsidR="00692F0A" w:rsidRDefault="00692F0A" w:rsidP="00C6601F">
      <w:pPr>
        <w:jc w:val="right"/>
      </w:pPr>
      <w:r>
        <w:t xml:space="preserve">к решению Совета депутатов </w:t>
      </w:r>
    </w:p>
    <w:p w:rsidR="00692F0A" w:rsidRDefault="00692F0A" w:rsidP="00C6601F">
      <w:pPr>
        <w:jc w:val="right"/>
      </w:pPr>
      <w:r>
        <w:t xml:space="preserve">Алтарского сельского поселения </w:t>
      </w:r>
    </w:p>
    <w:p w:rsidR="00692F0A" w:rsidRPr="00C14D68" w:rsidRDefault="00692F0A" w:rsidP="00C6601F">
      <w:pPr>
        <w:jc w:val="right"/>
      </w:pPr>
      <w:r>
        <w:t xml:space="preserve">Ромодановского </w:t>
      </w:r>
      <w:r w:rsidRPr="00C14D68">
        <w:t>муниципального района</w:t>
      </w:r>
    </w:p>
    <w:p w:rsidR="00692F0A" w:rsidRPr="00C14D68" w:rsidRDefault="00692F0A" w:rsidP="00C6601F">
      <w:pPr>
        <w:jc w:val="right"/>
      </w:pPr>
      <w:r w:rsidRPr="00C14D68">
        <w:t xml:space="preserve">Республики Мордовия  </w:t>
      </w:r>
    </w:p>
    <w:p w:rsidR="00692F0A" w:rsidRDefault="00692F0A" w:rsidP="00C6601F">
      <w:pPr>
        <w:jc w:val="right"/>
      </w:pPr>
      <w:r>
        <w:t>от «28» марта 2022 г №8</w:t>
      </w:r>
    </w:p>
    <w:p w:rsidR="00692F0A" w:rsidRDefault="00692F0A" w:rsidP="00C6601F">
      <w:pPr>
        <w:jc w:val="center"/>
        <w:rPr>
          <w:b/>
          <w:bCs/>
          <w:sz w:val="28"/>
          <w:szCs w:val="28"/>
        </w:rPr>
      </w:pPr>
    </w:p>
    <w:p w:rsidR="00692F0A" w:rsidRDefault="00692F0A" w:rsidP="00C6601F">
      <w:pPr>
        <w:jc w:val="center"/>
        <w:rPr>
          <w:b/>
          <w:bCs/>
          <w:sz w:val="28"/>
          <w:szCs w:val="28"/>
        </w:rPr>
      </w:pPr>
    </w:p>
    <w:p w:rsidR="00692F0A" w:rsidRDefault="00692F0A" w:rsidP="00C6601F">
      <w:pPr>
        <w:jc w:val="center"/>
        <w:rPr>
          <w:b/>
          <w:bCs/>
          <w:sz w:val="28"/>
          <w:szCs w:val="28"/>
        </w:rPr>
      </w:pPr>
    </w:p>
    <w:p w:rsidR="00692F0A" w:rsidRDefault="00692F0A" w:rsidP="00C660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СОГЛАШЕНИЕ</w:t>
      </w:r>
    </w:p>
    <w:p w:rsidR="00692F0A" w:rsidRDefault="00692F0A" w:rsidP="00C660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передаче Ромодановскому муниципальному району полномочий </w:t>
      </w:r>
      <w:r w:rsidRPr="00C14D68">
        <w:rPr>
          <w:b/>
          <w:bCs/>
          <w:sz w:val="28"/>
          <w:szCs w:val="28"/>
        </w:rPr>
        <w:t>Алтарского сельского поселения Ромодановского муниципального района Республики Мордовия</w:t>
      </w:r>
      <w:r w:rsidRPr="00C14D68">
        <w:rPr>
          <w:sz w:val="28"/>
          <w:szCs w:val="28"/>
        </w:rPr>
        <w:t xml:space="preserve">  </w:t>
      </w:r>
      <w:r w:rsidRPr="00C14D68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осуществлению муниципального жилищного контроля</w:t>
      </w:r>
    </w:p>
    <w:p w:rsidR="00692F0A" w:rsidRDefault="00692F0A" w:rsidP="00C6601F">
      <w:pPr>
        <w:jc w:val="center"/>
        <w:rPr>
          <w:b/>
          <w:bCs/>
        </w:rPr>
      </w:pPr>
    </w:p>
    <w:p w:rsidR="00692F0A" w:rsidRPr="002D47D4" w:rsidRDefault="00692F0A" w:rsidP="00C6601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7D4">
        <w:rPr>
          <w:rFonts w:ascii="Times New Roman" w:hAnsi="Times New Roman" w:cs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Алтарское сельское поселение Ромодановского муниципального района Республики Мордовия, именуемое в дальнейшем «Поселение», в лице Главы Алтарского сельского поселения Кузяева Менира Хафизовича, действующего на основании Устава Алтарского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соглашение о нижеследующем:</w:t>
      </w:r>
    </w:p>
    <w:p w:rsidR="00692F0A" w:rsidRDefault="00692F0A" w:rsidP="00C6601F">
      <w:pPr>
        <w:rPr>
          <w:b/>
          <w:bCs/>
          <w:sz w:val="28"/>
          <w:szCs w:val="28"/>
        </w:rPr>
      </w:pP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1. Предмет соглашения</w:t>
      </w: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Поселение передает, а Муниципальный район принимает исполнение полномочий по осуществлению муниципального жилищного контроля на территории Алтарского сельского поселения.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2. Права и обязанности Сторон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2.1. При осуществлении принятых полномочий Муниципальный район обязан: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соблюдать требования Жилищного кодекса Российской Федерации, Федерального закона от 31.07.2020 № 248-ФЗ «О государственном контроле (надзоре) и муниципальном контроле в Российской Федерации», а также действующего законодательства, иных нормативных правовых актов и настоящего Соглашения;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жилищного контроля;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5) предоставлять должностным лицам Поселения, федеральных органов государственной власти и органов исполнительной власти Республики Мордовия запрашиваемые информацию и документы, связанные с исполнением полномочий по осуществлению муниципального жилищного контроля, в т.ч. с использованием выделенных на эти цели бюджетных средств;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6) обеспечить ведение необходимой  отчетности, а также своевременное ее направление.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2.2. Муниципальный район имеет право: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жилищного контроля, за счет межбюджетных трансфертов, предоставляемых бюджету муниципального района из бюджета Алтарского сельского поселения;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4) разработку предложений по принятию, внесению изменений и/или дополнений, признании утратившими силу муниципальных правовых актов Алтарского сельского поселения;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5) посещать территорию и истребовать документы, относящиеся к предмету контрольного мероприятия;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жилищном контроле на территории Ромодановского муниципального района;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2.3. Поселение обязано: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осуществления муниципального жилищного контроля;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своевременно (в сроки, указанные Муниципальным районом, а если 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 в обязательном порядке рассматривать предложения Муниципального района о принятии, внесению изменений и/или дополнений, признании утратившими силу муниципальных правовых актов Алтарского сельского поселения.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2.4. Поселение имеет право: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получать от Муниципального района (ее подразделений и должностных лиц) необходимые информацию и документы, связанные с осуществлением Муниципальным районом муниципального жилищного контроля;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3. Организационное обеспечение</w:t>
      </w: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3.1. Муниципальный район при осуществлении полномочий Поселения по муниципальному жилищному контролю пользуется информационной базой, находящейся в распоряжении Поселения.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4.1. Финансирование расходов на осуществление принятых Муниципальным районом полномочий Поселения по муниципальному жилищному контролю осуществляется за счет межбюджетных трансфертов, предоставляемых из бюджета Алтарского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Алтарского сельского поселения Ромодановского муниципального района Республики Мордовия об утверждении бюджета на очередной финансовый год.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4.3. В случае использования межбюджетных трансфертов не по целевому назначению,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5. Ответственность сторон</w:t>
      </w: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Муниципальный район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Республики Мордовия.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Срок действия соглашения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5.1. Соглашение вступает в силу на следующий день после его опубликования в приложении к газете «Хабарлар», распространяется на правоотношения, возникшие с  01 января 2022 года, и действует по 31 декабря 2022 года.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Алтарского сельского поселения Ромодановского муниципального района</w:t>
      </w:r>
      <w:r w:rsidRPr="006579F7">
        <w:rPr>
          <w:sz w:val="26"/>
          <w:szCs w:val="26"/>
          <w:lang w:val="ru-RU"/>
        </w:rPr>
        <w:t xml:space="preserve"> </w:t>
      </w:r>
      <w:r w:rsidRPr="006579F7">
        <w:rPr>
          <w:rFonts w:ascii="Times New Roman" w:hAnsi="Times New Roman" w:cs="Times New Roman"/>
          <w:sz w:val="26"/>
          <w:szCs w:val="26"/>
          <w:lang w:val="ru-RU"/>
        </w:rPr>
        <w:t>Республики Мордовия</w:t>
      </w:r>
      <w:r w:rsidRPr="006579F7">
        <w:rPr>
          <w:sz w:val="26"/>
          <w:szCs w:val="26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документы о внесении изменений и дополнений в решение о бюджете поселения.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 досрочном прекращении действия настоящего соглашения.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5.4. Действие настоящего соглашения может быть также досрочно прекращено в случае: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по инициативе Поселения — при нецелевом расходовании бюджетных средств, переданных Муниципальному району на осуществление полномочий;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 по инициативе Муниципального района — при невыполнении или несвоевременном выполнении Поселением обязанностей, предусмотренных в настоящем соглашении.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Муниципальным районом полномочий становится невозможным и/или нецелесообразным.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6. Заключительные положения</w:t>
      </w: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6.1. Соглашение составлено в 2 (двух) экземплярах, имеющих равную юридическую силу, по одному экземпляру для каждой из сторон.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6.2. Внесение изменений и дополнений в соглашение оформляется дополнительным соглашением, подписанным сторонами.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6.3. Соглашение подлежит пересмотру или его действие прекращается в случае внесения изменений в законодательство, регулирующее вопросы муниципального жилищного контроля, а также порядок заключения соглашений о передаче полномочий.</w:t>
      </w:r>
    </w:p>
    <w:p w:rsidR="00692F0A" w:rsidRDefault="00692F0A" w:rsidP="00C6601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F0A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7</w:t>
      </w:r>
      <w:r w:rsidRPr="0042390E">
        <w:rPr>
          <w:rFonts w:ascii="Times New Roman" w:hAnsi="Times New Roman" w:cs="Times New Roman"/>
          <w:b/>
          <w:bCs/>
          <w:sz w:val="28"/>
          <w:szCs w:val="28"/>
          <w:lang w:val="ru-RU"/>
        </w:rPr>
        <w:t>. Подписи сторон</w:t>
      </w:r>
    </w:p>
    <w:p w:rsidR="00692F0A" w:rsidRPr="0042390E" w:rsidRDefault="00692F0A" w:rsidP="00C6601F">
      <w:pPr>
        <w:pStyle w:val="Standard"/>
        <w:ind w:firstLine="705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92F0A" w:rsidRPr="0042390E" w:rsidRDefault="00692F0A" w:rsidP="00C6601F">
      <w:pPr>
        <w:rPr>
          <w:b/>
          <w:bCs/>
          <w:sz w:val="28"/>
          <w:szCs w:val="28"/>
          <w:lang w:eastAsia="en-US"/>
        </w:rPr>
      </w:pPr>
      <w:r w:rsidRPr="0042390E">
        <w:rPr>
          <w:b/>
          <w:bCs/>
          <w:sz w:val="28"/>
          <w:szCs w:val="28"/>
          <w:lang w:eastAsia="en-US"/>
        </w:rPr>
        <w:t xml:space="preserve">Глава Ромодановского                                     Глава Алтарского </w:t>
      </w:r>
    </w:p>
    <w:p w:rsidR="00692F0A" w:rsidRPr="0042390E" w:rsidRDefault="00692F0A" w:rsidP="00C6601F">
      <w:pPr>
        <w:rPr>
          <w:b/>
          <w:bCs/>
          <w:sz w:val="28"/>
          <w:szCs w:val="28"/>
          <w:lang w:eastAsia="en-US"/>
        </w:rPr>
      </w:pPr>
      <w:r w:rsidRPr="0042390E">
        <w:rPr>
          <w:b/>
          <w:bCs/>
          <w:sz w:val="28"/>
          <w:szCs w:val="28"/>
          <w:lang w:eastAsia="en-US"/>
        </w:rPr>
        <w:t>муниципального района                                  сельского поселения</w:t>
      </w:r>
    </w:p>
    <w:p w:rsidR="00692F0A" w:rsidRPr="0042390E" w:rsidRDefault="00692F0A" w:rsidP="00C6601F">
      <w:pPr>
        <w:rPr>
          <w:b/>
          <w:bCs/>
          <w:sz w:val="28"/>
          <w:szCs w:val="28"/>
          <w:lang w:eastAsia="en-US"/>
        </w:rPr>
      </w:pPr>
    </w:p>
    <w:p w:rsidR="00692F0A" w:rsidRPr="0042390E" w:rsidRDefault="00692F0A" w:rsidP="00C6601F">
      <w:pPr>
        <w:rPr>
          <w:b/>
          <w:bCs/>
          <w:sz w:val="28"/>
          <w:szCs w:val="28"/>
          <w:lang w:eastAsia="en-US"/>
        </w:rPr>
      </w:pPr>
      <w:r w:rsidRPr="0042390E">
        <w:rPr>
          <w:b/>
          <w:bCs/>
          <w:sz w:val="28"/>
          <w:szCs w:val="28"/>
          <w:lang w:eastAsia="en-US"/>
        </w:rPr>
        <w:t>______________ С.В. Ведяшкин                     _____________ М.Х. Кузяев</w:t>
      </w:r>
    </w:p>
    <w:p w:rsidR="00692F0A" w:rsidRPr="00582D6E" w:rsidRDefault="00692F0A" w:rsidP="007C2E1E">
      <w:pPr>
        <w:jc w:val="both"/>
        <w:rPr>
          <w:b/>
          <w:bCs/>
          <w:sz w:val="26"/>
          <w:szCs w:val="26"/>
        </w:rPr>
      </w:pPr>
    </w:p>
    <w:sectPr w:rsidR="00692F0A" w:rsidRPr="00582D6E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F0A" w:rsidRDefault="00692F0A" w:rsidP="00C65D30">
      <w:r>
        <w:separator/>
      </w:r>
    </w:p>
  </w:endnote>
  <w:endnote w:type="continuationSeparator" w:id="0">
    <w:p w:rsidR="00692F0A" w:rsidRDefault="00692F0A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F0A" w:rsidRDefault="00692F0A" w:rsidP="00C65D30">
      <w:r>
        <w:separator/>
      </w:r>
    </w:p>
  </w:footnote>
  <w:footnote w:type="continuationSeparator" w:id="0">
    <w:p w:rsidR="00692F0A" w:rsidRDefault="00692F0A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40FE5"/>
    <w:rsid w:val="00054818"/>
    <w:rsid w:val="000625A6"/>
    <w:rsid w:val="0009124E"/>
    <w:rsid w:val="000A0303"/>
    <w:rsid w:val="000B5FC6"/>
    <w:rsid w:val="000D0174"/>
    <w:rsid w:val="001819B1"/>
    <w:rsid w:val="00191E9C"/>
    <w:rsid w:val="001C7F55"/>
    <w:rsid w:val="00210FAE"/>
    <w:rsid w:val="00213D2A"/>
    <w:rsid w:val="00222018"/>
    <w:rsid w:val="002679FA"/>
    <w:rsid w:val="002A5752"/>
    <w:rsid w:val="002D47D4"/>
    <w:rsid w:val="00303047"/>
    <w:rsid w:val="003769D5"/>
    <w:rsid w:val="00376F5E"/>
    <w:rsid w:val="003B54CC"/>
    <w:rsid w:val="003D1298"/>
    <w:rsid w:val="003D45B5"/>
    <w:rsid w:val="003E2AE7"/>
    <w:rsid w:val="003F60CC"/>
    <w:rsid w:val="00412CA3"/>
    <w:rsid w:val="004235CD"/>
    <w:rsid w:val="0042390E"/>
    <w:rsid w:val="00454AF9"/>
    <w:rsid w:val="0047375F"/>
    <w:rsid w:val="004B613B"/>
    <w:rsid w:val="004F42EB"/>
    <w:rsid w:val="00582D6E"/>
    <w:rsid w:val="0059616D"/>
    <w:rsid w:val="005B572C"/>
    <w:rsid w:val="005E0D1C"/>
    <w:rsid w:val="006042DB"/>
    <w:rsid w:val="00641AF4"/>
    <w:rsid w:val="006579F7"/>
    <w:rsid w:val="00662988"/>
    <w:rsid w:val="00667C67"/>
    <w:rsid w:val="006747FE"/>
    <w:rsid w:val="006748CF"/>
    <w:rsid w:val="00692F0A"/>
    <w:rsid w:val="006B61C9"/>
    <w:rsid w:val="006F4BAD"/>
    <w:rsid w:val="00713013"/>
    <w:rsid w:val="00772208"/>
    <w:rsid w:val="007C2E1E"/>
    <w:rsid w:val="007D6ECA"/>
    <w:rsid w:val="00816A52"/>
    <w:rsid w:val="00833709"/>
    <w:rsid w:val="008414D2"/>
    <w:rsid w:val="00843ECB"/>
    <w:rsid w:val="00883AC9"/>
    <w:rsid w:val="008E1B6C"/>
    <w:rsid w:val="00941238"/>
    <w:rsid w:val="00990550"/>
    <w:rsid w:val="00990EA7"/>
    <w:rsid w:val="00991945"/>
    <w:rsid w:val="009B6198"/>
    <w:rsid w:val="009D4C5A"/>
    <w:rsid w:val="009E0496"/>
    <w:rsid w:val="009E3248"/>
    <w:rsid w:val="00A21900"/>
    <w:rsid w:val="00A31497"/>
    <w:rsid w:val="00A31944"/>
    <w:rsid w:val="00A50625"/>
    <w:rsid w:val="00A605FE"/>
    <w:rsid w:val="00B24453"/>
    <w:rsid w:val="00B35E4D"/>
    <w:rsid w:val="00B42447"/>
    <w:rsid w:val="00B46599"/>
    <w:rsid w:val="00B46FC9"/>
    <w:rsid w:val="00B72D56"/>
    <w:rsid w:val="00B85030"/>
    <w:rsid w:val="00BC1D02"/>
    <w:rsid w:val="00BE2D7F"/>
    <w:rsid w:val="00BF51A6"/>
    <w:rsid w:val="00C14D68"/>
    <w:rsid w:val="00C312CE"/>
    <w:rsid w:val="00C65D30"/>
    <w:rsid w:val="00C6601F"/>
    <w:rsid w:val="00C769B5"/>
    <w:rsid w:val="00CA0C35"/>
    <w:rsid w:val="00CC23C6"/>
    <w:rsid w:val="00CD4A2F"/>
    <w:rsid w:val="00CF4692"/>
    <w:rsid w:val="00D52B78"/>
    <w:rsid w:val="00D63574"/>
    <w:rsid w:val="00D830DA"/>
    <w:rsid w:val="00D90771"/>
    <w:rsid w:val="00DB3625"/>
    <w:rsid w:val="00DD45A5"/>
    <w:rsid w:val="00E045C2"/>
    <w:rsid w:val="00E574A2"/>
    <w:rsid w:val="00E912BF"/>
    <w:rsid w:val="00EA2495"/>
    <w:rsid w:val="00ED5943"/>
    <w:rsid w:val="00EF4D7A"/>
    <w:rsid w:val="00F0274B"/>
    <w:rsid w:val="00F06DB3"/>
    <w:rsid w:val="00F33454"/>
    <w:rsid w:val="00F5011C"/>
    <w:rsid w:val="00F52351"/>
    <w:rsid w:val="00F6135A"/>
    <w:rsid w:val="00F87437"/>
    <w:rsid w:val="00F93DEA"/>
    <w:rsid w:val="00FB3ED9"/>
    <w:rsid w:val="00FC2AAC"/>
    <w:rsid w:val="00FC4E43"/>
    <w:rsid w:val="00FD3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C6601F"/>
    <w:pPr>
      <w:widowControl w:val="0"/>
      <w:suppressAutoHyphens/>
      <w:autoSpaceDN w:val="0"/>
    </w:pPr>
    <w:rPr>
      <w:rFonts w:cs="Calibri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51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6</Pages>
  <Words>1615</Words>
  <Characters>9207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1</cp:lastModifiedBy>
  <cp:revision>9</cp:revision>
  <cp:lastPrinted>2022-03-29T22:50:00Z</cp:lastPrinted>
  <dcterms:created xsi:type="dcterms:W3CDTF">2022-03-25T09:27:00Z</dcterms:created>
  <dcterms:modified xsi:type="dcterms:W3CDTF">2022-03-29T22:51:00Z</dcterms:modified>
</cp:coreProperties>
</file>