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3A0" w:rsidRPr="004479BD" w:rsidRDefault="00C553A0" w:rsidP="000A502D">
      <w:pPr>
        <w:jc w:val="center"/>
        <w:rPr>
          <w:b/>
          <w:bCs/>
          <w:i/>
          <w:sz w:val="40"/>
          <w:szCs w:val="40"/>
          <w:u w:val="single"/>
        </w:rPr>
      </w:pPr>
      <w:r>
        <w:rPr>
          <w:b/>
          <w:bCs/>
          <w:sz w:val="28"/>
          <w:szCs w:val="28"/>
        </w:rPr>
        <w:t xml:space="preserve">   СОВЕТ ДЕПУТАТОВ                       </w:t>
      </w:r>
    </w:p>
    <w:p w:rsidR="00C553A0" w:rsidRDefault="00C553A0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C553A0" w:rsidRDefault="00C553A0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C553A0" w:rsidRDefault="00C553A0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553A0" w:rsidRDefault="00C553A0" w:rsidP="000A502D">
      <w:pPr>
        <w:jc w:val="center"/>
        <w:rPr>
          <w:b/>
          <w:bCs/>
          <w:sz w:val="28"/>
          <w:szCs w:val="28"/>
        </w:rPr>
      </w:pPr>
    </w:p>
    <w:p w:rsidR="00C553A0" w:rsidRDefault="00C553A0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C553A0" w:rsidRDefault="00C553A0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C553A0" w:rsidRDefault="00C553A0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7pt;margin-top:2pt;width:471.6pt;height:.75pt;flip:y;z-index:251658240" o:connectortype="straight" strokeweight="1.5pt"/>
        </w:pict>
      </w:r>
    </w:p>
    <w:p w:rsidR="00C553A0" w:rsidRPr="004479BD" w:rsidRDefault="00C553A0" w:rsidP="000A502D">
      <w:pPr>
        <w:rPr>
          <w:bCs/>
          <w:sz w:val="24"/>
          <w:szCs w:val="24"/>
        </w:rPr>
      </w:pPr>
      <w:r w:rsidRPr="004479BD">
        <w:rPr>
          <w:b/>
          <w:bCs/>
          <w:sz w:val="24"/>
          <w:szCs w:val="24"/>
        </w:rPr>
        <w:t xml:space="preserve">     </w:t>
      </w:r>
      <w:r>
        <w:rPr>
          <w:bCs/>
          <w:sz w:val="24"/>
          <w:szCs w:val="24"/>
        </w:rPr>
        <w:t>от «4</w:t>
      </w:r>
      <w:r w:rsidRPr="004479BD">
        <w:rPr>
          <w:bCs/>
          <w:sz w:val="24"/>
          <w:szCs w:val="24"/>
        </w:rPr>
        <w:t>»</w:t>
      </w:r>
      <w:r>
        <w:rPr>
          <w:bCs/>
          <w:sz w:val="24"/>
          <w:szCs w:val="24"/>
        </w:rPr>
        <w:t xml:space="preserve"> апреля</w:t>
      </w:r>
      <w:r w:rsidRPr="004479BD">
        <w:rPr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4479BD">
          <w:rPr>
            <w:bCs/>
            <w:sz w:val="24"/>
            <w:szCs w:val="24"/>
          </w:rPr>
          <w:t>2022 г</w:t>
        </w:r>
      </w:smartTag>
      <w:r w:rsidRPr="004479BD">
        <w:rPr>
          <w:bCs/>
          <w:sz w:val="24"/>
          <w:szCs w:val="24"/>
        </w:rPr>
        <w:t xml:space="preserve">.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</w:t>
      </w:r>
      <w:r w:rsidRPr="004479BD">
        <w:rPr>
          <w:bCs/>
          <w:sz w:val="24"/>
          <w:szCs w:val="24"/>
        </w:rPr>
        <w:t>№</w:t>
      </w:r>
      <w:r>
        <w:rPr>
          <w:bCs/>
          <w:sz w:val="24"/>
          <w:szCs w:val="24"/>
        </w:rPr>
        <w:t xml:space="preserve"> 13</w:t>
      </w:r>
      <w:r w:rsidRPr="004479BD">
        <w:rPr>
          <w:bCs/>
          <w:sz w:val="24"/>
          <w:szCs w:val="24"/>
        </w:rPr>
        <w:t xml:space="preserve"> </w:t>
      </w:r>
    </w:p>
    <w:p w:rsidR="00C553A0" w:rsidRPr="004479BD" w:rsidRDefault="00C553A0" w:rsidP="000A502D">
      <w:pPr>
        <w:tabs>
          <w:tab w:val="left" w:pos="699"/>
        </w:tabs>
        <w:rPr>
          <w:b/>
          <w:bCs/>
          <w:sz w:val="24"/>
          <w:szCs w:val="24"/>
        </w:rPr>
      </w:pPr>
    </w:p>
    <w:p w:rsidR="00C553A0" w:rsidRPr="004479BD" w:rsidRDefault="00C553A0" w:rsidP="000A502D">
      <w:pPr>
        <w:jc w:val="center"/>
        <w:rPr>
          <w:b/>
          <w:bCs/>
          <w:sz w:val="24"/>
          <w:szCs w:val="24"/>
        </w:rPr>
      </w:pPr>
    </w:p>
    <w:p w:rsidR="00C553A0" w:rsidRPr="004479BD" w:rsidRDefault="00C553A0" w:rsidP="000A502D">
      <w:pPr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Pr="004479BD">
        <w:rPr>
          <w:sz w:val="24"/>
          <w:szCs w:val="24"/>
        </w:rPr>
        <w:t>. Липки</w:t>
      </w:r>
    </w:p>
    <w:p w:rsidR="00C553A0" w:rsidRDefault="00C553A0" w:rsidP="000A502D">
      <w:pPr>
        <w:jc w:val="center"/>
        <w:rPr>
          <w:sz w:val="26"/>
          <w:szCs w:val="26"/>
        </w:rPr>
      </w:pPr>
    </w:p>
    <w:p w:rsidR="00C553A0" w:rsidRPr="008C1984" w:rsidRDefault="00C553A0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C553A0" w:rsidRPr="008C1984" w:rsidRDefault="00C553A0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 xml:space="preserve">депутатов Липкинского сельского поселения </w:t>
      </w:r>
    </w:p>
    <w:p w:rsidR="00C553A0" w:rsidRPr="008C1984" w:rsidRDefault="00C553A0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C553A0" w:rsidRPr="008C1984" w:rsidRDefault="00C553A0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C553A0" w:rsidRPr="008C1984" w:rsidRDefault="00C553A0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8C1984">
        <w:rPr>
          <w:rFonts w:ascii="Times New Roman" w:hAnsi="Times New Roman" w:cs="Times New Roman"/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21 г"/>
        </w:smartTagPr>
        <w:smartTag w:uri="urn:schemas-microsoft-com:office:smarttags" w:element="metricconverter">
          <w:smartTagPr>
            <w:attr w:name="ProductID" w:val="2021 г"/>
          </w:smartTagPr>
          <w:r w:rsidRPr="008C1984">
            <w:rPr>
              <w:rFonts w:ascii="Times New Roman" w:hAnsi="Times New Roman" w:cs="Times New Roman"/>
              <w:sz w:val="24"/>
              <w:szCs w:val="24"/>
            </w:rPr>
            <w:t>2021 г</w:t>
          </w:r>
        </w:smartTag>
        <w:r>
          <w:rPr>
            <w:rFonts w:ascii="Times New Roman" w:hAnsi="Times New Roman" w:cs="Times New Roman"/>
            <w:sz w:val="24"/>
            <w:szCs w:val="24"/>
          </w:rPr>
          <w:t>.</w:t>
        </w:r>
      </w:smartTag>
      <w:r w:rsidRPr="008C1984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8C1984">
        <w:rPr>
          <w:rFonts w:ascii="Times New Roman" w:hAnsi="Times New Roman" w:cs="Times New Roman"/>
          <w:sz w:val="24"/>
          <w:szCs w:val="24"/>
        </w:rPr>
        <w:t xml:space="preserve"> «О бюджете Липкинского</w:t>
      </w:r>
    </w:p>
    <w:p w:rsidR="00C553A0" w:rsidRPr="008C1984" w:rsidRDefault="00C553A0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C553A0" w:rsidRPr="008C1984" w:rsidRDefault="00C553A0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муниципального района Республики</w:t>
      </w:r>
    </w:p>
    <w:p w:rsidR="00C553A0" w:rsidRPr="008C1984" w:rsidRDefault="00C553A0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Мордовия на 2022 год и на плановый период</w:t>
      </w:r>
    </w:p>
    <w:p w:rsidR="00C553A0" w:rsidRPr="008C1984" w:rsidRDefault="00C553A0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2023 и 2024 годов»</w:t>
      </w:r>
    </w:p>
    <w:p w:rsidR="00C553A0" w:rsidRPr="008C1984" w:rsidRDefault="00C553A0" w:rsidP="000A502D">
      <w:pPr>
        <w:shd w:val="clear" w:color="auto" w:fill="FFFFFF"/>
        <w:rPr>
          <w:sz w:val="24"/>
          <w:szCs w:val="24"/>
        </w:rPr>
      </w:pPr>
    </w:p>
    <w:p w:rsidR="00C553A0" w:rsidRDefault="00C553A0" w:rsidP="000A502D">
      <w:pPr>
        <w:shd w:val="clear" w:color="auto" w:fill="FFFFFF"/>
        <w:rPr>
          <w:sz w:val="26"/>
          <w:szCs w:val="26"/>
        </w:rPr>
      </w:pPr>
    </w:p>
    <w:p w:rsidR="00C553A0" w:rsidRPr="008C1984" w:rsidRDefault="00C553A0" w:rsidP="00635208">
      <w:pPr>
        <w:ind w:firstLine="851"/>
        <w:jc w:val="both"/>
        <w:rPr>
          <w:sz w:val="24"/>
          <w:szCs w:val="24"/>
        </w:rPr>
      </w:pPr>
      <w:r w:rsidRPr="008C1984">
        <w:rPr>
          <w:sz w:val="24"/>
          <w:szCs w:val="24"/>
        </w:rPr>
        <w:t>В соответствии с Бюджетным кодексом Российской Федерации и на основании статьи 26 Устава Липкинского сельского поселения Ромодановского муниципального района Республики Мордовия, Совет депутатов Липкинского сельского поселения Ромодановского муниципального района Республики Мордовия</w:t>
      </w:r>
    </w:p>
    <w:p w:rsidR="00C553A0" w:rsidRPr="004479BD" w:rsidRDefault="00C553A0" w:rsidP="002C1926">
      <w:pPr>
        <w:jc w:val="center"/>
        <w:rPr>
          <w:sz w:val="24"/>
          <w:szCs w:val="24"/>
        </w:rPr>
      </w:pPr>
      <w:r w:rsidRPr="004479BD">
        <w:rPr>
          <w:sz w:val="24"/>
          <w:szCs w:val="24"/>
        </w:rPr>
        <w:t>РЕШИЛ:</w:t>
      </w:r>
    </w:p>
    <w:p w:rsidR="00C553A0" w:rsidRPr="004479BD" w:rsidRDefault="00C553A0" w:rsidP="008C1984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79BD">
        <w:rPr>
          <w:rFonts w:ascii="Times New Roman" w:hAnsi="Times New Roman" w:cs="Times New Roman"/>
          <w:sz w:val="24"/>
          <w:szCs w:val="24"/>
        </w:rPr>
        <w:t>1) Внести в решение Совета депутатов Липкинского сельского поселения Ромодановского муниципального района Республики Мордовия от 30.12.2021 года №14 «О бюджете Липкинского сельского поселения Ромодановского  муниципального района Республики Мордовия на 2022 год и на плановый период 2023  и  2024 годов» следующие изменения:</w:t>
      </w:r>
    </w:p>
    <w:p w:rsidR="00C553A0" w:rsidRPr="004479BD" w:rsidRDefault="00C553A0" w:rsidP="00635208">
      <w:pPr>
        <w:pStyle w:val="NoSpacing"/>
        <w:jc w:val="both"/>
        <w:rPr>
          <w:sz w:val="24"/>
          <w:szCs w:val="24"/>
        </w:rPr>
      </w:pPr>
      <w:r w:rsidRPr="004479BD">
        <w:rPr>
          <w:sz w:val="24"/>
          <w:szCs w:val="24"/>
        </w:rPr>
        <w:t xml:space="preserve">     1.</w:t>
      </w:r>
      <w:r w:rsidRPr="004479BD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2022 год  по доходам в сумме 1695,9 тыс. рублей и по расходам в сумме 1725,9 тыс. рублей с превышением расходов над доходами в сумме 30,0 тыс. рублей, исходя из уровня инфляции, не превышающего 4,1 процента (декабрь 2022 года к декабрю 2021 года).</w:t>
      </w:r>
    </w:p>
    <w:p w:rsidR="00C553A0" w:rsidRPr="004479BD" w:rsidRDefault="00C553A0" w:rsidP="00635208">
      <w:pPr>
        <w:pStyle w:val="NoSpacing"/>
        <w:jc w:val="both"/>
        <w:rPr>
          <w:sz w:val="24"/>
          <w:szCs w:val="24"/>
        </w:rPr>
      </w:pPr>
      <w:r w:rsidRPr="004479BD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2023 год  по доходам в сумме 857,0 тыс. рублей и по расходам в сумме 857,0 тыс. рублей, в том числе условно утвержденные расходы в сумме 19,1 тыс. рублей, исходя из уровня инфляции, не превышающего 4,0 процента (декабрь 2023 года к декабрю 2022 года).</w:t>
      </w:r>
    </w:p>
    <w:p w:rsidR="00C553A0" w:rsidRPr="004479BD" w:rsidRDefault="00C553A0" w:rsidP="00635208">
      <w:pPr>
        <w:pStyle w:val="NoSpacing"/>
        <w:jc w:val="both"/>
        <w:rPr>
          <w:sz w:val="24"/>
          <w:szCs w:val="24"/>
        </w:rPr>
      </w:pPr>
      <w:r w:rsidRPr="004479BD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2024 год  по доходам в сумме 978,9 тыс. рублей и по расходам в сумме 978,9 тыс. рублей, в том числе условно утвержденные расходы в сумме 43,1 тыс. рублей, исходя из уровня инфляции, не превышающего 4,0 процента (декабрь 2024 года к декабрю 2023 года)</w:t>
      </w:r>
    </w:p>
    <w:p w:rsidR="00C553A0" w:rsidRPr="004479BD" w:rsidRDefault="00C553A0" w:rsidP="009B1526">
      <w:pPr>
        <w:pStyle w:val="10"/>
        <w:jc w:val="both"/>
        <w:rPr>
          <w:bCs/>
          <w:color w:val="000000"/>
          <w:sz w:val="24"/>
          <w:szCs w:val="24"/>
        </w:rPr>
      </w:pPr>
      <w:r w:rsidRPr="004479BD">
        <w:rPr>
          <w:sz w:val="24"/>
          <w:szCs w:val="24"/>
        </w:rPr>
        <w:t xml:space="preserve">     2). Приложени</w:t>
      </w:r>
      <w:r>
        <w:rPr>
          <w:sz w:val="24"/>
          <w:szCs w:val="24"/>
        </w:rPr>
        <w:t>я</w:t>
      </w:r>
      <w:r w:rsidRPr="004479BD">
        <w:rPr>
          <w:sz w:val="24"/>
          <w:szCs w:val="24"/>
        </w:rPr>
        <w:t xml:space="preserve"> №2,</w:t>
      </w:r>
      <w:r>
        <w:rPr>
          <w:sz w:val="24"/>
          <w:szCs w:val="24"/>
        </w:rPr>
        <w:t xml:space="preserve"> </w:t>
      </w:r>
      <w:r w:rsidRPr="004479BD">
        <w:rPr>
          <w:sz w:val="24"/>
          <w:szCs w:val="24"/>
        </w:rPr>
        <w:t>№3,</w:t>
      </w:r>
      <w:r>
        <w:rPr>
          <w:sz w:val="24"/>
          <w:szCs w:val="24"/>
        </w:rPr>
        <w:t xml:space="preserve"> </w:t>
      </w:r>
      <w:r w:rsidRPr="004479BD">
        <w:rPr>
          <w:sz w:val="24"/>
          <w:szCs w:val="24"/>
        </w:rPr>
        <w:t>№4,</w:t>
      </w:r>
      <w:r>
        <w:rPr>
          <w:sz w:val="24"/>
          <w:szCs w:val="24"/>
        </w:rPr>
        <w:t xml:space="preserve"> </w:t>
      </w:r>
      <w:r w:rsidRPr="004479BD">
        <w:rPr>
          <w:sz w:val="24"/>
          <w:szCs w:val="24"/>
        </w:rPr>
        <w:t>№5,</w:t>
      </w:r>
      <w:r>
        <w:rPr>
          <w:sz w:val="24"/>
          <w:szCs w:val="24"/>
        </w:rPr>
        <w:t xml:space="preserve"> </w:t>
      </w:r>
      <w:r w:rsidRPr="004479BD">
        <w:rPr>
          <w:sz w:val="24"/>
          <w:szCs w:val="24"/>
        </w:rPr>
        <w:t xml:space="preserve">№6 к решению сессии «О бюджете Липкинского сельского поселения Ромодановского  муниципального района Республики Мордовия на 2022 год и на плановый период 2023  и  2024 годов» </w:t>
      </w:r>
      <w:r w:rsidRPr="004479BD">
        <w:rPr>
          <w:bCs/>
          <w:sz w:val="24"/>
          <w:szCs w:val="24"/>
        </w:rPr>
        <w:t>и</w:t>
      </w:r>
      <w:r w:rsidRPr="004479BD">
        <w:rPr>
          <w:bCs/>
          <w:color w:val="000000"/>
          <w:sz w:val="24"/>
          <w:szCs w:val="24"/>
        </w:rPr>
        <w:t>зложить в следующей редакции согласно приложений №1,</w:t>
      </w:r>
      <w:r>
        <w:rPr>
          <w:bCs/>
          <w:color w:val="000000"/>
          <w:sz w:val="24"/>
          <w:szCs w:val="24"/>
        </w:rPr>
        <w:t xml:space="preserve"> </w:t>
      </w:r>
      <w:r w:rsidRPr="004479BD">
        <w:rPr>
          <w:bCs/>
          <w:color w:val="000000"/>
          <w:sz w:val="24"/>
          <w:szCs w:val="24"/>
        </w:rPr>
        <w:t>№2,</w:t>
      </w:r>
      <w:r>
        <w:rPr>
          <w:bCs/>
          <w:color w:val="000000"/>
          <w:sz w:val="24"/>
          <w:szCs w:val="24"/>
        </w:rPr>
        <w:t xml:space="preserve"> </w:t>
      </w:r>
      <w:r w:rsidRPr="004479BD">
        <w:rPr>
          <w:bCs/>
          <w:color w:val="000000"/>
          <w:sz w:val="24"/>
          <w:szCs w:val="24"/>
        </w:rPr>
        <w:t>№3,</w:t>
      </w:r>
      <w:r>
        <w:rPr>
          <w:bCs/>
          <w:color w:val="000000"/>
          <w:sz w:val="24"/>
          <w:szCs w:val="24"/>
        </w:rPr>
        <w:t xml:space="preserve"> </w:t>
      </w:r>
      <w:r w:rsidRPr="004479BD">
        <w:rPr>
          <w:bCs/>
          <w:color w:val="000000"/>
          <w:sz w:val="24"/>
          <w:szCs w:val="24"/>
        </w:rPr>
        <w:t>№4,</w:t>
      </w:r>
      <w:r>
        <w:rPr>
          <w:bCs/>
          <w:color w:val="000000"/>
          <w:sz w:val="24"/>
          <w:szCs w:val="24"/>
        </w:rPr>
        <w:t xml:space="preserve"> </w:t>
      </w:r>
      <w:r w:rsidRPr="004479BD">
        <w:rPr>
          <w:bCs/>
          <w:color w:val="000000"/>
          <w:sz w:val="24"/>
          <w:szCs w:val="24"/>
        </w:rPr>
        <w:t>№5 (приложения прилагаются).</w:t>
      </w:r>
    </w:p>
    <w:p w:rsidR="00C553A0" w:rsidRPr="004479BD" w:rsidRDefault="00C553A0" w:rsidP="004479BD">
      <w:pPr>
        <w:ind w:firstLine="180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Pr="004479BD">
        <w:rPr>
          <w:sz w:val="24"/>
          <w:szCs w:val="24"/>
        </w:rPr>
        <w:t>3). Настоящее решение вступает в силу со дня его официального опубликования.</w:t>
      </w:r>
    </w:p>
    <w:p w:rsidR="00C553A0" w:rsidRDefault="00C553A0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C553A0" w:rsidRDefault="00C553A0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C553A0" w:rsidRDefault="00C553A0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4479BD">
        <w:rPr>
          <w:b/>
          <w:bCs/>
          <w:sz w:val="24"/>
          <w:szCs w:val="24"/>
        </w:rPr>
        <w:t>Глава Липкинского</w:t>
      </w:r>
      <w:r w:rsidRPr="004479BD">
        <w:rPr>
          <w:b/>
          <w:sz w:val="24"/>
          <w:szCs w:val="24"/>
        </w:rPr>
        <w:t xml:space="preserve"> </w:t>
      </w:r>
      <w:r w:rsidRPr="004479BD">
        <w:rPr>
          <w:b/>
          <w:bCs/>
          <w:sz w:val="24"/>
          <w:szCs w:val="24"/>
        </w:rPr>
        <w:t>сельского</w:t>
      </w:r>
      <w:r>
        <w:rPr>
          <w:b/>
          <w:bCs/>
          <w:sz w:val="24"/>
          <w:szCs w:val="24"/>
        </w:rPr>
        <w:t xml:space="preserve"> </w:t>
      </w:r>
      <w:r w:rsidRPr="004479BD">
        <w:rPr>
          <w:b/>
          <w:bCs/>
          <w:sz w:val="24"/>
          <w:szCs w:val="24"/>
        </w:rPr>
        <w:t>поселения</w:t>
      </w:r>
      <w:r>
        <w:rPr>
          <w:b/>
          <w:bCs/>
          <w:sz w:val="24"/>
          <w:szCs w:val="24"/>
        </w:rPr>
        <w:t xml:space="preserve">                                                    </w:t>
      </w:r>
      <w:r w:rsidRPr="004479BD">
        <w:rPr>
          <w:b/>
          <w:bCs/>
          <w:sz w:val="24"/>
          <w:szCs w:val="24"/>
        </w:rPr>
        <w:t xml:space="preserve"> Л.П. Новикова</w:t>
      </w:r>
    </w:p>
    <w:p w:rsidR="00C553A0" w:rsidRDefault="00C553A0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260" w:type="dxa"/>
        <w:tblInd w:w="108" w:type="dxa"/>
        <w:tblLayout w:type="fixed"/>
        <w:tblLook w:val="0000"/>
      </w:tblPr>
      <w:tblGrid>
        <w:gridCol w:w="2320"/>
        <w:gridCol w:w="3620"/>
        <w:gridCol w:w="956"/>
        <w:gridCol w:w="1024"/>
        <w:gridCol w:w="360"/>
        <w:gridCol w:w="720"/>
        <w:gridCol w:w="1204"/>
        <w:gridCol w:w="56"/>
      </w:tblGrid>
      <w:tr w:rsidR="00C553A0" w:rsidRPr="004479BD" w:rsidTr="00BE66A8">
        <w:trPr>
          <w:gridAfter w:val="1"/>
          <w:wAfter w:w="56" w:type="dxa"/>
          <w:trHeight w:val="30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</w:pPr>
            <w:bookmarkStart w:id="0" w:name="RANGE!A1:E36"/>
            <w:bookmarkEnd w:id="0"/>
          </w:p>
        </w:tc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6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53A0" w:rsidRPr="004479BD" w:rsidRDefault="00C553A0" w:rsidP="00BE66A8">
            <w:pPr>
              <w:widowControl/>
              <w:autoSpaceDE/>
              <w:autoSpaceDN/>
              <w:adjustRightInd/>
              <w:jc w:val="center"/>
            </w:pPr>
            <w:r w:rsidRPr="004479BD">
              <w:t xml:space="preserve">Приложение </w:t>
            </w:r>
            <w:r>
              <w:t>1</w:t>
            </w:r>
            <w:r w:rsidRPr="004479BD">
              <w:br/>
              <w:t xml:space="preserve">к решению  Совета депутатов Липкинского сельского поселения </w:t>
            </w:r>
            <w:r>
              <w:t>от 04</w:t>
            </w:r>
            <w:r w:rsidRPr="004479BD">
              <w:t>.</w:t>
            </w:r>
            <w:r>
              <w:t>04</w:t>
            </w:r>
            <w:r w:rsidRPr="004479BD">
              <w:t>.202</w:t>
            </w:r>
            <w:r>
              <w:t>2</w:t>
            </w:r>
            <w:r w:rsidRPr="004479BD">
              <w:t>г</w:t>
            </w:r>
            <w:r>
              <w:t>.</w:t>
            </w:r>
            <w:r w:rsidRPr="004479BD">
              <w:t xml:space="preserve"> №</w:t>
            </w:r>
            <w:r>
              <w:t>13</w:t>
            </w:r>
          </w:p>
        </w:tc>
      </w:tr>
      <w:tr w:rsidR="00C553A0" w:rsidRPr="004479BD" w:rsidTr="00BE66A8">
        <w:trPr>
          <w:gridAfter w:val="1"/>
          <w:wAfter w:w="56" w:type="dxa"/>
          <w:trHeight w:val="30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6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</w:pPr>
          </w:p>
        </w:tc>
      </w:tr>
      <w:tr w:rsidR="00C553A0" w:rsidRPr="004479BD" w:rsidTr="00BE66A8">
        <w:trPr>
          <w:gridAfter w:val="1"/>
          <w:wAfter w:w="56" w:type="dxa"/>
          <w:trHeight w:val="1260"/>
        </w:trPr>
        <w:tc>
          <w:tcPr>
            <w:tcW w:w="102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4479BD">
              <w:rPr>
                <w:b/>
                <w:bCs/>
                <w:sz w:val="24"/>
                <w:szCs w:val="24"/>
              </w:rPr>
              <w:t xml:space="preserve"> ОБЪЕМ </w:t>
            </w:r>
            <w:r w:rsidRPr="004479BD">
              <w:rPr>
                <w:b/>
                <w:bCs/>
                <w:sz w:val="24"/>
                <w:szCs w:val="24"/>
              </w:rPr>
              <w:br/>
              <w:t xml:space="preserve">БЕЗВОЗМЕЗДНЫХ ПОСТУПЛЕНИЙ В БЮДЖЕТ ЛИПКИНСКОГО СЕЛЬСКОГО ПОСЕЛЕНИЯ  РОМОДАНОВСКОГО МУНИЦИПАЛЬНОГО РАЙОНА  РЕСПУБЛИКИ МОРДОВИЯ НА 2022 ГОД И НА </w:t>
            </w:r>
            <w:r>
              <w:rPr>
                <w:b/>
                <w:bCs/>
                <w:sz w:val="24"/>
                <w:szCs w:val="24"/>
              </w:rPr>
              <w:t>ПЛАНОВЫЙ ПЕРИОД 2023 и</w:t>
            </w:r>
            <w:r w:rsidRPr="004479BD">
              <w:rPr>
                <w:b/>
                <w:bCs/>
                <w:sz w:val="24"/>
                <w:szCs w:val="24"/>
              </w:rPr>
              <w:t xml:space="preserve"> 2024 ГОДОВ</w:t>
            </w:r>
            <w:r w:rsidRPr="004479BD"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C553A0" w:rsidRPr="004479BD" w:rsidTr="00BE66A8">
        <w:trPr>
          <w:trHeight w:val="255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5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</w:pPr>
            <w:r w:rsidRPr="004479BD">
              <w:t>(тыс. рублей)</w:t>
            </w:r>
          </w:p>
        </w:tc>
      </w:tr>
      <w:tr w:rsidR="00C553A0" w:rsidRPr="004479BD" w:rsidTr="00BE66A8">
        <w:trPr>
          <w:gridAfter w:val="1"/>
          <w:wAfter w:w="56" w:type="dxa"/>
          <w:trHeight w:val="255"/>
        </w:trPr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 xml:space="preserve"> Код </w:t>
            </w:r>
          </w:p>
        </w:tc>
        <w:tc>
          <w:tcPr>
            <w:tcW w:w="45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 xml:space="preserve"> Наименование </w:t>
            </w:r>
          </w:p>
        </w:tc>
        <w:tc>
          <w:tcPr>
            <w:tcW w:w="33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Сумма</w:t>
            </w:r>
          </w:p>
        </w:tc>
      </w:tr>
      <w:tr w:rsidR="00C553A0" w:rsidRPr="004479BD" w:rsidTr="00BE66A8">
        <w:trPr>
          <w:gridAfter w:val="1"/>
          <w:wAfter w:w="56" w:type="dxa"/>
          <w:trHeight w:val="330"/>
        </w:trPr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5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2022 год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2023 год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2024 год</w:t>
            </w:r>
          </w:p>
        </w:tc>
      </w:tr>
      <w:tr w:rsidR="00C553A0" w:rsidRPr="004479BD" w:rsidTr="00BE66A8">
        <w:trPr>
          <w:gridAfter w:val="1"/>
          <w:wAfter w:w="56" w:type="dxa"/>
          <w:trHeight w:val="25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1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5</w:t>
            </w:r>
          </w:p>
        </w:tc>
      </w:tr>
      <w:tr w:rsidR="00C553A0" w:rsidRPr="004479BD" w:rsidTr="00BE66A8">
        <w:trPr>
          <w:gridAfter w:val="1"/>
          <w:wAfter w:w="56" w:type="dxa"/>
          <w:trHeight w:val="31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b/>
                <w:bCs/>
                <w:sz w:val="22"/>
                <w:szCs w:val="22"/>
              </w:rPr>
            </w:pPr>
            <w:r w:rsidRPr="004479BD"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4479BD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4479BD">
              <w:rPr>
                <w:color w:val="000000"/>
                <w:sz w:val="24"/>
                <w:szCs w:val="24"/>
              </w:rPr>
              <w:t xml:space="preserve">        1 126,5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4479BD">
              <w:rPr>
                <w:color w:val="000000"/>
                <w:sz w:val="24"/>
                <w:szCs w:val="24"/>
              </w:rPr>
              <w:t xml:space="preserve">          310,9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right="4"/>
              <w:jc w:val="center"/>
              <w:rPr>
                <w:color w:val="000000"/>
                <w:sz w:val="24"/>
                <w:szCs w:val="24"/>
              </w:rPr>
            </w:pPr>
            <w:r w:rsidRPr="004479BD">
              <w:rPr>
                <w:color w:val="000000"/>
                <w:sz w:val="24"/>
                <w:szCs w:val="24"/>
              </w:rPr>
              <w:t xml:space="preserve">           395,9   </w:t>
            </w:r>
          </w:p>
        </w:tc>
      </w:tr>
      <w:tr w:rsidR="00C553A0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sz w:val="22"/>
                <w:szCs w:val="22"/>
              </w:rPr>
            </w:pPr>
            <w:r w:rsidRPr="004479BD">
              <w:rPr>
                <w:sz w:val="22"/>
                <w:szCs w:val="22"/>
              </w:rPr>
              <w:t>2 02 00000 00 0000 000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4479BD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1 094,6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310,9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395,9   </w:t>
            </w:r>
          </w:p>
        </w:tc>
      </w:tr>
      <w:tr w:rsidR="00C553A0" w:rsidRPr="004479BD" w:rsidTr="00BE66A8">
        <w:trPr>
          <w:gridAfter w:val="1"/>
          <w:wAfter w:w="56" w:type="dxa"/>
          <w:trHeight w:val="57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sz w:val="22"/>
                <w:szCs w:val="22"/>
              </w:rPr>
            </w:pPr>
            <w:r w:rsidRPr="004479BD">
              <w:rPr>
                <w:sz w:val="22"/>
                <w:szCs w:val="22"/>
              </w:rPr>
              <w:t>2 02 10000 00 0000 150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4479BD"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526,2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141,6   </w:t>
            </w:r>
          </w:p>
        </w:tc>
      </w:tr>
      <w:tr w:rsidR="00C553A0" w:rsidRPr="004479BD" w:rsidTr="00BE66A8">
        <w:trPr>
          <w:gridAfter w:val="1"/>
          <w:wAfter w:w="56" w:type="dxa"/>
          <w:trHeight w:val="315"/>
        </w:trPr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2 02 15001 00 0000 150</w:t>
            </w:r>
          </w:p>
        </w:tc>
        <w:tc>
          <w:tcPr>
            <w:tcW w:w="45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Дотации на выравнивание бюджетной обеспеченности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103,1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141,6   </w:t>
            </w:r>
          </w:p>
        </w:tc>
      </w:tr>
      <w:tr w:rsidR="00C553A0" w:rsidRPr="004479BD" w:rsidTr="00BE66A8">
        <w:trPr>
          <w:gridAfter w:val="1"/>
          <w:wAfter w:w="56" w:type="dxa"/>
          <w:trHeight w:val="9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103,1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141,6   </w:t>
            </w:r>
          </w:p>
        </w:tc>
      </w:tr>
      <w:tr w:rsidR="00C553A0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2 02 15002 00 0000 150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423,1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</w:tr>
      <w:tr w:rsidR="00C553A0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2 02 15002 10 0000 150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423,1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</w:tr>
      <w:tr w:rsidR="00C553A0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2 02 20000 00 0000 150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</w:tr>
      <w:tr w:rsidR="00C553A0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left="-108"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2 02 25555 00 0000 150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</w:tr>
      <w:tr w:rsidR="00C553A0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left="-288"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2 02 25555 10  0000 150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</w:tr>
      <w:tr w:rsidR="00C553A0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left="-108"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2 02 25576 00 0000 150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</w:tr>
      <w:tr w:rsidR="00C553A0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2 02 25576 10 0000 150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</w:tr>
      <w:tr w:rsidR="00C553A0" w:rsidRPr="004479BD" w:rsidTr="00BE66A8">
        <w:trPr>
          <w:gridAfter w:val="1"/>
          <w:wAfter w:w="56" w:type="dxa"/>
          <w:trHeight w:val="315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2 02 29999 00 0000 150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Прочие субсидии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</w:tr>
      <w:tr w:rsidR="00C553A0" w:rsidRPr="004479BD" w:rsidTr="00BE66A8">
        <w:trPr>
          <w:gridAfter w:val="1"/>
          <w:wAfter w:w="56" w:type="dxa"/>
          <w:trHeight w:val="315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</w:tr>
      <w:tr w:rsidR="00C553A0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left="-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2 02 30000 00 0000 150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90,0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93,0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96,2   </w:t>
            </w:r>
          </w:p>
        </w:tc>
      </w:tr>
      <w:tr w:rsidR="00C553A0" w:rsidRPr="004479BD" w:rsidTr="00BE66A8">
        <w:trPr>
          <w:gridAfter w:val="1"/>
          <w:wAfter w:w="56" w:type="dxa"/>
          <w:trHeight w:val="9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left="-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2 02 30024 00 0000 150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0,2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0,2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0,2   </w:t>
            </w:r>
          </w:p>
        </w:tc>
      </w:tr>
      <w:tr w:rsidR="00C553A0" w:rsidRPr="004479BD" w:rsidTr="00BE66A8">
        <w:trPr>
          <w:gridAfter w:val="1"/>
          <w:wAfter w:w="56" w:type="dxa"/>
          <w:trHeight w:val="9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left="-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2 02 30024 10 0000 150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0,2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0,2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0,2   </w:t>
            </w:r>
          </w:p>
        </w:tc>
      </w:tr>
      <w:tr w:rsidR="00C553A0" w:rsidRPr="004479BD" w:rsidTr="00BE66A8">
        <w:trPr>
          <w:gridAfter w:val="1"/>
          <w:wAfter w:w="56" w:type="dxa"/>
          <w:trHeight w:val="114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left="72" w:hanging="180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2 02 35118  00 0000 </w:t>
            </w:r>
            <w:r>
              <w:rPr>
                <w:color w:val="000000"/>
                <w:sz w:val="22"/>
                <w:szCs w:val="22"/>
              </w:rPr>
              <w:t>1</w:t>
            </w:r>
            <w:r w:rsidRPr="004479BD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CCFFCC"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Субвенции бюджетам на осуществление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479BD">
              <w:rPr>
                <w:color w:val="000000"/>
                <w:sz w:val="22"/>
                <w:szCs w:val="22"/>
              </w:rPr>
              <w:t>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96,0   </w:t>
            </w:r>
          </w:p>
        </w:tc>
      </w:tr>
      <w:tr w:rsidR="00C553A0" w:rsidRPr="004479BD" w:rsidTr="00BE66A8">
        <w:trPr>
          <w:gridAfter w:val="1"/>
          <w:wAfter w:w="56" w:type="dxa"/>
          <w:trHeight w:val="114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2 02 35118 10 0000 150</w:t>
            </w:r>
          </w:p>
        </w:tc>
        <w:tc>
          <w:tcPr>
            <w:tcW w:w="4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96,0   </w:t>
            </w:r>
          </w:p>
        </w:tc>
      </w:tr>
      <w:tr w:rsidR="00C553A0" w:rsidRPr="004479BD" w:rsidTr="00BE66A8">
        <w:trPr>
          <w:gridAfter w:val="1"/>
          <w:wAfter w:w="56" w:type="dxa"/>
          <w:trHeight w:val="315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2 02 40000 00 0000 150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FF"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138,1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158,1   </w:t>
            </w:r>
          </w:p>
        </w:tc>
      </w:tr>
      <w:tr w:rsidR="00C553A0" w:rsidRPr="004479BD" w:rsidTr="00BE66A8">
        <w:trPr>
          <w:gridAfter w:val="1"/>
          <w:wAfter w:w="56" w:type="dxa"/>
          <w:trHeight w:val="1245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2 02 40014 00 0000 150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138,1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158,1   </w:t>
            </w:r>
          </w:p>
        </w:tc>
      </w:tr>
      <w:tr w:rsidR="00C553A0" w:rsidRPr="004479BD" w:rsidTr="00BE66A8">
        <w:trPr>
          <w:gridAfter w:val="1"/>
          <w:wAfter w:w="56" w:type="dxa"/>
          <w:trHeight w:val="15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2 02 40014 10 0000 150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138,1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158,1   </w:t>
            </w:r>
          </w:p>
        </w:tc>
      </w:tr>
      <w:tr w:rsidR="00C553A0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2 02 49999 00 0000 150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31,9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</w:tr>
      <w:tr w:rsidR="00C553A0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Прочие межбюджетные трансферты , передаваемые бюджетам сельских поселений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31,9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</w:tr>
      <w:tr w:rsidR="00C553A0" w:rsidRPr="004479BD" w:rsidTr="00BE66A8">
        <w:trPr>
          <w:gridAfter w:val="1"/>
          <w:wAfter w:w="56" w:type="dxa"/>
          <w:trHeight w:val="315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2 07 00000 00 0000 000</w:t>
            </w:r>
          </w:p>
        </w:tc>
        <w:tc>
          <w:tcPr>
            <w:tcW w:w="4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Прочие безвозмездные поступления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</w:tr>
      <w:tr w:rsidR="00C553A0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4479BD" w:rsidRDefault="00C553A0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2 07 05000 10 0000 150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Прочие безвозмез</w:t>
            </w:r>
            <w:r>
              <w:rPr>
                <w:color w:val="000000"/>
                <w:sz w:val="22"/>
                <w:szCs w:val="22"/>
              </w:rPr>
              <w:t>д</w:t>
            </w:r>
            <w:r w:rsidRPr="004479BD">
              <w:rPr>
                <w:color w:val="000000"/>
                <w:sz w:val="22"/>
                <w:szCs w:val="22"/>
              </w:rPr>
              <w:t>ные поступления в бюджеты сельских поселений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4479BD" w:rsidRDefault="00C553A0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</w:tr>
    </w:tbl>
    <w:p w:rsidR="00C553A0" w:rsidRDefault="00C553A0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C553A0" w:rsidRDefault="00C553A0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C553A0" w:rsidRDefault="00C553A0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720" w:type="dxa"/>
        <w:tblInd w:w="108" w:type="dxa"/>
        <w:tblLook w:val="0000"/>
      </w:tblPr>
      <w:tblGrid>
        <w:gridCol w:w="2944"/>
        <w:gridCol w:w="598"/>
        <w:gridCol w:w="436"/>
        <w:gridCol w:w="564"/>
        <w:gridCol w:w="396"/>
        <w:gridCol w:w="349"/>
        <w:gridCol w:w="396"/>
        <w:gridCol w:w="714"/>
        <w:gridCol w:w="546"/>
        <w:gridCol w:w="1259"/>
        <w:gridCol w:w="1259"/>
        <w:gridCol w:w="1259"/>
      </w:tblGrid>
      <w:tr w:rsidR="00C553A0" w:rsidRPr="00BE66A8" w:rsidTr="00BE66A8">
        <w:trPr>
          <w:trHeight w:val="747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1" w:name="RANGE!A1:L101"/>
            <w:bookmarkEnd w:id="1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1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E66A8">
              <w:rPr>
                <w:color w:val="000000"/>
              </w:rPr>
              <w:t>Приложение 2</w:t>
            </w:r>
            <w:r w:rsidRPr="00BE66A8">
              <w:rPr>
                <w:color w:val="000000"/>
              </w:rPr>
              <w:br/>
              <w:t>к решению  Совета депутатов Липкинского сельского поселения</w:t>
            </w:r>
            <w:r>
              <w:rPr>
                <w:color w:val="000000"/>
              </w:rPr>
              <w:t xml:space="preserve"> от 04</w:t>
            </w:r>
            <w:r w:rsidRPr="00BE66A8">
              <w:rPr>
                <w:color w:val="000000"/>
              </w:rPr>
              <w:t>.</w:t>
            </w:r>
            <w:r>
              <w:rPr>
                <w:color w:val="000000"/>
              </w:rPr>
              <w:t>04</w:t>
            </w:r>
            <w:r w:rsidRPr="00BE66A8">
              <w:rPr>
                <w:color w:val="000000"/>
              </w:rPr>
              <w:t>.202</w:t>
            </w:r>
            <w:r>
              <w:rPr>
                <w:color w:val="000000"/>
              </w:rPr>
              <w:t>2</w:t>
            </w:r>
            <w:r w:rsidRPr="00BE66A8">
              <w:rPr>
                <w:color w:val="000000"/>
              </w:rPr>
              <w:t>г</w:t>
            </w:r>
            <w:r>
              <w:rPr>
                <w:color w:val="000000"/>
              </w:rPr>
              <w:t xml:space="preserve">. </w:t>
            </w:r>
            <w:r w:rsidRPr="00BE66A8">
              <w:rPr>
                <w:color w:val="000000"/>
              </w:rPr>
              <w:t>№</w:t>
            </w:r>
            <w:r>
              <w:rPr>
                <w:color w:val="000000"/>
              </w:rPr>
              <w:t>13</w:t>
            </w:r>
          </w:p>
        </w:tc>
      </w:tr>
      <w:tr w:rsidR="00C553A0" w:rsidRPr="00BE66A8" w:rsidTr="00BE66A8">
        <w:trPr>
          <w:trHeight w:val="108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E66A8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BE66A8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ЛИПКИНСКОГО СЕЛЬСКОГО ПОСЕЛЕНИЯ РОМОДАНОВСКОГО МУНИЦИПАЛЬНОГО РАЙОНА РЕСПУБЛИКИ МОРДОВИЯ НА 2022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ГОД И НА ПЛАНОВЫЙ ПЕРИОД 2023 и</w:t>
            </w:r>
            <w:r w:rsidRPr="00BE66A8">
              <w:rPr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>(тыс. рублей)</w:t>
            </w:r>
          </w:p>
        </w:tc>
      </w:tr>
      <w:tr w:rsidR="00C553A0" w:rsidRPr="00BE66A8" w:rsidTr="00BE66A8">
        <w:trPr>
          <w:trHeight w:val="398"/>
        </w:trPr>
        <w:tc>
          <w:tcPr>
            <w:tcW w:w="3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Сумма</w:t>
            </w:r>
          </w:p>
        </w:tc>
      </w:tr>
      <w:tr w:rsidR="00C553A0" w:rsidRPr="00BE66A8" w:rsidTr="00BE66A8">
        <w:trPr>
          <w:trHeight w:val="327"/>
        </w:trPr>
        <w:tc>
          <w:tcPr>
            <w:tcW w:w="3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2024 год</w:t>
            </w:r>
          </w:p>
        </w:tc>
      </w:tr>
      <w:tr w:rsidR="00C553A0" w:rsidRPr="00BE66A8" w:rsidTr="00BE66A8">
        <w:trPr>
          <w:trHeight w:val="289"/>
        </w:trPr>
        <w:tc>
          <w:tcPr>
            <w:tcW w:w="3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10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11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12</w:t>
            </w:r>
          </w:p>
        </w:tc>
      </w:tr>
      <w:tr w:rsidR="00C553A0" w:rsidRPr="00BE66A8" w:rsidTr="00BE66A8">
        <w:trPr>
          <w:trHeight w:val="289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BE66A8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BE66A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BE66A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BE66A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BE66A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BE66A8">
              <w:rPr>
                <w:b/>
                <w:bCs/>
                <w:sz w:val="24"/>
                <w:szCs w:val="24"/>
              </w:rPr>
              <w:t>1 725,9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BE66A8">
              <w:rPr>
                <w:b/>
                <w:bCs/>
                <w:sz w:val="24"/>
                <w:szCs w:val="24"/>
              </w:rPr>
              <w:t>857,0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BE66A8">
              <w:rPr>
                <w:b/>
                <w:bCs/>
                <w:sz w:val="24"/>
                <w:szCs w:val="24"/>
              </w:rPr>
              <w:t>978,9</w:t>
            </w:r>
          </w:p>
        </w:tc>
      </w:tr>
      <w:tr w:rsidR="00C553A0" w:rsidRPr="00BE66A8" w:rsidTr="00BE66A8">
        <w:trPr>
          <w:trHeight w:val="1197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1 725,9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C553A0" w:rsidRPr="00BE66A8" w:rsidTr="00BE66A8">
        <w:trPr>
          <w:trHeight w:val="57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BE66A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BE66A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BE66A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BE66A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1 301,4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348,3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423,0</w:t>
            </w:r>
          </w:p>
        </w:tc>
      </w:tr>
      <w:tr w:rsidR="00C553A0" w:rsidRPr="00BE66A8" w:rsidTr="00BE66A8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BE66A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BE66A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BE66A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BE66A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381,0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184,9</w:t>
            </w:r>
          </w:p>
        </w:tc>
      </w:tr>
      <w:tr w:rsidR="00C553A0" w:rsidRPr="00BE66A8" w:rsidTr="00BE66A8">
        <w:trPr>
          <w:trHeight w:val="9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277,6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184,9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277,6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184,9</w:t>
            </w:r>
          </w:p>
        </w:tc>
      </w:tr>
      <w:tr w:rsidR="00C553A0" w:rsidRPr="00BE66A8" w:rsidTr="00BE66A8">
        <w:trPr>
          <w:trHeight w:val="69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277,6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184,9</w:t>
            </w:r>
          </w:p>
        </w:tc>
      </w:tr>
      <w:tr w:rsidR="00C553A0" w:rsidRPr="00BE66A8" w:rsidTr="00BE66A8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277,6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184,9</w:t>
            </w:r>
          </w:p>
        </w:tc>
      </w:tr>
      <w:tr w:rsidR="00C553A0" w:rsidRPr="00BE66A8" w:rsidTr="00BE66A8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277,6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184,9</w:t>
            </w:r>
          </w:p>
        </w:tc>
      </w:tr>
      <w:tr w:rsidR="00C553A0" w:rsidRPr="00BE66A8" w:rsidTr="00BE66A8">
        <w:trPr>
          <w:trHeight w:val="9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103,4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087D5E">
        <w:trPr>
          <w:trHeight w:val="1748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103,4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237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103,4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087D5E">
        <w:trPr>
          <w:trHeight w:val="774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103,4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18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895,4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163,7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233,1</w:t>
            </w:r>
          </w:p>
        </w:tc>
      </w:tr>
      <w:tr w:rsidR="00C553A0" w:rsidRPr="00BE66A8" w:rsidTr="00087D5E">
        <w:trPr>
          <w:trHeight w:val="714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BE66A8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BE66A8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654,9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232,9</w:t>
            </w:r>
          </w:p>
        </w:tc>
      </w:tr>
      <w:tr w:rsidR="00C553A0" w:rsidRPr="00BE66A8" w:rsidTr="00087D5E">
        <w:trPr>
          <w:trHeight w:val="138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Обеспечение деятельности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654,9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232,9</w:t>
            </w:r>
          </w:p>
        </w:tc>
      </w:tr>
      <w:tr w:rsidR="00C553A0" w:rsidRPr="00BE66A8" w:rsidTr="00BE66A8">
        <w:trPr>
          <w:trHeight w:val="6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177,9</w:t>
            </w:r>
          </w:p>
        </w:tc>
      </w:tr>
      <w:tr w:rsidR="00C553A0" w:rsidRPr="00BE66A8" w:rsidTr="00BE66A8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177,9</w:t>
            </w:r>
          </w:p>
        </w:tc>
      </w:tr>
      <w:tr w:rsidR="00C553A0" w:rsidRPr="00BE66A8" w:rsidTr="00BE66A8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177,9</w:t>
            </w:r>
          </w:p>
        </w:tc>
      </w:tr>
      <w:tr w:rsidR="00C553A0" w:rsidRPr="00BE66A8" w:rsidTr="00087D5E">
        <w:trPr>
          <w:trHeight w:val="66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177,9</w:t>
            </w:r>
          </w:p>
        </w:tc>
      </w:tr>
      <w:tr w:rsidR="00C553A0" w:rsidRPr="00BE66A8" w:rsidTr="00BE66A8">
        <w:trPr>
          <w:trHeight w:val="9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 xml:space="preserve">Субсидии на </w:t>
            </w:r>
          </w:p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софинансирование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1792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24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087D5E">
        <w:trPr>
          <w:trHeight w:val="712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5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195,9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55,0</w:t>
            </w:r>
          </w:p>
        </w:tc>
      </w:tr>
      <w:tr w:rsidR="00C553A0" w:rsidRPr="00BE66A8" w:rsidTr="00087D5E">
        <w:trPr>
          <w:trHeight w:val="778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186,9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C553A0" w:rsidRPr="00BE66A8" w:rsidTr="00087D5E">
        <w:trPr>
          <w:trHeight w:val="1074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186,9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C553A0" w:rsidRPr="00BE66A8" w:rsidTr="00087D5E">
        <w:trPr>
          <w:trHeight w:val="378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850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C553A0" w:rsidRPr="00BE66A8" w:rsidTr="00BE66A8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</w:tr>
      <w:tr w:rsidR="00C553A0" w:rsidRPr="00BE66A8" w:rsidTr="00BE66A8">
        <w:trPr>
          <w:trHeight w:val="223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</w:tr>
      <w:tr w:rsidR="00C553A0" w:rsidRPr="00BE66A8" w:rsidTr="00BE66A8">
        <w:trPr>
          <w:trHeight w:val="33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</w:tr>
      <w:tr w:rsidR="00C553A0" w:rsidRPr="00BE66A8" w:rsidTr="00BE66A8">
        <w:trPr>
          <w:trHeight w:val="3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</w:tr>
      <w:tr w:rsidR="00C553A0" w:rsidRPr="00BE66A8" w:rsidTr="00087D5E">
        <w:trPr>
          <w:trHeight w:val="644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</w:tr>
      <w:tr w:rsidR="00C553A0" w:rsidRPr="00BE66A8" w:rsidTr="00087D5E">
        <w:trPr>
          <w:trHeight w:val="1074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C553A0" w:rsidRPr="00BE66A8" w:rsidTr="00BE66A8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C553A0" w:rsidRPr="00BE66A8" w:rsidTr="00BE66A8">
        <w:trPr>
          <w:trHeight w:val="223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C553A0" w:rsidRPr="00BE66A8" w:rsidTr="00BE66A8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C553A0" w:rsidRPr="00BE66A8" w:rsidTr="00BE66A8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17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</w:t>
            </w:r>
            <w:r w:rsidRPr="00BE66A8">
              <w:rPr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850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96,0</w:t>
            </w:r>
          </w:p>
        </w:tc>
      </w:tr>
      <w:tr w:rsidR="00C553A0" w:rsidRPr="00BE66A8" w:rsidTr="00BE66A8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96,0</w:t>
            </w:r>
          </w:p>
        </w:tc>
      </w:tr>
      <w:tr w:rsidR="00C553A0" w:rsidRPr="00BE66A8" w:rsidTr="00BE66A8">
        <w:trPr>
          <w:trHeight w:val="15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96,0</w:t>
            </w:r>
          </w:p>
        </w:tc>
      </w:tr>
      <w:tr w:rsidR="00C553A0" w:rsidRPr="00BE66A8" w:rsidTr="00BE66A8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96,0</w:t>
            </w:r>
          </w:p>
        </w:tc>
      </w:tr>
      <w:tr w:rsidR="00C553A0" w:rsidRPr="00BE66A8" w:rsidTr="00BE66A8">
        <w:trPr>
          <w:trHeight w:val="1500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96,0</w:t>
            </w:r>
          </w:p>
        </w:tc>
      </w:tr>
      <w:tr w:rsidR="00C553A0" w:rsidRPr="00BE66A8" w:rsidTr="00BE66A8">
        <w:trPr>
          <w:trHeight w:val="180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96,0</w:t>
            </w:r>
          </w:p>
        </w:tc>
      </w:tr>
      <w:tr w:rsidR="00C553A0" w:rsidRPr="00BE66A8" w:rsidTr="00BE66A8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91,0</w:t>
            </w:r>
          </w:p>
        </w:tc>
      </w:tr>
      <w:tr w:rsidR="00C553A0" w:rsidRPr="00BE66A8" w:rsidTr="00BE66A8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91,0</w:t>
            </w:r>
          </w:p>
        </w:tc>
      </w:tr>
      <w:tr w:rsidR="00C553A0" w:rsidRPr="00BE66A8" w:rsidTr="00BE66A8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C553A0" w:rsidRPr="00BE66A8" w:rsidTr="00BE66A8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C553A0" w:rsidRPr="00BE66A8" w:rsidTr="00BE66A8">
        <w:trPr>
          <w:trHeight w:val="85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22"/>
                <w:szCs w:val="22"/>
              </w:rPr>
            </w:pPr>
            <w:r w:rsidRPr="00BE66A8">
              <w:rPr>
                <w:b/>
                <w:bCs/>
                <w:color w:val="000000"/>
                <w:sz w:val="22"/>
                <w:szCs w:val="22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12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18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21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9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8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12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C553A0" w:rsidRPr="00BE66A8" w:rsidTr="00BE66A8">
        <w:trPr>
          <w:trHeight w:val="3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158,1</w:t>
            </w:r>
          </w:p>
        </w:tc>
      </w:tr>
      <w:tr w:rsidR="00C553A0" w:rsidRPr="00BE66A8" w:rsidTr="00BE66A8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158,1</w:t>
            </w:r>
          </w:p>
        </w:tc>
      </w:tr>
      <w:tr w:rsidR="00C553A0" w:rsidRPr="00BE66A8" w:rsidTr="00BE66A8">
        <w:trPr>
          <w:trHeight w:val="21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BE66A8">
              <w:rPr>
                <w:sz w:val="22"/>
                <w:szCs w:val="22"/>
              </w:rPr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158,1</w:t>
            </w:r>
          </w:p>
        </w:tc>
      </w:tr>
      <w:tr w:rsidR="00C553A0" w:rsidRPr="00BE66A8" w:rsidTr="00BE66A8">
        <w:trPr>
          <w:trHeight w:val="21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"Комплексное</w:t>
            </w:r>
            <w:r w:rsidRPr="00BE66A8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BE66A8">
              <w:rPr>
                <w:sz w:val="22"/>
                <w:szCs w:val="22"/>
              </w:rPr>
              <w:t xml:space="preserve"> системы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BE66A8">
              <w:rPr>
                <w:sz w:val="22"/>
                <w:szCs w:val="22"/>
              </w:rPr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158,1</w:t>
            </w:r>
          </w:p>
        </w:tc>
      </w:tr>
      <w:tr w:rsidR="00C553A0" w:rsidRPr="00BE66A8" w:rsidTr="00BE66A8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</w:t>
            </w:r>
            <w:r>
              <w:rPr>
                <w:sz w:val="22"/>
                <w:szCs w:val="22"/>
              </w:rPr>
              <w:t xml:space="preserve"> </w:t>
            </w:r>
            <w:r w:rsidRPr="00BE66A8">
              <w:rPr>
                <w:sz w:val="22"/>
                <w:szCs w:val="22"/>
              </w:rPr>
              <w:t>регионального и межмуниципального,</w:t>
            </w:r>
            <w:r>
              <w:rPr>
                <w:sz w:val="22"/>
                <w:szCs w:val="22"/>
              </w:rPr>
              <w:t xml:space="preserve"> </w:t>
            </w:r>
            <w:r w:rsidRPr="00BE66A8">
              <w:rPr>
                <w:sz w:val="22"/>
                <w:szCs w:val="22"/>
              </w:rPr>
              <w:t>а так же местного значения"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158,1</w:t>
            </w:r>
          </w:p>
        </w:tc>
      </w:tr>
      <w:tr w:rsidR="00C553A0" w:rsidRPr="00BE66A8" w:rsidTr="00BE66A8">
        <w:trPr>
          <w:trHeight w:val="71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158,1</w:t>
            </w:r>
          </w:p>
        </w:tc>
      </w:tr>
      <w:tr w:rsidR="00C553A0" w:rsidRPr="00BE66A8" w:rsidTr="00087D5E">
        <w:trPr>
          <w:trHeight w:val="779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158,1</w:t>
            </w:r>
          </w:p>
        </w:tc>
      </w:tr>
      <w:tr w:rsidR="00C553A0" w:rsidRPr="00BE66A8" w:rsidTr="00BE66A8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158,1</w:t>
            </w:r>
          </w:p>
        </w:tc>
      </w:tr>
      <w:tr w:rsidR="00C553A0" w:rsidRPr="00BE66A8" w:rsidTr="00BE66A8">
        <w:trPr>
          <w:trHeight w:val="3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C553A0" w:rsidRPr="00BE66A8" w:rsidTr="00BE66A8">
        <w:trPr>
          <w:trHeight w:val="21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>Муниц</w:t>
            </w:r>
            <w:r>
              <w:rPr>
                <w:color w:val="000000"/>
                <w:sz w:val="22"/>
                <w:szCs w:val="22"/>
              </w:rPr>
              <w:t>ипальная программа "Комплексное</w:t>
            </w:r>
            <w:r w:rsidRPr="00BE66A8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BE66A8">
              <w:rPr>
                <w:color w:val="000000"/>
                <w:sz w:val="22"/>
                <w:szCs w:val="22"/>
              </w:rPr>
              <w:t xml:space="preserve">  системы коммунальной инфраструктуры Липкинского сельского поселения Ромодановского муниципального района Республики Мордовия на 2018-2028 гг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BE66A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C553A0" w:rsidRPr="00BE66A8" w:rsidTr="00BE66A8">
        <w:trPr>
          <w:trHeight w:val="21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"Комплексное развитие</w:t>
            </w:r>
            <w:r w:rsidRPr="00BE66A8">
              <w:rPr>
                <w:color w:val="000000"/>
                <w:sz w:val="22"/>
                <w:szCs w:val="22"/>
              </w:rPr>
              <w:t xml:space="preserve"> систем коммунальной  инфраструктуры Липкинского сельского поселения  Ромодановского муниципального района Республики Мордовия на  </w:t>
            </w:r>
            <w:r>
              <w:rPr>
                <w:color w:val="000000"/>
                <w:sz w:val="22"/>
                <w:szCs w:val="22"/>
              </w:rPr>
              <w:t>2018-2028 гг.</w:t>
            </w:r>
            <w:r w:rsidRPr="00BE66A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C553A0" w:rsidRPr="00BE66A8" w:rsidTr="00BE66A8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C553A0" w:rsidRPr="00BE66A8" w:rsidTr="00BE66A8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C553A0" w:rsidRPr="00BE66A8" w:rsidTr="00BE66A8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</w:tr>
      <w:tr w:rsidR="00C553A0" w:rsidRPr="00BE66A8" w:rsidTr="00BE66A8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</w:tr>
      <w:tr w:rsidR="00C553A0" w:rsidRPr="00BE66A8" w:rsidTr="00BE66A8">
        <w:trPr>
          <w:trHeight w:val="219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</w:tr>
      <w:tr w:rsidR="00C553A0" w:rsidRPr="00BE66A8" w:rsidTr="00BE66A8">
        <w:trPr>
          <w:trHeight w:val="8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>Иные меры социальной поддержки граждан,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E66A8">
              <w:rPr>
                <w:color w:val="000000"/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</w:tr>
      <w:tr w:rsidR="00C553A0" w:rsidRPr="00BE66A8" w:rsidTr="00BE66A8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</w:tr>
      <w:tr w:rsidR="00C553A0" w:rsidRPr="00BE66A8" w:rsidTr="00BE66A8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</w:tr>
      <w:tr w:rsidR="00C553A0" w:rsidRPr="00BE66A8" w:rsidTr="00BE66A8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310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E66A8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43,1 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E66A8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43,1 </w:t>
            </w:r>
          </w:p>
        </w:tc>
      </w:tr>
      <w:tr w:rsidR="00C553A0" w:rsidRPr="00BE66A8" w:rsidTr="00BE66A8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обеспечение деятельности Администрации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E66A8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43,1 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E66A8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43,1 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E66A8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43,1 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E66A8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43,1 </w:t>
            </w:r>
          </w:p>
        </w:tc>
      </w:tr>
      <w:tr w:rsidR="00C553A0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E66A8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BE66A8" w:rsidRDefault="00C553A0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43,1 </w:t>
            </w:r>
          </w:p>
        </w:tc>
      </w:tr>
    </w:tbl>
    <w:p w:rsidR="00C553A0" w:rsidRDefault="00C553A0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840" w:type="dxa"/>
        <w:tblInd w:w="108" w:type="dxa"/>
        <w:tblLook w:val="0000"/>
      </w:tblPr>
      <w:tblGrid>
        <w:gridCol w:w="3657"/>
        <w:gridCol w:w="436"/>
        <w:gridCol w:w="564"/>
        <w:gridCol w:w="396"/>
        <w:gridCol w:w="370"/>
        <w:gridCol w:w="396"/>
        <w:gridCol w:w="695"/>
        <w:gridCol w:w="546"/>
        <w:gridCol w:w="1260"/>
        <w:gridCol w:w="1260"/>
        <w:gridCol w:w="1260"/>
      </w:tblGrid>
      <w:tr w:rsidR="00C553A0" w:rsidRPr="00087D5E" w:rsidTr="006304D8">
        <w:trPr>
          <w:trHeight w:val="724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7D5E">
              <w:rPr>
                <w:color w:val="000000"/>
              </w:rPr>
              <w:t>Приложение 3</w:t>
            </w:r>
            <w:r w:rsidRPr="00087D5E">
              <w:rPr>
                <w:color w:val="000000"/>
              </w:rPr>
              <w:br/>
              <w:t xml:space="preserve">к решению  Совета депутатов Липкинского сельского поселения </w:t>
            </w:r>
            <w:r>
              <w:rPr>
                <w:color w:val="000000"/>
              </w:rPr>
              <w:t>от 04</w:t>
            </w:r>
            <w:r w:rsidRPr="00087D5E">
              <w:rPr>
                <w:color w:val="000000"/>
              </w:rPr>
              <w:t>.</w:t>
            </w:r>
            <w:r>
              <w:rPr>
                <w:color w:val="000000"/>
              </w:rPr>
              <w:t>04</w:t>
            </w:r>
            <w:r w:rsidRPr="00087D5E">
              <w:rPr>
                <w:color w:val="000000"/>
              </w:rPr>
              <w:t>.202</w:t>
            </w:r>
            <w:r>
              <w:rPr>
                <w:color w:val="000000"/>
              </w:rPr>
              <w:t>2</w:t>
            </w:r>
            <w:r w:rsidRPr="00087D5E">
              <w:rPr>
                <w:color w:val="000000"/>
              </w:rPr>
              <w:t>г</w:t>
            </w:r>
            <w:r>
              <w:rPr>
                <w:color w:val="000000"/>
              </w:rPr>
              <w:t>.</w:t>
            </w:r>
            <w:r w:rsidRPr="00087D5E">
              <w:rPr>
                <w:color w:val="000000"/>
              </w:rPr>
              <w:t xml:space="preserve"> №</w:t>
            </w:r>
            <w:r>
              <w:rPr>
                <w:color w:val="000000"/>
              </w:rPr>
              <w:t>13</w:t>
            </w:r>
          </w:p>
        </w:tc>
      </w:tr>
      <w:tr w:rsidR="00C553A0" w:rsidRPr="00087D5E" w:rsidTr="006304D8">
        <w:trPr>
          <w:trHeight w:val="1960"/>
        </w:trPr>
        <w:tc>
          <w:tcPr>
            <w:tcW w:w="108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87D5E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087D5E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ЛИПКИНСКОГО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</w:t>
            </w:r>
            <w:r>
              <w:rPr>
                <w:b/>
                <w:bCs/>
                <w:color w:val="000000"/>
                <w:sz w:val="24"/>
                <w:szCs w:val="24"/>
              </w:rPr>
              <w:t>ЫЙ ПЕРИОД 2023и</w:t>
            </w:r>
            <w:r w:rsidRPr="00087D5E">
              <w:rPr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553A0" w:rsidRPr="00087D5E" w:rsidRDefault="00C553A0" w:rsidP="006304D8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7D5E">
              <w:rPr>
                <w:color w:val="000000"/>
              </w:rPr>
              <w:t>(тыс. рублей)</w:t>
            </w:r>
          </w:p>
        </w:tc>
      </w:tr>
      <w:tr w:rsidR="00C553A0" w:rsidRPr="00087D5E" w:rsidTr="00087D5E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Сумма</w:t>
            </w:r>
          </w:p>
        </w:tc>
      </w:tr>
      <w:tr w:rsidR="00C553A0" w:rsidRPr="00087D5E" w:rsidTr="00087D5E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2024 год</w:t>
            </w:r>
          </w:p>
        </w:tc>
      </w:tr>
      <w:tr w:rsidR="00C553A0" w:rsidRPr="00087D5E" w:rsidTr="00087D5E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11</w:t>
            </w:r>
          </w:p>
        </w:tc>
      </w:tr>
      <w:tr w:rsidR="00C553A0" w:rsidRPr="00087D5E" w:rsidTr="00087D5E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87D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87D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87D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1 725,9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1 301,4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348,3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423,0</w:t>
            </w:r>
          </w:p>
        </w:tc>
      </w:tr>
      <w:tr w:rsidR="00C553A0" w:rsidRPr="00087D5E" w:rsidTr="006304D8">
        <w:trPr>
          <w:trHeight w:val="917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381,0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184,9</w:t>
            </w:r>
          </w:p>
        </w:tc>
      </w:tr>
      <w:tr w:rsidR="00C553A0" w:rsidRPr="00087D5E" w:rsidTr="00087D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184,9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184,9</w:t>
            </w:r>
          </w:p>
        </w:tc>
      </w:tr>
      <w:tr w:rsidR="00C553A0" w:rsidRPr="00087D5E" w:rsidTr="006304D8">
        <w:trPr>
          <w:trHeight w:val="422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184,9</w:t>
            </w:r>
          </w:p>
        </w:tc>
      </w:tr>
      <w:tr w:rsidR="00C553A0" w:rsidRPr="00087D5E" w:rsidTr="006304D8">
        <w:trPr>
          <w:trHeight w:val="196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184,9</w:t>
            </w:r>
          </w:p>
        </w:tc>
      </w:tr>
      <w:tr w:rsidR="00C553A0" w:rsidRPr="00087D5E" w:rsidTr="006304D8">
        <w:trPr>
          <w:trHeight w:val="752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184,9</w:t>
            </w:r>
          </w:p>
        </w:tc>
      </w:tr>
      <w:tr w:rsidR="00C553A0" w:rsidRPr="00087D5E" w:rsidTr="006304D8">
        <w:trPr>
          <w:trHeight w:val="396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6304D8">
        <w:trPr>
          <w:trHeight w:val="155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6304D8">
        <w:trPr>
          <w:trHeight w:val="1972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6304D8">
        <w:trPr>
          <w:trHeight w:val="608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6304D8">
        <w:trPr>
          <w:trHeight w:val="146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233,1</w:t>
            </w:r>
          </w:p>
        </w:tc>
      </w:tr>
      <w:tr w:rsidR="00C553A0" w:rsidRPr="00087D5E" w:rsidTr="00087D5E">
        <w:trPr>
          <w:trHeight w:val="5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654,9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232,9</w:t>
            </w:r>
          </w:p>
        </w:tc>
      </w:tr>
      <w:tr w:rsidR="00C553A0" w:rsidRPr="00087D5E" w:rsidTr="006304D8">
        <w:trPr>
          <w:trHeight w:val="1232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Обеспечение деятельности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654,9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232,9</w:t>
            </w:r>
          </w:p>
        </w:tc>
      </w:tr>
      <w:tr w:rsidR="00C553A0" w:rsidRPr="00087D5E" w:rsidTr="006304D8">
        <w:trPr>
          <w:trHeight w:val="386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177,9</w:t>
            </w:r>
          </w:p>
        </w:tc>
      </w:tr>
      <w:tr w:rsidR="00C553A0" w:rsidRPr="00087D5E" w:rsidTr="006304D8">
        <w:trPr>
          <w:trHeight w:val="627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177,9</w:t>
            </w:r>
          </w:p>
        </w:tc>
      </w:tr>
      <w:tr w:rsidR="00C553A0" w:rsidRPr="00087D5E" w:rsidTr="006304D8">
        <w:trPr>
          <w:trHeight w:val="2042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177,9</w:t>
            </w:r>
          </w:p>
        </w:tc>
      </w:tr>
      <w:tr w:rsidR="00C553A0" w:rsidRPr="00087D5E" w:rsidTr="006304D8">
        <w:trPr>
          <w:trHeight w:val="64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177,9</w:t>
            </w:r>
          </w:p>
        </w:tc>
      </w:tr>
      <w:tr w:rsidR="00C553A0" w:rsidRPr="00087D5E" w:rsidTr="006304D8">
        <w:trPr>
          <w:trHeight w:val="474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6304D8">
        <w:trPr>
          <w:trHeight w:val="15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087D5E">
        <w:trPr>
          <w:trHeight w:val="204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6304D8">
        <w:trPr>
          <w:trHeight w:val="6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6304D8">
        <w:trPr>
          <w:trHeight w:val="47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195,9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55,0</w:t>
            </w:r>
          </w:p>
        </w:tc>
      </w:tr>
      <w:tr w:rsidR="00C553A0" w:rsidRPr="00087D5E" w:rsidTr="00087D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C553A0" w:rsidRPr="00087D5E" w:rsidTr="00087D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C553A0" w:rsidRPr="00087D5E" w:rsidTr="006304D8">
        <w:trPr>
          <w:trHeight w:val="49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C553A0" w:rsidRPr="00087D5E" w:rsidTr="006304D8">
        <w:trPr>
          <w:trHeight w:val="114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</w:tr>
      <w:tr w:rsidR="00C553A0" w:rsidRPr="00087D5E" w:rsidTr="006304D8">
        <w:trPr>
          <w:trHeight w:val="1428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</w:tr>
      <w:tr w:rsidR="00C553A0" w:rsidRPr="00087D5E" w:rsidTr="006304D8">
        <w:trPr>
          <w:trHeight w:val="2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</w:tr>
      <w:tr w:rsidR="00C553A0" w:rsidRPr="00087D5E" w:rsidTr="00087D5E">
        <w:trPr>
          <w:trHeight w:val="30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</w:tr>
      <w:tr w:rsidR="00C553A0" w:rsidRPr="00087D5E" w:rsidTr="006304D8">
        <w:trPr>
          <w:trHeight w:val="64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</w:tr>
      <w:tr w:rsidR="00C553A0" w:rsidRPr="00087D5E" w:rsidTr="00087D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C553A0" w:rsidRPr="00087D5E" w:rsidTr="006304D8">
        <w:trPr>
          <w:trHeight w:val="1288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C553A0" w:rsidRPr="00087D5E" w:rsidTr="006304D8">
        <w:trPr>
          <w:trHeight w:val="1396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C553A0" w:rsidRPr="00087D5E" w:rsidTr="006304D8">
        <w:trPr>
          <w:trHeight w:val="103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C553A0" w:rsidRPr="00087D5E" w:rsidTr="00087D5E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6304D8">
        <w:trPr>
          <w:trHeight w:val="11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6304D8">
        <w:trPr>
          <w:trHeight w:val="1486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6304D8">
        <w:trPr>
          <w:trHeight w:val="554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</w:t>
            </w:r>
            <w:r w:rsidRPr="00087D5E">
              <w:rPr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6304D8">
        <w:trPr>
          <w:trHeight w:val="3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96,0</w:t>
            </w:r>
          </w:p>
        </w:tc>
      </w:tr>
      <w:tr w:rsidR="00C553A0" w:rsidRPr="00087D5E" w:rsidTr="006304D8">
        <w:trPr>
          <w:trHeight w:val="454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96,0</w:t>
            </w:r>
          </w:p>
        </w:tc>
      </w:tr>
      <w:tr w:rsidR="00C553A0" w:rsidRPr="00087D5E" w:rsidTr="00087D5E">
        <w:trPr>
          <w:trHeight w:val="12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96,0</w:t>
            </w:r>
          </w:p>
        </w:tc>
      </w:tr>
      <w:tr w:rsidR="00C553A0" w:rsidRPr="00087D5E" w:rsidTr="006304D8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96,0</w:t>
            </w:r>
          </w:p>
        </w:tc>
      </w:tr>
      <w:tr w:rsidR="00C553A0" w:rsidRPr="00087D5E" w:rsidTr="00087D5E">
        <w:trPr>
          <w:trHeight w:val="12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96,0</w:t>
            </w:r>
          </w:p>
        </w:tc>
      </w:tr>
      <w:tr w:rsidR="00C553A0" w:rsidRPr="00087D5E" w:rsidTr="00087D5E">
        <w:trPr>
          <w:trHeight w:val="150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96,0</w:t>
            </w:r>
          </w:p>
        </w:tc>
      </w:tr>
      <w:tr w:rsidR="00C553A0" w:rsidRPr="00087D5E" w:rsidTr="006304D8">
        <w:trPr>
          <w:trHeight w:val="1914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91,0</w:t>
            </w:r>
          </w:p>
        </w:tc>
      </w:tr>
      <w:tr w:rsidR="00C553A0" w:rsidRPr="00087D5E" w:rsidTr="006304D8">
        <w:trPr>
          <w:trHeight w:val="716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91,0</w:t>
            </w:r>
          </w:p>
        </w:tc>
      </w:tr>
      <w:tr w:rsidR="00C553A0" w:rsidRPr="00087D5E" w:rsidTr="006304D8">
        <w:trPr>
          <w:trHeight w:val="63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C553A0" w:rsidRPr="00087D5E" w:rsidTr="00087D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C553A0" w:rsidRPr="00087D5E" w:rsidTr="00087D5E">
        <w:trPr>
          <w:trHeight w:val="6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6304D8">
        <w:trPr>
          <w:trHeight w:val="99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6304D8">
        <w:trPr>
          <w:trHeight w:val="123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087D5E">
        <w:trPr>
          <w:trHeight w:val="143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087D5E">
        <w:trPr>
          <w:trHeight w:val="70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087D5E">
        <w:trPr>
          <w:trHeight w:val="658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087D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158,1</w:t>
            </w:r>
          </w:p>
        </w:tc>
      </w:tr>
      <w:tr w:rsidR="00C553A0" w:rsidRPr="00087D5E" w:rsidTr="00087D5E">
        <w:trPr>
          <w:trHeight w:val="3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158,1</w:t>
            </w:r>
          </w:p>
        </w:tc>
      </w:tr>
      <w:tr w:rsidR="00C553A0" w:rsidRPr="00087D5E" w:rsidTr="00087D5E">
        <w:trPr>
          <w:trHeight w:val="1738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087D5E">
              <w:rPr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158,1</w:t>
            </w:r>
          </w:p>
        </w:tc>
      </w:tr>
      <w:tr w:rsidR="00C553A0" w:rsidRPr="00087D5E" w:rsidTr="00087D5E">
        <w:trPr>
          <w:trHeight w:val="177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"Комплексное развитие</w:t>
            </w:r>
            <w:r w:rsidRPr="00087D5E">
              <w:rPr>
                <w:sz w:val="22"/>
                <w:szCs w:val="22"/>
              </w:rPr>
              <w:t xml:space="preserve"> системы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087D5E">
              <w:rPr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158,1</w:t>
            </w:r>
          </w:p>
        </w:tc>
      </w:tr>
      <w:tr w:rsidR="00C553A0" w:rsidRPr="00087D5E" w:rsidTr="00087D5E">
        <w:trPr>
          <w:trHeight w:val="15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</w:t>
            </w:r>
            <w:r>
              <w:rPr>
                <w:sz w:val="22"/>
                <w:szCs w:val="22"/>
              </w:rPr>
              <w:t xml:space="preserve"> </w:t>
            </w:r>
            <w:r w:rsidRPr="00087D5E">
              <w:rPr>
                <w:sz w:val="22"/>
                <w:szCs w:val="22"/>
              </w:rPr>
              <w:t>регионального и межмуниципального,</w:t>
            </w:r>
            <w:r>
              <w:rPr>
                <w:sz w:val="22"/>
                <w:szCs w:val="22"/>
              </w:rPr>
              <w:t xml:space="preserve"> </w:t>
            </w:r>
            <w:r w:rsidRPr="00087D5E">
              <w:rPr>
                <w:sz w:val="22"/>
                <w:szCs w:val="22"/>
              </w:rPr>
              <w:t>а так же местного значения"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158,1</w:t>
            </w:r>
          </w:p>
        </w:tc>
      </w:tr>
      <w:tr w:rsidR="00C553A0" w:rsidRPr="00087D5E" w:rsidTr="00087D5E">
        <w:trPr>
          <w:trHeight w:val="592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158,1</w:t>
            </w:r>
          </w:p>
        </w:tc>
      </w:tr>
      <w:tr w:rsidR="00C553A0" w:rsidRPr="00087D5E" w:rsidTr="00087D5E">
        <w:trPr>
          <w:trHeight w:val="74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158,1</w:t>
            </w:r>
          </w:p>
        </w:tc>
      </w:tr>
      <w:tr w:rsidR="00C553A0" w:rsidRPr="00087D5E" w:rsidTr="00087D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158,1</w:t>
            </w:r>
          </w:p>
        </w:tc>
      </w:tr>
      <w:tr w:rsidR="00C553A0" w:rsidRPr="00087D5E" w:rsidTr="00087D5E">
        <w:trPr>
          <w:trHeight w:val="3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87D5E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C553A0" w:rsidRPr="00087D5E" w:rsidTr="00087D5E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87D5E">
              <w:rPr>
                <w:color w:val="000000"/>
                <w:sz w:val="22"/>
                <w:szCs w:val="22"/>
              </w:rPr>
              <w:t>Муниц</w:t>
            </w:r>
            <w:r>
              <w:rPr>
                <w:color w:val="000000"/>
                <w:sz w:val="22"/>
                <w:szCs w:val="22"/>
              </w:rPr>
              <w:t>ипальная программа "Комплексное развитие</w:t>
            </w:r>
            <w:r w:rsidRPr="00087D5E">
              <w:rPr>
                <w:color w:val="000000"/>
                <w:sz w:val="22"/>
                <w:szCs w:val="22"/>
              </w:rPr>
              <w:t xml:space="preserve">  системы коммунальной инфраструктуры Липкинского сельского поселения Ромодановского муниципального района Республики Мордовия на 2018-2028 гг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087D5E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C553A0" w:rsidRPr="00087D5E" w:rsidTr="00087D5E">
        <w:trPr>
          <w:trHeight w:val="17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"Комплексное</w:t>
            </w:r>
            <w:r w:rsidRPr="00087D5E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087D5E">
              <w:rPr>
                <w:color w:val="000000"/>
                <w:sz w:val="22"/>
                <w:szCs w:val="22"/>
              </w:rPr>
              <w:t xml:space="preserve"> систем коммунальной  инфраструктуры Липкинского сельского поселения  Ромодановского муниципального района Респуб</w:t>
            </w:r>
            <w:r>
              <w:rPr>
                <w:color w:val="000000"/>
                <w:sz w:val="22"/>
                <w:szCs w:val="22"/>
              </w:rPr>
              <w:t>лики Мордовия на  2018-2028 гг.</w:t>
            </w:r>
            <w:r w:rsidRPr="00087D5E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C553A0" w:rsidRPr="00087D5E" w:rsidTr="00087D5E">
        <w:trPr>
          <w:trHeight w:val="99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87D5E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87D5E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C553A0" w:rsidRPr="00087D5E" w:rsidTr="006304D8">
        <w:trPr>
          <w:trHeight w:val="72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C553A0" w:rsidRPr="00087D5E" w:rsidTr="00087D5E">
        <w:trPr>
          <w:trHeight w:val="1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</w:tr>
      <w:tr w:rsidR="00C553A0" w:rsidRPr="00087D5E" w:rsidTr="00087D5E">
        <w:trPr>
          <w:trHeight w:val="127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</w:tr>
      <w:tr w:rsidR="00C553A0" w:rsidRPr="00087D5E" w:rsidTr="00087D5E">
        <w:trPr>
          <w:trHeight w:val="1422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</w:tr>
      <w:tr w:rsidR="00C553A0" w:rsidRPr="00087D5E" w:rsidTr="006304D8">
        <w:trPr>
          <w:trHeight w:val="798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меры социальной поддержки граждан,</w:t>
            </w:r>
            <w:r>
              <w:rPr>
                <w:sz w:val="22"/>
                <w:szCs w:val="22"/>
              </w:rPr>
              <w:t xml:space="preserve"> </w:t>
            </w:r>
            <w:r w:rsidRPr="00087D5E">
              <w:rPr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</w:tr>
      <w:tr w:rsidR="00C553A0" w:rsidRPr="00087D5E" w:rsidTr="00087D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</w:tr>
      <w:tr w:rsidR="00C553A0" w:rsidRPr="00087D5E" w:rsidTr="00087D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</w:tr>
      <w:tr w:rsidR="00C553A0" w:rsidRPr="00087D5E" w:rsidTr="00087D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43,1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43,1</w:t>
            </w:r>
          </w:p>
        </w:tc>
      </w:tr>
      <w:tr w:rsidR="00C553A0" w:rsidRPr="00087D5E" w:rsidTr="00087D5E">
        <w:trPr>
          <w:trHeight w:val="57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43,1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43,1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43,1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43,1</w:t>
            </w:r>
          </w:p>
        </w:tc>
      </w:tr>
      <w:tr w:rsidR="00C553A0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53A0" w:rsidRPr="00087D5E" w:rsidRDefault="00C553A0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43,1</w:t>
            </w:r>
          </w:p>
        </w:tc>
      </w:tr>
    </w:tbl>
    <w:p w:rsidR="00C553A0" w:rsidRDefault="00C553A0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C553A0" w:rsidRDefault="00C553A0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1070" w:type="dxa"/>
        <w:tblInd w:w="108" w:type="dxa"/>
        <w:tblLayout w:type="fixed"/>
        <w:tblLook w:val="0000"/>
      </w:tblPr>
      <w:tblGrid>
        <w:gridCol w:w="2340"/>
        <w:gridCol w:w="326"/>
        <w:gridCol w:w="344"/>
        <w:gridCol w:w="396"/>
        <w:gridCol w:w="370"/>
        <w:gridCol w:w="396"/>
        <w:gridCol w:w="666"/>
        <w:gridCol w:w="546"/>
        <w:gridCol w:w="440"/>
        <w:gridCol w:w="564"/>
        <w:gridCol w:w="238"/>
        <w:gridCol w:w="360"/>
        <w:gridCol w:w="1080"/>
        <w:gridCol w:w="82"/>
        <w:gridCol w:w="976"/>
        <w:gridCol w:w="22"/>
        <w:gridCol w:w="900"/>
        <w:gridCol w:w="364"/>
        <w:gridCol w:w="512"/>
        <w:gridCol w:w="148"/>
      </w:tblGrid>
      <w:tr w:rsidR="00C553A0" w:rsidRPr="006304D8" w:rsidTr="0061284F">
        <w:trPr>
          <w:gridAfter w:val="2"/>
          <w:wAfter w:w="660" w:type="dxa"/>
          <w:trHeight w:val="831"/>
        </w:trPr>
        <w:tc>
          <w:tcPr>
            <w:tcW w:w="30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553A0" w:rsidRDefault="00C553A0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6304D8">
              <w:rPr>
                <w:color w:val="000000"/>
              </w:rPr>
              <w:t>Приложение 4</w:t>
            </w:r>
            <w:r w:rsidRPr="006304D8">
              <w:rPr>
                <w:color w:val="000000"/>
              </w:rPr>
              <w:br/>
              <w:t xml:space="preserve">к решению  Совета депутатов Липкинского сельского поселения </w:t>
            </w:r>
          </w:p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  <w:r>
              <w:rPr>
                <w:color w:val="000000"/>
              </w:rPr>
              <w:t>от 04</w:t>
            </w:r>
            <w:r w:rsidRPr="006304D8">
              <w:rPr>
                <w:color w:val="000000"/>
              </w:rPr>
              <w:t>.</w:t>
            </w:r>
            <w:r>
              <w:rPr>
                <w:color w:val="000000"/>
              </w:rPr>
              <w:t>04</w:t>
            </w:r>
            <w:r w:rsidRPr="006304D8">
              <w:rPr>
                <w:color w:val="000000"/>
              </w:rPr>
              <w:t>.202</w:t>
            </w:r>
            <w:r>
              <w:rPr>
                <w:color w:val="000000"/>
              </w:rPr>
              <w:t>2</w:t>
            </w:r>
            <w:r w:rsidRPr="006304D8">
              <w:rPr>
                <w:color w:val="000000"/>
              </w:rPr>
              <w:t>г</w:t>
            </w:r>
            <w:r>
              <w:rPr>
                <w:color w:val="000000"/>
              </w:rPr>
              <w:t>.  №13</w:t>
            </w:r>
          </w:p>
        </w:tc>
      </w:tr>
      <w:tr w:rsidR="00C553A0" w:rsidRPr="006304D8" w:rsidTr="0061284F">
        <w:trPr>
          <w:gridAfter w:val="2"/>
          <w:wAfter w:w="660" w:type="dxa"/>
          <w:trHeight w:val="1872"/>
        </w:trPr>
        <w:tc>
          <w:tcPr>
            <w:tcW w:w="10410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304D8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6304D8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ЛИПКИНСКОГО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ГОД И НА ПЛАНОВЫЙ ПЕРИОД 2023 и</w:t>
            </w:r>
            <w:r w:rsidRPr="006304D8">
              <w:rPr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C553A0" w:rsidRPr="006304D8" w:rsidTr="0061284F">
        <w:trPr>
          <w:gridAfter w:val="2"/>
          <w:wAfter w:w="660" w:type="dxa"/>
          <w:trHeight w:val="390"/>
        </w:trPr>
        <w:tc>
          <w:tcPr>
            <w:tcW w:w="30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8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ВР</w:t>
            </w:r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424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Сумма</w:t>
            </w:r>
            <w:r>
              <w:rPr>
                <w:b/>
                <w:bCs/>
                <w:color w:val="000000"/>
              </w:rPr>
              <w:t xml:space="preserve"> </w:t>
            </w:r>
            <w:r w:rsidRPr="006304D8">
              <w:rPr>
                <w:color w:val="000000"/>
              </w:rPr>
              <w:t>(тыс. рублей)</w:t>
            </w:r>
          </w:p>
        </w:tc>
      </w:tr>
      <w:tr w:rsidR="00C553A0" w:rsidRPr="006304D8" w:rsidTr="0061284F">
        <w:trPr>
          <w:gridAfter w:val="2"/>
          <w:wAfter w:w="660" w:type="dxa"/>
          <w:trHeight w:val="297"/>
        </w:trPr>
        <w:tc>
          <w:tcPr>
            <w:tcW w:w="30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2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2024 год</w:t>
            </w:r>
          </w:p>
        </w:tc>
      </w:tr>
      <w:tr w:rsidR="00C553A0" w:rsidRPr="006304D8" w:rsidTr="0061284F">
        <w:trPr>
          <w:gridAfter w:val="2"/>
          <w:wAfter w:w="660" w:type="dxa"/>
          <w:trHeight w:val="274"/>
        </w:trPr>
        <w:tc>
          <w:tcPr>
            <w:tcW w:w="301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8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9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11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12</w:t>
            </w:r>
          </w:p>
        </w:tc>
      </w:tr>
      <w:tr w:rsidR="00C553A0" w:rsidRPr="006304D8" w:rsidTr="0061284F">
        <w:trPr>
          <w:gridAfter w:val="2"/>
          <w:wAfter w:w="660" w:type="dxa"/>
          <w:trHeight w:val="274"/>
        </w:trPr>
        <w:tc>
          <w:tcPr>
            <w:tcW w:w="3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304D8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304D8">
              <w:rPr>
                <w:b/>
                <w:bCs/>
                <w:color w:val="000000"/>
                <w:sz w:val="18"/>
                <w:szCs w:val="18"/>
              </w:rPr>
              <w:t>1 725,9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304D8">
              <w:rPr>
                <w:b/>
                <w:bCs/>
                <w:color w:val="000000"/>
                <w:sz w:val="18"/>
                <w:szCs w:val="18"/>
              </w:rPr>
              <w:t>857,0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304D8">
              <w:rPr>
                <w:b/>
                <w:bCs/>
                <w:color w:val="000000"/>
                <w:sz w:val="18"/>
                <w:szCs w:val="18"/>
              </w:rPr>
              <w:t>978,9</w:t>
            </w:r>
          </w:p>
        </w:tc>
      </w:tr>
      <w:tr w:rsidR="00C553A0" w:rsidRPr="006304D8" w:rsidTr="0061284F">
        <w:trPr>
          <w:gridAfter w:val="2"/>
          <w:wAfter w:w="660" w:type="dxa"/>
          <w:trHeight w:val="187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6304D8">
              <w:rPr>
                <w:sz w:val="22"/>
                <w:szCs w:val="22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304D8">
              <w:rPr>
                <w:b/>
                <w:bCs/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304D8">
              <w:rPr>
                <w:b/>
                <w:bCs/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304D8">
              <w:rPr>
                <w:b/>
                <w:bCs/>
                <w:color w:val="000000"/>
                <w:sz w:val="18"/>
                <w:szCs w:val="18"/>
              </w:rPr>
              <w:t>158,1</w:t>
            </w:r>
          </w:p>
        </w:tc>
      </w:tr>
      <w:tr w:rsidR="00C553A0" w:rsidRPr="006304D8" w:rsidTr="0061284F">
        <w:trPr>
          <w:gridAfter w:val="2"/>
          <w:wAfter w:w="660" w:type="dxa"/>
          <w:trHeight w:val="190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Подпрограмма «Ко</w:t>
            </w:r>
            <w:r>
              <w:rPr>
                <w:sz w:val="22"/>
                <w:szCs w:val="22"/>
              </w:rPr>
              <w:t>мплексное развитие</w:t>
            </w:r>
            <w:r w:rsidRPr="006304D8">
              <w:rPr>
                <w:sz w:val="22"/>
                <w:szCs w:val="22"/>
              </w:rPr>
              <w:t xml:space="preserve"> 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6304D8">
              <w:rPr>
                <w:sz w:val="22"/>
                <w:szCs w:val="22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C553A0" w:rsidRPr="006304D8" w:rsidTr="0061284F">
        <w:trPr>
          <w:gridAfter w:val="2"/>
          <w:wAfter w:w="660" w:type="dxa"/>
          <w:trHeight w:val="141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</w:t>
            </w:r>
            <w:r>
              <w:rPr>
                <w:sz w:val="22"/>
                <w:szCs w:val="22"/>
              </w:rPr>
              <w:t xml:space="preserve"> </w:t>
            </w:r>
            <w:r w:rsidRPr="006304D8">
              <w:rPr>
                <w:sz w:val="22"/>
                <w:szCs w:val="22"/>
              </w:rPr>
              <w:t>регионального и межмуниципального,</w:t>
            </w:r>
            <w:r>
              <w:rPr>
                <w:sz w:val="22"/>
                <w:szCs w:val="22"/>
              </w:rPr>
              <w:t xml:space="preserve"> </w:t>
            </w:r>
            <w:r w:rsidRPr="006304D8">
              <w:rPr>
                <w:sz w:val="22"/>
                <w:szCs w:val="22"/>
              </w:rPr>
              <w:t>а так же местного значения"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C553A0" w:rsidRPr="006304D8" w:rsidTr="0061284F">
        <w:trPr>
          <w:gridAfter w:val="2"/>
          <w:wAfter w:w="660" w:type="dxa"/>
          <w:trHeight w:val="675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C553A0" w:rsidRPr="006304D8" w:rsidTr="0061284F">
        <w:trPr>
          <w:gridAfter w:val="2"/>
          <w:wAfter w:w="660" w:type="dxa"/>
          <w:trHeight w:val="62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C553A0" w:rsidRPr="006304D8" w:rsidTr="0061284F">
        <w:trPr>
          <w:gridAfter w:val="2"/>
          <w:wAfter w:w="660" w:type="dxa"/>
          <w:trHeight w:val="17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304D8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C553A0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C553A0" w:rsidRPr="006304D8" w:rsidTr="0061284F">
        <w:trPr>
          <w:gridAfter w:val="2"/>
          <w:wAfter w:w="660" w:type="dxa"/>
          <w:trHeight w:val="207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304D8">
              <w:rPr>
                <w:color w:val="000000"/>
                <w:sz w:val="22"/>
                <w:szCs w:val="22"/>
              </w:rPr>
              <w:t>Муниц</w:t>
            </w:r>
            <w:r>
              <w:rPr>
                <w:color w:val="000000"/>
                <w:sz w:val="22"/>
                <w:szCs w:val="22"/>
              </w:rPr>
              <w:t>ипальная программа "Комплексное</w:t>
            </w:r>
            <w:r w:rsidRPr="006304D8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6304D8">
              <w:rPr>
                <w:color w:val="000000"/>
                <w:sz w:val="22"/>
                <w:szCs w:val="22"/>
              </w:rPr>
              <w:t xml:space="preserve">  системы коммунальной инфраструктуры Липкинского сельского поселения Ромодановского муниципального района Республики Мордовия на 2018-2028 гг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6304D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1981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304D8">
              <w:rPr>
                <w:color w:val="000000"/>
                <w:sz w:val="22"/>
                <w:szCs w:val="22"/>
              </w:rPr>
              <w:t>Подпрограмма "Комплексно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6304D8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6304D8">
              <w:rPr>
                <w:color w:val="000000"/>
                <w:sz w:val="22"/>
                <w:szCs w:val="22"/>
              </w:rPr>
              <w:t xml:space="preserve"> систем коммунальной  инфраструктуры Липкинского сельского поселения  Ромодановского муниципального района Республики Мордовия на  2018-2028 год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6304D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553A0" w:rsidRPr="006304D8" w:rsidTr="0061284F">
        <w:trPr>
          <w:gridAfter w:val="2"/>
          <w:wAfter w:w="660" w:type="dxa"/>
          <w:trHeight w:val="936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304D8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304D8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553A0" w:rsidRPr="006304D8" w:rsidTr="0061284F">
        <w:trPr>
          <w:gridAfter w:val="2"/>
          <w:wAfter w:w="660" w:type="dxa"/>
          <w:trHeight w:val="68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553A0" w:rsidRPr="006304D8" w:rsidTr="0061284F">
        <w:trPr>
          <w:gridAfter w:val="2"/>
          <w:wAfter w:w="660" w:type="dxa"/>
          <w:trHeight w:val="96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553A0" w:rsidRPr="006304D8" w:rsidTr="0061284F">
        <w:trPr>
          <w:gridAfter w:val="2"/>
          <w:wAfter w:w="660" w:type="dxa"/>
          <w:trHeight w:val="46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304D8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553A0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553A0" w:rsidRPr="006304D8" w:rsidTr="0061284F">
        <w:trPr>
          <w:gridAfter w:val="2"/>
          <w:wAfter w:w="660" w:type="dxa"/>
          <w:trHeight w:val="124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C553A0" w:rsidRPr="006304D8" w:rsidTr="0061284F">
        <w:trPr>
          <w:gridAfter w:val="2"/>
          <w:wAfter w:w="660" w:type="dxa"/>
          <w:trHeight w:val="71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C553A0" w:rsidRPr="006304D8" w:rsidTr="0061284F">
        <w:trPr>
          <w:gridAfter w:val="2"/>
          <w:wAfter w:w="660" w:type="dxa"/>
          <w:trHeight w:val="125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C553A0" w:rsidRPr="006304D8" w:rsidTr="0061284F">
        <w:trPr>
          <w:gridAfter w:val="2"/>
          <w:wAfter w:w="660" w:type="dxa"/>
          <w:trHeight w:val="1531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C553A0" w:rsidRPr="006304D8" w:rsidTr="0061284F">
        <w:trPr>
          <w:gridAfter w:val="2"/>
          <w:wAfter w:w="660" w:type="dxa"/>
          <w:trHeight w:val="217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C553A0" w:rsidRPr="006304D8" w:rsidTr="0061284F">
        <w:trPr>
          <w:gridAfter w:val="2"/>
          <w:wAfter w:w="660" w:type="dxa"/>
          <w:trHeight w:val="66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C553A0" w:rsidRPr="006304D8" w:rsidTr="0061284F">
        <w:trPr>
          <w:gridAfter w:val="2"/>
          <w:wAfter w:w="660" w:type="dxa"/>
          <w:trHeight w:val="271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C553A0" w:rsidRPr="006304D8" w:rsidTr="0061284F">
        <w:trPr>
          <w:gridAfter w:val="2"/>
          <w:wAfter w:w="660" w:type="dxa"/>
          <w:trHeight w:val="51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C553A0" w:rsidRPr="006304D8" w:rsidTr="0061284F">
        <w:trPr>
          <w:gridAfter w:val="2"/>
          <w:wAfter w:w="660" w:type="dxa"/>
          <w:trHeight w:val="1171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C553A0" w:rsidRPr="006304D8" w:rsidTr="0061284F">
        <w:trPr>
          <w:gridAfter w:val="2"/>
          <w:wAfter w:w="660" w:type="dxa"/>
          <w:trHeight w:val="75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553A0" w:rsidRPr="006304D8" w:rsidTr="0061284F">
        <w:trPr>
          <w:gridAfter w:val="2"/>
          <w:wAfter w:w="660" w:type="dxa"/>
          <w:trHeight w:val="100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553A0" w:rsidRPr="006304D8" w:rsidTr="0061284F">
        <w:trPr>
          <w:gridAfter w:val="2"/>
          <w:wAfter w:w="660" w:type="dxa"/>
          <w:trHeight w:val="396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553A0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553A0" w:rsidRPr="006304D8" w:rsidTr="0061284F">
        <w:trPr>
          <w:gridAfter w:val="2"/>
          <w:wAfter w:w="660" w:type="dxa"/>
          <w:trHeight w:val="652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1 276,2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362,2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405,9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381,0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C553A0" w:rsidRPr="006304D8" w:rsidTr="0061284F">
        <w:trPr>
          <w:gridAfter w:val="2"/>
          <w:wAfter w:w="660" w:type="dxa"/>
          <w:trHeight w:val="63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277,6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C553A0" w:rsidRPr="006304D8" w:rsidTr="0061284F">
        <w:trPr>
          <w:gridAfter w:val="2"/>
          <w:wAfter w:w="660" w:type="dxa"/>
          <w:trHeight w:val="215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277,6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C553A0" w:rsidRPr="006304D8" w:rsidTr="0061284F">
        <w:trPr>
          <w:gridAfter w:val="2"/>
          <w:wAfter w:w="660" w:type="dxa"/>
          <w:trHeight w:val="64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277,6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277,6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C553A0" w:rsidRPr="006304D8" w:rsidTr="0061284F">
        <w:trPr>
          <w:gridAfter w:val="2"/>
          <w:wAfter w:w="660" w:type="dxa"/>
          <w:trHeight w:val="103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277,6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C553A0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277,6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C553A0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C553A0" w:rsidRPr="006304D8" w:rsidTr="0061284F">
        <w:trPr>
          <w:gridAfter w:val="2"/>
          <w:wAfter w:w="660" w:type="dxa"/>
          <w:trHeight w:val="576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146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2259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71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1031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127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65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895,2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C553A0" w:rsidRPr="006304D8" w:rsidTr="0061284F">
        <w:trPr>
          <w:gridAfter w:val="2"/>
          <w:wAfter w:w="660" w:type="dxa"/>
          <w:trHeight w:val="135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Обеспечение деятельности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895,2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C553A0" w:rsidRPr="006304D8" w:rsidTr="0061284F">
        <w:trPr>
          <w:gridAfter w:val="2"/>
          <w:wAfter w:w="660" w:type="dxa"/>
          <w:trHeight w:val="478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C553A0" w:rsidRPr="006304D8" w:rsidTr="0061284F">
        <w:trPr>
          <w:gridAfter w:val="2"/>
          <w:wAfter w:w="660" w:type="dxa"/>
          <w:trHeight w:val="61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C553A0" w:rsidRPr="006304D8" w:rsidTr="0061284F">
        <w:trPr>
          <w:gridAfter w:val="2"/>
          <w:wAfter w:w="660" w:type="dxa"/>
          <w:trHeight w:val="221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C553A0" w:rsidRPr="006304D8" w:rsidTr="0061284F">
        <w:trPr>
          <w:gridAfter w:val="2"/>
          <w:wAfter w:w="660" w:type="dxa"/>
          <w:trHeight w:val="69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C553A0" w:rsidRPr="006304D8" w:rsidTr="0061284F">
        <w:trPr>
          <w:gridAfter w:val="2"/>
          <w:wAfter w:w="660" w:type="dxa"/>
          <w:trHeight w:val="183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C553A0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C553A0" w:rsidRPr="006304D8" w:rsidTr="0061284F">
        <w:trPr>
          <w:gridAfter w:val="2"/>
          <w:wAfter w:w="660" w:type="dxa"/>
          <w:trHeight w:val="71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 xml:space="preserve">Субсидии на </w:t>
            </w:r>
          </w:p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софинансирование расходных обязательств поселений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146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217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70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183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126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79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195,9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553A0" w:rsidRPr="006304D8" w:rsidTr="0061284F">
        <w:trPr>
          <w:gridAfter w:val="2"/>
          <w:wAfter w:w="660" w:type="dxa"/>
          <w:trHeight w:val="98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186,9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186,9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553A0" w:rsidRPr="006304D8" w:rsidTr="0061284F">
        <w:trPr>
          <w:gridAfter w:val="2"/>
          <w:wAfter w:w="660" w:type="dxa"/>
          <w:trHeight w:val="184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186,9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553A0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186,9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553A0" w:rsidRPr="006304D8" w:rsidTr="0061284F">
        <w:trPr>
          <w:gridAfter w:val="2"/>
          <w:wAfter w:w="660" w:type="dxa"/>
          <w:trHeight w:val="421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553A0" w:rsidRPr="006304D8" w:rsidTr="0061284F">
        <w:trPr>
          <w:gridAfter w:val="2"/>
          <w:wAfter w:w="660" w:type="dxa"/>
          <w:trHeight w:val="184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553A0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553A0" w:rsidRPr="006304D8" w:rsidTr="0061284F">
        <w:trPr>
          <w:gridAfter w:val="2"/>
          <w:wAfter w:w="660" w:type="dxa"/>
          <w:trHeight w:val="94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меры социальной поддержки граждан,</w:t>
            </w:r>
            <w:r>
              <w:rPr>
                <w:sz w:val="22"/>
                <w:szCs w:val="22"/>
              </w:rPr>
              <w:t xml:space="preserve"> </w:t>
            </w:r>
            <w:r w:rsidRPr="006304D8">
              <w:rPr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C553A0" w:rsidRPr="006304D8" w:rsidTr="0061284F">
        <w:trPr>
          <w:gridAfter w:val="2"/>
          <w:wAfter w:w="660" w:type="dxa"/>
          <w:trHeight w:val="73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C553A0" w:rsidRPr="006304D8" w:rsidTr="0061284F">
        <w:trPr>
          <w:gridAfter w:val="2"/>
          <w:wAfter w:w="660" w:type="dxa"/>
          <w:trHeight w:val="338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300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C553A0" w:rsidRPr="006304D8" w:rsidTr="0061284F">
        <w:trPr>
          <w:gridAfter w:val="2"/>
          <w:wAfter w:w="660" w:type="dxa"/>
          <w:trHeight w:val="456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C553A0" w:rsidRPr="006304D8" w:rsidTr="0061284F">
        <w:trPr>
          <w:gridAfter w:val="2"/>
          <w:wAfter w:w="660" w:type="dxa"/>
          <w:trHeight w:val="21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C553A0" w:rsidRPr="006304D8" w:rsidTr="0061284F">
        <w:trPr>
          <w:gridAfter w:val="2"/>
          <w:wAfter w:w="660" w:type="dxa"/>
          <w:trHeight w:val="86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C553A0" w:rsidRPr="006304D8" w:rsidTr="0061284F">
        <w:trPr>
          <w:gridAfter w:val="2"/>
          <w:wAfter w:w="660" w:type="dxa"/>
          <w:trHeight w:val="130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C553A0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553A0" w:rsidRPr="006304D8" w:rsidTr="0061284F">
        <w:trPr>
          <w:gridAfter w:val="2"/>
          <w:wAfter w:w="660" w:type="dxa"/>
          <w:trHeight w:val="248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553A0" w:rsidRPr="006304D8" w:rsidTr="0061284F">
        <w:trPr>
          <w:gridAfter w:val="2"/>
          <w:wAfter w:w="660" w:type="dxa"/>
          <w:trHeight w:val="23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553A0" w:rsidRPr="006304D8" w:rsidTr="0061284F">
        <w:trPr>
          <w:gridAfter w:val="2"/>
          <w:wAfter w:w="660" w:type="dxa"/>
          <w:trHeight w:val="98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553A0" w:rsidRPr="006304D8" w:rsidTr="0061284F">
        <w:trPr>
          <w:gridAfter w:val="2"/>
          <w:wAfter w:w="660" w:type="dxa"/>
          <w:trHeight w:val="130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553A0" w:rsidRPr="006304D8" w:rsidTr="0061284F">
        <w:trPr>
          <w:gridAfter w:val="2"/>
          <w:wAfter w:w="660" w:type="dxa"/>
          <w:trHeight w:val="412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</w:t>
            </w:r>
            <w:r w:rsidRPr="006304D8">
              <w:rPr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25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51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421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130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970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2638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C553A0" w:rsidRPr="006304D8" w:rsidTr="0061284F">
        <w:trPr>
          <w:gridAfter w:val="2"/>
          <w:wAfter w:w="660" w:type="dxa"/>
          <w:trHeight w:val="3748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C553A0" w:rsidRPr="006304D8" w:rsidTr="0061284F">
        <w:trPr>
          <w:gridAfter w:val="2"/>
          <w:wAfter w:w="660" w:type="dxa"/>
          <w:trHeight w:val="73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C553A0" w:rsidRPr="006304D8" w:rsidTr="0061284F">
        <w:trPr>
          <w:gridAfter w:val="2"/>
          <w:wAfter w:w="660" w:type="dxa"/>
          <w:trHeight w:val="94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C553A0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C553A0" w:rsidRPr="006304D8" w:rsidTr="0061284F">
        <w:trPr>
          <w:gridAfter w:val="2"/>
          <w:wAfter w:w="660" w:type="dxa"/>
          <w:trHeight w:val="184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C553A0" w:rsidRPr="006304D8" w:rsidTr="0061284F">
        <w:trPr>
          <w:gridAfter w:val="2"/>
          <w:wAfter w:w="660" w:type="dxa"/>
          <w:trHeight w:val="124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C553A0" w:rsidRPr="006304D8" w:rsidTr="0061284F">
        <w:trPr>
          <w:gridAfter w:val="2"/>
          <w:wAfter w:w="660" w:type="dxa"/>
          <w:trHeight w:val="71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676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99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705"/>
        </w:trPr>
        <w:tc>
          <w:tcPr>
            <w:tcW w:w="30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304D8">
              <w:rPr>
                <w:color w:val="000000"/>
                <w:sz w:val="22"/>
                <w:szCs w:val="22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1230"/>
        </w:trPr>
        <w:tc>
          <w:tcPr>
            <w:tcW w:w="3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6304D8" w:rsidRDefault="00C553A0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553A0" w:rsidRPr="00075491" w:rsidTr="0061284F">
        <w:trPr>
          <w:trHeight w:val="17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</w:pPr>
            <w:bookmarkStart w:id="2" w:name="RANGE!A1:E30"/>
            <w:bookmarkEnd w:id="2"/>
          </w:p>
        </w:tc>
        <w:tc>
          <w:tcPr>
            <w:tcW w:w="4286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444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bCs/>
              </w:rPr>
            </w:pPr>
            <w:r w:rsidRPr="00075491">
              <w:rPr>
                <w:bCs/>
              </w:rPr>
              <w:t>Приложение 5</w:t>
            </w:r>
          </w:p>
        </w:tc>
      </w:tr>
      <w:tr w:rsidR="00C553A0" w:rsidRPr="00075491" w:rsidTr="0061284F">
        <w:trPr>
          <w:trHeight w:val="401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rFonts w:ascii="Verdana" w:hAnsi="Verdana"/>
              </w:rPr>
            </w:pPr>
          </w:p>
        </w:tc>
        <w:tc>
          <w:tcPr>
            <w:tcW w:w="4286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444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</w:pPr>
            <w:r w:rsidRPr="00075491">
              <w:t xml:space="preserve">к решению Совета депутатов Липкинского сельского поселения </w:t>
            </w:r>
            <w:r>
              <w:t>от 04</w:t>
            </w:r>
            <w:r w:rsidRPr="00075491">
              <w:t>.</w:t>
            </w:r>
            <w:r>
              <w:t>04</w:t>
            </w:r>
            <w:r w:rsidRPr="00075491">
              <w:t>.202</w:t>
            </w:r>
            <w:r>
              <w:t>2</w:t>
            </w:r>
            <w:r w:rsidRPr="00075491">
              <w:t>г</w:t>
            </w:r>
            <w:r>
              <w:t>. №13</w:t>
            </w:r>
          </w:p>
        </w:tc>
      </w:tr>
      <w:tr w:rsidR="00C553A0" w:rsidRPr="00075491" w:rsidTr="0061284F">
        <w:trPr>
          <w:trHeight w:val="276"/>
        </w:trPr>
        <w:tc>
          <w:tcPr>
            <w:tcW w:w="11070" w:type="dxa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53A0" w:rsidRPr="0061284F" w:rsidRDefault="00C553A0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 xml:space="preserve">ИСТОЧНИКИ </w:t>
            </w:r>
            <w:r w:rsidRPr="0061284F">
              <w:rPr>
                <w:b/>
                <w:bCs/>
                <w:sz w:val="22"/>
                <w:szCs w:val="22"/>
              </w:rPr>
              <w:br/>
              <w:t>ВНУТРЕННЕГО ФИНАНСИРОВАНИЯ ДЕФИЦИТА БЮДЖЕТА ЛИПКИНСКОГО СЕЛЬСКОГО ПОСЕЛЕНИЯ 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C553A0" w:rsidRPr="00075491" w:rsidTr="0061284F">
        <w:trPr>
          <w:trHeight w:val="276"/>
        </w:trPr>
        <w:tc>
          <w:tcPr>
            <w:tcW w:w="11070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C553A0" w:rsidRPr="00075491" w:rsidTr="0061284F">
        <w:trPr>
          <w:trHeight w:val="458"/>
        </w:trPr>
        <w:tc>
          <w:tcPr>
            <w:tcW w:w="11070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C553A0" w:rsidRPr="00075491" w:rsidTr="0061284F">
        <w:trPr>
          <w:trHeight w:val="743"/>
        </w:trPr>
        <w:tc>
          <w:tcPr>
            <w:tcW w:w="26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540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00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3A0" w:rsidRPr="0061284F" w:rsidRDefault="00C553A0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1284F">
              <w:rPr>
                <w:b/>
                <w:bCs/>
              </w:rPr>
              <w:t>Сумма (тыс. руб.)</w:t>
            </w:r>
          </w:p>
        </w:tc>
      </w:tr>
      <w:tr w:rsidR="00C553A0" w:rsidRPr="00075491" w:rsidTr="0061284F">
        <w:trPr>
          <w:gridAfter w:val="1"/>
          <w:wAfter w:w="148" w:type="dxa"/>
          <w:trHeight w:val="2004"/>
        </w:trPr>
        <w:tc>
          <w:tcPr>
            <w:tcW w:w="26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2024 год</w:t>
            </w:r>
          </w:p>
        </w:tc>
      </w:tr>
      <w:tr w:rsidR="00C553A0" w:rsidRPr="00075491" w:rsidTr="0061284F">
        <w:trPr>
          <w:gridAfter w:val="1"/>
          <w:wAfter w:w="148" w:type="dxa"/>
          <w:trHeight w:val="175"/>
        </w:trPr>
        <w:tc>
          <w:tcPr>
            <w:tcW w:w="26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53A0" w:rsidRPr="0061284F" w:rsidRDefault="00C553A0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1284F">
              <w:rPr>
                <w:b/>
                <w:bCs/>
              </w:rPr>
              <w:t>1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1284F">
              <w:rPr>
                <w:b/>
                <w:bCs/>
              </w:rPr>
              <w:t>2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1284F">
              <w:rPr>
                <w:b/>
                <w:bCs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1284F">
              <w:rPr>
                <w:b/>
                <w:bCs/>
              </w:rPr>
              <w:t>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1284F">
              <w:rPr>
                <w:b/>
                <w:bCs/>
              </w:rPr>
              <w:t>5</w:t>
            </w:r>
          </w:p>
        </w:tc>
      </w:tr>
      <w:tr w:rsidR="00C553A0" w:rsidRPr="00075491" w:rsidTr="0061284F">
        <w:trPr>
          <w:gridAfter w:val="1"/>
          <w:wAfter w:w="148" w:type="dxa"/>
          <w:trHeight w:val="889"/>
        </w:trPr>
        <w:tc>
          <w:tcPr>
            <w:tcW w:w="26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000 01 00 00 00 00 0000 000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30,0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C553A0" w:rsidRPr="00075491" w:rsidTr="0061284F">
        <w:trPr>
          <w:gridAfter w:val="1"/>
          <w:wAfter w:w="148" w:type="dxa"/>
          <w:trHeight w:val="535"/>
        </w:trPr>
        <w:tc>
          <w:tcPr>
            <w:tcW w:w="26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000 01 02 00 00 00 0000 000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C553A0" w:rsidRPr="00075491" w:rsidTr="0061284F">
        <w:trPr>
          <w:gridAfter w:val="1"/>
          <w:wAfter w:w="148" w:type="dxa"/>
          <w:trHeight w:val="515"/>
        </w:trPr>
        <w:tc>
          <w:tcPr>
            <w:tcW w:w="26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000 01 02 00 00 00 0000 700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C553A0" w:rsidRPr="00075491" w:rsidTr="0061284F">
        <w:trPr>
          <w:gridAfter w:val="1"/>
          <w:wAfter w:w="148" w:type="dxa"/>
          <w:trHeight w:val="673"/>
        </w:trPr>
        <w:tc>
          <w:tcPr>
            <w:tcW w:w="26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000 01 02 00 00 05 0000 710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C553A0" w:rsidRPr="00075491" w:rsidTr="0061284F">
        <w:trPr>
          <w:gridAfter w:val="1"/>
          <w:wAfter w:w="148" w:type="dxa"/>
          <w:trHeight w:val="554"/>
        </w:trPr>
        <w:tc>
          <w:tcPr>
            <w:tcW w:w="2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000 01 03 00 00 00 0000 000</w:t>
            </w:r>
          </w:p>
        </w:tc>
        <w:tc>
          <w:tcPr>
            <w:tcW w:w="5400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-73,7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-110,5</w:t>
            </w:r>
          </w:p>
        </w:tc>
        <w:tc>
          <w:tcPr>
            <w:tcW w:w="8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-147,3</w:t>
            </w:r>
          </w:p>
        </w:tc>
      </w:tr>
      <w:tr w:rsidR="00C553A0" w:rsidRPr="00075491" w:rsidTr="0061284F">
        <w:trPr>
          <w:gridAfter w:val="1"/>
          <w:wAfter w:w="148" w:type="dxa"/>
          <w:trHeight w:val="714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000 01 03 01 00 00 0000 000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-73,7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-110,5</w:t>
            </w:r>
          </w:p>
        </w:tc>
        <w:tc>
          <w:tcPr>
            <w:tcW w:w="8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-147,3</w:t>
            </w:r>
          </w:p>
        </w:tc>
      </w:tr>
      <w:tr w:rsidR="00C553A0" w:rsidRPr="00075491" w:rsidTr="0061284F">
        <w:trPr>
          <w:gridAfter w:val="1"/>
          <w:wAfter w:w="148" w:type="dxa"/>
          <w:trHeight w:val="953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000 01 03 01 00 00 0000 800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-73,7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-110,5</w:t>
            </w:r>
          </w:p>
        </w:tc>
        <w:tc>
          <w:tcPr>
            <w:tcW w:w="8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-147,3</w:t>
            </w:r>
          </w:p>
        </w:tc>
      </w:tr>
      <w:tr w:rsidR="00C553A0" w:rsidRPr="00075491" w:rsidTr="0061284F">
        <w:trPr>
          <w:gridAfter w:val="1"/>
          <w:wAfter w:w="148" w:type="dxa"/>
          <w:trHeight w:val="893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000 01 03 01 00 10 0000 810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-73,7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-110,5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-147,3</w:t>
            </w:r>
          </w:p>
        </w:tc>
      </w:tr>
      <w:tr w:rsidR="00C553A0" w:rsidRPr="00075491" w:rsidTr="0061284F">
        <w:trPr>
          <w:gridAfter w:val="1"/>
          <w:wAfter w:w="148" w:type="dxa"/>
          <w:trHeight w:val="409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000 01 06 00 00 00 0000 000</w:t>
            </w:r>
          </w:p>
        </w:tc>
        <w:tc>
          <w:tcPr>
            <w:tcW w:w="54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C553A0" w:rsidRPr="00075491" w:rsidTr="0061284F">
        <w:trPr>
          <w:gridAfter w:val="1"/>
          <w:wAfter w:w="148" w:type="dxa"/>
          <w:trHeight w:val="568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000 01 06 05 00 00 0000 000</w:t>
            </w:r>
          </w:p>
        </w:tc>
        <w:tc>
          <w:tcPr>
            <w:tcW w:w="540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C553A0" w:rsidRPr="00075491" w:rsidTr="0061284F">
        <w:trPr>
          <w:gridAfter w:val="1"/>
          <w:wAfter w:w="148" w:type="dxa"/>
          <w:trHeight w:val="880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000 01 06 05 02 00 0000 600</w:t>
            </w:r>
          </w:p>
        </w:tc>
        <w:tc>
          <w:tcPr>
            <w:tcW w:w="540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C553A0" w:rsidRPr="00075491" w:rsidTr="0061284F">
        <w:trPr>
          <w:gridAfter w:val="1"/>
          <w:wAfter w:w="148" w:type="dxa"/>
          <w:trHeight w:val="1213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000 01 06 05 02 05 0000 640</w:t>
            </w:r>
          </w:p>
        </w:tc>
        <w:tc>
          <w:tcPr>
            <w:tcW w:w="540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C553A0" w:rsidRPr="00075491" w:rsidTr="0061284F">
        <w:trPr>
          <w:gridAfter w:val="1"/>
          <w:wAfter w:w="148" w:type="dxa"/>
          <w:trHeight w:val="714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000 01 05 00 00 00 0000 000</w:t>
            </w:r>
          </w:p>
        </w:tc>
        <w:tc>
          <w:tcPr>
            <w:tcW w:w="540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Изменения остатков средств на счетах по учету средств бюджета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103,7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110,5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147,3</w:t>
            </w:r>
          </w:p>
        </w:tc>
      </w:tr>
      <w:tr w:rsidR="00C553A0" w:rsidRPr="00075491" w:rsidTr="0061284F">
        <w:trPr>
          <w:gridAfter w:val="1"/>
          <w:wAfter w:w="148" w:type="dxa"/>
          <w:trHeight w:val="526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5491">
              <w:rPr>
                <w:b/>
                <w:bCs/>
              </w:rPr>
              <w:t>000 01 05 02 00 00 0000 500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-1695,9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-857,0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-978,9</w:t>
            </w:r>
          </w:p>
        </w:tc>
      </w:tr>
      <w:tr w:rsidR="00C553A0" w:rsidRPr="00075491" w:rsidTr="0061284F">
        <w:trPr>
          <w:gridAfter w:val="1"/>
          <w:wAfter w:w="148" w:type="dxa"/>
          <w:trHeight w:val="520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000 01 05 02 01 00 0000 510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-1695,9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-857,0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-978,9</w:t>
            </w:r>
          </w:p>
        </w:tc>
      </w:tr>
      <w:tr w:rsidR="00C553A0" w:rsidRPr="00075491" w:rsidTr="0061284F">
        <w:trPr>
          <w:gridAfter w:val="1"/>
          <w:wAfter w:w="148" w:type="dxa"/>
          <w:trHeight w:val="486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000 01 05 02 01 10 0000 510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-1695,9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-857,0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-978,9</w:t>
            </w:r>
          </w:p>
        </w:tc>
      </w:tr>
      <w:tr w:rsidR="00C553A0" w:rsidRPr="00075491" w:rsidTr="0061284F">
        <w:trPr>
          <w:gridAfter w:val="1"/>
          <w:wAfter w:w="148" w:type="dxa"/>
          <w:trHeight w:val="466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5491">
              <w:rPr>
                <w:b/>
                <w:bCs/>
              </w:rPr>
              <w:t>000 01 05 02 00 00 0000 600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1799,6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967,5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1126,2</w:t>
            </w:r>
          </w:p>
        </w:tc>
      </w:tr>
      <w:tr w:rsidR="00C553A0" w:rsidRPr="00075491" w:rsidTr="0061284F">
        <w:trPr>
          <w:gridAfter w:val="1"/>
          <w:wAfter w:w="148" w:type="dxa"/>
          <w:trHeight w:val="432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000 01 05 02 01 00 0000 610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1799,6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967,5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1126,2</w:t>
            </w:r>
          </w:p>
        </w:tc>
      </w:tr>
      <w:tr w:rsidR="00C553A0" w:rsidRPr="00075491" w:rsidTr="0061284F">
        <w:trPr>
          <w:gridAfter w:val="1"/>
          <w:wAfter w:w="148" w:type="dxa"/>
          <w:trHeight w:val="605"/>
        </w:trPr>
        <w:tc>
          <w:tcPr>
            <w:tcW w:w="2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000 01 05 02 01 05 0000 610</w:t>
            </w:r>
          </w:p>
        </w:tc>
        <w:tc>
          <w:tcPr>
            <w:tcW w:w="54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1799,6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967,5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1126,2</w:t>
            </w:r>
          </w:p>
        </w:tc>
      </w:tr>
      <w:tr w:rsidR="00C553A0" w:rsidRPr="00075491" w:rsidTr="0061284F">
        <w:trPr>
          <w:gridAfter w:val="1"/>
          <w:wAfter w:w="148" w:type="dxa"/>
          <w:trHeight w:val="709"/>
        </w:trPr>
        <w:tc>
          <w:tcPr>
            <w:tcW w:w="26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000 01 00 00 00 00 0000 000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Итого источников внутреннего финансирования дефицита бюджета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30,0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0,0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0,0</w:t>
            </w:r>
          </w:p>
        </w:tc>
      </w:tr>
      <w:tr w:rsidR="00C553A0" w:rsidRPr="00075491" w:rsidTr="0061284F">
        <w:trPr>
          <w:gridAfter w:val="1"/>
          <w:wAfter w:w="148" w:type="dxa"/>
          <w:trHeight w:val="365"/>
        </w:trPr>
        <w:tc>
          <w:tcPr>
            <w:tcW w:w="26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553A0" w:rsidRPr="00075491" w:rsidRDefault="00C553A0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собственные доходы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569,4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546,1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3A0" w:rsidRPr="0061284F" w:rsidRDefault="00C553A0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583,0</w:t>
            </w:r>
          </w:p>
        </w:tc>
      </w:tr>
    </w:tbl>
    <w:p w:rsidR="00C553A0" w:rsidRPr="004479BD" w:rsidRDefault="00C553A0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sectPr w:rsidR="00C553A0" w:rsidRPr="004479BD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53A0" w:rsidRDefault="00C553A0" w:rsidP="00DE1BA3">
      <w:r>
        <w:separator/>
      </w:r>
    </w:p>
  </w:endnote>
  <w:endnote w:type="continuationSeparator" w:id="1">
    <w:p w:rsidR="00C553A0" w:rsidRDefault="00C553A0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53A0" w:rsidRDefault="00C553A0" w:rsidP="00DE1BA3">
      <w:r>
        <w:separator/>
      </w:r>
    </w:p>
  </w:footnote>
  <w:footnote w:type="continuationSeparator" w:id="1">
    <w:p w:rsidR="00C553A0" w:rsidRDefault="00C553A0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2335"/>
    <w:rsid w:val="00014F8F"/>
    <w:rsid w:val="00015EF4"/>
    <w:rsid w:val="00017574"/>
    <w:rsid w:val="0004085F"/>
    <w:rsid w:val="00051AF6"/>
    <w:rsid w:val="0006297C"/>
    <w:rsid w:val="00075491"/>
    <w:rsid w:val="00077B59"/>
    <w:rsid w:val="00087C29"/>
    <w:rsid w:val="00087D5E"/>
    <w:rsid w:val="000A200B"/>
    <w:rsid w:val="000A2025"/>
    <w:rsid w:val="000A2F73"/>
    <w:rsid w:val="000A502D"/>
    <w:rsid w:val="000A56B2"/>
    <w:rsid w:val="000B02AA"/>
    <w:rsid w:val="000B3F8F"/>
    <w:rsid w:val="000E0DA3"/>
    <w:rsid w:val="000F4873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18A"/>
    <w:rsid w:val="001813A7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E7460"/>
    <w:rsid w:val="002F0167"/>
    <w:rsid w:val="00300A5A"/>
    <w:rsid w:val="00301918"/>
    <w:rsid w:val="00310BD6"/>
    <w:rsid w:val="00317E36"/>
    <w:rsid w:val="0033595A"/>
    <w:rsid w:val="00357F37"/>
    <w:rsid w:val="00370845"/>
    <w:rsid w:val="00375E01"/>
    <w:rsid w:val="00381E3D"/>
    <w:rsid w:val="00395133"/>
    <w:rsid w:val="00397487"/>
    <w:rsid w:val="003C3BB0"/>
    <w:rsid w:val="003C75BB"/>
    <w:rsid w:val="003D0333"/>
    <w:rsid w:val="003D1FAD"/>
    <w:rsid w:val="003F37FB"/>
    <w:rsid w:val="00405474"/>
    <w:rsid w:val="0040586A"/>
    <w:rsid w:val="00406BD4"/>
    <w:rsid w:val="00417DDF"/>
    <w:rsid w:val="0043466D"/>
    <w:rsid w:val="004479BD"/>
    <w:rsid w:val="00451050"/>
    <w:rsid w:val="004514D8"/>
    <w:rsid w:val="00456BE4"/>
    <w:rsid w:val="00463855"/>
    <w:rsid w:val="00464742"/>
    <w:rsid w:val="004729DA"/>
    <w:rsid w:val="00474E2C"/>
    <w:rsid w:val="00492E70"/>
    <w:rsid w:val="004A150E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57E7"/>
    <w:rsid w:val="00523B28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24A8"/>
    <w:rsid w:val="00597B96"/>
    <w:rsid w:val="005A5D0F"/>
    <w:rsid w:val="005B21DE"/>
    <w:rsid w:val="005C663E"/>
    <w:rsid w:val="005D534E"/>
    <w:rsid w:val="005E34E5"/>
    <w:rsid w:val="005F2C6D"/>
    <w:rsid w:val="005F7E86"/>
    <w:rsid w:val="006045D6"/>
    <w:rsid w:val="006052CB"/>
    <w:rsid w:val="00610076"/>
    <w:rsid w:val="0061139E"/>
    <w:rsid w:val="0061284F"/>
    <w:rsid w:val="00616AFE"/>
    <w:rsid w:val="006174DF"/>
    <w:rsid w:val="006304D8"/>
    <w:rsid w:val="00635208"/>
    <w:rsid w:val="0064589C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704FF0"/>
    <w:rsid w:val="00705B51"/>
    <w:rsid w:val="007126C3"/>
    <w:rsid w:val="00715E94"/>
    <w:rsid w:val="007262E7"/>
    <w:rsid w:val="0073312C"/>
    <w:rsid w:val="00742449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C66AB"/>
    <w:rsid w:val="007D7009"/>
    <w:rsid w:val="007E6B26"/>
    <w:rsid w:val="007E71A3"/>
    <w:rsid w:val="00817139"/>
    <w:rsid w:val="00824DA1"/>
    <w:rsid w:val="0084022A"/>
    <w:rsid w:val="00840BA2"/>
    <w:rsid w:val="00852288"/>
    <w:rsid w:val="0086764B"/>
    <w:rsid w:val="00880728"/>
    <w:rsid w:val="00883E34"/>
    <w:rsid w:val="008861DB"/>
    <w:rsid w:val="008978B4"/>
    <w:rsid w:val="008A4DBD"/>
    <w:rsid w:val="008B5360"/>
    <w:rsid w:val="008C1984"/>
    <w:rsid w:val="008C693C"/>
    <w:rsid w:val="008D3719"/>
    <w:rsid w:val="008D7DEA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97AF7"/>
    <w:rsid w:val="009A0357"/>
    <w:rsid w:val="009A5519"/>
    <w:rsid w:val="009B1526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4187C"/>
    <w:rsid w:val="00A50775"/>
    <w:rsid w:val="00A5263F"/>
    <w:rsid w:val="00A54E37"/>
    <w:rsid w:val="00A65A94"/>
    <w:rsid w:val="00A71B10"/>
    <w:rsid w:val="00A90918"/>
    <w:rsid w:val="00A97377"/>
    <w:rsid w:val="00AA0264"/>
    <w:rsid w:val="00AA1248"/>
    <w:rsid w:val="00AA51F8"/>
    <w:rsid w:val="00AA6EE3"/>
    <w:rsid w:val="00AB054B"/>
    <w:rsid w:val="00AB339C"/>
    <w:rsid w:val="00AC31BC"/>
    <w:rsid w:val="00AD7F1F"/>
    <w:rsid w:val="00AE1208"/>
    <w:rsid w:val="00AE374A"/>
    <w:rsid w:val="00AF7315"/>
    <w:rsid w:val="00B12BFA"/>
    <w:rsid w:val="00B22B0B"/>
    <w:rsid w:val="00B24B12"/>
    <w:rsid w:val="00B30796"/>
    <w:rsid w:val="00B35712"/>
    <w:rsid w:val="00B41C02"/>
    <w:rsid w:val="00B4709D"/>
    <w:rsid w:val="00B50E65"/>
    <w:rsid w:val="00B52573"/>
    <w:rsid w:val="00B57A3B"/>
    <w:rsid w:val="00B71C40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E66A8"/>
    <w:rsid w:val="00BF41F5"/>
    <w:rsid w:val="00BF5993"/>
    <w:rsid w:val="00C24DF3"/>
    <w:rsid w:val="00C2741B"/>
    <w:rsid w:val="00C321B4"/>
    <w:rsid w:val="00C3264A"/>
    <w:rsid w:val="00C43416"/>
    <w:rsid w:val="00C531A8"/>
    <w:rsid w:val="00C553A0"/>
    <w:rsid w:val="00C60C05"/>
    <w:rsid w:val="00C6170D"/>
    <w:rsid w:val="00C7496D"/>
    <w:rsid w:val="00C80B4C"/>
    <w:rsid w:val="00C8378F"/>
    <w:rsid w:val="00C946AF"/>
    <w:rsid w:val="00C94E7A"/>
    <w:rsid w:val="00CA168E"/>
    <w:rsid w:val="00CB2618"/>
    <w:rsid w:val="00CB3961"/>
    <w:rsid w:val="00CC6D96"/>
    <w:rsid w:val="00CE4DE9"/>
    <w:rsid w:val="00CE6E97"/>
    <w:rsid w:val="00CE7AED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2668"/>
    <w:rsid w:val="00D61B1D"/>
    <w:rsid w:val="00D871F3"/>
    <w:rsid w:val="00D87C86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24D7"/>
    <w:rsid w:val="00E142E2"/>
    <w:rsid w:val="00E21267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37A5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439E1"/>
    <w:rsid w:val="00F568CF"/>
    <w:rsid w:val="00F74E97"/>
    <w:rsid w:val="00F906E4"/>
    <w:rsid w:val="00F9359F"/>
    <w:rsid w:val="00F938FF"/>
    <w:rsid w:val="00FA3432"/>
    <w:rsid w:val="00FA6B38"/>
    <w:rsid w:val="00FB5877"/>
    <w:rsid w:val="00FC6C87"/>
    <w:rsid w:val="00FC7901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paragraph" w:customStyle="1" w:styleId="10">
    <w:name w:val="Без интервала1"/>
    <w:uiPriority w:val="99"/>
    <w:rsid w:val="009B152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40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7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933</TotalTime>
  <Pages>28</Pages>
  <Words>7824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85</cp:revision>
  <cp:lastPrinted>2020-12-22T12:02:00Z</cp:lastPrinted>
  <dcterms:created xsi:type="dcterms:W3CDTF">2020-12-05T15:20:00Z</dcterms:created>
  <dcterms:modified xsi:type="dcterms:W3CDTF">2022-04-07T06:38:00Z</dcterms:modified>
</cp:coreProperties>
</file>