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FC2" w:rsidRPr="00311E02" w:rsidRDefault="004D2FC2" w:rsidP="00311E02">
      <w:pPr>
        <w:jc w:val="righ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    </w:t>
      </w:r>
    </w:p>
    <w:p w:rsidR="004D2FC2" w:rsidRDefault="004D2FC2" w:rsidP="00DD4AD1">
      <w:pPr>
        <w:jc w:val="center"/>
        <w:rPr>
          <w:b/>
          <w:sz w:val="28"/>
          <w:szCs w:val="28"/>
        </w:rPr>
      </w:pPr>
    </w:p>
    <w:p w:rsidR="004D2FC2" w:rsidRPr="00F43F26" w:rsidRDefault="004D2FC2" w:rsidP="00DD4AD1">
      <w:pPr>
        <w:jc w:val="center"/>
        <w:rPr>
          <w:b/>
          <w:i/>
          <w:sz w:val="36"/>
          <w:szCs w:val="36"/>
          <w:u w:val="single"/>
        </w:rPr>
      </w:pPr>
      <w:r>
        <w:rPr>
          <w:b/>
          <w:sz w:val="28"/>
          <w:szCs w:val="28"/>
        </w:rPr>
        <w:t xml:space="preserve">                          СОВЕТ ДЕПУТАТОВ         </w:t>
      </w:r>
      <w:r w:rsidRPr="00F43F26">
        <w:rPr>
          <w:b/>
          <w:i/>
          <w:sz w:val="36"/>
          <w:szCs w:val="36"/>
          <w:u w:val="single"/>
        </w:rPr>
        <w:t>ПРОЕКТ</w:t>
      </w:r>
    </w:p>
    <w:p w:rsidR="004D2FC2" w:rsidRDefault="004D2FC2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4D2FC2" w:rsidRPr="000B5FC6" w:rsidRDefault="004D2FC2" w:rsidP="00DD4AD1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4D2FC2" w:rsidRPr="00007511" w:rsidRDefault="004D2FC2" w:rsidP="00DD4AD1">
      <w:pPr>
        <w:pStyle w:val="Heading1"/>
        <w:rPr>
          <w:szCs w:val="28"/>
        </w:rPr>
      </w:pPr>
      <w:r w:rsidRPr="00007511">
        <w:rPr>
          <w:szCs w:val="28"/>
        </w:rPr>
        <w:t>РЕСПУБЛИКИ МОРДОВИЯ</w:t>
      </w:r>
    </w:p>
    <w:p w:rsidR="004D2FC2" w:rsidRPr="00A605FE" w:rsidRDefault="004D2FC2" w:rsidP="00DD4AD1">
      <w:pPr>
        <w:jc w:val="center"/>
        <w:rPr>
          <w:b/>
          <w:sz w:val="28"/>
          <w:szCs w:val="28"/>
        </w:rPr>
      </w:pPr>
    </w:p>
    <w:p w:rsidR="004D2FC2" w:rsidRPr="00990550" w:rsidRDefault="004D2FC2" w:rsidP="00DD4AD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4D2FC2" w:rsidRPr="00FB3ED9" w:rsidRDefault="004D2FC2" w:rsidP="00DD4AD1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4D2FC2" w:rsidRPr="00FB3ED9" w:rsidRDefault="004D2FC2" w:rsidP="00DD4AD1"/>
    <w:p w:rsidR="004D2FC2" w:rsidRDefault="004D2FC2" w:rsidP="00CA35AD">
      <w:r>
        <w:t xml:space="preserve">      от «_»_____      </w:t>
      </w:r>
      <w:smartTag w:uri="urn:schemas-microsoft-com:office:smarttags" w:element="metricconverter">
        <w:smartTagPr>
          <w:attr w:name="ProductID" w:val="2022 г"/>
        </w:smartTagPr>
        <w:r>
          <w:t>2022 г</w:t>
        </w:r>
      </w:smartTag>
      <w:r>
        <w:t>.                                                                                                 № _</w:t>
      </w:r>
    </w:p>
    <w:p w:rsidR="004D2FC2" w:rsidRDefault="004D2FC2" w:rsidP="009F535C"/>
    <w:p w:rsidR="004D2FC2" w:rsidRPr="006748CF" w:rsidRDefault="004D2FC2" w:rsidP="00DD4AD1">
      <w:pPr>
        <w:jc w:val="center"/>
      </w:pPr>
      <w:r>
        <w:t>п. Липки</w:t>
      </w:r>
    </w:p>
    <w:p w:rsidR="004D2FC2" w:rsidRDefault="004D2FC2" w:rsidP="00936CB0">
      <w:pPr>
        <w:pStyle w:val="ConsPlusNormal"/>
        <w:widowControl/>
        <w:spacing w:line="233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4D2FC2" w:rsidRPr="00223DCF" w:rsidRDefault="004D2FC2" w:rsidP="00AB7FE2">
      <w:r w:rsidRPr="00223DCF">
        <w:t xml:space="preserve">Об исполнении бюджета                                                             </w:t>
      </w:r>
      <w:r>
        <w:t xml:space="preserve">                                                  </w:t>
      </w:r>
      <w:r w:rsidRPr="00223DCF">
        <w:t xml:space="preserve"> </w:t>
      </w:r>
      <w:r>
        <w:t xml:space="preserve"> Липкинского </w:t>
      </w:r>
      <w:r w:rsidRPr="00223DCF">
        <w:t>сельского поселения</w:t>
      </w:r>
    </w:p>
    <w:p w:rsidR="004D2FC2" w:rsidRPr="00223DCF" w:rsidRDefault="004D2FC2" w:rsidP="00046C5E">
      <w:pPr>
        <w:jc w:val="both"/>
      </w:pPr>
      <w:r w:rsidRPr="00223DCF">
        <w:t xml:space="preserve">Ромодановского муниципального района </w:t>
      </w:r>
    </w:p>
    <w:p w:rsidR="004D2FC2" w:rsidRPr="00223DCF" w:rsidRDefault="004D2FC2" w:rsidP="00046C5E">
      <w:pPr>
        <w:jc w:val="both"/>
      </w:pPr>
      <w:r w:rsidRPr="00223DCF">
        <w:t>Республики Мордовия за 2021 год</w:t>
      </w:r>
    </w:p>
    <w:p w:rsidR="004D2FC2" w:rsidRPr="00223DCF" w:rsidRDefault="004D2FC2" w:rsidP="00B204EC">
      <w:pPr>
        <w:jc w:val="both"/>
      </w:pPr>
    </w:p>
    <w:p w:rsidR="004D2FC2" w:rsidRPr="00223DCF" w:rsidRDefault="004D2FC2" w:rsidP="00B204EC">
      <w:pPr>
        <w:jc w:val="both"/>
      </w:pPr>
    </w:p>
    <w:p w:rsidR="004D2FC2" w:rsidRPr="00223DCF" w:rsidRDefault="004D2FC2" w:rsidP="00AB7FE2">
      <w:pPr>
        <w:ind w:firstLine="851"/>
      </w:pPr>
      <w:r w:rsidRPr="00223DCF">
        <w:t xml:space="preserve">В соответствии с Бюджетным кодексом Российской Федерации и на основании статьи </w:t>
      </w:r>
      <w:r>
        <w:t>36</w:t>
      </w:r>
      <w:r w:rsidRPr="00223DCF">
        <w:t xml:space="preserve"> Устава </w:t>
      </w:r>
      <w:r>
        <w:t xml:space="preserve">Липкинского </w:t>
      </w:r>
      <w:r w:rsidRPr="00223DCF">
        <w:t xml:space="preserve">сельского поселения Ромодановского муниципального района Республики Мордовия, Совет депутатов </w:t>
      </w:r>
      <w:r>
        <w:t>Липкинского</w:t>
      </w:r>
      <w:r w:rsidRPr="00223DCF">
        <w:t xml:space="preserve"> сельского поселения Ромодановского муниципального района Республики Мордовия</w:t>
      </w:r>
    </w:p>
    <w:p w:rsidR="004D2FC2" w:rsidRPr="00223DCF" w:rsidRDefault="004D2FC2" w:rsidP="00B204EC">
      <w:pPr>
        <w:jc w:val="center"/>
      </w:pPr>
    </w:p>
    <w:p w:rsidR="004D2FC2" w:rsidRPr="00223DCF" w:rsidRDefault="004D2FC2" w:rsidP="00B44765">
      <w:pPr>
        <w:jc w:val="center"/>
      </w:pPr>
      <w:r w:rsidRPr="00223DCF">
        <w:rPr>
          <w:b/>
        </w:rPr>
        <w:t>РЕШИЛ:</w:t>
      </w:r>
    </w:p>
    <w:p w:rsidR="004D2FC2" w:rsidRPr="00223DCF" w:rsidRDefault="004D2FC2" w:rsidP="00354974">
      <w:pPr>
        <w:ind w:firstLine="540"/>
        <w:jc w:val="both"/>
      </w:pPr>
      <w:r w:rsidRPr="00223DCF">
        <w:t xml:space="preserve">1. Утвердить отчет об исполнении бюджета </w:t>
      </w:r>
      <w:r>
        <w:t>Липкинского</w:t>
      </w:r>
      <w:r w:rsidRPr="00223DCF">
        <w:t xml:space="preserve"> сельского поселения  Ромодановского муниципального  района Республики Мордовия за 2021  год:</w:t>
      </w:r>
    </w:p>
    <w:p w:rsidR="004D2FC2" w:rsidRPr="00223DCF" w:rsidRDefault="004D2FC2" w:rsidP="00354974">
      <w:pPr>
        <w:ind w:firstLine="540"/>
        <w:jc w:val="both"/>
      </w:pPr>
      <w:r w:rsidRPr="00223DCF">
        <w:t xml:space="preserve">по доходам в  сумме </w:t>
      </w:r>
      <w:r>
        <w:t>1706,8</w:t>
      </w:r>
      <w:r w:rsidRPr="00223DCF">
        <w:t xml:space="preserve"> тыс. рублей;</w:t>
      </w:r>
    </w:p>
    <w:p w:rsidR="004D2FC2" w:rsidRPr="00223DCF" w:rsidRDefault="004D2FC2" w:rsidP="00354974">
      <w:pPr>
        <w:ind w:firstLine="540"/>
        <w:jc w:val="both"/>
      </w:pPr>
      <w:r w:rsidRPr="00223DCF">
        <w:t xml:space="preserve">по расходам в сумме </w:t>
      </w:r>
      <w:r>
        <w:t>1806,4</w:t>
      </w:r>
      <w:r w:rsidRPr="00223DCF">
        <w:t xml:space="preserve"> тыс. рублей;</w:t>
      </w:r>
    </w:p>
    <w:p w:rsidR="004D2FC2" w:rsidRPr="00223DCF" w:rsidRDefault="004D2FC2" w:rsidP="00354974">
      <w:pPr>
        <w:ind w:firstLine="540"/>
        <w:jc w:val="both"/>
      </w:pPr>
      <w:r w:rsidRPr="00223DCF">
        <w:t xml:space="preserve">при превышении расходов над доходами  в сумме </w:t>
      </w:r>
      <w:r>
        <w:t>193,8</w:t>
      </w:r>
      <w:r w:rsidRPr="00223DCF">
        <w:t xml:space="preserve"> тыс. рублей.</w:t>
      </w:r>
    </w:p>
    <w:p w:rsidR="004D2FC2" w:rsidRPr="00223DCF" w:rsidRDefault="004D2FC2" w:rsidP="00354974">
      <w:pPr>
        <w:ind w:firstLine="540"/>
        <w:jc w:val="both"/>
      </w:pPr>
      <w:r w:rsidRPr="00223DCF">
        <w:t>2. Утвердить показатели:</w:t>
      </w:r>
    </w:p>
    <w:p w:rsidR="004D2FC2" w:rsidRPr="00223DCF" w:rsidRDefault="004D2FC2" w:rsidP="00354974">
      <w:pPr>
        <w:ind w:firstLine="540"/>
        <w:jc w:val="both"/>
        <w:rPr>
          <w:bCs/>
        </w:rPr>
      </w:pPr>
      <w:r w:rsidRPr="00223DCF">
        <w:rPr>
          <w:bCs/>
        </w:rPr>
        <w:t>доходов бюджета</w:t>
      </w:r>
      <w:r w:rsidRPr="00223DCF">
        <w:t xml:space="preserve"> </w:t>
      </w:r>
      <w:r>
        <w:t>Липкинского</w:t>
      </w:r>
      <w:r w:rsidRPr="00223DCF">
        <w:t xml:space="preserve"> сельского поселения</w:t>
      </w:r>
      <w:r w:rsidRPr="00223DCF">
        <w:rPr>
          <w:bCs/>
        </w:rPr>
        <w:t xml:space="preserve"> Ромодановского муниципального района Республики Мордовия за 2021 год по кодам классификации доход</w:t>
      </w:r>
      <w:r>
        <w:rPr>
          <w:bCs/>
        </w:rPr>
        <w:t>ов</w:t>
      </w:r>
      <w:r w:rsidRPr="00223DCF">
        <w:rPr>
          <w:bCs/>
        </w:rPr>
        <w:t xml:space="preserve"> бюджета</w:t>
      </w:r>
      <w:r>
        <w:rPr>
          <w:bCs/>
        </w:rPr>
        <w:t xml:space="preserve"> согласно пр</w:t>
      </w:r>
      <w:r w:rsidRPr="00223DCF">
        <w:rPr>
          <w:bCs/>
        </w:rPr>
        <w:t>иложению 1;</w:t>
      </w:r>
    </w:p>
    <w:p w:rsidR="004D2FC2" w:rsidRPr="00223DCF" w:rsidRDefault="004D2FC2" w:rsidP="00354974">
      <w:pPr>
        <w:ind w:firstLine="540"/>
        <w:jc w:val="both"/>
      </w:pPr>
      <w:r w:rsidRPr="00223DCF">
        <w:t xml:space="preserve">расходов  бюджета </w:t>
      </w:r>
      <w:r>
        <w:t>Липкинского</w:t>
      </w:r>
      <w:r w:rsidRPr="00223DCF">
        <w:t xml:space="preserve"> сельского поселения Ромодановского муниципального района в 2021 году по ведомственной стру</w:t>
      </w:r>
      <w:r>
        <w:t>ктуре расходов бюджета Липкин</w:t>
      </w:r>
      <w:r w:rsidRPr="00223DCF">
        <w:t xml:space="preserve">ского сельского поселения Ромодановского муниципального района согласно приложению </w:t>
      </w:r>
      <w:r>
        <w:t>2</w:t>
      </w:r>
      <w:r w:rsidRPr="00223DCF">
        <w:t>;</w:t>
      </w:r>
    </w:p>
    <w:p w:rsidR="004D2FC2" w:rsidRPr="00223DCF" w:rsidRDefault="004D2FC2" w:rsidP="00E43B6F">
      <w:pPr>
        <w:ind w:firstLine="540"/>
        <w:jc w:val="both"/>
        <w:rPr>
          <w:bCs/>
        </w:rPr>
      </w:pPr>
      <w:r>
        <w:t xml:space="preserve">расходов </w:t>
      </w:r>
      <w:r w:rsidRPr="00223DCF">
        <w:t xml:space="preserve">бюджета </w:t>
      </w:r>
      <w:r>
        <w:t>Липкинского</w:t>
      </w:r>
      <w:r w:rsidRPr="00223DCF">
        <w:t xml:space="preserve"> сельского поселения Ромодановского муниципального района Республики Мордовия</w:t>
      </w:r>
      <w:r>
        <w:t xml:space="preserve"> за 2021 год</w:t>
      </w:r>
      <w:r w:rsidRPr="00223DCF">
        <w:t xml:space="preserve"> по разделам</w:t>
      </w:r>
      <w:r>
        <w:t xml:space="preserve"> и</w:t>
      </w:r>
      <w:r w:rsidRPr="00223DCF">
        <w:t xml:space="preserve"> подразделам</w:t>
      </w:r>
      <w:r w:rsidRPr="00223DCF">
        <w:rPr>
          <w:b/>
          <w:bCs/>
        </w:rPr>
        <w:t xml:space="preserve"> </w:t>
      </w:r>
      <w:r w:rsidRPr="00223DCF">
        <w:t xml:space="preserve"> классификации расходов бюджетов  согласно приложению </w:t>
      </w:r>
      <w:r>
        <w:t>3</w:t>
      </w:r>
      <w:r w:rsidRPr="00223DCF">
        <w:t>;</w:t>
      </w:r>
      <w:r w:rsidRPr="00223DCF">
        <w:rPr>
          <w:b/>
          <w:bCs/>
        </w:rPr>
        <w:t xml:space="preserve">     </w:t>
      </w:r>
    </w:p>
    <w:p w:rsidR="004D2FC2" w:rsidRPr="00223DCF" w:rsidRDefault="004D2FC2" w:rsidP="00354974">
      <w:pPr>
        <w:ind w:firstLine="540"/>
        <w:jc w:val="both"/>
        <w:rPr>
          <w:bCs/>
        </w:rPr>
      </w:pPr>
      <w:r w:rsidRPr="00223DCF">
        <w:rPr>
          <w:bCs/>
        </w:rPr>
        <w:t xml:space="preserve">источников  финансирования дефицита бюджета </w:t>
      </w:r>
      <w:r>
        <w:t>Липкинского</w:t>
      </w:r>
      <w:r w:rsidRPr="00223DCF">
        <w:t xml:space="preserve"> сельского поселения</w:t>
      </w:r>
      <w:r w:rsidRPr="00223DCF">
        <w:rPr>
          <w:bCs/>
        </w:rPr>
        <w:t xml:space="preserve"> Ромодановского муниципального района </w:t>
      </w:r>
      <w:r>
        <w:rPr>
          <w:bCs/>
        </w:rPr>
        <w:t>за</w:t>
      </w:r>
      <w:r w:rsidRPr="00223DCF">
        <w:rPr>
          <w:bCs/>
        </w:rPr>
        <w:t xml:space="preserve"> 2021 год</w:t>
      </w:r>
      <w:r>
        <w:rPr>
          <w:bCs/>
        </w:rPr>
        <w:t xml:space="preserve"> по кодам классификации источников финансирования дефицитов бюджета </w:t>
      </w:r>
      <w:r w:rsidRPr="00223DCF">
        <w:rPr>
          <w:bCs/>
        </w:rPr>
        <w:t xml:space="preserve"> согласно приложению </w:t>
      </w:r>
      <w:r>
        <w:rPr>
          <w:bCs/>
        </w:rPr>
        <w:t>4.</w:t>
      </w:r>
    </w:p>
    <w:p w:rsidR="004D2FC2" w:rsidRPr="00223DCF" w:rsidRDefault="004D2FC2" w:rsidP="00354974">
      <w:pPr>
        <w:ind w:firstLine="540"/>
        <w:jc w:val="both"/>
        <w:rPr>
          <w:bCs/>
        </w:rPr>
      </w:pPr>
      <w:r w:rsidRPr="00223DCF">
        <w:rPr>
          <w:bCs/>
        </w:rPr>
        <w:t xml:space="preserve"> 3. Настоящее решение вступает в силу со дня его официального опубликования. </w:t>
      </w:r>
    </w:p>
    <w:p w:rsidR="004D2FC2" w:rsidRDefault="004D2FC2" w:rsidP="00B204EC">
      <w:pPr>
        <w:ind w:firstLine="540"/>
        <w:jc w:val="both"/>
        <w:rPr>
          <w:bCs/>
        </w:rPr>
      </w:pPr>
    </w:p>
    <w:p w:rsidR="004D2FC2" w:rsidRDefault="004D2FC2" w:rsidP="00B204EC">
      <w:pPr>
        <w:ind w:firstLine="540"/>
        <w:jc w:val="both"/>
        <w:rPr>
          <w:bCs/>
        </w:rPr>
      </w:pPr>
    </w:p>
    <w:p w:rsidR="004D2FC2" w:rsidRPr="00223DCF" w:rsidRDefault="004D2FC2" w:rsidP="00B204EC">
      <w:pPr>
        <w:ind w:firstLine="540"/>
        <w:jc w:val="both"/>
        <w:rPr>
          <w:bCs/>
        </w:rPr>
      </w:pPr>
    </w:p>
    <w:tbl>
      <w:tblPr>
        <w:tblW w:w="0" w:type="auto"/>
        <w:tblLook w:val="00A0"/>
      </w:tblPr>
      <w:tblGrid>
        <w:gridCol w:w="5204"/>
        <w:gridCol w:w="5205"/>
      </w:tblGrid>
      <w:tr w:rsidR="004D2FC2" w:rsidRPr="00223DCF" w:rsidTr="00B15FC0">
        <w:tc>
          <w:tcPr>
            <w:tcW w:w="5204" w:type="dxa"/>
          </w:tcPr>
          <w:p w:rsidR="004D2FC2" w:rsidRPr="00B15FC0" w:rsidRDefault="004D2FC2" w:rsidP="00B15FC0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r w:rsidRPr="00B15FC0">
              <w:rPr>
                <w:b/>
              </w:rPr>
              <w:t>Глава Липкинского</w:t>
            </w:r>
          </w:p>
          <w:p w:rsidR="004D2FC2" w:rsidRPr="00B15FC0" w:rsidRDefault="004D2FC2" w:rsidP="00B15FC0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r w:rsidRPr="00B15FC0">
              <w:rPr>
                <w:b/>
              </w:rPr>
              <w:t xml:space="preserve">сельского поселения                                   </w:t>
            </w:r>
          </w:p>
        </w:tc>
        <w:tc>
          <w:tcPr>
            <w:tcW w:w="5205" w:type="dxa"/>
          </w:tcPr>
          <w:p w:rsidR="004D2FC2" w:rsidRPr="00B15FC0" w:rsidRDefault="004D2FC2" w:rsidP="00B15FC0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</w:p>
          <w:p w:rsidR="004D2FC2" w:rsidRPr="00B15FC0" w:rsidRDefault="004D2FC2" w:rsidP="00B15FC0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  <w:r w:rsidRPr="00B15FC0">
              <w:rPr>
                <w:b/>
              </w:rPr>
              <w:t>Л.П.</w:t>
            </w:r>
            <w:r>
              <w:rPr>
                <w:b/>
              </w:rPr>
              <w:t xml:space="preserve"> </w:t>
            </w:r>
            <w:r w:rsidRPr="00B15FC0">
              <w:rPr>
                <w:b/>
              </w:rPr>
              <w:t>Новикова</w:t>
            </w:r>
          </w:p>
        </w:tc>
      </w:tr>
    </w:tbl>
    <w:p w:rsidR="004D2FC2" w:rsidRDefault="004D2FC2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4D2FC2" w:rsidRDefault="004D2FC2" w:rsidP="00B44765">
      <w:pPr>
        <w:autoSpaceDE w:val="0"/>
        <w:autoSpaceDN w:val="0"/>
        <w:adjustRightInd w:val="0"/>
        <w:spacing w:line="228" w:lineRule="auto"/>
        <w:jc w:val="both"/>
      </w:pPr>
    </w:p>
    <w:p w:rsidR="004D2FC2" w:rsidRDefault="004D2FC2" w:rsidP="00B44765">
      <w:pPr>
        <w:autoSpaceDE w:val="0"/>
        <w:autoSpaceDN w:val="0"/>
        <w:adjustRightInd w:val="0"/>
        <w:spacing w:line="228" w:lineRule="auto"/>
        <w:jc w:val="both"/>
      </w:pPr>
    </w:p>
    <w:p w:rsidR="004D2FC2" w:rsidRDefault="004D2FC2" w:rsidP="00B44765">
      <w:pPr>
        <w:autoSpaceDE w:val="0"/>
        <w:autoSpaceDN w:val="0"/>
        <w:adjustRightInd w:val="0"/>
        <w:spacing w:line="228" w:lineRule="auto"/>
        <w:jc w:val="both"/>
      </w:pPr>
    </w:p>
    <w:p w:rsidR="004D2FC2" w:rsidRDefault="004D2FC2" w:rsidP="00B44765">
      <w:pPr>
        <w:autoSpaceDE w:val="0"/>
        <w:autoSpaceDN w:val="0"/>
        <w:adjustRightInd w:val="0"/>
        <w:spacing w:line="228" w:lineRule="auto"/>
        <w:jc w:val="both"/>
      </w:pPr>
    </w:p>
    <w:tbl>
      <w:tblPr>
        <w:tblW w:w="5000" w:type="pct"/>
        <w:tblLook w:val="0000"/>
      </w:tblPr>
      <w:tblGrid>
        <w:gridCol w:w="2501"/>
        <w:gridCol w:w="3428"/>
        <w:gridCol w:w="1557"/>
        <w:gridCol w:w="1443"/>
        <w:gridCol w:w="1605"/>
      </w:tblGrid>
      <w:tr w:rsidR="004D2FC2" w:rsidTr="002239D7">
        <w:trPr>
          <w:trHeight w:val="300"/>
        </w:trPr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FC2" w:rsidRDefault="004D2FC2">
            <w:pPr>
              <w:rPr>
                <w:rFonts w:ascii="Arial CYR" w:hAnsi="Arial CYR" w:cs="Arial CYR"/>
              </w:rPr>
            </w:pPr>
            <w:bookmarkStart w:id="0" w:name="RANGE!A1:E49"/>
            <w:bookmarkEnd w:id="0"/>
          </w:p>
        </w:tc>
        <w:tc>
          <w:tcPr>
            <w:tcW w:w="16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FC2" w:rsidRDefault="004D2FC2">
            <w:pPr>
              <w:jc w:val="right"/>
            </w:pPr>
          </w:p>
        </w:tc>
        <w:tc>
          <w:tcPr>
            <w:tcW w:w="2186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Приложение 1</w:t>
            </w:r>
          </w:p>
        </w:tc>
      </w:tr>
      <w:tr w:rsidR="004D2FC2" w:rsidTr="002239D7">
        <w:trPr>
          <w:trHeight w:val="300"/>
        </w:trPr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FC2" w:rsidRDefault="004D2FC2">
            <w:pPr>
              <w:rPr>
                <w:rFonts w:ascii="Arial CYR" w:hAnsi="Arial CYR" w:cs="Arial CYR"/>
              </w:rPr>
            </w:pPr>
          </w:p>
        </w:tc>
        <w:tc>
          <w:tcPr>
            <w:tcW w:w="16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FC2" w:rsidRDefault="004D2FC2">
            <w:pPr>
              <w:jc w:val="right"/>
            </w:pPr>
          </w:p>
        </w:tc>
        <w:tc>
          <w:tcPr>
            <w:tcW w:w="2186" w:type="pct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к решению Совета депутатов Липкинского сельского поселения "Об исполнении бюджета Липкинского сельского поселения Ромодановского муниципального района Республики Мордовия за 2021 год"</w:t>
            </w:r>
          </w:p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от "_" ______ 2022 года №_</w:t>
            </w:r>
          </w:p>
          <w:p w:rsidR="004D2FC2" w:rsidRDefault="004D2FC2">
            <w:pPr>
              <w:jc w:val="center"/>
            </w:pPr>
          </w:p>
        </w:tc>
      </w:tr>
      <w:tr w:rsidR="004D2FC2" w:rsidTr="002239D7">
        <w:trPr>
          <w:trHeight w:val="540"/>
        </w:trPr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FC2" w:rsidRDefault="004D2FC2">
            <w:pPr>
              <w:rPr>
                <w:rFonts w:ascii="Arial CYR" w:hAnsi="Arial CYR" w:cs="Arial CYR"/>
              </w:rPr>
            </w:pPr>
          </w:p>
        </w:tc>
        <w:tc>
          <w:tcPr>
            <w:tcW w:w="16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FC2" w:rsidRDefault="004D2FC2">
            <w:pPr>
              <w:jc w:val="right"/>
            </w:pPr>
          </w:p>
        </w:tc>
        <w:tc>
          <w:tcPr>
            <w:tcW w:w="2186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2FC2" w:rsidRDefault="004D2FC2"/>
        </w:tc>
      </w:tr>
      <w:tr w:rsidR="004D2FC2" w:rsidTr="002239D7">
        <w:trPr>
          <w:trHeight w:val="1006"/>
        </w:trPr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FC2" w:rsidRDefault="004D2FC2">
            <w:pPr>
              <w:rPr>
                <w:rFonts w:ascii="Arial CYR" w:hAnsi="Arial CYR" w:cs="Arial CYR"/>
              </w:rPr>
            </w:pPr>
          </w:p>
        </w:tc>
        <w:tc>
          <w:tcPr>
            <w:tcW w:w="16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FC2" w:rsidRDefault="004D2FC2">
            <w:pPr>
              <w:jc w:val="right"/>
            </w:pPr>
          </w:p>
        </w:tc>
        <w:tc>
          <w:tcPr>
            <w:tcW w:w="2186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2FC2" w:rsidRDefault="004D2FC2"/>
        </w:tc>
      </w:tr>
      <w:tr w:rsidR="004D2FC2" w:rsidTr="000725C5">
        <w:trPr>
          <w:trHeight w:val="102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2FC2" w:rsidRDefault="004D2FC2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ДОХОДЫ БЮЖЕТА ЛИПКИНСКОГО СЕЛЬСКОГО ПОСЕЛЕНИЯ РОМОДАНОВСКОГО МУНИЦИПАЛЬНОГО РАЙОНА РЕСПУБЛИКИ МОРДОВИЯ ЗА 2021 ГОД ПО КОДАМ КЛАССИФИКАЦИИ ДОХОДОВ БЮДЖЕТА</w:t>
            </w:r>
          </w:p>
        </w:tc>
      </w:tr>
      <w:tr w:rsidR="004D2FC2" w:rsidTr="002239D7">
        <w:trPr>
          <w:trHeight w:val="315"/>
        </w:trPr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2FC2" w:rsidRDefault="004D2FC2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6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FC2" w:rsidRDefault="004D2FC2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73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FC2" w:rsidRDefault="004D2FC2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6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FC2" w:rsidRDefault="004D2FC2">
            <w:pPr>
              <w:rPr>
                <w:rFonts w:ascii="Arial CYR" w:hAnsi="Arial CYR" w:cs="Arial CYR"/>
              </w:rPr>
            </w:pPr>
          </w:p>
        </w:tc>
        <w:tc>
          <w:tcPr>
            <w:tcW w:w="7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FC2" w:rsidRDefault="004D2FC2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(тыс. рублей)</w:t>
            </w:r>
          </w:p>
        </w:tc>
      </w:tr>
      <w:tr w:rsidR="004D2FC2" w:rsidTr="002239D7">
        <w:trPr>
          <w:trHeight w:val="900"/>
        </w:trPr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2FC2" w:rsidRDefault="004D2FC2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1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2FC2" w:rsidRDefault="004D2FC2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FC2" w:rsidRDefault="004D2FC2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Утверждено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FC2" w:rsidRDefault="004D2FC2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Исполнено</w:t>
            </w:r>
          </w:p>
        </w:tc>
        <w:tc>
          <w:tcPr>
            <w:tcW w:w="7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FC2" w:rsidRDefault="004D2FC2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Процент исполнения</w:t>
            </w:r>
          </w:p>
        </w:tc>
      </w:tr>
      <w:tr w:rsidR="004D2FC2" w:rsidTr="002239D7">
        <w:trPr>
          <w:trHeight w:val="300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5</w:t>
            </w:r>
          </w:p>
        </w:tc>
      </w:tr>
      <w:tr w:rsidR="004D2FC2" w:rsidTr="002239D7">
        <w:trPr>
          <w:trHeight w:val="28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0 00 00000 00 0000 000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:rsidR="004D2FC2" w:rsidRDefault="004D2FC2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FC2" w:rsidRDefault="004D2FC2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1 706,8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FC2" w:rsidRDefault="004D2FC2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1 665,2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FC2" w:rsidRDefault="004D2FC2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97,6</w:t>
            </w:r>
          </w:p>
        </w:tc>
      </w:tr>
      <w:tr w:rsidR="004D2FC2" w:rsidTr="002239D7">
        <w:trPr>
          <w:trHeight w:val="28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1 00 00000 00 0000 000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:rsidR="004D2FC2" w:rsidRDefault="004D2FC2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FC2" w:rsidRDefault="004D2FC2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617,9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FC2" w:rsidRDefault="004D2FC2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528,4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FC2" w:rsidRDefault="004D2FC2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85,5</w:t>
            </w:r>
          </w:p>
        </w:tc>
      </w:tr>
      <w:tr w:rsidR="004D2FC2" w:rsidTr="002239D7">
        <w:trPr>
          <w:trHeight w:val="28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1 01 00000 00 0000 000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:rsidR="004D2FC2" w:rsidRDefault="004D2FC2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НАЛОГИ НА ПРИБЫЛЬ, ДОХОДЫ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FC2" w:rsidRDefault="004D2FC2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51,6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FC2" w:rsidRDefault="004D2FC2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55,6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4D2FC2" w:rsidRDefault="004D2FC2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107,8</w:t>
            </w:r>
          </w:p>
        </w:tc>
      </w:tr>
      <w:tr w:rsidR="004D2FC2" w:rsidTr="002239D7">
        <w:trPr>
          <w:trHeight w:val="300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1 01 02000 01 0000 110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4D2FC2" w:rsidRDefault="004D2FC2">
            <w:pPr>
              <w:jc w:val="both"/>
            </w:pPr>
            <w:r>
              <w:rPr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51,6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55,6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107,8</w:t>
            </w:r>
          </w:p>
        </w:tc>
      </w:tr>
      <w:tr w:rsidR="004D2FC2" w:rsidTr="002239D7">
        <w:trPr>
          <w:trHeight w:val="1560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1 01 02010 01 1000 110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pPr>
              <w:jc w:val="both"/>
            </w:pPr>
            <w:r>
              <w:rPr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>
              <w:rPr>
                <w:sz w:val="22"/>
                <w:szCs w:val="22"/>
                <w:vertAlign w:val="superscript"/>
              </w:rPr>
              <w:t>1</w:t>
            </w:r>
            <w:r>
              <w:rPr>
                <w:sz w:val="22"/>
                <w:szCs w:val="22"/>
              </w:rPr>
              <w:t xml:space="preserve"> и 228 Налогового кодекса Российской Федерации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51,6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55,0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106,6</w:t>
            </w:r>
          </w:p>
        </w:tc>
      </w:tr>
      <w:tr w:rsidR="004D2FC2" w:rsidTr="002239D7">
        <w:trPr>
          <w:trHeight w:val="214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1 01 02020 01 1000 110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pPr>
              <w:jc w:val="both"/>
            </w:pPr>
            <w:r>
              <w:rPr>
                <w:sz w:val="22"/>
                <w:szCs w:val="22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0,1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 </w:t>
            </w:r>
          </w:p>
        </w:tc>
      </w:tr>
      <w:tr w:rsidR="004D2FC2" w:rsidTr="002239D7">
        <w:trPr>
          <w:trHeight w:val="900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1 01 02030 01 1000 110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FC2" w:rsidRDefault="004D2FC2">
            <w:pPr>
              <w:jc w:val="both"/>
            </w:pPr>
            <w:r>
              <w:rPr>
                <w:sz w:val="22"/>
                <w:szCs w:val="22"/>
              </w:rPr>
              <w:t>Налог на доходы физических лиц с доходов, 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-</w:t>
            </w:r>
          </w:p>
        </w:tc>
      </w:tr>
      <w:tr w:rsidR="004D2FC2" w:rsidTr="002239D7">
        <w:trPr>
          <w:trHeight w:val="28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1 05 00000 00 0000 000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4D2FC2" w:rsidRDefault="004D2FC2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4D2FC2" w:rsidRDefault="004D2FC2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4D2FC2" w:rsidRDefault="004D2FC2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4D2FC2" w:rsidRDefault="004D2FC2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4D2FC2" w:rsidTr="002239D7">
        <w:trPr>
          <w:trHeight w:val="300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1 05 03000 01 0000 110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4D2FC2" w:rsidRDefault="004D2FC2">
            <w:pPr>
              <w:jc w:val="both"/>
            </w:pPr>
            <w:r>
              <w:rPr>
                <w:sz w:val="22"/>
                <w:szCs w:val="22"/>
              </w:rPr>
              <w:t xml:space="preserve">  Единый сельскохозяйственный налог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0,3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</w:tr>
      <w:tr w:rsidR="004D2FC2" w:rsidTr="002239D7">
        <w:trPr>
          <w:trHeight w:val="94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1 05 03010 01 1000 110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FC2" w:rsidRDefault="004D2FC2">
            <w:pPr>
              <w:jc w:val="both"/>
            </w:pPr>
            <w:r>
              <w:rPr>
                <w:sz w:val="22"/>
                <w:szCs w:val="22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0,3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</w:tr>
      <w:tr w:rsidR="004D2FC2" w:rsidTr="002239D7">
        <w:trPr>
          <w:trHeight w:val="28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1 06 00000 00 0000 000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4D2FC2" w:rsidRDefault="004D2FC2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НАЛОГ НА ИМУЩЕСТВО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4D2FC2" w:rsidRDefault="004D2FC2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566,0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4D2FC2" w:rsidRDefault="004D2FC2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472,8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4D2FC2" w:rsidRDefault="004D2FC2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83,5</w:t>
            </w:r>
          </w:p>
        </w:tc>
      </w:tr>
      <w:tr w:rsidR="004D2FC2" w:rsidTr="00741D73">
        <w:trPr>
          <w:trHeight w:val="506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:rsidR="004D2FC2" w:rsidRDefault="004D2FC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1 06 01000 00 0000 110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4D2FC2" w:rsidRDefault="004D2FC2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31,0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29,9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96,5</w:t>
            </w:r>
          </w:p>
        </w:tc>
      </w:tr>
      <w:tr w:rsidR="004D2FC2" w:rsidTr="002239D7">
        <w:trPr>
          <w:trHeight w:val="154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D2FC2" w:rsidRDefault="004D2FC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1 06 01030 10 1000 110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FC2" w:rsidRDefault="004D2FC2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31,0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29,9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96,5</w:t>
            </w:r>
          </w:p>
        </w:tc>
      </w:tr>
      <w:tr w:rsidR="004D2FC2" w:rsidTr="00741D73">
        <w:trPr>
          <w:trHeight w:val="222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:rsidR="004D2FC2" w:rsidRDefault="004D2FC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1 06 06000 00 0000 110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4D2FC2" w:rsidRDefault="004D2FC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ЗЕМЕЛЬНЫЙ НАЛОГ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535,0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442,9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82,8</w:t>
            </w:r>
          </w:p>
        </w:tc>
      </w:tr>
      <w:tr w:rsidR="004D2FC2" w:rsidTr="002239D7">
        <w:trPr>
          <w:trHeight w:val="124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D2FC2" w:rsidRDefault="004D2FC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1 06 06033 10 1000 110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FC2" w:rsidRDefault="004D2FC2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445,0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376,3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84,6</w:t>
            </w:r>
          </w:p>
        </w:tc>
      </w:tr>
      <w:tr w:rsidR="004D2FC2" w:rsidTr="002239D7">
        <w:trPr>
          <w:trHeight w:val="130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D2FC2" w:rsidRDefault="004D2FC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1 06 06043  10 1000 110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FC2" w:rsidRDefault="004D2FC2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90,0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66,6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74,0</w:t>
            </w:r>
          </w:p>
        </w:tc>
      </w:tr>
      <w:tr w:rsidR="004D2FC2" w:rsidTr="002239D7">
        <w:trPr>
          <w:trHeight w:val="85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1 11 00000 00 0000 000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4D2FC2" w:rsidRDefault="004D2FC2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4D2FC2" w:rsidRDefault="004D2FC2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4D2FC2" w:rsidRDefault="004D2FC2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48,1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4D2FC2" w:rsidRDefault="004D2FC2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-</w:t>
            </w:r>
          </w:p>
        </w:tc>
      </w:tr>
      <w:tr w:rsidR="004D2FC2" w:rsidTr="002239D7">
        <w:trPr>
          <w:trHeight w:val="52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1 11 05000 00 0000 120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4D2FC2" w:rsidRDefault="004D2FC2">
            <w:pPr>
              <w:jc w:val="both"/>
            </w:pPr>
            <w:r>
              <w:rPr>
                <w:sz w:val="22"/>
                <w:szCs w:val="22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48,1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-</w:t>
            </w:r>
          </w:p>
        </w:tc>
      </w:tr>
      <w:tr w:rsidR="004D2FC2" w:rsidTr="002239D7">
        <w:trPr>
          <w:trHeight w:val="175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1 11 05020 00 0000 120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4D2FC2" w:rsidRDefault="004D2FC2">
            <w:pPr>
              <w:jc w:val="both"/>
            </w:pPr>
            <w:r>
              <w:rPr>
                <w:sz w:val="22"/>
                <w:szCs w:val="22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48,1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-</w:t>
            </w:r>
          </w:p>
        </w:tc>
      </w:tr>
      <w:tr w:rsidR="004D2FC2" w:rsidTr="002239D7">
        <w:trPr>
          <w:trHeight w:val="157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1 11 05025 10 0000 120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FC2" w:rsidRDefault="004D2FC2">
            <w:pPr>
              <w:jc w:val="both"/>
            </w:pPr>
            <w:r>
              <w:rPr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48,1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-</w:t>
            </w:r>
          </w:p>
        </w:tc>
      </w:tr>
      <w:tr w:rsidR="004D2FC2" w:rsidTr="002239D7">
        <w:trPr>
          <w:trHeight w:val="28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2 00 00000 00 0000 000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4D2FC2" w:rsidRDefault="004D2FC2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4D2FC2" w:rsidRDefault="004D2FC2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1 088,9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4D2FC2" w:rsidRDefault="004D2FC2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1 088,7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4D2FC2" w:rsidRDefault="004D2FC2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4D2FC2" w:rsidTr="002239D7">
        <w:trPr>
          <w:trHeight w:val="600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2 02 00000 00 0000 000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4D2FC2" w:rsidRDefault="004D2FC2">
            <w:pPr>
              <w:jc w:val="both"/>
            </w:pPr>
            <w:r>
              <w:rPr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1 088,9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1 088,7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4D2FC2" w:rsidTr="002239D7">
        <w:trPr>
          <w:trHeight w:val="570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2 02 10000 00 0000 150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4D2FC2" w:rsidRDefault="004D2FC2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Дотации бюджетам бюджетной системы Российской Федерации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619,2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619,2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4D2FC2" w:rsidTr="002239D7">
        <w:trPr>
          <w:trHeight w:val="570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 xml:space="preserve">2 021 5001 00 0000 150 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4D2FC2" w:rsidRDefault="004D2FC2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Дотация на выравнивание бюджетной обеспеченности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247,0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247,0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4D2FC2" w:rsidTr="002239D7">
        <w:trPr>
          <w:trHeight w:val="900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2 021 5001 10 0000 150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FC2" w:rsidRDefault="004D2FC2">
            <w:pPr>
              <w:jc w:val="both"/>
            </w:pPr>
            <w:r>
              <w:rPr>
                <w:sz w:val="22"/>
                <w:szCs w:val="22"/>
              </w:rPr>
              <w:t>Дотация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247,0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247,0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4D2FC2" w:rsidTr="002239D7">
        <w:trPr>
          <w:trHeight w:val="600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4D2FC2" w:rsidRDefault="004D2FC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2 02 15002 00 0000 150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372,2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372,2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4D2FC2" w:rsidTr="002239D7">
        <w:trPr>
          <w:trHeight w:val="600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D2FC2" w:rsidRDefault="004D2FC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2 02 15002 10 0000 150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Дотации бюджетам сельских поселений  на поддержку мер по обеспечению сбалансированности бюджетов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372,2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372,2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4D2FC2" w:rsidTr="002239D7">
        <w:trPr>
          <w:trHeight w:val="600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noWrap/>
            <w:vAlign w:val="bottom"/>
          </w:tcPr>
          <w:p w:rsidR="004D2FC2" w:rsidRDefault="004D2FC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2 02 20000 00 0000 150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CCFF"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279,2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279,2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4D2FC2" w:rsidTr="002239D7">
        <w:trPr>
          <w:trHeight w:val="300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4D2FC2" w:rsidRDefault="004D2FC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2 02 29999 00 0000 150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Прочие субсидии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279,2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279,2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4D2FC2" w:rsidTr="002239D7">
        <w:trPr>
          <w:trHeight w:val="300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D2FC2" w:rsidRDefault="004D2FC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2 02 29999 10 0000 150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Прочие субсидии бюджетам сельских поселений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279,2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279,2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4D2FC2" w:rsidTr="002239D7">
        <w:trPr>
          <w:trHeight w:val="600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noWrap/>
            <w:vAlign w:val="bottom"/>
          </w:tcPr>
          <w:p w:rsidR="004D2FC2" w:rsidRDefault="004D2FC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2 02 30000 00 0000 150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CCFF"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87,0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99,8</w:t>
            </w:r>
          </w:p>
        </w:tc>
      </w:tr>
      <w:tr w:rsidR="004D2FC2" w:rsidTr="002239D7">
        <w:trPr>
          <w:trHeight w:val="555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4D2FC2" w:rsidRDefault="004D2FC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2 02 30024 00 0000 150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</w:tr>
      <w:tr w:rsidR="004D2FC2" w:rsidTr="002239D7">
        <w:trPr>
          <w:trHeight w:val="585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D2FC2" w:rsidRDefault="004D2FC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2 02 30024 10 0000 150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</w:tr>
      <w:tr w:rsidR="004D2FC2" w:rsidTr="002239D7">
        <w:trPr>
          <w:trHeight w:val="1200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4D2FC2" w:rsidRDefault="004D2FC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2 02 35118 00 0000 150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Субвенции бюджетам на осуществление государственных полномочий Российской Федерации по  первичному воинскому учету на территориях, где отсутствуют военные комиссариаты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4D2FC2" w:rsidTr="002239D7">
        <w:trPr>
          <w:trHeight w:val="1200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D2FC2" w:rsidRDefault="004D2FC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2 02 35118 10 0000 150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Субвенции бюджетам сельских поселений на 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4D2FC2" w:rsidTr="002239D7">
        <w:trPr>
          <w:trHeight w:val="300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noWrap/>
            <w:vAlign w:val="bottom"/>
          </w:tcPr>
          <w:p w:rsidR="004D2FC2" w:rsidRDefault="004D2FC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2 02 40000 00 0000 150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CCFF"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Иные межбюджетные трансферты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103,5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103,5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4D2FC2" w:rsidTr="002239D7">
        <w:trPr>
          <w:trHeight w:val="1200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4D2FC2" w:rsidRDefault="004D2FC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2 02 40014 00 0000 150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75,5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75,5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4D2FC2" w:rsidTr="002239D7">
        <w:trPr>
          <w:trHeight w:val="1500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D2FC2" w:rsidRDefault="004D2FC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2 02 40014 10 0000 150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75,5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75,5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4D2FC2" w:rsidTr="002239D7">
        <w:trPr>
          <w:trHeight w:val="600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4D2FC2" w:rsidRDefault="004D2FC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2 02 49999 00 0000 150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4D2FC2" w:rsidTr="002239D7">
        <w:trPr>
          <w:trHeight w:val="750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D2FC2" w:rsidRDefault="004D2FC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2 02 49999 10 0000 150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</w:tbl>
    <w:p w:rsidR="004D2FC2" w:rsidRDefault="004D2FC2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4D2FC2" w:rsidRDefault="004D2FC2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4D2FC2" w:rsidRDefault="004D2FC2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4D2FC2" w:rsidRDefault="004D2FC2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4D2FC2" w:rsidRDefault="004D2FC2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4D2FC2" w:rsidRDefault="004D2FC2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4D2FC2" w:rsidRDefault="004D2FC2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4D2FC2" w:rsidRDefault="004D2FC2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4D2FC2" w:rsidRDefault="004D2FC2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4D2FC2" w:rsidRDefault="004D2FC2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4D2FC2" w:rsidRDefault="004D2FC2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4D2FC2" w:rsidRDefault="004D2FC2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4D2FC2" w:rsidRDefault="004D2FC2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4D2FC2" w:rsidRDefault="004D2FC2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4D2FC2" w:rsidRDefault="004D2FC2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4D2FC2" w:rsidRDefault="004D2FC2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4D2FC2" w:rsidRDefault="004D2FC2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tbl>
      <w:tblPr>
        <w:tblW w:w="11795" w:type="dxa"/>
        <w:tblInd w:w="108" w:type="dxa"/>
        <w:tblLayout w:type="fixed"/>
        <w:tblLook w:val="0000"/>
      </w:tblPr>
      <w:tblGrid>
        <w:gridCol w:w="3302"/>
        <w:gridCol w:w="916"/>
        <w:gridCol w:w="733"/>
        <w:gridCol w:w="244"/>
        <w:gridCol w:w="388"/>
        <w:gridCol w:w="102"/>
        <w:gridCol w:w="286"/>
        <w:gridCol w:w="684"/>
        <w:gridCol w:w="620"/>
        <w:gridCol w:w="557"/>
        <w:gridCol w:w="1124"/>
        <w:gridCol w:w="1005"/>
        <w:gridCol w:w="839"/>
        <w:gridCol w:w="995"/>
      </w:tblGrid>
      <w:tr w:rsidR="004D2FC2" w:rsidTr="009E2BDF">
        <w:trPr>
          <w:gridAfter w:val="1"/>
          <w:wAfter w:w="995" w:type="dxa"/>
          <w:trHeight w:val="300"/>
        </w:trPr>
        <w:tc>
          <w:tcPr>
            <w:tcW w:w="33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2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A72DBA">
            <w:r>
              <w:rPr>
                <w:sz w:val="22"/>
                <w:szCs w:val="22"/>
              </w:rPr>
              <w:t xml:space="preserve">       Приложение 2</w:t>
            </w:r>
          </w:p>
        </w:tc>
      </w:tr>
      <w:tr w:rsidR="004D2FC2" w:rsidTr="00A72DBA">
        <w:trPr>
          <w:gridAfter w:val="1"/>
          <w:wAfter w:w="995" w:type="dxa"/>
          <w:trHeight w:val="80"/>
        </w:trPr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4D2FC2" w:rsidRPr="00A72DBA" w:rsidRDefault="004D2FC2" w:rsidP="00112029">
            <w:pPr>
              <w:jc w:val="center"/>
              <w:rPr>
                <w:b/>
              </w:rPr>
            </w:pPr>
          </w:p>
        </w:tc>
        <w:tc>
          <w:tcPr>
            <w:tcW w:w="1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29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D2FC2" w:rsidRDefault="004D2FC2" w:rsidP="00A72DBA">
            <w:pPr>
              <w:ind w:right="441"/>
              <w:jc w:val="center"/>
            </w:pPr>
            <w:r>
              <w:rPr>
                <w:sz w:val="22"/>
                <w:szCs w:val="22"/>
              </w:rPr>
              <w:t>к решению Совета депутатов Липкинского сельского поселения "Об исполнении бюджета Липкинского сельского поселения  Ромодановского муниципального района Республики Мордовия за 2021 год" от  "_"___2022г. №_</w:t>
            </w:r>
          </w:p>
        </w:tc>
      </w:tr>
      <w:tr w:rsidR="004D2FC2" w:rsidTr="009E2BDF">
        <w:trPr>
          <w:gridAfter w:val="1"/>
          <w:wAfter w:w="995" w:type="dxa"/>
          <w:trHeight w:val="210"/>
        </w:trPr>
        <w:tc>
          <w:tcPr>
            <w:tcW w:w="33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Pr="00A72DBA" w:rsidRDefault="004D2FC2" w:rsidP="00112029">
            <w:pPr>
              <w:jc w:val="center"/>
              <w:rPr>
                <w:b/>
              </w:rPr>
            </w:pPr>
          </w:p>
        </w:tc>
        <w:tc>
          <w:tcPr>
            <w:tcW w:w="1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29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2FC2" w:rsidRDefault="004D2FC2" w:rsidP="00112029"/>
        </w:tc>
      </w:tr>
      <w:tr w:rsidR="004D2FC2" w:rsidTr="009E2BDF">
        <w:trPr>
          <w:gridAfter w:val="1"/>
          <w:wAfter w:w="995" w:type="dxa"/>
          <w:trHeight w:val="300"/>
        </w:trPr>
        <w:tc>
          <w:tcPr>
            <w:tcW w:w="33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4D2FC2" w:rsidRDefault="004D2FC2" w:rsidP="00112029"/>
        </w:tc>
        <w:tc>
          <w:tcPr>
            <w:tcW w:w="1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29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2FC2" w:rsidRDefault="004D2FC2" w:rsidP="00112029"/>
        </w:tc>
      </w:tr>
      <w:tr w:rsidR="004D2FC2" w:rsidTr="009E2BDF">
        <w:trPr>
          <w:gridAfter w:val="1"/>
          <w:wAfter w:w="995" w:type="dxa"/>
          <w:trHeight w:val="315"/>
        </w:trPr>
        <w:tc>
          <w:tcPr>
            <w:tcW w:w="33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4D2FC2" w:rsidRDefault="004D2FC2" w:rsidP="00112029"/>
        </w:tc>
        <w:tc>
          <w:tcPr>
            <w:tcW w:w="1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29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2FC2" w:rsidRDefault="004D2FC2" w:rsidP="00112029"/>
        </w:tc>
      </w:tr>
      <w:tr w:rsidR="004D2FC2" w:rsidTr="009E2BDF">
        <w:trPr>
          <w:gridAfter w:val="1"/>
          <w:wAfter w:w="995" w:type="dxa"/>
          <w:trHeight w:val="315"/>
        </w:trPr>
        <w:tc>
          <w:tcPr>
            <w:tcW w:w="33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4D2FC2" w:rsidRDefault="004D2FC2" w:rsidP="00112029"/>
        </w:tc>
        <w:tc>
          <w:tcPr>
            <w:tcW w:w="1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29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2FC2" w:rsidRDefault="004D2FC2" w:rsidP="00112029"/>
        </w:tc>
      </w:tr>
      <w:tr w:rsidR="004D2FC2" w:rsidTr="009E2BDF">
        <w:trPr>
          <w:gridAfter w:val="1"/>
          <w:wAfter w:w="995" w:type="dxa"/>
          <w:trHeight w:val="1140"/>
        </w:trPr>
        <w:tc>
          <w:tcPr>
            <w:tcW w:w="33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29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2FC2" w:rsidRDefault="004D2FC2" w:rsidP="00112029"/>
        </w:tc>
      </w:tr>
      <w:tr w:rsidR="004D2FC2" w:rsidTr="009E2BDF">
        <w:trPr>
          <w:trHeight w:val="1290"/>
        </w:trPr>
        <w:tc>
          <w:tcPr>
            <w:tcW w:w="11795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D2FC2" w:rsidRDefault="004D2FC2" w:rsidP="00112029">
            <w:pPr>
              <w:jc w:val="center"/>
              <w:rPr>
                <w:b/>
                <w:bCs/>
              </w:rPr>
            </w:pPr>
          </w:p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РАСХОДЫ                                                                                                                                                                                                                   ЛИПКИНСКОГО СЕЛЬСКОГО ПОСЕЛЕНИЯ             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                                                       РЕСПУБЛИКИ МОРДОВИЯ   ЗА 2021 ГОД                                                                                                                                                                                             ПО ВЕДОМСТВЕННОЙ СТРУКТУРЕ РАСХОДОВ </w:t>
            </w:r>
          </w:p>
        </w:tc>
      </w:tr>
      <w:tr w:rsidR="004D2FC2" w:rsidTr="00A72DBA">
        <w:trPr>
          <w:trHeight w:val="495"/>
        </w:trPr>
        <w:tc>
          <w:tcPr>
            <w:tcW w:w="11795" w:type="dxa"/>
            <w:gridSpan w:val="14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D2FC2" w:rsidRDefault="004D2FC2" w:rsidP="00112029">
            <w:pPr>
              <w:rPr>
                <w:b/>
                <w:bCs/>
              </w:rPr>
            </w:pPr>
          </w:p>
        </w:tc>
      </w:tr>
      <w:tr w:rsidR="004D2FC2" w:rsidTr="00A72DBA">
        <w:trPr>
          <w:gridAfter w:val="1"/>
          <w:wAfter w:w="995" w:type="dxa"/>
          <w:trHeight w:val="810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D2FC2" w:rsidRDefault="004D2FC2" w:rsidP="00112029">
            <w:pPr>
              <w:rPr>
                <w:b/>
                <w:b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FC2" w:rsidRDefault="004D2FC2" w:rsidP="00112029">
            <w:pPr>
              <w:rPr>
                <w:b/>
                <w:bCs/>
              </w:rPr>
            </w:pPr>
          </w:p>
        </w:tc>
        <w:tc>
          <w:tcPr>
            <w:tcW w:w="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FC2" w:rsidRDefault="004D2FC2" w:rsidP="00112029">
            <w:pPr>
              <w:rPr>
                <w:b/>
                <w:bCs/>
              </w:rPr>
            </w:pP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FC2" w:rsidRDefault="004D2FC2" w:rsidP="00112029">
            <w:pPr>
              <w:rPr>
                <w:b/>
                <w:bCs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FC2" w:rsidRDefault="004D2FC2" w:rsidP="00112029">
            <w:pPr>
              <w:rPr>
                <w:b/>
                <w:bCs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Утверж</w:t>
            </w:r>
          </w:p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дено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Испол</w:t>
            </w:r>
          </w:p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нено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Процент испол</w:t>
            </w:r>
          </w:p>
          <w:p w:rsidR="004D2FC2" w:rsidRDefault="004D2FC2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нения</w:t>
            </w:r>
          </w:p>
        </w:tc>
      </w:tr>
      <w:tr w:rsidR="004D2FC2" w:rsidTr="00A72DBA">
        <w:trPr>
          <w:gridAfter w:val="1"/>
          <w:wAfter w:w="995" w:type="dxa"/>
          <w:trHeight w:val="27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</w:tr>
      <w:tr w:rsidR="004D2FC2" w:rsidTr="009E2BDF">
        <w:trPr>
          <w:gridAfter w:val="1"/>
          <w:wAfter w:w="995" w:type="dxa"/>
          <w:trHeight w:val="28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pPr>
              <w:rPr>
                <w:b/>
                <w:bCs/>
              </w:rPr>
            </w:pPr>
            <w:bookmarkStart w:id="1" w:name="RANGE!A15:I106"/>
            <w:bookmarkEnd w:id="1"/>
            <w:r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1 860,4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1 789,8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96,2</w:t>
            </w:r>
          </w:p>
        </w:tc>
      </w:tr>
      <w:tr w:rsidR="004D2FC2" w:rsidTr="00A72DBA">
        <w:trPr>
          <w:gridAfter w:val="1"/>
          <w:wAfter w:w="995" w:type="dxa"/>
          <w:trHeight w:val="61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Администрация Липкинского сельского поселения Ромодановского муниципального района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1 860,4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1 789,8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96,2</w:t>
            </w:r>
          </w:p>
        </w:tc>
      </w:tr>
      <w:tr w:rsidR="004D2FC2" w:rsidTr="009E2BDF">
        <w:trPr>
          <w:gridAfter w:val="1"/>
          <w:wAfter w:w="995" w:type="dxa"/>
          <w:trHeight w:val="30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1 406,3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1 360,1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94,8</w:t>
            </w:r>
          </w:p>
        </w:tc>
      </w:tr>
      <w:tr w:rsidR="004D2FC2" w:rsidTr="009E2BDF">
        <w:trPr>
          <w:gridAfter w:val="1"/>
          <w:wAfter w:w="995" w:type="dxa"/>
          <w:trHeight w:val="63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02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430,0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418,4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97,3</w:t>
            </w:r>
          </w:p>
        </w:tc>
      </w:tr>
      <w:tr w:rsidR="004D2FC2" w:rsidTr="009E2BDF">
        <w:trPr>
          <w:gridAfter w:val="1"/>
          <w:wAfter w:w="995" w:type="dxa"/>
          <w:trHeight w:val="63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Обеспечение деятельности аппарата  Администраций сельских поселений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02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65 0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430,0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418,4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97,3</w:t>
            </w:r>
          </w:p>
        </w:tc>
      </w:tr>
      <w:tr w:rsidR="004D2FC2" w:rsidTr="009E2BDF">
        <w:trPr>
          <w:gridAfter w:val="1"/>
          <w:wAfter w:w="995" w:type="dxa"/>
          <w:trHeight w:val="28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02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65 1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430,0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418,4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97,3</w:t>
            </w:r>
          </w:p>
        </w:tc>
      </w:tr>
      <w:tr w:rsidR="004D2FC2" w:rsidTr="009E2BDF">
        <w:trPr>
          <w:gridAfter w:val="1"/>
          <w:wAfter w:w="995" w:type="dxa"/>
          <w:trHeight w:val="34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02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65 1 00 41000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310,0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298,4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96,2</w:t>
            </w:r>
          </w:p>
        </w:tc>
      </w:tr>
      <w:tr w:rsidR="004D2FC2" w:rsidTr="009E2BDF">
        <w:trPr>
          <w:gridAfter w:val="1"/>
          <w:wAfter w:w="995" w:type="dxa"/>
          <w:trHeight w:val="60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Default="004D2FC2" w:rsidP="00112029">
            <w:r>
              <w:rPr>
                <w:sz w:val="22"/>
                <w:szCs w:val="22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02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65 1 00 41150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310,0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298,4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96,2</w:t>
            </w:r>
          </w:p>
        </w:tc>
      </w:tr>
      <w:tr w:rsidR="004D2FC2" w:rsidTr="009E2BDF">
        <w:trPr>
          <w:gridAfter w:val="1"/>
          <w:wAfter w:w="995" w:type="dxa"/>
          <w:trHeight w:val="529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02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65 1 00 41150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310,0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298,4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96,2</w:t>
            </w:r>
          </w:p>
        </w:tc>
      </w:tr>
      <w:tr w:rsidR="004D2FC2" w:rsidTr="009E2BDF">
        <w:trPr>
          <w:gridAfter w:val="1"/>
          <w:wAfter w:w="995" w:type="dxa"/>
          <w:trHeight w:val="58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02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65 1 00 41150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120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310,0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298,4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96,2</w:t>
            </w:r>
          </w:p>
        </w:tc>
      </w:tr>
      <w:tr w:rsidR="004D2FC2" w:rsidTr="009E2BDF">
        <w:trPr>
          <w:gridAfter w:val="1"/>
          <w:wAfter w:w="995" w:type="dxa"/>
          <w:trHeight w:val="615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02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65 1 00 44200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90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02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124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02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58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02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120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96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974,3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940,2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96,5</w:t>
            </w:r>
          </w:p>
        </w:tc>
      </w:tr>
      <w:tr w:rsidR="004D2FC2" w:rsidTr="009E2BDF">
        <w:trPr>
          <w:gridAfter w:val="1"/>
          <w:wAfter w:w="995" w:type="dxa"/>
          <w:trHeight w:val="57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Обеспечение деятельности аппарата  Администраций сельских поселений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65 0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974,1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940,2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96,5</w:t>
            </w:r>
          </w:p>
        </w:tc>
      </w:tr>
      <w:tr w:rsidR="004D2FC2" w:rsidTr="009E2BDF">
        <w:trPr>
          <w:gridAfter w:val="1"/>
          <w:wAfter w:w="995" w:type="dxa"/>
          <w:trHeight w:val="90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Default="004D2FC2" w:rsidP="00112029">
            <w:r>
              <w:rPr>
                <w:sz w:val="22"/>
                <w:szCs w:val="22"/>
              </w:rPr>
              <w:t>Обеспечение деятельности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 xml:space="preserve">65 2 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974,1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940,2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96,5</w:t>
            </w:r>
          </w:p>
        </w:tc>
      </w:tr>
      <w:tr w:rsidR="004D2FC2" w:rsidTr="009E2BDF">
        <w:trPr>
          <w:gridAfter w:val="1"/>
          <w:wAfter w:w="995" w:type="dxa"/>
          <w:trHeight w:val="30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65 2 00 41000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505,2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480,5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95,1</w:t>
            </w:r>
          </w:p>
        </w:tc>
      </w:tr>
      <w:tr w:rsidR="004D2FC2" w:rsidTr="009E2BDF">
        <w:trPr>
          <w:gridAfter w:val="1"/>
          <w:wAfter w:w="995" w:type="dxa"/>
          <w:trHeight w:val="67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 xml:space="preserve">Расходы на выплаты по оплате труда работников  органов местного самоуправления 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65 2 00 41110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505,2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480,5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95,1</w:t>
            </w:r>
          </w:p>
        </w:tc>
      </w:tr>
      <w:tr w:rsidR="004D2FC2" w:rsidTr="009E2BDF">
        <w:trPr>
          <w:gridAfter w:val="1"/>
          <w:wAfter w:w="995" w:type="dxa"/>
          <w:trHeight w:val="529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65 2 00 41110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505,2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480,5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95,1</w:t>
            </w:r>
          </w:p>
        </w:tc>
      </w:tr>
      <w:tr w:rsidR="004D2FC2" w:rsidTr="009E2BDF">
        <w:trPr>
          <w:gridAfter w:val="1"/>
          <w:wAfter w:w="995" w:type="dxa"/>
          <w:trHeight w:val="63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65 2 00 41110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120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505,2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480,5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95,1</w:t>
            </w:r>
          </w:p>
        </w:tc>
      </w:tr>
      <w:tr w:rsidR="004D2FC2" w:rsidTr="009E2BDF">
        <w:trPr>
          <w:gridAfter w:val="1"/>
          <w:wAfter w:w="995" w:type="dxa"/>
          <w:trHeight w:val="60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309,8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300,6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97,0</w:t>
            </w:r>
          </w:p>
        </w:tc>
      </w:tr>
      <w:tr w:rsidR="004D2FC2" w:rsidTr="009E2BDF">
        <w:trPr>
          <w:gridAfter w:val="1"/>
          <w:wAfter w:w="995" w:type="dxa"/>
          <w:trHeight w:val="555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200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286,0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276,8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96,8</w:t>
            </w:r>
          </w:p>
        </w:tc>
      </w:tr>
      <w:tr w:rsidR="004D2FC2" w:rsidTr="009E2BDF">
        <w:trPr>
          <w:gridAfter w:val="1"/>
          <w:wAfter w:w="995" w:type="dxa"/>
          <w:trHeight w:val="60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240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286,0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276,8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96,8</w:t>
            </w:r>
          </w:p>
        </w:tc>
      </w:tr>
      <w:tr w:rsidR="004D2FC2" w:rsidTr="009E2BDF">
        <w:trPr>
          <w:gridAfter w:val="1"/>
          <w:wAfter w:w="995" w:type="dxa"/>
          <w:trHeight w:val="30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800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23,8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23,8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30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850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23,8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23,8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55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Субсидии на софинансирова-</w:t>
            </w:r>
          </w:p>
          <w:p w:rsidR="004D2FC2" w:rsidRDefault="004D2FC2" w:rsidP="00112029">
            <w:r>
              <w:rPr>
                <w:sz w:val="22"/>
                <w:szCs w:val="22"/>
              </w:rPr>
              <w:t>ние расходных обязательств поселений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65 2 00 44200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87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Субсидии на софинансирова-</w:t>
            </w:r>
          </w:p>
          <w:p w:rsidR="004D2FC2" w:rsidRDefault="004D2FC2" w:rsidP="00112029">
            <w:r>
              <w:rPr>
                <w:sz w:val="22"/>
                <w:szCs w:val="22"/>
              </w:rPr>
              <w:t>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65 2 00 44205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121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65 2 00 44205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60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65 2 00 44205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120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93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Default="004D2FC2" w:rsidP="00112029">
            <w:r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 Ромодановского муниципального района Республики Мордовия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89 0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</w:tr>
      <w:tr w:rsidR="004D2FC2" w:rsidTr="009E2BDF">
        <w:trPr>
          <w:gridAfter w:val="1"/>
          <w:wAfter w:w="995" w:type="dxa"/>
          <w:trHeight w:val="123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Default="004D2FC2" w:rsidP="00112029">
            <w:r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89 1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</w:tr>
      <w:tr w:rsidR="004D2FC2" w:rsidTr="009E2BDF">
        <w:trPr>
          <w:gridAfter w:val="1"/>
          <w:wAfter w:w="995" w:type="dxa"/>
          <w:trHeight w:val="187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Default="004D2FC2" w:rsidP="00112029">
            <w:r>
              <w:rPr>
                <w:sz w:val="22"/>
                <w:szCs w:val="22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89 100 77000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</w:tr>
      <w:tr w:rsidR="004D2FC2" w:rsidTr="009E2BDF">
        <w:trPr>
          <w:gridAfter w:val="1"/>
          <w:wAfter w:w="995" w:type="dxa"/>
          <w:trHeight w:val="1785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</w:tr>
      <w:tr w:rsidR="004D2FC2" w:rsidTr="009E2BDF">
        <w:trPr>
          <w:gridAfter w:val="1"/>
          <w:wAfter w:w="995" w:type="dxa"/>
          <w:trHeight w:val="67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200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</w:tr>
      <w:tr w:rsidR="004D2FC2" w:rsidTr="009E2BDF">
        <w:trPr>
          <w:gridAfter w:val="1"/>
          <w:wAfter w:w="995" w:type="dxa"/>
          <w:trHeight w:val="67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240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</w:tr>
      <w:tr w:rsidR="004D2FC2" w:rsidTr="009E2BDF">
        <w:trPr>
          <w:gridAfter w:val="1"/>
          <w:wAfter w:w="995" w:type="dxa"/>
          <w:trHeight w:val="34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07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96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 Ромодановского муниципального района Республики Мордовия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07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89 0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117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07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 xml:space="preserve">89 1 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33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07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89 1 00 41000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4D2FC2" w:rsidRDefault="004D2FC2" w:rsidP="009E2BDF"/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1,5</w:t>
            </w:r>
          </w:p>
        </w:tc>
      </w:tr>
      <w:tr w:rsidR="004D2FC2" w:rsidTr="00A72DBA">
        <w:trPr>
          <w:gridAfter w:val="1"/>
          <w:wAfter w:w="995" w:type="dxa"/>
          <w:trHeight w:val="870"/>
        </w:trPr>
        <w:tc>
          <w:tcPr>
            <w:tcW w:w="330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Проведение выборов депутатов Липкинского сельского поселения  Ромодановского муниципального района Республики Мордовии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07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89 1 00 41130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375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07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89 1 00 41130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800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31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</w:rPr>
              <w:t>Специальные расходы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07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89 1 00 41130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880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A72DBA">
        <w:trPr>
          <w:gridAfter w:val="1"/>
          <w:wAfter w:w="995" w:type="dxa"/>
          <w:trHeight w:val="285"/>
        </w:trPr>
        <w:tc>
          <w:tcPr>
            <w:tcW w:w="330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Резервные фонды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</w:tr>
      <w:tr w:rsidR="004D2FC2" w:rsidTr="009E2BDF">
        <w:trPr>
          <w:gridAfter w:val="1"/>
          <w:wAfter w:w="995" w:type="dxa"/>
          <w:trHeight w:val="855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 Ромодановского муниципального района Республики Мордовия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89 0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</w:tr>
      <w:tr w:rsidR="004D2FC2" w:rsidTr="009E2BDF">
        <w:trPr>
          <w:gridAfter w:val="1"/>
          <w:wAfter w:w="995" w:type="dxa"/>
          <w:trHeight w:val="1215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89 1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</w:tr>
      <w:tr w:rsidR="004D2FC2" w:rsidTr="009E2BDF">
        <w:trPr>
          <w:gridAfter w:val="1"/>
          <w:wAfter w:w="995" w:type="dxa"/>
          <w:trHeight w:val="690"/>
        </w:trPr>
        <w:tc>
          <w:tcPr>
            <w:tcW w:w="330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Резервные фонды администрации Липкинского сельского поселения Ромодановского муниципального района 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89 1 00 41180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</w:tr>
      <w:tr w:rsidR="004D2FC2" w:rsidTr="009E2BDF">
        <w:trPr>
          <w:gridAfter w:val="1"/>
          <w:wAfter w:w="995" w:type="dxa"/>
          <w:trHeight w:val="285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89 1 00 41180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4D2FC2" w:rsidRDefault="004D2FC2" w:rsidP="009E2BDF"/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800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</w:tr>
      <w:tr w:rsidR="004D2FC2" w:rsidTr="009E2BDF">
        <w:trPr>
          <w:gridAfter w:val="1"/>
          <w:wAfter w:w="995" w:type="dxa"/>
          <w:trHeight w:val="28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89 1 00 41180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4D2FC2" w:rsidRDefault="004D2FC2" w:rsidP="009E2BDF"/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870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</w:tr>
      <w:tr w:rsidR="004D2FC2" w:rsidTr="009E2BDF">
        <w:trPr>
          <w:gridAfter w:val="1"/>
          <w:wAfter w:w="995" w:type="dxa"/>
          <w:trHeight w:val="34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Национальная оборона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36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94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17 0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63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Подпрограмма повышение эффективности межбюджетных отношений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17 3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93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Основное мероприятие "Обеспечение и осуществление органами местного самоуправления отдельных государственных полномочий"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17 3 02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91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Осуществление 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120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64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120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58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200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66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Default="004D2FC2" w:rsidP="00112029"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02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240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660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 w:rsidP="0011202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28,3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28,3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690"/>
        </w:trPr>
        <w:tc>
          <w:tcPr>
            <w:tcW w:w="330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03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1005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Default="004D2FC2" w:rsidP="00112029">
            <w:r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 Ромодановского муниципального района Республики Мордовия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03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89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121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Default="004D2FC2" w:rsidP="00112029">
            <w:r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03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89 1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660"/>
        </w:trPr>
        <w:tc>
          <w:tcPr>
            <w:tcW w:w="33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03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89 100 80190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660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Default="004D2FC2" w:rsidP="00112029"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03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89 100 80190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200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66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Default="004D2FC2" w:rsidP="00112029"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03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89 100 80190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240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31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157,6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133,2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84,5</w:t>
            </w:r>
          </w:p>
        </w:tc>
      </w:tr>
      <w:tr w:rsidR="004D2FC2" w:rsidTr="009E2BDF">
        <w:trPr>
          <w:gridAfter w:val="1"/>
          <w:wAfter w:w="995" w:type="dxa"/>
          <w:trHeight w:val="36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09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84,5</w:t>
            </w:r>
          </w:p>
        </w:tc>
      </w:tr>
      <w:tr w:rsidR="004D2FC2" w:rsidTr="009E2BDF">
        <w:trPr>
          <w:gridAfter w:val="1"/>
          <w:wAfter w:w="995" w:type="dxa"/>
          <w:trHeight w:val="124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Муниципальная программа «Комплексное развитие транспортной инфраструктуры Липкинского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09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10 0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84,5</w:t>
            </w:r>
          </w:p>
        </w:tc>
      </w:tr>
      <w:tr w:rsidR="004D2FC2" w:rsidTr="009E2BDF">
        <w:trPr>
          <w:gridAfter w:val="1"/>
          <w:wAfter w:w="995" w:type="dxa"/>
          <w:trHeight w:val="129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Подпрограмма «Комплексное развитие  транспортной инфраструктуры Липкинского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09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10 1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84,5</w:t>
            </w:r>
          </w:p>
        </w:tc>
      </w:tr>
      <w:tr w:rsidR="004D2FC2" w:rsidTr="009E2BDF">
        <w:trPr>
          <w:gridAfter w:val="1"/>
          <w:wAfter w:w="995" w:type="dxa"/>
          <w:trHeight w:val="91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Основное мероприятие " Содействие развитию систем автомобильных дорог общего пользования, регионального и межмуниципального, а так же местного значения"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09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10 1 01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84,5</w:t>
            </w:r>
          </w:p>
        </w:tc>
      </w:tr>
      <w:tr w:rsidR="004D2FC2" w:rsidTr="009E2BDF">
        <w:trPr>
          <w:gridAfter w:val="1"/>
          <w:wAfter w:w="995" w:type="dxa"/>
          <w:trHeight w:val="915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7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09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10 1 01 44100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84,5</w:t>
            </w:r>
          </w:p>
        </w:tc>
      </w:tr>
      <w:tr w:rsidR="004D2FC2" w:rsidTr="009E2BDF">
        <w:trPr>
          <w:gridAfter w:val="1"/>
          <w:wAfter w:w="995" w:type="dxa"/>
          <w:trHeight w:val="360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09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10 1 01 44102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84,5</w:t>
            </w:r>
          </w:p>
        </w:tc>
      </w:tr>
      <w:tr w:rsidR="004D2FC2" w:rsidTr="009E2BDF">
        <w:trPr>
          <w:gridAfter w:val="1"/>
          <w:wAfter w:w="995" w:type="dxa"/>
          <w:trHeight w:val="67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09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10 1 01 44102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200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84,5</w:t>
            </w:r>
          </w:p>
        </w:tc>
      </w:tr>
      <w:tr w:rsidR="004D2FC2" w:rsidTr="009E2BDF">
        <w:trPr>
          <w:gridAfter w:val="1"/>
          <w:wAfter w:w="995" w:type="dxa"/>
          <w:trHeight w:val="67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 w:rsidP="00112029"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09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10 1 01 44102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240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84,5</w:t>
            </w:r>
          </w:p>
        </w:tc>
      </w:tr>
      <w:tr w:rsidR="004D2FC2" w:rsidTr="009E2BDF">
        <w:trPr>
          <w:gridAfter w:val="1"/>
          <w:wAfter w:w="995" w:type="dxa"/>
          <w:trHeight w:val="300"/>
        </w:trPr>
        <w:tc>
          <w:tcPr>
            <w:tcW w:w="330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:rsidR="004D2FC2" w:rsidRDefault="004D2FC2" w:rsidP="0011202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43,4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43,4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375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123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Муниципальная программа "Комплексное развитие  системы коммунальной инфраструктуры Липкинского сельского поселения Ромода-</w:t>
            </w:r>
          </w:p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новского муниципального района Республики Мордовия на 2018-2028 гг"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123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Подпрограмма "Комплекное развитие систем  коммунальной инфраструктуры Липкинского сельского поселения Ромода-</w:t>
            </w:r>
          </w:p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новского муниципального района Республики Мордовия на 2018-2028гг"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660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Основные мероприятия «Благоустройство территории  в границах населенных пунктов поселения»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7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10 1 01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64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10 1 01 43000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36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10 1 01 43010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58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10 1 01 43010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200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66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10 1 01 43010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240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28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 w:rsidP="0011202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 w:rsidP="0011202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138,0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138,0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270"/>
        </w:trPr>
        <w:tc>
          <w:tcPr>
            <w:tcW w:w="330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Пенсионное обеспечение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930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 Ромодановского муниципального района Республики Мордовия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89 0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121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89 1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58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89 100 03000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4D2FC2" w:rsidRDefault="004D2FC2" w:rsidP="009E2BDF">
            <w:pPr>
              <w:rPr>
                <w:color w:val="000000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138,0</w:t>
            </w:r>
          </w:p>
        </w:tc>
      </w:tr>
      <w:tr w:rsidR="004D2FC2" w:rsidTr="009E2BDF">
        <w:trPr>
          <w:gridAfter w:val="1"/>
          <w:wAfter w:w="995" w:type="dxa"/>
          <w:trHeight w:val="64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89 1 00 03010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43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89 1 00 03010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300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gridAfter w:val="1"/>
          <w:wAfter w:w="995" w:type="dxa"/>
          <w:trHeight w:val="33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89 1 00 03010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310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112029">
            <w:r>
              <w:rPr>
                <w:sz w:val="22"/>
                <w:szCs w:val="22"/>
              </w:rPr>
              <w:t>100,0</w:t>
            </w:r>
          </w:p>
        </w:tc>
      </w:tr>
    </w:tbl>
    <w:p w:rsidR="004D2FC2" w:rsidRDefault="004D2FC2" w:rsidP="00C26A73">
      <w:pPr>
        <w:autoSpaceDE w:val="0"/>
        <w:autoSpaceDN w:val="0"/>
        <w:adjustRightInd w:val="0"/>
        <w:spacing w:line="228" w:lineRule="auto"/>
        <w:jc w:val="both"/>
      </w:pPr>
    </w:p>
    <w:p w:rsidR="004D2FC2" w:rsidRDefault="004D2FC2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4D2FC2" w:rsidRDefault="004D2FC2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4D2FC2" w:rsidRDefault="004D2FC2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4D2FC2" w:rsidRDefault="004D2FC2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4D2FC2" w:rsidRDefault="004D2FC2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4D2FC2" w:rsidRDefault="004D2FC2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4D2FC2" w:rsidRDefault="004D2FC2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4D2FC2" w:rsidRDefault="004D2FC2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4D2FC2" w:rsidRDefault="004D2FC2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4D2FC2" w:rsidRDefault="004D2FC2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4D2FC2" w:rsidRDefault="004D2FC2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4D2FC2" w:rsidRDefault="004D2FC2" w:rsidP="00733869">
      <w:pPr>
        <w:autoSpaceDE w:val="0"/>
        <w:autoSpaceDN w:val="0"/>
        <w:adjustRightInd w:val="0"/>
        <w:spacing w:line="228" w:lineRule="auto"/>
        <w:jc w:val="both"/>
      </w:pPr>
    </w:p>
    <w:p w:rsidR="004D2FC2" w:rsidRDefault="004D2FC2" w:rsidP="00733869">
      <w:pPr>
        <w:autoSpaceDE w:val="0"/>
        <w:autoSpaceDN w:val="0"/>
        <w:adjustRightInd w:val="0"/>
        <w:spacing w:line="228" w:lineRule="auto"/>
        <w:jc w:val="both"/>
      </w:pPr>
    </w:p>
    <w:tbl>
      <w:tblPr>
        <w:tblW w:w="11650" w:type="dxa"/>
        <w:tblInd w:w="108" w:type="dxa"/>
        <w:tblLook w:val="0000"/>
      </w:tblPr>
      <w:tblGrid>
        <w:gridCol w:w="4443"/>
        <w:gridCol w:w="596"/>
        <w:gridCol w:w="656"/>
        <w:gridCol w:w="596"/>
        <w:gridCol w:w="189"/>
        <w:gridCol w:w="387"/>
        <w:gridCol w:w="296"/>
        <w:gridCol w:w="546"/>
        <w:gridCol w:w="984"/>
        <w:gridCol w:w="307"/>
        <w:gridCol w:w="717"/>
        <w:gridCol w:w="1933"/>
      </w:tblGrid>
      <w:tr w:rsidR="004D2FC2" w:rsidTr="00C978AA">
        <w:trPr>
          <w:trHeight w:val="300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bookmarkStart w:id="2" w:name="RANGE!A1:J105"/>
            <w:bookmarkEnd w:id="2"/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9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245B67">
            <w:r>
              <w:rPr>
                <w:sz w:val="22"/>
                <w:szCs w:val="22"/>
              </w:rPr>
              <w:t xml:space="preserve">         Приложение 3</w:t>
            </w:r>
          </w:p>
        </w:tc>
      </w:tr>
      <w:tr w:rsidR="004D2FC2" w:rsidTr="00C978AA">
        <w:trPr>
          <w:trHeight w:val="165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941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D2FC2" w:rsidRDefault="004D2FC2" w:rsidP="00245B67">
            <w:r>
              <w:rPr>
                <w:sz w:val="22"/>
                <w:szCs w:val="22"/>
              </w:rPr>
              <w:t xml:space="preserve">к решению Совета депутатов </w:t>
            </w:r>
          </w:p>
          <w:p w:rsidR="004D2FC2" w:rsidRDefault="004D2FC2" w:rsidP="00245B67">
            <w:r>
              <w:rPr>
                <w:sz w:val="22"/>
                <w:szCs w:val="22"/>
              </w:rPr>
              <w:t xml:space="preserve">Липкинского сельского </w:t>
            </w:r>
          </w:p>
          <w:p w:rsidR="004D2FC2" w:rsidRDefault="004D2FC2" w:rsidP="00245B67">
            <w:r>
              <w:rPr>
                <w:sz w:val="22"/>
                <w:szCs w:val="22"/>
              </w:rPr>
              <w:t xml:space="preserve">поселения "Об исполнении </w:t>
            </w:r>
          </w:p>
          <w:p w:rsidR="004D2FC2" w:rsidRDefault="004D2FC2" w:rsidP="00245B67">
            <w:r>
              <w:rPr>
                <w:sz w:val="22"/>
                <w:szCs w:val="22"/>
              </w:rPr>
              <w:t xml:space="preserve">бюджета Липкинского </w:t>
            </w:r>
          </w:p>
          <w:p w:rsidR="004D2FC2" w:rsidRDefault="004D2FC2" w:rsidP="00245B67">
            <w:r>
              <w:rPr>
                <w:sz w:val="22"/>
                <w:szCs w:val="22"/>
              </w:rPr>
              <w:t xml:space="preserve">сельского поселения  </w:t>
            </w:r>
          </w:p>
          <w:p w:rsidR="004D2FC2" w:rsidRDefault="004D2FC2" w:rsidP="00245B67">
            <w:r>
              <w:rPr>
                <w:sz w:val="22"/>
                <w:szCs w:val="22"/>
              </w:rPr>
              <w:t xml:space="preserve">Ромодановского </w:t>
            </w:r>
          </w:p>
          <w:p w:rsidR="004D2FC2" w:rsidRDefault="004D2FC2" w:rsidP="00245B67">
            <w:r>
              <w:rPr>
                <w:sz w:val="22"/>
                <w:szCs w:val="22"/>
              </w:rPr>
              <w:t xml:space="preserve">муниципального района </w:t>
            </w:r>
          </w:p>
          <w:p w:rsidR="004D2FC2" w:rsidRDefault="004D2FC2" w:rsidP="00245B67">
            <w:r>
              <w:rPr>
                <w:sz w:val="22"/>
                <w:szCs w:val="22"/>
              </w:rPr>
              <w:t xml:space="preserve">Республики Мордовия </w:t>
            </w:r>
          </w:p>
          <w:p w:rsidR="004D2FC2" w:rsidRDefault="004D2FC2" w:rsidP="00245B67">
            <w:r>
              <w:rPr>
                <w:sz w:val="22"/>
                <w:szCs w:val="22"/>
              </w:rPr>
              <w:t>за 2021 год"</w:t>
            </w:r>
          </w:p>
        </w:tc>
      </w:tr>
      <w:tr w:rsidR="004D2FC2" w:rsidTr="00C978AA">
        <w:trPr>
          <w:trHeight w:val="210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94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2FC2" w:rsidRDefault="004D2FC2"/>
        </w:tc>
      </w:tr>
      <w:tr w:rsidR="004D2FC2" w:rsidTr="00C978AA">
        <w:trPr>
          <w:trHeight w:val="300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94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2FC2" w:rsidRDefault="004D2FC2"/>
        </w:tc>
      </w:tr>
      <w:tr w:rsidR="004D2FC2" w:rsidTr="00C978AA">
        <w:trPr>
          <w:trHeight w:val="315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94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2FC2" w:rsidRDefault="004D2FC2"/>
        </w:tc>
      </w:tr>
      <w:tr w:rsidR="004D2FC2" w:rsidTr="00C978AA">
        <w:trPr>
          <w:trHeight w:val="315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94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2FC2" w:rsidRDefault="004D2FC2"/>
        </w:tc>
      </w:tr>
      <w:tr w:rsidR="004D2FC2" w:rsidTr="00C978AA">
        <w:trPr>
          <w:trHeight w:val="945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94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2FC2" w:rsidRDefault="004D2FC2"/>
        </w:tc>
      </w:tr>
      <w:tr w:rsidR="004D2FC2" w:rsidTr="00C978AA">
        <w:trPr>
          <w:trHeight w:val="390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94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2FC2" w:rsidRDefault="004D2FC2" w:rsidP="00245B67">
            <w:r>
              <w:rPr>
                <w:sz w:val="22"/>
                <w:szCs w:val="22"/>
              </w:rPr>
              <w:t>от "_" _______2022 года №_</w:t>
            </w:r>
          </w:p>
        </w:tc>
      </w:tr>
      <w:tr w:rsidR="004D2FC2" w:rsidTr="00C978AA">
        <w:trPr>
          <w:trHeight w:val="465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right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9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</w:tr>
      <w:tr w:rsidR="004D2FC2" w:rsidTr="00C978AA">
        <w:trPr>
          <w:trHeight w:val="1200"/>
        </w:trPr>
        <w:tc>
          <w:tcPr>
            <w:tcW w:w="1165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D2FC2" w:rsidRDefault="004D2FC2" w:rsidP="00245B6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РАСХОДЫ                                                                                                                                                                                                ЛИПКИНСКОГО СЕЛЬСКОГО ПОСЕЛЕНИЯ                                                                                                                         РОМОДАНОВСКОГО МУНИЦИПАЛЬНОГО РАЙОНА РЕСПУБЛИКИ МОРДОВИЯ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 2021 ГОД ПО РАЗДЕЛАМ И ПОДРАЗДЕЛАМ КЛАССИФИКАЦИИ</w:t>
            </w:r>
          </w:p>
          <w:p w:rsidR="004D2FC2" w:rsidRDefault="004D2FC2" w:rsidP="00245B6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РАСХОДОВ БЮДЖЕТА</w:t>
            </w:r>
          </w:p>
        </w:tc>
      </w:tr>
      <w:tr w:rsidR="004D2FC2" w:rsidTr="00C978AA">
        <w:trPr>
          <w:trHeight w:val="210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26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245B67">
            <w:pPr>
              <w:ind w:right="1356"/>
            </w:pPr>
            <w:r>
              <w:rPr>
                <w:sz w:val="22"/>
                <w:szCs w:val="22"/>
              </w:rPr>
              <w:t>(тыс. рублей)</w:t>
            </w:r>
          </w:p>
        </w:tc>
      </w:tr>
      <w:tr w:rsidR="004D2FC2" w:rsidTr="00C978AA">
        <w:trPr>
          <w:trHeight w:val="285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Прз</w:t>
            </w:r>
          </w:p>
        </w:tc>
        <w:tc>
          <w:tcPr>
            <w:tcW w:w="146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39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245B67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 Сумма</w:t>
            </w:r>
          </w:p>
        </w:tc>
      </w:tr>
      <w:tr w:rsidR="004D2FC2" w:rsidTr="00C978AA">
        <w:trPr>
          <w:trHeight w:val="5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FC2" w:rsidRDefault="004D2FC2">
            <w:pPr>
              <w:rPr>
                <w:b/>
                <w:bCs/>
              </w:rPr>
            </w:pPr>
          </w:p>
        </w:tc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FC2" w:rsidRDefault="004D2FC2">
            <w:pPr>
              <w:rPr>
                <w:b/>
                <w:bCs/>
              </w:rPr>
            </w:pPr>
          </w:p>
        </w:tc>
        <w:tc>
          <w:tcPr>
            <w:tcW w:w="146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FC2" w:rsidRDefault="004D2FC2">
            <w:pPr>
              <w:rPr>
                <w:b/>
                <w:bCs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FC2" w:rsidRDefault="004D2FC2">
            <w:pPr>
              <w:rPr>
                <w:b/>
                <w:bCs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Утверж</w:t>
            </w:r>
          </w:p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дено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Испол</w:t>
            </w:r>
          </w:p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нено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 w:rsidP="0073386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Процент</w:t>
            </w:r>
          </w:p>
          <w:p w:rsidR="004D2FC2" w:rsidRDefault="004D2FC2" w:rsidP="0073386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 испол</w:t>
            </w:r>
          </w:p>
          <w:p w:rsidR="004D2FC2" w:rsidRDefault="004D2FC2" w:rsidP="0073386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нения</w:t>
            </w:r>
          </w:p>
        </w:tc>
      </w:tr>
      <w:tr w:rsidR="004D2FC2" w:rsidTr="00C978AA">
        <w:trPr>
          <w:trHeight w:val="27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245B67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</w:tr>
      <w:tr w:rsidR="004D2FC2" w:rsidTr="00C978AA">
        <w:trPr>
          <w:trHeight w:val="2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pPr>
              <w:rPr>
                <w:b/>
                <w:bCs/>
              </w:rPr>
            </w:pPr>
            <w:bookmarkStart w:id="3" w:name="RANGE!A15:H105"/>
            <w:bookmarkEnd w:id="3"/>
            <w:r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1 860,4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1 789,8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96,2</w:t>
            </w:r>
          </w:p>
        </w:tc>
      </w:tr>
      <w:tr w:rsidR="004D2FC2" w:rsidTr="00C978AA">
        <w:trPr>
          <w:trHeight w:val="30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1 406,3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1 360,1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96,7</w:t>
            </w:r>
          </w:p>
        </w:tc>
      </w:tr>
      <w:tr w:rsidR="004D2FC2" w:rsidTr="00C978AA">
        <w:trPr>
          <w:trHeight w:val="63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02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430,0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418,4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97,3</w:t>
            </w:r>
          </w:p>
        </w:tc>
      </w:tr>
      <w:tr w:rsidR="004D2FC2" w:rsidTr="00C978AA">
        <w:trPr>
          <w:trHeight w:val="6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Обеспечение деятельности аппарата  Администраций сельских поселений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02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65 0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430,0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418,4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97,3</w:t>
            </w:r>
          </w:p>
        </w:tc>
      </w:tr>
      <w:tr w:rsidR="004D2FC2" w:rsidTr="00C978AA">
        <w:trPr>
          <w:trHeight w:val="2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02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65 1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430,0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418,4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97,3</w:t>
            </w:r>
          </w:p>
        </w:tc>
      </w:tr>
      <w:tr w:rsidR="004D2FC2" w:rsidTr="00C978AA">
        <w:trPr>
          <w:trHeight w:val="34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02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65 1 00 1000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310,0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298,4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96,2</w:t>
            </w:r>
          </w:p>
        </w:tc>
      </w:tr>
      <w:tr w:rsidR="004D2FC2" w:rsidTr="00C978AA">
        <w:trPr>
          <w:trHeight w:val="60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Default="004D2FC2">
            <w:r>
              <w:rPr>
                <w:sz w:val="22"/>
                <w:szCs w:val="22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02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65 1 0041150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310,0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298,4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96,2</w:t>
            </w:r>
          </w:p>
        </w:tc>
      </w:tr>
      <w:tr w:rsidR="004D2FC2" w:rsidTr="00C978AA">
        <w:trPr>
          <w:trHeight w:val="123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02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65 1 0041150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310,0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298,4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96,2</w:t>
            </w:r>
          </w:p>
        </w:tc>
      </w:tr>
      <w:tr w:rsidR="004D2FC2" w:rsidTr="00C978AA">
        <w:trPr>
          <w:trHeight w:val="5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02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65 1 00 1150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120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310,0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298,4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96,2</w:t>
            </w:r>
          </w:p>
        </w:tc>
      </w:tr>
      <w:tr w:rsidR="004D2FC2" w:rsidTr="00C978AA">
        <w:trPr>
          <w:trHeight w:val="5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02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65 1 00 4200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99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02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65 1 00 4205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trHeight w:val="1245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02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65 1 00 4205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1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5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02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65 1 00 4205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120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96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Функционирование Правительства Российской Федерации, высших   исполнительных органов государственной    власти субъектов Российской Федерации, местных администраций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974,3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940,2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96,5</w:t>
            </w:r>
          </w:p>
        </w:tc>
      </w:tr>
      <w:tr w:rsidR="004D2FC2" w:rsidTr="00C978AA">
        <w:trPr>
          <w:trHeight w:val="60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Обеспечение деятельности аппарата  Администраций сельских поселений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65 0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974,1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940,2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96,5</w:t>
            </w:r>
          </w:p>
        </w:tc>
      </w:tr>
      <w:tr w:rsidR="004D2FC2" w:rsidTr="009E2BDF">
        <w:trPr>
          <w:trHeight w:val="900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Обеспечение деятельности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 xml:space="preserve">65 2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974,1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940,2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96,5</w:t>
            </w:r>
          </w:p>
        </w:tc>
      </w:tr>
      <w:tr w:rsidR="004D2FC2" w:rsidTr="00C978AA">
        <w:trPr>
          <w:trHeight w:val="300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65 2 0041000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505,2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480,5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95,1</w:t>
            </w:r>
          </w:p>
        </w:tc>
      </w:tr>
      <w:tr w:rsidR="004D2FC2" w:rsidTr="00C978AA">
        <w:trPr>
          <w:trHeight w:val="67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 xml:space="preserve">Расходы на выплаты по оплате труда работников  органов местного самоуправления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65 2 00 1110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505,2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480,5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95,1</w:t>
            </w:r>
          </w:p>
        </w:tc>
      </w:tr>
      <w:tr w:rsidR="004D2FC2" w:rsidTr="00C978AA">
        <w:trPr>
          <w:trHeight w:val="117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65 2 0041110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505,2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480,5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95,1</w:t>
            </w:r>
          </w:p>
        </w:tc>
      </w:tr>
      <w:tr w:rsidR="004D2FC2" w:rsidTr="00C978AA">
        <w:trPr>
          <w:trHeight w:val="63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65 2 0041110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120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505,2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480,5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95,1</w:t>
            </w:r>
          </w:p>
        </w:tc>
      </w:tr>
      <w:tr w:rsidR="004D2FC2" w:rsidTr="00C978AA">
        <w:trPr>
          <w:trHeight w:val="60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65 2 0041120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309,8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300,6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97,0</w:t>
            </w:r>
          </w:p>
        </w:tc>
      </w:tr>
      <w:tr w:rsidR="004D2FC2" w:rsidTr="00C978AA">
        <w:trPr>
          <w:trHeight w:val="55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65 2 00 1120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200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286,0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276,8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96,8</w:t>
            </w:r>
          </w:p>
        </w:tc>
      </w:tr>
      <w:tr w:rsidR="004D2FC2" w:rsidTr="00C978AA">
        <w:trPr>
          <w:trHeight w:val="60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65 2 00 1120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240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286,0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276,8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96,8</w:t>
            </w:r>
          </w:p>
        </w:tc>
      </w:tr>
      <w:tr w:rsidR="004D2FC2" w:rsidTr="00C978AA">
        <w:trPr>
          <w:trHeight w:val="30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65 2 0041120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800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23,8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23,8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30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65 2 00 1120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850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23,8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23,8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55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65 2 00 4200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87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65 2 0044205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12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65 2 00 4205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60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65 2 0044205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120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9E2BDF">
        <w:trPr>
          <w:trHeight w:val="855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Default="004D2FC2">
            <w:r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 Ромодановского муниципального района Республики Мордовия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89 0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 </w:t>
            </w:r>
          </w:p>
        </w:tc>
      </w:tr>
      <w:tr w:rsidR="004D2FC2" w:rsidTr="00C978AA">
        <w:trPr>
          <w:trHeight w:val="123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Default="004D2FC2">
            <w:r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 сельского поселения Ромодановского муниципального района Республики Мордовия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89 1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 </w:t>
            </w:r>
          </w:p>
        </w:tc>
      </w:tr>
      <w:tr w:rsidR="004D2FC2" w:rsidTr="00C978AA">
        <w:trPr>
          <w:trHeight w:val="184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Default="004D2FC2">
            <w:r>
              <w:rPr>
                <w:sz w:val="22"/>
                <w:szCs w:val="22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89 100 77000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 </w:t>
            </w:r>
          </w:p>
        </w:tc>
      </w:tr>
      <w:tr w:rsidR="004D2FC2" w:rsidTr="00C978AA">
        <w:trPr>
          <w:trHeight w:val="17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89 1 0077150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 </w:t>
            </w:r>
          </w:p>
        </w:tc>
      </w:tr>
      <w:tr w:rsidR="004D2FC2" w:rsidTr="00C978AA">
        <w:trPr>
          <w:trHeight w:val="67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89 1 00 7150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200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 </w:t>
            </w:r>
          </w:p>
        </w:tc>
      </w:tr>
      <w:tr w:rsidR="004D2FC2" w:rsidTr="00C978AA">
        <w:trPr>
          <w:trHeight w:val="67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89 1 0077150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240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 </w:t>
            </w:r>
          </w:p>
        </w:tc>
      </w:tr>
      <w:tr w:rsidR="004D2FC2" w:rsidTr="00C978AA">
        <w:trPr>
          <w:trHeight w:val="34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07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96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 Ромодановского муниципального района Республики Мордовия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>
            <w:r>
              <w:rPr>
                <w:sz w:val="22"/>
                <w:szCs w:val="22"/>
              </w:rPr>
              <w:t>07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89 0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117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 сельского поселения Ромодановского муниципального района Республики Мордовия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>
            <w:r>
              <w:rPr>
                <w:sz w:val="22"/>
                <w:szCs w:val="22"/>
              </w:rPr>
              <w:t>07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 xml:space="preserve">89 1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40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>
            <w:r>
              <w:rPr>
                <w:sz w:val="22"/>
                <w:szCs w:val="22"/>
              </w:rPr>
              <w:t>07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89 100 41000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5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выборов депутатов Липкинского сельского поселения  Ромодановского муниципального района Республики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>
            <w:r>
              <w:rPr>
                <w:sz w:val="22"/>
                <w:szCs w:val="22"/>
              </w:rPr>
              <w:t>07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89 1 0041130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37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>
            <w:r>
              <w:rPr>
                <w:sz w:val="22"/>
                <w:szCs w:val="22"/>
              </w:rPr>
              <w:t>07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89 1 00 1130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800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4516D4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</w:rPr>
              <w:t>Специальные расходы</w:t>
            </w:r>
          </w:p>
        </w:tc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>
            <w:r>
              <w:rPr>
                <w:sz w:val="22"/>
                <w:szCs w:val="22"/>
              </w:rPr>
              <w:t>07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89 1 0041130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880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315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</w:rPr>
              <w:t xml:space="preserve">Резервные фонды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>
            <w:r>
              <w:rPr>
                <w:sz w:val="22"/>
                <w:szCs w:val="22"/>
              </w:rPr>
              <w:t>11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 </w:t>
            </w:r>
          </w:p>
        </w:tc>
      </w:tr>
      <w:tr w:rsidR="004D2FC2" w:rsidTr="009E2BDF">
        <w:trPr>
          <w:trHeight w:val="900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 Ромодановского муниципального района Республики Мордовия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>
            <w:r>
              <w:rPr>
                <w:sz w:val="22"/>
                <w:szCs w:val="22"/>
              </w:rPr>
              <w:t>11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89 0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 </w:t>
            </w:r>
          </w:p>
        </w:tc>
      </w:tr>
      <w:tr w:rsidR="004D2FC2" w:rsidTr="00C978AA">
        <w:trPr>
          <w:trHeight w:val="120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 сельского поселения Ромодановского муниципального района Республики Мордовия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>
            <w:r>
              <w:rPr>
                <w:sz w:val="22"/>
                <w:szCs w:val="22"/>
              </w:rPr>
              <w:t>11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89 1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 </w:t>
            </w:r>
          </w:p>
        </w:tc>
      </w:tr>
      <w:tr w:rsidR="004D2FC2" w:rsidTr="004516D4">
        <w:trPr>
          <w:trHeight w:val="615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Резервные фонды администрации Липкинского сельского поселения</w:t>
            </w:r>
          </w:p>
        </w:tc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>
            <w:r>
              <w:rPr>
                <w:sz w:val="22"/>
                <w:szCs w:val="22"/>
              </w:rPr>
              <w:t>11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89 1 00 41180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 </w:t>
            </w:r>
          </w:p>
        </w:tc>
      </w:tr>
      <w:tr w:rsidR="004D2FC2" w:rsidTr="00C978AA">
        <w:trPr>
          <w:trHeight w:val="315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>
            <w:r>
              <w:rPr>
                <w:sz w:val="22"/>
                <w:szCs w:val="22"/>
              </w:rPr>
              <w:t>11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89 1 00 41180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800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 </w:t>
            </w:r>
          </w:p>
        </w:tc>
      </w:tr>
      <w:tr w:rsidR="004D2FC2" w:rsidTr="00C978AA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2FC2" w:rsidRDefault="004D2FC2">
            <w:r>
              <w:rPr>
                <w:sz w:val="22"/>
                <w:szCs w:val="22"/>
              </w:rPr>
              <w:t>11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89 100 41180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870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 </w:t>
            </w:r>
          </w:p>
        </w:tc>
      </w:tr>
      <w:tr w:rsidR="004D2FC2" w:rsidTr="00741D73">
        <w:trPr>
          <w:trHeight w:val="382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4D2FC2" w:rsidRDefault="004D2FC2">
            <w:pPr>
              <w:rPr>
                <w:b/>
                <w:bCs/>
                <w:color w:val="000000"/>
              </w:rPr>
            </w:pPr>
          </w:p>
          <w:p w:rsidR="004D2FC2" w:rsidRDefault="004D2F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Национальная оборона</w:t>
            </w:r>
          </w:p>
        </w:tc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345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94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17 0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5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Подпрограмма повышение эффективности межбюджетных отношений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17 3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94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Основное мероприятие "Обеспечение и осуществление органами местного самоуправления отдельных государственных полномочий"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17 3 02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8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Осуществление государственных полномочий Российской Федерации по  первичному воинскому учету на территориях, где отсутствуют военные комиссариаты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17 3 02 1180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115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17 3 02 1180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55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17 3 02 1180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120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63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17 3 02 1180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200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75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Default="004D2FC2"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17 3 02 1180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240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5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28,3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28,3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4D2FC2" w:rsidTr="004516D4">
        <w:trPr>
          <w:trHeight w:val="570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10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525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Default="004D2FC2">
            <w:r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 Ромодановского муниципального района Республики Мордовия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10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89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127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Default="004D2FC2">
            <w:r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 сельского поселения Ромодановского муниципального района Республики Мордовия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10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89 1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4516D4">
        <w:trPr>
          <w:trHeight w:val="615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10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89 1 00 0190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675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Default="004D2FC2"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10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89 1 00 0190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200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70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Default="004D2FC2"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10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89 1 00 0190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240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36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157,6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133,2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84,5</w:t>
            </w:r>
          </w:p>
        </w:tc>
      </w:tr>
      <w:tr w:rsidR="004D2FC2" w:rsidTr="00C978AA">
        <w:trPr>
          <w:trHeight w:val="36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09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84,5</w:t>
            </w:r>
          </w:p>
        </w:tc>
      </w:tr>
      <w:tr w:rsidR="004D2FC2" w:rsidTr="00C978AA">
        <w:trPr>
          <w:trHeight w:val="11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Муниципальная программа «Комплексное развитие транспортной инфраструктуры Липкинского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09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733869">
            <w:pPr>
              <w:ind w:left="-58" w:hanging="43"/>
            </w:pPr>
            <w:r>
              <w:rPr>
                <w:sz w:val="22"/>
                <w:szCs w:val="22"/>
              </w:rPr>
              <w:t>10 0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84,5</w:t>
            </w:r>
          </w:p>
        </w:tc>
      </w:tr>
      <w:tr w:rsidR="004D2FC2" w:rsidTr="00C978AA">
        <w:trPr>
          <w:trHeight w:val="129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Подпрограмма «Комплексное развитие транспортной инфраструктуры Липкинского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09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733869">
            <w:pPr>
              <w:ind w:hanging="43"/>
            </w:pPr>
            <w:r>
              <w:rPr>
                <w:sz w:val="22"/>
                <w:szCs w:val="22"/>
              </w:rPr>
              <w:t>10 1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84,5</w:t>
            </w:r>
          </w:p>
        </w:tc>
      </w:tr>
      <w:tr w:rsidR="004D2FC2" w:rsidTr="00C978AA">
        <w:trPr>
          <w:trHeight w:val="8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Основное мероприятие " Содействие развитию систем автомобильных дорог общего пользования, регионального и межмуниципального, а так же местного значения"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09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10 1 01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84,5</w:t>
            </w:r>
          </w:p>
        </w:tc>
      </w:tr>
      <w:tr w:rsidR="004D2FC2" w:rsidTr="00C978AA">
        <w:trPr>
          <w:trHeight w:val="96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09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10 1 01 4100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84,5</w:t>
            </w:r>
          </w:p>
        </w:tc>
      </w:tr>
      <w:tr w:rsidR="004D2FC2" w:rsidTr="00C978AA">
        <w:trPr>
          <w:trHeight w:val="34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09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10 1 01 4102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84,5</w:t>
            </w:r>
          </w:p>
        </w:tc>
      </w:tr>
      <w:tr w:rsidR="004D2FC2" w:rsidTr="009E2BDF">
        <w:trPr>
          <w:trHeight w:val="675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04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09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10 1 01 4102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200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1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84,5</w:t>
            </w:r>
          </w:p>
        </w:tc>
      </w:tr>
      <w:tr w:rsidR="004D2FC2" w:rsidTr="00C978AA">
        <w:trPr>
          <w:trHeight w:val="5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2FC2" w:rsidRDefault="004D2FC2"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09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10 1 01 4102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240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84,5</w:t>
            </w:r>
          </w:p>
        </w:tc>
      </w:tr>
      <w:tr w:rsidR="004D2FC2" w:rsidTr="009E2BDF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:rsidR="004D2FC2" w:rsidRDefault="004D2F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43,4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43,4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375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03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126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Муниципальная программа "Комплексного развития  системы коммунальной инфра-</w:t>
            </w:r>
          </w:p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структуры Липкинского сельского посе-ления Ромодановского муниципального района Респуб. Мордовия на 2018-2028гг"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117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Подпрограмма "Комплексное развитие системы  коммунальной инфраструктуры Липкинского сельского поселения Ромодановского муниципального района Республики Мордовия на 2018-2028гг"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4D2FC2" w:rsidRDefault="004D2FC2" w:rsidP="00733869">
            <w:pPr>
              <w:ind w:hanging="43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63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Основные мероприятия «Благоустройство территории  в границах населенных пунктов поселения»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10 1 01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54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10 1 01 43000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36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10 1 01 3010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63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10 1 01 3010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200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5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10 1 0143010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240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34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Default="004D2F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138,0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138,0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4D2FC2" w:rsidTr="009E2BDF">
        <w:trPr>
          <w:trHeight w:val="330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Пенсионное обеспечение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1005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 Ромодановского муниципального района Республики Мордовия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89 0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34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 сельского поселения Ромодановского муниципального района Республики Мордовия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89 1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63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89 1 0003000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64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89 1 0003010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5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89 1 00 3010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300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  <w:tr w:rsidR="004D2FC2" w:rsidTr="00C978AA">
        <w:trPr>
          <w:trHeight w:val="30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D2FC2" w:rsidRDefault="004D2FC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89 1 0003010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r>
              <w:rPr>
                <w:sz w:val="22"/>
                <w:szCs w:val="22"/>
              </w:rPr>
              <w:t>310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Default="004D2FC2" w:rsidP="00733869">
            <w:r>
              <w:rPr>
                <w:sz w:val="22"/>
                <w:szCs w:val="22"/>
              </w:rPr>
              <w:t>100,0</w:t>
            </w:r>
          </w:p>
        </w:tc>
      </w:tr>
    </w:tbl>
    <w:p w:rsidR="004D2FC2" w:rsidRDefault="004D2FC2" w:rsidP="00733869">
      <w:pPr>
        <w:autoSpaceDE w:val="0"/>
        <w:autoSpaceDN w:val="0"/>
        <w:adjustRightInd w:val="0"/>
        <w:spacing w:line="228" w:lineRule="auto"/>
        <w:jc w:val="both"/>
      </w:pPr>
    </w:p>
    <w:p w:rsidR="004D2FC2" w:rsidRDefault="004D2FC2" w:rsidP="00733869">
      <w:pPr>
        <w:autoSpaceDE w:val="0"/>
        <w:autoSpaceDN w:val="0"/>
        <w:adjustRightInd w:val="0"/>
        <w:spacing w:line="228" w:lineRule="auto"/>
        <w:jc w:val="both"/>
      </w:pPr>
    </w:p>
    <w:p w:rsidR="004D2FC2" w:rsidRDefault="004D2FC2" w:rsidP="00733869">
      <w:pPr>
        <w:autoSpaceDE w:val="0"/>
        <w:autoSpaceDN w:val="0"/>
        <w:adjustRightInd w:val="0"/>
        <w:spacing w:line="228" w:lineRule="auto"/>
        <w:jc w:val="both"/>
      </w:pPr>
    </w:p>
    <w:p w:rsidR="004D2FC2" w:rsidRDefault="004D2FC2" w:rsidP="00733869">
      <w:pPr>
        <w:autoSpaceDE w:val="0"/>
        <w:autoSpaceDN w:val="0"/>
        <w:adjustRightInd w:val="0"/>
        <w:spacing w:line="228" w:lineRule="auto"/>
        <w:jc w:val="both"/>
      </w:pPr>
    </w:p>
    <w:tbl>
      <w:tblPr>
        <w:tblW w:w="10695" w:type="dxa"/>
        <w:tblInd w:w="93" w:type="dxa"/>
        <w:tblLayout w:type="fixed"/>
        <w:tblLook w:val="0000"/>
      </w:tblPr>
      <w:tblGrid>
        <w:gridCol w:w="2655"/>
        <w:gridCol w:w="4200"/>
        <w:gridCol w:w="960"/>
        <w:gridCol w:w="984"/>
        <w:gridCol w:w="456"/>
        <w:gridCol w:w="480"/>
        <w:gridCol w:w="240"/>
        <w:gridCol w:w="720"/>
      </w:tblGrid>
      <w:tr w:rsidR="004D2FC2" w:rsidTr="003A2EED">
        <w:trPr>
          <w:trHeight w:val="315"/>
        </w:trPr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FC2" w:rsidRDefault="004D2FC2" w:rsidP="003A2EED">
            <w:pPr>
              <w:rPr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FC2" w:rsidRDefault="004D2FC2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4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4D2FC2" w:rsidRDefault="004D2FC2">
            <w:pPr>
              <w:jc w:val="center"/>
            </w:pPr>
            <w:r>
              <w:t>Приложение 4</w:t>
            </w:r>
          </w:p>
        </w:tc>
      </w:tr>
      <w:tr w:rsidR="004D2FC2" w:rsidTr="003A2EED">
        <w:trPr>
          <w:trHeight w:val="750"/>
        </w:trPr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FC2" w:rsidRDefault="004D2FC2" w:rsidP="003A2EED">
            <w:pPr>
              <w:rPr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FC2" w:rsidRDefault="004D2FC2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4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2FC2" w:rsidRDefault="004D2FC2">
            <w:pPr>
              <w:jc w:val="center"/>
            </w:pPr>
            <w:r>
              <w:t>к  решению  Совета депутатов Липкинского сельского поселения</w:t>
            </w:r>
          </w:p>
        </w:tc>
      </w:tr>
      <w:tr w:rsidR="004D2FC2" w:rsidTr="003A2EED">
        <w:trPr>
          <w:trHeight w:val="780"/>
        </w:trPr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FC2" w:rsidRDefault="004D2FC2" w:rsidP="003A2EED">
            <w:pPr>
              <w:rPr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FC2" w:rsidRDefault="004D2FC2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4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2FC2" w:rsidRDefault="004D2FC2">
            <w:pPr>
              <w:jc w:val="center"/>
            </w:pPr>
            <w:r>
              <w:t xml:space="preserve">"Об исполнении бюджета Липкинского сельского поселения  Ромодановского </w:t>
            </w:r>
          </w:p>
        </w:tc>
      </w:tr>
      <w:tr w:rsidR="004D2FC2" w:rsidTr="003A2EED">
        <w:trPr>
          <w:trHeight w:val="660"/>
        </w:trPr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FC2" w:rsidRDefault="004D2FC2" w:rsidP="003A2EED">
            <w:pPr>
              <w:rPr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FC2" w:rsidRDefault="004D2FC2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4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2FC2" w:rsidRDefault="004D2FC2">
            <w:pPr>
              <w:jc w:val="center"/>
            </w:pPr>
            <w:r>
              <w:t xml:space="preserve">муниципального района Республики Мордовия за 2021 год" </w:t>
            </w:r>
          </w:p>
        </w:tc>
      </w:tr>
      <w:tr w:rsidR="004D2FC2" w:rsidTr="003A2EED">
        <w:trPr>
          <w:trHeight w:val="315"/>
        </w:trPr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FC2" w:rsidRDefault="004D2FC2" w:rsidP="003A2EED">
            <w:pPr>
              <w:rPr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FC2" w:rsidRDefault="004D2FC2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</w:t>
            </w:r>
          </w:p>
        </w:tc>
        <w:tc>
          <w:tcPr>
            <w:tcW w:w="384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FC2" w:rsidRDefault="004D2FC2">
            <w:pPr>
              <w:jc w:val="center"/>
            </w:pPr>
            <w:r>
              <w:rPr>
                <w:sz w:val="22"/>
                <w:szCs w:val="22"/>
              </w:rPr>
              <w:t xml:space="preserve">               от "_" _____ 2022 г. №_</w:t>
            </w:r>
          </w:p>
        </w:tc>
      </w:tr>
      <w:tr w:rsidR="004D2FC2" w:rsidTr="003A2EED">
        <w:trPr>
          <w:trHeight w:val="1335"/>
        </w:trPr>
        <w:tc>
          <w:tcPr>
            <w:tcW w:w="1069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2FC2" w:rsidRDefault="004D2FC2" w:rsidP="003A2EED">
            <w:pPr>
              <w:jc w:val="center"/>
              <w:rPr>
                <w:b/>
                <w:bCs/>
              </w:rPr>
            </w:pPr>
            <w:r w:rsidRPr="009E2BDF">
              <w:rPr>
                <w:b/>
                <w:bCs/>
                <w:sz w:val="22"/>
                <w:szCs w:val="22"/>
              </w:rPr>
              <w:t xml:space="preserve">ИСТОЧНИКИ                                                                                                                                                                  ФИНАНСИРОВАНИЯ ДЕФИЦИТА ЛИПКИНСКОГО СЕЛЬСКОГО ПОСЕЛЕНИЯ РОМОДАНОВСКОГО МУНИЦИПАЛЬНОГО РАЙОНА РЕСПУБЛИКИ МОРДОВИЯ ЗА 2021 ГОД ПО КОДАМ КЛАССИФИКАЦИИ ИСТОЧНИКОВ ФИНАНСИРОВАНИЯ </w:t>
            </w:r>
            <w:r w:rsidRPr="00A72DBA">
              <w:rPr>
                <w:b/>
                <w:bCs/>
                <w:sz w:val="22"/>
                <w:szCs w:val="22"/>
              </w:rPr>
              <w:t>ДЕФИЦИТОВ БЮДЖЕТОВ</w:t>
            </w:r>
          </w:p>
        </w:tc>
      </w:tr>
      <w:tr w:rsidR="004D2FC2" w:rsidTr="003A2EED">
        <w:trPr>
          <w:trHeight w:val="495"/>
        </w:trPr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FC2" w:rsidRDefault="004D2FC2" w:rsidP="003A2EED">
            <w:pPr>
              <w:rPr>
                <w:rFonts w:ascii="Verdana" w:hAnsi="Verdana" w:cs="Arial CYR"/>
                <w:sz w:val="20"/>
                <w:szCs w:val="20"/>
              </w:rPr>
            </w:pPr>
          </w:p>
        </w:tc>
        <w:tc>
          <w:tcPr>
            <w:tcW w:w="5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FC2" w:rsidRDefault="004D2FC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FC2" w:rsidRDefault="004D2FC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FC2" w:rsidRDefault="004D2FC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2FC2" w:rsidRDefault="004D2FC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D2FC2" w:rsidRPr="003A2EED" w:rsidTr="003A2EED">
        <w:trPr>
          <w:trHeight w:val="375"/>
        </w:trPr>
        <w:tc>
          <w:tcPr>
            <w:tcW w:w="2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2FC2" w:rsidRPr="003A2EED" w:rsidRDefault="004D2FC2" w:rsidP="003A2EED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</w:t>
            </w:r>
            <w:r w:rsidRPr="003A2EED">
              <w:rPr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5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FC2" w:rsidRPr="003A2EED" w:rsidRDefault="004D2FC2">
            <w:pPr>
              <w:jc w:val="center"/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8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D2FC2" w:rsidRPr="003A2EED" w:rsidRDefault="004D2FC2" w:rsidP="003A2EED">
            <w:pPr>
              <w:tabs>
                <w:tab w:val="left" w:pos="2622"/>
              </w:tabs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        </w:t>
            </w:r>
            <w:r w:rsidRPr="003A2EED">
              <w:rPr>
                <w:b/>
                <w:bCs/>
                <w:sz w:val="22"/>
                <w:szCs w:val="22"/>
              </w:rPr>
              <w:t>Сумма (тыс. руб.)</w:t>
            </w:r>
          </w:p>
        </w:tc>
      </w:tr>
      <w:tr w:rsidR="004D2FC2" w:rsidRPr="003A2EED" w:rsidTr="00C978AA">
        <w:trPr>
          <w:trHeight w:val="1470"/>
        </w:trPr>
        <w:tc>
          <w:tcPr>
            <w:tcW w:w="2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FC2" w:rsidRPr="003A2EED" w:rsidRDefault="004D2FC2" w:rsidP="003A2EED">
            <w:pPr>
              <w:rPr>
                <w:b/>
                <w:bCs/>
              </w:rPr>
            </w:pPr>
          </w:p>
        </w:tc>
        <w:tc>
          <w:tcPr>
            <w:tcW w:w="5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FC2" w:rsidRPr="003A2EED" w:rsidRDefault="004D2FC2">
            <w:pPr>
              <w:rPr>
                <w:b/>
                <w:bCs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FC2" w:rsidRDefault="004D2FC2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Утверж</w:t>
            </w:r>
          </w:p>
          <w:p w:rsidR="004D2FC2" w:rsidRPr="003A2EED" w:rsidRDefault="004D2FC2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дено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FC2" w:rsidRDefault="004D2FC2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Испол</w:t>
            </w:r>
            <w:r>
              <w:rPr>
                <w:b/>
                <w:bCs/>
                <w:sz w:val="22"/>
                <w:szCs w:val="22"/>
              </w:rPr>
              <w:t>нено</w:t>
            </w:r>
          </w:p>
          <w:p w:rsidR="004D2FC2" w:rsidRPr="003A2EED" w:rsidRDefault="004D2FC2" w:rsidP="003A2EED">
            <w:pPr>
              <w:rPr>
                <w:b/>
                <w:bCs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FC2" w:rsidRDefault="004D2FC2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Проце</w:t>
            </w:r>
            <w:r>
              <w:rPr>
                <w:b/>
                <w:bCs/>
                <w:sz w:val="22"/>
                <w:szCs w:val="22"/>
              </w:rPr>
              <w:t>нт</w:t>
            </w:r>
          </w:p>
          <w:p w:rsidR="004D2FC2" w:rsidRDefault="004D2FC2" w:rsidP="003A2EED">
            <w:pPr>
              <w:ind w:right="132"/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испол</w:t>
            </w:r>
          </w:p>
          <w:p w:rsidR="004D2FC2" w:rsidRPr="003A2EED" w:rsidRDefault="004D2FC2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нения</w:t>
            </w:r>
          </w:p>
        </w:tc>
      </w:tr>
      <w:tr w:rsidR="004D2FC2" w:rsidRPr="003A2EED" w:rsidTr="00C978AA">
        <w:trPr>
          <w:trHeight w:val="315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D2FC2" w:rsidRPr="003A2EED" w:rsidRDefault="004D2FC2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>
            <w:pPr>
              <w:jc w:val="center"/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>
            <w:pPr>
              <w:jc w:val="center"/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>
            <w:pPr>
              <w:jc w:val="center"/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5</w:t>
            </w:r>
          </w:p>
        </w:tc>
      </w:tr>
      <w:tr w:rsidR="004D2FC2" w:rsidRPr="003A2EED" w:rsidTr="00C978AA">
        <w:trPr>
          <w:trHeight w:val="960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Pr="003A2EED" w:rsidRDefault="004D2FC2" w:rsidP="003A2EED">
            <w:pPr>
              <w:rPr>
                <w:b/>
                <w:bCs/>
                <w:sz w:val="18"/>
                <w:szCs w:val="18"/>
              </w:rPr>
            </w:pPr>
            <w:r w:rsidRPr="003A2EED">
              <w:rPr>
                <w:b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FC2" w:rsidRPr="003A2EED" w:rsidRDefault="004D2FC2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190,4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134,5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70,6</w:t>
            </w:r>
          </w:p>
        </w:tc>
      </w:tr>
      <w:tr w:rsidR="004D2FC2" w:rsidRPr="003A2EED" w:rsidTr="00C978AA">
        <w:trPr>
          <w:trHeight w:val="630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Pr="003A2EED" w:rsidRDefault="004D2FC2" w:rsidP="003A2EED">
            <w:pPr>
              <w:rPr>
                <w:b/>
                <w:bCs/>
                <w:sz w:val="18"/>
                <w:szCs w:val="18"/>
              </w:rPr>
            </w:pPr>
            <w:r w:rsidRPr="003A2EED">
              <w:rPr>
                <w:b/>
                <w:bCs/>
                <w:sz w:val="18"/>
                <w:szCs w:val="18"/>
              </w:rPr>
              <w:t>000 01 03 00 00 00 0000 000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FC2" w:rsidRPr="003A2EED" w:rsidRDefault="004D2FC2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-36,8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Pr="003A2EED" w:rsidRDefault="004D2FC2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4D2FC2" w:rsidRPr="003A2EED" w:rsidTr="00C978AA">
        <w:trPr>
          <w:trHeight w:val="975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Pr="003A2EED" w:rsidRDefault="004D2FC2" w:rsidP="003A2EED">
            <w:pPr>
              <w:rPr>
                <w:b/>
                <w:bCs/>
                <w:sz w:val="18"/>
                <w:szCs w:val="18"/>
              </w:rPr>
            </w:pPr>
            <w:r w:rsidRPr="003A2EED">
              <w:rPr>
                <w:b/>
                <w:bCs/>
                <w:sz w:val="18"/>
                <w:szCs w:val="18"/>
              </w:rPr>
              <w:t>000 01 03 01 00 00 0000 000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2FC2" w:rsidRPr="003A2EED" w:rsidRDefault="004D2FC2">
            <w:r w:rsidRPr="003A2EED">
              <w:rPr>
                <w:sz w:val="22"/>
                <w:szCs w:val="22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r w:rsidRPr="003A2EED">
              <w:rPr>
                <w:sz w:val="22"/>
                <w:szCs w:val="22"/>
              </w:rPr>
              <w:t>-36,8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r w:rsidRPr="003A2EED">
              <w:rPr>
                <w:sz w:val="22"/>
                <w:szCs w:val="22"/>
              </w:rPr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r w:rsidRPr="003A2EED">
              <w:rPr>
                <w:sz w:val="22"/>
                <w:szCs w:val="22"/>
              </w:rPr>
              <w:t>0,0</w:t>
            </w:r>
          </w:p>
        </w:tc>
      </w:tr>
      <w:tr w:rsidR="004D2FC2" w:rsidRPr="003A2EED" w:rsidTr="00C978AA">
        <w:trPr>
          <w:trHeight w:val="945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Pr="003A2EED" w:rsidRDefault="004D2FC2" w:rsidP="003A2EED">
            <w:pPr>
              <w:rPr>
                <w:sz w:val="18"/>
                <w:szCs w:val="18"/>
              </w:rPr>
            </w:pPr>
            <w:r w:rsidRPr="003A2EED">
              <w:rPr>
                <w:sz w:val="18"/>
                <w:szCs w:val="18"/>
              </w:rPr>
              <w:t>000 01 03 01 00 00 0000 800</w:t>
            </w:r>
          </w:p>
        </w:tc>
        <w:tc>
          <w:tcPr>
            <w:tcW w:w="5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2FC2" w:rsidRPr="003A2EED" w:rsidRDefault="004D2FC2">
            <w:r w:rsidRPr="003A2EED">
              <w:rPr>
                <w:sz w:val="22"/>
                <w:szCs w:val="22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r w:rsidRPr="003A2EED">
              <w:rPr>
                <w:sz w:val="22"/>
                <w:szCs w:val="22"/>
              </w:rPr>
              <w:t>-36,8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Pr="003A2EED" w:rsidRDefault="004D2FC2" w:rsidP="003A2EED">
            <w:r w:rsidRPr="003A2EED">
              <w:rPr>
                <w:sz w:val="22"/>
                <w:szCs w:val="22"/>
              </w:rPr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Pr="003A2EED" w:rsidRDefault="004D2FC2" w:rsidP="003A2EED">
            <w:r w:rsidRPr="003A2EED">
              <w:rPr>
                <w:sz w:val="22"/>
                <w:szCs w:val="22"/>
              </w:rPr>
              <w:t>0,0</w:t>
            </w:r>
          </w:p>
        </w:tc>
      </w:tr>
      <w:tr w:rsidR="004D2FC2" w:rsidRPr="003A2EED" w:rsidTr="00C978AA">
        <w:trPr>
          <w:trHeight w:val="990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Pr="003A2EED" w:rsidRDefault="004D2FC2" w:rsidP="003A2EED">
            <w:pPr>
              <w:rPr>
                <w:sz w:val="18"/>
                <w:szCs w:val="18"/>
              </w:rPr>
            </w:pPr>
            <w:r w:rsidRPr="003A2EED">
              <w:rPr>
                <w:sz w:val="18"/>
                <w:szCs w:val="18"/>
              </w:rPr>
              <w:t>000 01 03 01 00 10 0000 810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FC2" w:rsidRPr="003A2EED" w:rsidRDefault="004D2FC2">
            <w:r w:rsidRPr="003A2EED">
              <w:rPr>
                <w:sz w:val="22"/>
                <w:szCs w:val="22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r w:rsidRPr="003A2EED">
              <w:rPr>
                <w:sz w:val="22"/>
                <w:szCs w:val="22"/>
              </w:rPr>
              <w:t>-36,8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2FC2" w:rsidRPr="003A2EED" w:rsidRDefault="004D2FC2" w:rsidP="003A2EED">
            <w:r w:rsidRPr="003A2EED">
              <w:rPr>
                <w:sz w:val="22"/>
                <w:szCs w:val="22"/>
              </w:rPr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r w:rsidRPr="003A2EED">
              <w:rPr>
                <w:sz w:val="22"/>
                <w:szCs w:val="22"/>
              </w:rPr>
              <w:t>0,0</w:t>
            </w:r>
          </w:p>
        </w:tc>
      </w:tr>
      <w:tr w:rsidR="004D2FC2" w:rsidRPr="003A2EED" w:rsidTr="00C978AA">
        <w:trPr>
          <w:trHeight w:val="630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Pr="003A2EED" w:rsidRDefault="004D2FC2" w:rsidP="003A2EED">
            <w:pPr>
              <w:rPr>
                <w:b/>
                <w:bCs/>
                <w:sz w:val="18"/>
                <w:szCs w:val="18"/>
              </w:rPr>
            </w:pPr>
            <w:r w:rsidRPr="003A2EED">
              <w:rPr>
                <w:b/>
                <w:bCs/>
                <w:sz w:val="18"/>
                <w:szCs w:val="18"/>
              </w:rPr>
              <w:t>000 01 05 00 00 00 0000 000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FC2" w:rsidRPr="003A2EED" w:rsidRDefault="004D2FC2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190,4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134,5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4D2FC2" w:rsidRPr="003A2EED" w:rsidTr="00C978AA">
        <w:trPr>
          <w:trHeight w:val="315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Pr="003A2EED" w:rsidRDefault="004D2FC2" w:rsidP="003A2EED">
            <w:pPr>
              <w:rPr>
                <w:b/>
                <w:bCs/>
                <w:sz w:val="18"/>
                <w:szCs w:val="18"/>
              </w:rPr>
            </w:pPr>
            <w:r w:rsidRPr="003A2EED">
              <w:rPr>
                <w:b/>
                <w:bCs/>
                <w:sz w:val="18"/>
                <w:szCs w:val="18"/>
              </w:rPr>
              <w:t>000 01 05 00 00 00 0000 500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FC2" w:rsidRPr="003A2EED" w:rsidRDefault="004D2FC2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-1 706,8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-1</w:t>
            </w:r>
            <w:r>
              <w:rPr>
                <w:b/>
                <w:bCs/>
                <w:sz w:val="22"/>
                <w:szCs w:val="22"/>
              </w:rPr>
              <w:t>655,3</w:t>
            </w:r>
            <w:r w:rsidRPr="003A2EED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4D2FC2" w:rsidRPr="003A2EED" w:rsidTr="00C978AA">
        <w:trPr>
          <w:trHeight w:val="315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Pr="003A2EED" w:rsidRDefault="004D2FC2" w:rsidP="003A2EED">
            <w:pPr>
              <w:rPr>
                <w:sz w:val="18"/>
                <w:szCs w:val="18"/>
              </w:rPr>
            </w:pPr>
            <w:r w:rsidRPr="003A2EED">
              <w:rPr>
                <w:sz w:val="18"/>
                <w:szCs w:val="18"/>
              </w:rPr>
              <w:t>000 01 05 02 00 00 0000 500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FC2" w:rsidRPr="003A2EED" w:rsidRDefault="004D2FC2">
            <w:r w:rsidRPr="003A2EED">
              <w:rPr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r w:rsidRPr="003A2EED">
              <w:rPr>
                <w:sz w:val="22"/>
                <w:szCs w:val="22"/>
              </w:rPr>
              <w:t>-1 706,8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r w:rsidRPr="003A2EED">
              <w:rPr>
                <w:sz w:val="22"/>
                <w:szCs w:val="22"/>
              </w:rPr>
              <w:t>-1</w:t>
            </w:r>
            <w:r>
              <w:rPr>
                <w:sz w:val="22"/>
                <w:szCs w:val="22"/>
              </w:rPr>
              <w:t>655,3</w:t>
            </w:r>
            <w:r w:rsidRPr="003A2EED">
              <w:rPr>
                <w:sz w:val="22"/>
                <w:szCs w:val="22"/>
              </w:rPr>
              <w:t xml:space="preserve">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r w:rsidRPr="003A2EED">
              <w:rPr>
                <w:sz w:val="22"/>
                <w:szCs w:val="22"/>
              </w:rPr>
              <w:t>0,0</w:t>
            </w:r>
          </w:p>
        </w:tc>
      </w:tr>
      <w:tr w:rsidR="004D2FC2" w:rsidRPr="003A2EED" w:rsidTr="00C978AA">
        <w:trPr>
          <w:trHeight w:val="630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Pr="003A2EED" w:rsidRDefault="004D2FC2" w:rsidP="003A2EED">
            <w:pPr>
              <w:rPr>
                <w:sz w:val="18"/>
                <w:szCs w:val="18"/>
              </w:rPr>
            </w:pPr>
            <w:r w:rsidRPr="003A2EED">
              <w:rPr>
                <w:sz w:val="18"/>
                <w:szCs w:val="18"/>
              </w:rPr>
              <w:t>000 01 05 02 01 00 0000 510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FC2" w:rsidRPr="003A2EED" w:rsidRDefault="004D2FC2">
            <w:r w:rsidRPr="003A2EED">
              <w:rPr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r w:rsidRPr="003A2EED">
              <w:rPr>
                <w:sz w:val="22"/>
                <w:szCs w:val="22"/>
              </w:rPr>
              <w:t>-1 706,8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r>
              <w:rPr>
                <w:sz w:val="22"/>
                <w:szCs w:val="22"/>
              </w:rPr>
              <w:t>-1655,3</w:t>
            </w:r>
            <w:r w:rsidRPr="003A2EED">
              <w:rPr>
                <w:sz w:val="22"/>
                <w:szCs w:val="22"/>
              </w:rPr>
              <w:t xml:space="preserve">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r w:rsidRPr="003A2EED">
              <w:rPr>
                <w:sz w:val="22"/>
                <w:szCs w:val="22"/>
              </w:rPr>
              <w:t>0,0</w:t>
            </w:r>
          </w:p>
        </w:tc>
      </w:tr>
      <w:tr w:rsidR="004D2FC2" w:rsidRPr="003A2EED" w:rsidTr="00C978AA">
        <w:trPr>
          <w:trHeight w:val="435"/>
        </w:trPr>
        <w:tc>
          <w:tcPr>
            <w:tcW w:w="2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Pr="003A2EED" w:rsidRDefault="004D2FC2" w:rsidP="003A2EED">
            <w:pPr>
              <w:rPr>
                <w:sz w:val="18"/>
                <w:szCs w:val="18"/>
              </w:rPr>
            </w:pPr>
            <w:r w:rsidRPr="003A2EED">
              <w:rPr>
                <w:sz w:val="18"/>
                <w:szCs w:val="18"/>
              </w:rPr>
              <w:t>000 01 05 02 01 10 0000 510</w:t>
            </w:r>
          </w:p>
        </w:tc>
        <w:tc>
          <w:tcPr>
            <w:tcW w:w="51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Pr="003A2EED" w:rsidRDefault="004D2FC2">
            <w:r w:rsidRPr="003A2EED">
              <w:rPr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r w:rsidRPr="003A2EED">
              <w:rPr>
                <w:sz w:val="22"/>
                <w:szCs w:val="22"/>
              </w:rPr>
              <w:t>-1 706,8</w:t>
            </w:r>
          </w:p>
        </w:tc>
        <w:tc>
          <w:tcPr>
            <w:tcW w:w="93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r w:rsidRPr="003A2EED">
              <w:rPr>
                <w:sz w:val="22"/>
                <w:szCs w:val="22"/>
              </w:rPr>
              <w:t>-1</w:t>
            </w:r>
            <w:r>
              <w:rPr>
                <w:sz w:val="22"/>
                <w:szCs w:val="22"/>
              </w:rPr>
              <w:t>655,3</w:t>
            </w:r>
            <w:r w:rsidRPr="003A2EED">
              <w:rPr>
                <w:sz w:val="22"/>
                <w:szCs w:val="22"/>
              </w:rPr>
              <w:t xml:space="preserve"> </w:t>
            </w:r>
          </w:p>
        </w:tc>
        <w:tc>
          <w:tcPr>
            <w:tcW w:w="9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r w:rsidRPr="003A2EED">
              <w:rPr>
                <w:sz w:val="22"/>
                <w:szCs w:val="22"/>
              </w:rPr>
              <w:t> </w:t>
            </w:r>
          </w:p>
        </w:tc>
      </w:tr>
      <w:tr w:rsidR="004D2FC2" w:rsidRPr="003A2EED" w:rsidTr="00C978AA">
        <w:trPr>
          <w:trHeight w:val="276"/>
        </w:trPr>
        <w:tc>
          <w:tcPr>
            <w:tcW w:w="2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FC2" w:rsidRPr="003A2EED" w:rsidRDefault="004D2FC2" w:rsidP="003A2EED">
            <w:pPr>
              <w:rPr>
                <w:sz w:val="18"/>
                <w:szCs w:val="18"/>
              </w:rPr>
            </w:pPr>
          </w:p>
        </w:tc>
        <w:tc>
          <w:tcPr>
            <w:tcW w:w="51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FC2" w:rsidRPr="003A2EED" w:rsidRDefault="004D2FC2"/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FC2" w:rsidRPr="003A2EED" w:rsidRDefault="004D2FC2" w:rsidP="003A2EED"/>
        </w:tc>
        <w:tc>
          <w:tcPr>
            <w:tcW w:w="93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FC2" w:rsidRPr="003A2EED" w:rsidRDefault="004D2FC2" w:rsidP="003A2EED"/>
        </w:tc>
        <w:tc>
          <w:tcPr>
            <w:tcW w:w="9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FC2" w:rsidRPr="003A2EED" w:rsidRDefault="004D2FC2" w:rsidP="003A2EED"/>
        </w:tc>
      </w:tr>
      <w:tr w:rsidR="004D2FC2" w:rsidRPr="003A2EED" w:rsidTr="00C978AA">
        <w:trPr>
          <w:trHeight w:val="315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Pr="003A2EED" w:rsidRDefault="004D2FC2" w:rsidP="003A2EED">
            <w:pPr>
              <w:rPr>
                <w:b/>
                <w:bCs/>
                <w:sz w:val="18"/>
                <w:szCs w:val="18"/>
              </w:rPr>
            </w:pPr>
            <w:r w:rsidRPr="003A2EED">
              <w:rPr>
                <w:b/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FC2" w:rsidRPr="003A2EED" w:rsidRDefault="004D2FC2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1 897,2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1 789,8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4D2FC2" w:rsidRPr="003A2EED" w:rsidTr="00C978AA">
        <w:trPr>
          <w:trHeight w:val="315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Pr="003A2EED" w:rsidRDefault="004D2FC2" w:rsidP="003A2EED">
            <w:pPr>
              <w:rPr>
                <w:b/>
                <w:bCs/>
                <w:sz w:val="18"/>
                <w:szCs w:val="18"/>
              </w:rPr>
            </w:pPr>
            <w:r w:rsidRPr="003A2EED">
              <w:rPr>
                <w:b/>
                <w:bCs/>
                <w:sz w:val="18"/>
                <w:szCs w:val="18"/>
              </w:rPr>
              <w:t>0</w:t>
            </w:r>
            <w:r w:rsidRPr="003A2EED">
              <w:rPr>
                <w:sz w:val="18"/>
                <w:szCs w:val="18"/>
              </w:rPr>
              <w:t>00 01 05 02 00 00 0000 600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FC2" w:rsidRPr="003A2EED" w:rsidRDefault="004D2FC2">
            <w:r w:rsidRPr="003A2EED">
              <w:rPr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r w:rsidRPr="003A2EED">
              <w:rPr>
                <w:sz w:val="22"/>
                <w:szCs w:val="22"/>
              </w:rPr>
              <w:t>1 897,2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r w:rsidRPr="003A2EED">
              <w:rPr>
                <w:sz w:val="22"/>
                <w:szCs w:val="22"/>
              </w:rPr>
              <w:t>1 789,8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r w:rsidRPr="003A2EED">
              <w:rPr>
                <w:sz w:val="22"/>
                <w:szCs w:val="22"/>
              </w:rPr>
              <w:t>0,0</w:t>
            </w:r>
          </w:p>
        </w:tc>
      </w:tr>
      <w:tr w:rsidR="004D2FC2" w:rsidRPr="003A2EED" w:rsidTr="00C978AA">
        <w:trPr>
          <w:trHeight w:val="315"/>
        </w:trPr>
        <w:tc>
          <w:tcPr>
            <w:tcW w:w="2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Pr="003A2EED" w:rsidRDefault="004D2FC2" w:rsidP="003A2EED">
            <w:pPr>
              <w:rPr>
                <w:sz w:val="18"/>
                <w:szCs w:val="18"/>
              </w:rPr>
            </w:pPr>
            <w:r w:rsidRPr="003A2EED">
              <w:rPr>
                <w:sz w:val="18"/>
                <w:szCs w:val="18"/>
              </w:rPr>
              <w:t>000 01 05 02 01 00 0000 610</w:t>
            </w:r>
          </w:p>
        </w:tc>
        <w:tc>
          <w:tcPr>
            <w:tcW w:w="51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Pr="003A2EED" w:rsidRDefault="004D2FC2">
            <w:r w:rsidRPr="003A2EED">
              <w:rPr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r w:rsidRPr="003A2EED">
              <w:rPr>
                <w:sz w:val="22"/>
                <w:szCs w:val="22"/>
              </w:rPr>
              <w:t>1 897,2</w:t>
            </w:r>
          </w:p>
        </w:tc>
        <w:tc>
          <w:tcPr>
            <w:tcW w:w="93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r w:rsidRPr="003A2EED">
              <w:rPr>
                <w:sz w:val="22"/>
                <w:szCs w:val="22"/>
              </w:rPr>
              <w:t>1 789,8</w:t>
            </w:r>
          </w:p>
        </w:tc>
        <w:tc>
          <w:tcPr>
            <w:tcW w:w="9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r w:rsidRPr="003A2EED">
              <w:rPr>
                <w:sz w:val="22"/>
                <w:szCs w:val="22"/>
              </w:rPr>
              <w:t>0,0</w:t>
            </w:r>
          </w:p>
        </w:tc>
      </w:tr>
      <w:tr w:rsidR="004D2FC2" w:rsidRPr="003A2EED" w:rsidTr="00C978AA">
        <w:trPr>
          <w:trHeight w:val="315"/>
        </w:trPr>
        <w:tc>
          <w:tcPr>
            <w:tcW w:w="2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FC2" w:rsidRPr="003A2EED" w:rsidRDefault="004D2FC2" w:rsidP="003A2EED">
            <w:pPr>
              <w:rPr>
                <w:sz w:val="18"/>
                <w:szCs w:val="18"/>
              </w:rPr>
            </w:pPr>
          </w:p>
        </w:tc>
        <w:tc>
          <w:tcPr>
            <w:tcW w:w="51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FC2" w:rsidRPr="003A2EED" w:rsidRDefault="004D2FC2"/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FC2" w:rsidRPr="003A2EED" w:rsidRDefault="004D2FC2" w:rsidP="003A2EED"/>
        </w:tc>
        <w:tc>
          <w:tcPr>
            <w:tcW w:w="93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FC2" w:rsidRPr="003A2EED" w:rsidRDefault="004D2FC2" w:rsidP="003A2EED"/>
        </w:tc>
        <w:tc>
          <w:tcPr>
            <w:tcW w:w="9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FC2" w:rsidRPr="003A2EED" w:rsidRDefault="004D2FC2" w:rsidP="003A2EED"/>
        </w:tc>
      </w:tr>
      <w:tr w:rsidR="004D2FC2" w:rsidRPr="003A2EED" w:rsidTr="00C978AA">
        <w:trPr>
          <w:trHeight w:val="630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Pr="003A2EED" w:rsidRDefault="004D2FC2" w:rsidP="003A2EED">
            <w:pPr>
              <w:rPr>
                <w:sz w:val="18"/>
                <w:szCs w:val="18"/>
              </w:rPr>
            </w:pPr>
            <w:r w:rsidRPr="003A2EED">
              <w:rPr>
                <w:sz w:val="18"/>
                <w:szCs w:val="18"/>
              </w:rPr>
              <w:t>000 01 05 02 01 10 0000 610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FC2" w:rsidRPr="003A2EED" w:rsidRDefault="004D2FC2">
            <w:r w:rsidRPr="003A2EED">
              <w:rPr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r w:rsidRPr="003A2EED">
              <w:rPr>
                <w:sz w:val="22"/>
                <w:szCs w:val="22"/>
              </w:rPr>
              <w:t>1 897,2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r w:rsidRPr="003A2EED">
              <w:rPr>
                <w:sz w:val="22"/>
                <w:szCs w:val="22"/>
              </w:rPr>
              <w:t>1 789,8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r w:rsidRPr="003A2EED">
              <w:rPr>
                <w:sz w:val="22"/>
                <w:szCs w:val="22"/>
              </w:rPr>
              <w:t> </w:t>
            </w:r>
          </w:p>
        </w:tc>
      </w:tr>
      <w:tr w:rsidR="004D2FC2" w:rsidRPr="003A2EED" w:rsidTr="00C978AA">
        <w:trPr>
          <w:trHeight w:val="630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Pr="003A2EED" w:rsidRDefault="004D2FC2" w:rsidP="003A2EED">
            <w:pPr>
              <w:rPr>
                <w:b/>
                <w:bCs/>
                <w:sz w:val="18"/>
                <w:szCs w:val="18"/>
              </w:rPr>
            </w:pPr>
            <w:r w:rsidRPr="003A2EED">
              <w:rPr>
                <w:b/>
                <w:bCs/>
                <w:sz w:val="18"/>
                <w:szCs w:val="18"/>
              </w:rPr>
              <w:t>000 01 06 00 00 00 0000 000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FC2" w:rsidRPr="003A2EED" w:rsidRDefault="004D2FC2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D2FC2" w:rsidRPr="003A2EED" w:rsidTr="00C978AA">
        <w:trPr>
          <w:trHeight w:val="630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Pr="003A2EED" w:rsidRDefault="004D2FC2" w:rsidP="003A2EED">
            <w:pPr>
              <w:rPr>
                <w:b/>
                <w:bCs/>
                <w:sz w:val="18"/>
                <w:szCs w:val="18"/>
              </w:rPr>
            </w:pPr>
            <w:r w:rsidRPr="003A2EED">
              <w:rPr>
                <w:b/>
                <w:bCs/>
                <w:sz w:val="18"/>
                <w:szCs w:val="18"/>
              </w:rPr>
              <w:t>000 01 06 05 00 00 0000 000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FC2" w:rsidRPr="003A2EED" w:rsidRDefault="004D2FC2">
            <w:pPr>
              <w:jc w:val="both"/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D2FC2" w:rsidRPr="003A2EED" w:rsidTr="00C978AA">
        <w:trPr>
          <w:trHeight w:val="765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Pr="003A2EED" w:rsidRDefault="004D2FC2" w:rsidP="003A2EED">
            <w:pPr>
              <w:rPr>
                <w:sz w:val="18"/>
                <w:szCs w:val="18"/>
              </w:rPr>
            </w:pPr>
            <w:r w:rsidRPr="003A2EED">
              <w:rPr>
                <w:sz w:val="18"/>
                <w:szCs w:val="18"/>
              </w:rPr>
              <w:t>000 01 06 05 00 00 0000 600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FC2" w:rsidRPr="003A2EED" w:rsidRDefault="004D2FC2">
            <w:r w:rsidRPr="003A2EED">
              <w:rPr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r w:rsidRPr="003A2EED">
              <w:rPr>
                <w:sz w:val="22"/>
                <w:szCs w:val="22"/>
              </w:rPr>
              <w:t>0,0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r w:rsidRPr="003A2EED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r w:rsidRPr="003A2EED">
              <w:rPr>
                <w:sz w:val="22"/>
                <w:szCs w:val="22"/>
              </w:rPr>
              <w:t> </w:t>
            </w:r>
          </w:p>
        </w:tc>
      </w:tr>
      <w:tr w:rsidR="004D2FC2" w:rsidRPr="003A2EED" w:rsidTr="00741D73">
        <w:trPr>
          <w:trHeight w:val="793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Pr="003A2EED" w:rsidRDefault="004D2FC2" w:rsidP="003A2EED">
            <w:pPr>
              <w:rPr>
                <w:sz w:val="18"/>
                <w:szCs w:val="18"/>
              </w:rPr>
            </w:pPr>
            <w:r w:rsidRPr="003A2EED">
              <w:rPr>
                <w:sz w:val="18"/>
                <w:szCs w:val="18"/>
              </w:rPr>
              <w:t>000 01 06 05 02 00 0000 600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2FC2" w:rsidRPr="003A2EED" w:rsidRDefault="004D2FC2">
            <w:r w:rsidRPr="003A2EED">
              <w:rPr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r w:rsidRPr="003A2EED">
              <w:rPr>
                <w:sz w:val="22"/>
                <w:szCs w:val="22"/>
              </w:rPr>
              <w:t>0,0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r w:rsidRPr="003A2EED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r w:rsidRPr="003A2EED">
              <w:rPr>
                <w:sz w:val="22"/>
                <w:szCs w:val="22"/>
              </w:rPr>
              <w:t> </w:t>
            </w:r>
          </w:p>
        </w:tc>
      </w:tr>
      <w:tr w:rsidR="004D2FC2" w:rsidRPr="003A2EED" w:rsidTr="00C978AA">
        <w:trPr>
          <w:trHeight w:val="1275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Pr="003A2EED" w:rsidRDefault="004D2FC2" w:rsidP="003A2EED">
            <w:pPr>
              <w:rPr>
                <w:sz w:val="18"/>
                <w:szCs w:val="18"/>
              </w:rPr>
            </w:pPr>
            <w:r w:rsidRPr="003A2EED">
              <w:rPr>
                <w:sz w:val="18"/>
                <w:szCs w:val="18"/>
              </w:rPr>
              <w:t>000 01 06 05 02 05 0000 640</w:t>
            </w:r>
          </w:p>
        </w:tc>
        <w:tc>
          <w:tcPr>
            <w:tcW w:w="5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2FC2" w:rsidRPr="003A2EED" w:rsidRDefault="004D2FC2">
            <w:r w:rsidRPr="003A2EED">
              <w:rPr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r w:rsidRPr="003A2EED">
              <w:rPr>
                <w:sz w:val="22"/>
                <w:szCs w:val="22"/>
              </w:rPr>
              <w:t>0,0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r w:rsidRPr="003A2EED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r w:rsidRPr="003A2EED">
              <w:rPr>
                <w:sz w:val="22"/>
                <w:szCs w:val="22"/>
              </w:rPr>
              <w:t> </w:t>
            </w:r>
          </w:p>
        </w:tc>
      </w:tr>
      <w:tr w:rsidR="004D2FC2" w:rsidRPr="003A2EED" w:rsidTr="00C978AA">
        <w:trPr>
          <w:trHeight w:val="945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Pr="003A2EED" w:rsidRDefault="004D2FC2" w:rsidP="003A2EED">
            <w:pPr>
              <w:rPr>
                <w:sz w:val="18"/>
                <w:szCs w:val="18"/>
              </w:rPr>
            </w:pPr>
            <w:r w:rsidRPr="003A2EED">
              <w:rPr>
                <w:sz w:val="18"/>
                <w:szCs w:val="18"/>
              </w:rPr>
              <w:t>000 01 00 00 00 00 0000 0000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FC2" w:rsidRPr="003A2EED" w:rsidRDefault="004D2FC2">
            <w:r w:rsidRPr="003A2EED">
              <w:rPr>
                <w:sz w:val="22"/>
                <w:szCs w:val="22"/>
              </w:rPr>
              <w:t>Итого источников внутреннего финансирования дефицита бюджета</w:t>
            </w:r>
            <w:r>
              <w:rPr>
                <w:sz w:val="22"/>
                <w:szCs w:val="22"/>
              </w:rPr>
              <w:t xml:space="preserve"> </w:t>
            </w:r>
            <w:r w:rsidRPr="003A2EED">
              <w:rPr>
                <w:sz w:val="22"/>
                <w:szCs w:val="22"/>
              </w:rPr>
              <w:t>Липкинского сельского поселения Ромодановского муниципального района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190,4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134,5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70,6</w:t>
            </w:r>
          </w:p>
        </w:tc>
      </w:tr>
      <w:tr w:rsidR="004D2FC2" w:rsidRPr="003A2EED" w:rsidTr="00C978AA">
        <w:trPr>
          <w:trHeight w:val="315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Pr="003A2EED" w:rsidRDefault="004D2FC2">
            <w:pPr>
              <w:jc w:val="both"/>
            </w:pPr>
            <w:r w:rsidRPr="003A2EED">
              <w:rPr>
                <w:sz w:val="22"/>
                <w:szCs w:val="22"/>
              </w:rPr>
              <w:t> 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FC2" w:rsidRPr="003A2EED" w:rsidRDefault="004D2FC2">
            <w:r w:rsidRPr="003A2EED">
              <w:rPr>
                <w:sz w:val="22"/>
                <w:szCs w:val="22"/>
              </w:rPr>
              <w:t>Привлечение средств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4D2FC2" w:rsidRPr="003A2EED" w:rsidTr="00C978AA">
        <w:trPr>
          <w:trHeight w:val="315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C2" w:rsidRPr="003A2EED" w:rsidRDefault="004D2FC2">
            <w:pPr>
              <w:jc w:val="both"/>
            </w:pPr>
            <w:r w:rsidRPr="003A2EED">
              <w:rPr>
                <w:sz w:val="22"/>
                <w:szCs w:val="22"/>
              </w:rPr>
              <w:t> 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2FC2" w:rsidRPr="003A2EED" w:rsidRDefault="004D2FC2">
            <w:r w:rsidRPr="003A2EED">
              <w:rPr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-36,8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FC2" w:rsidRPr="003A2EED" w:rsidRDefault="004D2FC2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0,0</w:t>
            </w:r>
          </w:p>
        </w:tc>
      </w:tr>
    </w:tbl>
    <w:p w:rsidR="004D2FC2" w:rsidRDefault="004D2FC2" w:rsidP="00733869">
      <w:pPr>
        <w:autoSpaceDE w:val="0"/>
        <w:autoSpaceDN w:val="0"/>
        <w:adjustRightInd w:val="0"/>
        <w:spacing w:line="228" w:lineRule="auto"/>
        <w:jc w:val="both"/>
        <w:rPr>
          <w:sz w:val="22"/>
          <w:szCs w:val="22"/>
        </w:rPr>
      </w:pPr>
    </w:p>
    <w:p w:rsidR="004D2FC2" w:rsidRDefault="004D2FC2" w:rsidP="00733869">
      <w:pPr>
        <w:autoSpaceDE w:val="0"/>
        <w:autoSpaceDN w:val="0"/>
        <w:adjustRightInd w:val="0"/>
        <w:spacing w:line="228" w:lineRule="auto"/>
        <w:jc w:val="both"/>
        <w:rPr>
          <w:sz w:val="22"/>
          <w:szCs w:val="22"/>
        </w:rPr>
      </w:pPr>
    </w:p>
    <w:p w:rsidR="004D2FC2" w:rsidRDefault="004D2FC2" w:rsidP="00733869">
      <w:pPr>
        <w:autoSpaceDE w:val="0"/>
        <w:autoSpaceDN w:val="0"/>
        <w:adjustRightInd w:val="0"/>
        <w:spacing w:line="228" w:lineRule="auto"/>
        <w:jc w:val="both"/>
        <w:rPr>
          <w:sz w:val="22"/>
          <w:szCs w:val="22"/>
        </w:rPr>
      </w:pPr>
    </w:p>
    <w:p w:rsidR="004D2FC2" w:rsidRDefault="004D2FC2" w:rsidP="00733869">
      <w:pPr>
        <w:autoSpaceDE w:val="0"/>
        <w:autoSpaceDN w:val="0"/>
        <w:adjustRightInd w:val="0"/>
        <w:spacing w:line="228" w:lineRule="auto"/>
        <w:jc w:val="both"/>
        <w:rPr>
          <w:sz w:val="22"/>
          <w:szCs w:val="22"/>
        </w:rPr>
      </w:pPr>
    </w:p>
    <w:p w:rsidR="004D2FC2" w:rsidRDefault="004D2FC2" w:rsidP="00B44765">
      <w:pPr>
        <w:rPr>
          <w:b/>
        </w:rPr>
      </w:pPr>
      <w:r>
        <w:rPr>
          <w:b/>
        </w:rPr>
        <w:t xml:space="preserve">                                                                                         </w:t>
      </w:r>
    </w:p>
    <w:p w:rsidR="004D2FC2" w:rsidRDefault="004D2FC2" w:rsidP="00B44765">
      <w:pPr>
        <w:rPr>
          <w:b/>
        </w:rPr>
      </w:pPr>
    </w:p>
    <w:p w:rsidR="004D2FC2" w:rsidRDefault="004D2FC2" w:rsidP="00B44765">
      <w:pPr>
        <w:rPr>
          <w:b/>
        </w:rPr>
      </w:pPr>
    </w:p>
    <w:p w:rsidR="004D2FC2" w:rsidRDefault="004D2FC2" w:rsidP="00B44765">
      <w:pPr>
        <w:rPr>
          <w:b/>
        </w:rPr>
      </w:pPr>
    </w:p>
    <w:p w:rsidR="004D2FC2" w:rsidRDefault="004D2FC2" w:rsidP="00B44765">
      <w:pPr>
        <w:rPr>
          <w:b/>
        </w:rPr>
      </w:pPr>
    </w:p>
    <w:p w:rsidR="004D2FC2" w:rsidRDefault="004D2FC2" w:rsidP="00B44765">
      <w:pPr>
        <w:rPr>
          <w:b/>
        </w:rPr>
      </w:pPr>
    </w:p>
    <w:p w:rsidR="004D2FC2" w:rsidRDefault="004D2FC2" w:rsidP="00B44765">
      <w:pPr>
        <w:rPr>
          <w:b/>
        </w:rPr>
      </w:pPr>
    </w:p>
    <w:p w:rsidR="004D2FC2" w:rsidRDefault="004D2FC2" w:rsidP="00B44765">
      <w:pPr>
        <w:rPr>
          <w:b/>
        </w:rPr>
      </w:pPr>
    </w:p>
    <w:p w:rsidR="004D2FC2" w:rsidRDefault="004D2FC2" w:rsidP="00B44765">
      <w:pPr>
        <w:rPr>
          <w:b/>
        </w:rPr>
      </w:pPr>
    </w:p>
    <w:p w:rsidR="004D2FC2" w:rsidRDefault="004D2FC2" w:rsidP="00B44765">
      <w:pPr>
        <w:rPr>
          <w:b/>
        </w:rPr>
      </w:pPr>
    </w:p>
    <w:p w:rsidR="004D2FC2" w:rsidRDefault="004D2FC2" w:rsidP="00B44765">
      <w:pPr>
        <w:rPr>
          <w:b/>
        </w:rPr>
      </w:pPr>
    </w:p>
    <w:p w:rsidR="004D2FC2" w:rsidRDefault="004D2FC2" w:rsidP="00B44765">
      <w:pPr>
        <w:rPr>
          <w:b/>
        </w:rPr>
      </w:pPr>
    </w:p>
    <w:p w:rsidR="004D2FC2" w:rsidRDefault="004D2FC2" w:rsidP="00B44765">
      <w:pPr>
        <w:rPr>
          <w:b/>
        </w:rPr>
      </w:pPr>
    </w:p>
    <w:p w:rsidR="004D2FC2" w:rsidRDefault="004D2FC2" w:rsidP="00B44765">
      <w:pPr>
        <w:rPr>
          <w:b/>
        </w:rPr>
      </w:pPr>
    </w:p>
    <w:p w:rsidR="004D2FC2" w:rsidRDefault="004D2FC2" w:rsidP="00B44765">
      <w:pPr>
        <w:rPr>
          <w:b/>
        </w:rPr>
      </w:pPr>
    </w:p>
    <w:p w:rsidR="004D2FC2" w:rsidRDefault="004D2FC2" w:rsidP="00B44765">
      <w:pPr>
        <w:rPr>
          <w:b/>
        </w:rPr>
      </w:pPr>
    </w:p>
    <w:p w:rsidR="004D2FC2" w:rsidRDefault="004D2FC2" w:rsidP="00B44765">
      <w:pPr>
        <w:rPr>
          <w:b/>
        </w:rPr>
      </w:pPr>
    </w:p>
    <w:p w:rsidR="004D2FC2" w:rsidRDefault="004D2FC2" w:rsidP="00B44765">
      <w:pPr>
        <w:rPr>
          <w:b/>
        </w:rPr>
      </w:pPr>
    </w:p>
    <w:p w:rsidR="004D2FC2" w:rsidRDefault="004D2FC2" w:rsidP="00B44765">
      <w:pPr>
        <w:rPr>
          <w:b/>
        </w:rPr>
      </w:pPr>
    </w:p>
    <w:p w:rsidR="004D2FC2" w:rsidRDefault="004D2FC2" w:rsidP="00B44765">
      <w:pPr>
        <w:rPr>
          <w:b/>
        </w:rPr>
      </w:pPr>
    </w:p>
    <w:p w:rsidR="004D2FC2" w:rsidRDefault="004D2FC2" w:rsidP="00B44765">
      <w:pPr>
        <w:rPr>
          <w:b/>
        </w:rPr>
      </w:pPr>
    </w:p>
    <w:p w:rsidR="004D2FC2" w:rsidRDefault="004D2FC2" w:rsidP="00B44765">
      <w:pPr>
        <w:rPr>
          <w:b/>
        </w:rPr>
      </w:pPr>
    </w:p>
    <w:p w:rsidR="004D2FC2" w:rsidRDefault="004D2FC2" w:rsidP="00B44765">
      <w:pPr>
        <w:rPr>
          <w:b/>
        </w:rPr>
      </w:pPr>
    </w:p>
    <w:sectPr w:rsidR="004D2FC2" w:rsidSect="00733869">
      <w:headerReference w:type="even" r:id="rId7"/>
      <w:headerReference w:type="default" r:id="rId8"/>
      <w:pgSz w:w="11906" w:h="16838"/>
      <w:pgMar w:top="357" w:right="454" w:bottom="51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2FC2" w:rsidRDefault="004D2FC2">
      <w:r>
        <w:separator/>
      </w:r>
    </w:p>
  </w:endnote>
  <w:endnote w:type="continuationSeparator" w:id="1">
    <w:p w:rsidR="004D2FC2" w:rsidRDefault="004D2F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2FC2" w:rsidRDefault="004D2FC2">
      <w:r>
        <w:separator/>
      </w:r>
    </w:p>
  </w:footnote>
  <w:footnote w:type="continuationSeparator" w:id="1">
    <w:p w:rsidR="004D2FC2" w:rsidRDefault="004D2F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FC2" w:rsidRDefault="004D2FC2" w:rsidP="00E7368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D2FC2" w:rsidRDefault="004D2FC2" w:rsidP="00730D7A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FC2" w:rsidRDefault="004D2FC2" w:rsidP="00730D7A">
    <w:pPr>
      <w:pStyle w:val="Header"/>
      <w:ind w:right="360"/>
    </w:pPr>
  </w:p>
  <w:p w:rsidR="004D2FC2" w:rsidRDefault="004D2FC2" w:rsidP="00730D7A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>
    <w:nsid w:val="619D2119"/>
    <w:multiLevelType w:val="hybridMultilevel"/>
    <w:tmpl w:val="D816482C"/>
    <w:lvl w:ilvl="0" w:tplc="8D4405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79700394"/>
    <w:multiLevelType w:val="hybridMultilevel"/>
    <w:tmpl w:val="7EE49140"/>
    <w:lvl w:ilvl="0" w:tplc="D28832AC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50CA"/>
    <w:rsid w:val="00000471"/>
    <w:rsid w:val="0000067C"/>
    <w:rsid w:val="000020C0"/>
    <w:rsid w:val="00002413"/>
    <w:rsid w:val="0000524D"/>
    <w:rsid w:val="00007511"/>
    <w:rsid w:val="0000773E"/>
    <w:rsid w:val="0001148A"/>
    <w:rsid w:val="00011849"/>
    <w:rsid w:val="00017859"/>
    <w:rsid w:val="00017992"/>
    <w:rsid w:val="00020194"/>
    <w:rsid w:val="00023038"/>
    <w:rsid w:val="00023488"/>
    <w:rsid w:val="00023816"/>
    <w:rsid w:val="00027A25"/>
    <w:rsid w:val="0003191F"/>
    <w:rsid w:val="00033B1F"/>
    <w:rsid w:val="000357D5"/>
    <w:rsid w:val="00036461"/>
    <w:rsid w:val="0003717A"/>
    <w:rsid w:val="0003746C"/>
    <w:rsid w:val="000410C3"/>
    <w:rsid w:val="0004271D"/>
    <w:rsid w:val="00045EDA"/>
    <w:rsid w:val="00045F39"/>
    <w:rsid w:val="00046503"/>
    <w:rsid w:val="00046C5E"/>
    <w:rsid w:val="00046D51"/>
    <w:rsid w:val="00051A95"/>
    <w:rsid w:val="00054E27"/>
    <w:rsid w:val="0005586A"/>
    <w:rsid w:val="00056F1B"/>
    <w:rsid w:val="00057712"/>
    <w:rsid w:val="00057890"/>
    <w:rsid w:val="00060318"/>
    <w:rsid w:val="00063C78"/>
    <w:rsid w:val="000722AE"/>
    <w:rsid w:val="000725C5"/>
    <w:rsid w:val="00074491"/>
    <w:rsid w:val="00074893"/>
    <w:rsid w:val="0007564E"/>
    <w:rsid w:val="00080104"/>
    <w:rsid w:val="00080476"/>
    <w:rsid w:val="00081787"/>
    <w:rsid w:val="00083F17"/>
    <w:rsid w:val="000843E0"/>
    <w:rsid w:val="00087C29"/>
    <w:rsid w:val="00090B97"/>
    <w:rsid w:val="0009375A"/>
    <w:rsid w:val="00096EC9"/>
    <w:rsid w:val="000A11FC"/>
    <w:rsid w:val="000A13A1"/>
    <w:rsid w:val="000A523C"/>
    <w:rsid w:val="000A6F43"/>
    <w:rsid w:val="000B072A"/>
    <w:rsid w:val="000B074A"/>
    <w:rsid w:val="000B21A8"/>
    <w:rsid w:val="000B3A76"/>
    <w:rsid w:val="000B3F13"/>
    <w:rsid w:val="000B4236"/>
    <w:rsid w:val="000B512F"/>
    <w:rsid w:val="000B5B2C"/>
    <w:rsid w:val="000B5FC6"/>
    <w:rsid w:val="000B670A"/>
    <w:rsid w:val="000B6BDD"/>
    <w:rsid w:val="000B7928"/>
    <w:rsid w:val="000C1575"/>
    <w:rsid w:val="000C179E"/>
    <w:rsid w:val="000C3EA8"/>
    <w:rsid w:val="000C792A"/>
    <w:rsid w:val="000D346C"/>
    <w:rsid w:val="000D3B55"/>
    <w:rsid w:val="000D7292"/>
    <w:rsid w:val="000E06A7"/>
    <w:rsid w:val="000E3A8A"/>
    <w:rsid w:val="000F00AB"/>
    <w:rsid w:val="000F1874"/>
    <w:rsid w:val="000F1DF8"/>
    <w:rsid w:val="000F4459"/>
    <w:rsid w:val="000F483C"/>
    <w:rsid w:val="000F523F"/>
    <w:rsid w:val="000F60BE"/>
    <w:rsid w:val="000F64F4"/>
    <w:rsid w:val="0010042A"/>
    <w:rsid w:val="0010066C"/>
    <w:rsid w:val="00100809"/>
    <w:rsid w:val="00101D69"/>
    <w:rsid w:val="001028F1"/>
    <w:rsid w:val="00107EA3"/>
    <w:rsid w:val="00112029"/>
    <w:rsid w:val="0011376C"/>
    <w:rsid w:val="00114F63"/>
    <w:rsid w:val="0011548C"/>
    <w:rsid w:val="00120A7F"/>
    <w:rsid w:val="0012160B"/>
    <w:rsid w:val="00121808"/>
    <w:rsid w:val="00122611"/>
    <w:rsid w:val="001226A0"/>
    <w:rsid w:val="00122A91"/>
    <w:rsid w:val="001237FA"/>
    <w:rsid w:val="00124217"/>
    <w:rsid w:val="001242A0"/>
    <w:rsid w:val="00124D79"/>
    <w:rsid w:val="001255A5"/>
    <w:rsid w:val="00126228"/>
    <w:rsid w:val="00127058"/>
    <w:rsid w:val="00127487"/>
    <w:rsid w:val="00127B91"/>
    <w:rsid w:val="00131DD3"/>
    <w:rsid w:val="00131FC1"/>
    <w:rsid w:val="00132918"/>
    <w:rsid w:val="00135823"/>
    <w:rsid w:val="00141BF6"/>
    <w:rsid w:val="00144CC1"/>
    <w:rsid w:val="00146593"/>
    <w:rsid w:val="0015112C"/>
    <w:rsid w:val="00153DC9"/>
    <w:rsid w:val="00155A64"/>
    <w:rsid w:val="001561A7"/>
    <w:rsid w:val="00156D53"/>
    <w:rsid w:val="00162AB6"/>
    <w:rsid w:val="0016332A"/>
    <w:rsid w:val="0016742B"/>
    <w:rsid w:val="001716D2"/>
    <w:rsid w:val="00171701"/>
    <w:rsid w:val="001735B3"/>
    <w:rsid w:val="00173A32"/>
    <w:rsid w:val="00176AFC"/>
    <w:rsid w:val="00177A6F"/>
    <w:rsid w:val="00181C6C"/>
    <w:rsid w:val="001838CE"/>
    <w:rsid w:val="00183F9C"/>
    <w:rsid w:val="00184113"/>
    <w:rsid w:val="001863BE"/>
    <w:rsid w:val="00186818"/>
    <w:rsid w:val="001903B6"/>
    <w:rsid w:val="00191BD3"/>
    <w:rsid w:val="001954D9"/>
    <w:rsid w:val="00196B0B"/>
    <w:rsid w:val="001976D4"/>
    <w:rsid w:val="001977A5"/>
    <w:rsid w:val="001A00F6"/>
    <w:rsid w:val="001A06BF"/>
    <w:rsid w:val="001A0D64"/>
    <w:rsid w:val="001A18A6"/>
    <w:rsid w:val="001A2589"/>
    <w:rsid w:val="001A3873"/>
    <w:rsid w:val="001A3ABF"/>
    <w:rsid w:val="001A79E9"/>
    <w:rsid w:val="001B4161"/>
    <w:rsid w:val="001B5901"/>
    <w:rsid w:val="001B5A9D"/>
    <w:rsid w:val="001C326E"/>
    <w:rsid w:val="001C35D7"/>
    <w:rsid w:val="001C3900"/>
    <w:rsid w:val="001C4B96"/>
    <w:rsid w:val="001C5D9C"/>
    <w:rsid w:val="001C5E16"/>
    <w:rsid w:val="001C6690"/>
    <w:rsid w:val="001D00DB"/>
    <w:rsid w:val="001D27C2"/>
    <w:rsid w:val="001D2A69"/>
    <w:rsid w:val="001D3415"/>
    <w:rsid w:val="001D4D77"/>
    <w:rsid w:val="001D58F5"/>
    <w:rsid w:val="001D7CD1"/>
    <w:rsid w:val="001E02C7"/>
    <w:rsid w:val="001E046F"/>
    <w:rsid w:val="001E0A28"/>
    <w:rsid w:val="001E2EE1"/>
    <w:rsid w:val="001E3A10"/>
    <w:rsid w:val="001E4320"/>
    <w:rsid w:val="001E4BA3"/>
    <w:rsid w:val="001E5538"/>
    <w:rsid w:val="001E607B"/>
    <w:rsid w:val="001F1D30"/>
    <w:rsid w:val="001F2DEF"/>
    <w:rsid w:val="001F3DB2"/>
    <w:rsid w:val="001F3F38"/>
    <w:rsid w:val="001F42F1"/>
    <w:rsid w:val="001F433D"/>
    <w:rsid w:val="001F7B94"/>
    <w:rsid w:val="002007FD"/>
    <w:rsid w:val="0020496F"/>
    <w:rsid w:val="00211964"/>
    <w:rsid w:val="00215AD5"/>
    <w:rsid w:val="002167B5"/>
    <w:rsid w:val="0022189A"/>
    <w:rsid w:val="002228B1"/>
    <w:rsid w:val="002231AC"/>
    <w:rsid w:val="002232F0"/>
    <w:rsid w:val="002239D7"/>
    <w:rsid w:val="00223DCF"/>
    <w:rsid w:val="00223F78"/>
    <w:rsid w:val="00225504"/>
    <w:rsid w:val="0022618C"/>
    <w:rsid w:val="0022699C"/>
    <w:rsid w:val="00226BDD"/>
    <w:rsid w:val="00226FBA"/>
    <w:rsid w:val="00231EAB"/>
    <w:rsid w:val="0023349F"/>
    <w:rsid w:val="002341A1"/>
    <w:rsid w:val="00236A77"/>
    <w:rsid w:val="00236D7B"/>
    <w:rsid w:val="0024043A"/>
    <w:rsid w:val="00241C0A"/>
    <w:rsid w:val="00243A4D"/>
    <w:rsid w:val="002444E4"/>
    <w:rsid w:val="00245B67"/>
    <w:rsid w:val="00246291"/>
    <w:rsid w:val="002470BA"/>
    <w:rsid w:val="002477A4"/>
    <w:rsid w:val="00252AA4"/>
    <w:rsid w:val="00252BD6"/>
    <w:rsid w:val="00252C74"/>
    <w:rsid w:val="00253672"/>
    <w:rsid w:val="00256507"/>
    <w:rsid w:val="002626D8"/>
    <w:rsid w:val="00262C35"/>
    <w:rsid w:val="00264178"/>
    <w:rsid w:val="00267D3B"/>
    <w:rsid w:val="0027001A"/>
    <w:rsid w:val="0027438C"/>
    <w:rsid w:val="00274CE2"/>
    <w:rsid w:val="0028024C"/>
    <w:rsid w:val="00283CB0"/>
    <w:rsid w:val="00290397"/>
    <w:rsid w:val="002910B8"/>
    <w:rsid w:val="00292A6C"/>
    <w:rsid w:val="00296D11"/>
    <w:rsid w:val="002A2277"/>
    <w:rsid w:val="002A3DAF"/>
    <w:rsid w:val="002A4B5A"/>
    <w:rsid w:val="002A5917"/>
    <w:rsid w:val="002A6705"/>
    <w:rsid w:val="002A6DE6"/>
    <w:rsid w:val="002A7855"/>
    <w:rsid w:val="002B2F54"/>
    <w:rsid w:val="002B3C1B"/>
    <w:rsid w:val="002B6866"/>
    <w:rsid w:val="002B6A7D"/>
    <w:rsid w:val="002B7D06"/>
    <w:rsid w:val="002C22A1"/>
    <w:rsid w:val="002C2DF4"/>
    <w:rsid w:val="002C5C70"/>
    <w:rsid w:val="002C5D83"/>
    <w:rsid w:val="002C63F2"/>
    <w:rsid w:val="002C7AC9"/>
    <w:rsid w:val="002D0209"/>
    <w:rsid w:val="002D0C75"/>
    <w:rsid w:val="002D1227"/>
    <w:rsid w:val="002D176E"/>
    <w:rsid w:val="002D1D29"/>
    <w:rsid w:val="002D7067"/>
    <w:rsid w:val="002E027B"/>
    <w:rsid w:val="002E0B54"/>
    <w:rsid w:val="002E1CAB"/>
    <w:rsid w:val="002E287E"/>
    <w:rsid w:val="002E3D15"/>
    <w:rsid w:val="002E51DC"/>
    <w:rsid w:val="002E5D24"/>
    <w:rsid w:val="002E7460"/>
    <w:rsid w:val="002E7474"/>
    <w:rsid w:val="002E7663"/>
    <w:rsid w:val="002F1E0F"/>
    <w:rsid w:val="002F2FB0"/>
    <w:rsid w:val="002F3F5F"/>
    <w:rsid w:val="0030001C"/>
    <w:rsid w:val="003004D7"/>
    <w:rsid w:val="0030269A"/>
    <w:rsid w:val="003036F3"/>
    <w:rsid w:val="003038C7"/>
    <w:rsid w:val="00305EFE"/>
    <w:rsid w:val="00311009"/>
    <w:rsid w:val="00311E02"/>
    <w:rsid w:val="00311F93"/>
    <w:rsid w:val="0031263D"/>
    <w:rsid w:val="00312CF3"/>
    <w:rsid w:val="00314175"/>
    <w:rsid w:val="00316CC7"/>
    <w:rsid w:val="00321379"/>
    <w:rsid w:val="00321CED"/>
    <w:rsid w:val="00321E4E"/>
    <w:rsid w:val="00322ABB"/>
    <w:rsid w:val="00324268"/>
    <w:rsid w:val="003244AA"/>
    <w:rsid w:val="003245D1"/>
    <w:rsid w:val="00324EC3"/>
    <w:rsid w:val="00325F1B"/>
    <w:rsid w:val="00327544"/>
    <w:rsid w:val="003278AB"/>
    <w:rsid w:val="00331FC9"/>
    <w:rsid w:val="00333190"/>
    <w:rsid w:val="00333603"/>
    <w:rsid w:val="00333B60"/>
    <w:rsid w:val="003341F4"/>
    <w:rsid w:val="00341BB2"/>
    <w:rsid w:val="00342879"/>
    <w:rsid w:val="0034360C"/>
    <w:rsid w:val="0034387A"/>
    <w:rsid w:val="003462FE"/>
    <w:rsid w:val="0034678D"/>
    <w:rsid w:val="00346B62"/>
    <w:rsid w:val="00346C00"/>
    <w:rsid w:val="00347879"/>
    <w:rsid w:val="00347F2B"/>
    <w:rsid w:val="003500B3"/>
    <w:rsid w:val="003516BC"/>
    <w:rsid w:val="003518BB"/>
    <w:rsid w:val="00352104"/>
    <w:rsid w:val="00352AFC"/>
    <w:rsid w:val="00353024"/>
    <w:rsid w:val="0035447A"/>
    <w:rsid w:val="003548B3"/>
    <w:rsid w:val="00354974"/>
    <w:rsid w:val="003604BE"/>
    <w:rsid w:val="00360773"/>
    <w:rsid w:val="00360C7B"/>
    <w:rsid w:val="00362E2F"/>
    <w:rsid w:val="0036652A"/>
    <w:rsid w:val="00367AD9"/>
    <w:rsid w:val="0037030C"/>
    <w:rsid w:val="00372610"/>
    <w:rsid w:val="00374B8A"/>
    <w:rsid w:val="00375CE4"/>
    <w:rsid w:val="003776CE"/>
    <w:rsid w:val="0038071E"/>
    <w:rsid w:val="00381B5A"/>
    <w:rsid w:val="00381BB6"/>
    <w:rsid w:val="00385AF2"/>
    <w:rsid w:val="00385F50"/>
    <w:rsid w:val="00385F70"/>
    <w:rsid w:val="0038653A"/>
    <w:rsid w:val="00392CE9"/>
    <w:rsid w:val="003A0A28"/>
    <w:rsid w:val="003A2C7B"/>
    <w:rsid w:val="003A2EED"/>
    <w:rsid w:val="003A6A69"/>
    <w:rsid w:val="003A7138"/>
    <w:rsid w:val="003B2EF7"/>
    <w:rsid w:val="003B397E"/>
    <w:rsid w:val="003B7340"/>
    <w:rsid w:val="003C0926"/>
    <w:rsid w:val="003C212E"/>
    <w:rsid w:val="003C221F"/>
    <w:rsid w:val="003C2DD2"/>
    <w:rsid w:val="003C588E"/>
    <w:rsid w:val="003C7A41"/>
    <w:rsid w:val="003D087E"/>
    <w:rsid w:val="003D492F"/>
    <w:rsid w:val="003E173A"/>
    <w:rsid w:val="003E538C"/>
    <w:rsid w:val="003E5C22"/>
    <w:rsid w:val="003E67DD"/>
    <w:rsid w:val="003F76F7"/>
    <w:rsid w:val="004001EE"/>
    <w:rsid w:val="004036C3"/>
    <w:rsid w:val="004070F8"/>
    <w:rsid w:val="004107B9"/>
    <w:rsid w:val="0041297A"/>
    <w:rsid w:val="00413143"/>
    <w:rsid w:val="00414297"/>
    <w:rsid w:val="004168D8"/>
    <w:rsid w:val="00417AF2"/>
    <w:rsid w:val="0042000D"/>
    <w:rsid w:val="004222DA"/>
    <w:rsid w:val="00423854"/>
    <w:rsid w:val="00425351"/>
    <w:rsid w:val="00425FFB"/>
    <w:rsid w:val="0043013B"/>
    <w:rsid w:val="00430523"/>
    <w:rsid w:val="00434C15"/>
    <w:rsid w:val="004365D7"/>
    <w:rsid w:val="004406E8"/>
    <w:rsid w:val="00441413"/>
    <w:rsid w:val="004420AD"/>
    <w:rsid w:val="00442384"/>
    <w:rsid w:val="00443EF4"/>
    <w:rsid w:val="00451050"/>
    <w:rsid w:val="004516D4"/>
    <w:rsid w:val="004518DA"/>
    <w:rsid w:val="00455F3B"/>
    <w:rsid w:val="00456F37"/>
    <w:rsid w:val="0046007D"/>
    <w:rsid w:val="00460652"/>
    <w:rsid w:val="00461FDD"/>
    <w:rsid w:val="0046476E"/>
    <w:rsid w:val="00464FC8"/>
    <w:rsid w:val="00465320"/>
    <w:rsid w:val="00465C00"/>
    <w:rsid w:val="0046733B"/>
    <w:rsid w:val="00470D96"/>
    <w:rsid w:val="00471CDC"/>
    <w:rsid w:val="004722D7"/>
    <w:rsid w:val="0047325C"/>
    <w:rsid w:val="00476D35"/>
    <w:rsid w:val="00480AA7"/>
    <w:rsid w:val="00482B7A"/>
    <w:rsid w:val="00482C7C"/>
    <w:rsid w:val="004843D7"/>
    <w:rsid w:val="00484453"/>
    <w:rsid w:val="00485F47"/>
    <w:rsid w:val="00487717"/>
    <w:rsid w:val="00493056"/>
    <w:rsid w:val="004932BE"/>
    <w:rsid w:val="00495E26"/>
    <w:rsid w:val="004A064A"/>
    <w:rsid w:val="004A0EBA"/>
    <w:rsid w:val="004A1070"/>
    <w:rsid w:val="004A79EE"/>
    <w:rsid w:val="004A7AF5"/>
    <w:rsid w:val="004B1BE9"/>
    <w:rsid w:val="004B265B"/>
    <w:rsid w:val="004B287A"/>
    <w:rsid w:val="004C4F6B"/>
    <w:rsid w:val="004C523D"/>
    <w:rsid w:val="004C57B9"/>
    <w:rsid w:val="004D0BBB"/>
    <w:rsid w:val="004D23BD"/>
    <w:rsid w:val="004D2750"/>
    <w:rsid w:val="004D2FC2"/>
    <w:rsid w:val="004D58E0"/>
    <w:rsid w:val="004D6A09"/>
    <w:rsid w:val="004E1491"/>
    <w:rsid w:val="004E1A37"/>
    <w:rsid w:val="004E36A8"/>
    <w:rsid w:val="004E39AF"/>
    <w:rsid w:val="004E7A16"/>
    <w:rsid w:val="004F0E19"/>
    <w:rsid w:val="004F2242"/>
    <w:rsid w:val="004F5232"/>
    <w:rsid w:val="004F5C18"/>
    <w:rsid w:val="0050042F"/>
    <w:rsid w:val="0050135E"/>
    <w:rsid w:val="0050322E"/>
    <w:rsid w:val="00506D39"/>
    <w:rsid w:val="0050747D"/>
    <w:rsid w:val="005107F6"/>
    <w:rsid w:val="00510C68"/>
    <w:rsid w:val="00511859"/>
    <w:rsid w:val="00511C0A"/>
    <w:rsid w:val="00511EB7"/>
    <w:rsid w:val="0051200D"/>
    <w:rsid w:val="00513475"/>
    <w:rsid w:val="005137AD"/>
    <w:rsid w:val="00516B8F"/>
    <w:rsid w:val="0052071C"/>
    <w:rsid w:val="00523185"/>
    <w:rsid w:val="005247EC"/>
    <w:rsid w:val="00524BE5"/>
    <w:rsid w:val="00532C85"/>
    <w:rsid w:val="00534104"/>
    <w:rsid w:val="00540D0D"/>
    <w:rsid w:val="00542883"/>
    <w:rsid w:val="00543197"/>
    <w:rsid w:val="00543703"/>
    <w:rsid w:val="0054487C"/>
    <w:rsid w:val="0055756A"/>
    <w:rsid w:val="00562635"/>
    <w:rsid w:val="005626D3"/>
    <w:rsid w:val="0056303E"/>
    <w:rsid w:val="00565536"/>
    <w:rsid w:val="00570008"/>
    <w:rsid w:val="0057248B"/>
    <w:rsid w:val="00572BBE"/>
    <w:rsid w:val="005760D9"/>
    <w:rsid w:val="00576688"/>
    <w:rsid w:val="00576E08"/>
    <w:rsid w:val="005771CA"/>
    <w:rsid w:val="00577ECD"/>
    <w:rsid w:val="00581677"/>
    <w:rsid w:val="00581D73"/>
    <w:rsid w:val="00582C46"/>
    <w:rsid w:val="00583E61"/>
    <w:rsid w:val="00583F17"/>
    <w:rsid w:val="00584301"/>
    <w:rsid w:val="00585364"/>
    <w:rsid w:val="00586A86"/>
    <w:rsid w:val="005873EB"/>
    <w:rsid w:val="00596AC6"/>
    <w:rsid w:val="005A0900"/>
    <w:rsid w:val="005A29CB"/>
    <w:rsid w:val="005A2B1B"/>
    <w:rsid w:val="005A335A"/>
    <w:rsid w:val="005A779E"/>
    <w:rsid w:val="005B08B1"/>
    <w:rsid w:val="005B1977"/>
    <w:rsid w:val="005B47E1"/>
    <w:rsid w:val="005B4AA1"/>
    <w:rsid w:val="005B5223"/>
    <w:rsid w:val="005B585E"/>
    <w:rsid w:val="005B6D5C"/>
    <w:rsid w:val="005C1B53"/>
    <w:rsid w:val="005C2AA5"/>
    <w:rsid w:val="005C3A12"/>
    <w:rsid w:val="005C4250"/>
    <w:rsid w:val="005D00EF"/>
    <w:rsid w:val="005D51D7"/>
    <w:rsid w:val="005D74A3"/>
    <w:rsid w:val="005D7D98"/>
    <w:rsid w:val="005E3898"/>
    <w:rsid w:val="005E487E"/>
    <w:rsid w:val="005E4CF8"/>
    <w:rsid w:val="005F251E"/>
    <w:rsid w:val="005F3446"/>
    <w:rsid w:val="005F7B03"/>
    <w:rsid w:val="006035CB"/>
    <w:rsid w:val="006045D6"/>
    <w:rsid w:val="00605AFF"/>
    <w:rsid w:val="00607A5E"/>
    <w:rsid w:val="006105AB"/>
    <w:rsid w:val="00611D5A"/>
    <w:rsid w:val="006125B8"/>
    <w:rsid w:val="00614732"/>
    <w:rsid w:val="00614C85"/>
    <w:rsid w:val="00614E40"/>
    <w:rsid w:val="006150D3"/>
    <w:rsid w:val="00617E58"/>
    <w:rsid w:val="00621F88"/>
    <w:rsid w:val="006241B8"/>
    <w:rsid w:val="00625197"/>
    <w:rsid w:val="00625CC1"/>
    <w:rsid w:val="00625DBF"/>
    <w:rsid w:val="00626397"/>
    <w:rsid w:val="00626A9A"/>
    <w:rsid w:val="00626BF6"/>
    <w:rsid w:val="00631CFE"/>
    <w:rsid w:val="00632FC2"/>
    <w:rsid w:val="00633FE7"/>
    <w:rsid w:val="00634167"/>
    <w:rsid w:val="006408B3"/>
    <w:rsid w:val="00642943"/>
    <w:rsid w:val="0064399A"/>
    <w:rsid w:val="00645537"/>
    <w:rsid w:val="00646B33"/>
    <w:rsid w:val="0065061A"/>
    <w:rsid w:val="00650F37"/>
    <w:rsid w:val="0065173E"/>
    <w:rsid w:val="00651981"/>
    <w:rsid w:val="00653DEB"/>
    <w:rsid w:val="00654C2D"/>
    <w:rsid w:val="00655907"/>
    <w:rsid w:val="00656340"/>
    <w:rsid w:val="00663158"/>
    <w:rsid w:val="00665740"/>
    <w:rsid w:val="00665B41"/>
    <w:rsid w:val="00673513"/>
    <w:rsid w:val="00673EAF"/>
    <w:rsid w:val="006748CF"/>
    <w:rsid w:val="00676CA9"/>
    <w:rsid w:val="00676D7F"/>
    <w:rsid w:val="006811B3"/>
    <w:rsid w:val="006817E3"/>
    <w:rsid w:val="00681ED1"/>
    <w:rsid w:val="006824B6"/>
    <w:rsid w:val="00685DD1"/>
    <w:rsid w:val="00691C7F"/>
    <w:rsid w:val="00691CAE"/>
    <w:rsid w:val="00693585"/>
    <w:rsid w:val="00694D00"/>
    <w:rsid w:val="00695135"/>
    <w:rsid w:val="00695A65"/>
    <w:rsid w:val="006A05DB"/>
    <w:rsid w:val="006A096C"/>
    <w:rsid w:val="006A0C6C"/>
    <w:rsid w:val="006A0FA6"/>
    <w:rsid w:val="006A1929"/>
    <w:rsid w:val="006A1BF2"/>
    <w:rsid w:val="006A287F"/>
    <w:rsid w:val="006A45AA"/>
    <w:rsid w:val="006A50E9"/>
    <w:rsid w:val="006A5AA6"/>
    <w:rsid w:val="006A60E8"/>
    <w:rsid w:val="006A6729"/>
    <w:rsid w:val="006B35AE"/>
    <w:rsid w:val="006B65BC"/>
    <w:rsid w:val="006B77CB"/>
    <w:rsid w:val="006C03E6"/>
    <w:rsid w:val="006C0AEC"/>
    <w:rsid w:val="006C0C69"/>
    <w:rsid w:val="006C12A1"/>
    <w:rsid w:val="006C2D07"/>
    <w:rsid w:val="006C3E1F"/>
    <w:rsid w:val="006C4F49"/>
    <w:rsid w:val="006D099A"/>
    <w:rsid w:val="006D15FE"/>
    <w:rsid w:val="006D16F1"/>
    <w:rsid w:val="006D2823"/>
    <w:rsid w:val="006D3086"/>
    <w:rsid w:val="006D326F"/>
    <w:rsid w:val="006D4789"/>
    <w:rsid w:val="006D4965"/>
    <w:rsid w:val="006D6BFF"/>
    <w:rsid w:val="006D6EE1"/>
    <w:rsid w:val="006E08E0"/>
    <w:rsid w:val="006E3251"/>
    <w:rsid w:val="006E36D8"/>
    <w:rsid w:val="006E4DB9"/>
    <w:rsid w:val="006E5EB3"/>
    <w:rsid w:val="006F0BBE"/>
    <w:rsid w:val="006F1638"/>
    <w:rsid w:val="006F33FB"/>
    <w:rsid w:val="006F6E0F"/>
    <w:rsid w:val="00703865"/>
    <w:rsid w:val="007072BA"/>
    <w:rsid w:val="00707614"/>
    <w:rsid w:val="00707FCA"/>
    <w:rsid w:val="007101EB"/>
    <w:rsid w:val="00710AB8"/>
    <w:rsid w:val="00713009"/>
    <w:rsid w:val="0071599A"/>
    <w:rsid w:val="00720C12"/>
    <w:rsid w:val="00721097"/>
    <w:rsid w:val="007212CF"/>
    <w:rsid w:val="0072262A"/>
    <w:rsid w:val="0072314A"/>
    <w:rsid w:val="00723453"/>
    <w:rsid w:val="007234CB"/>
    <w:rsid w:val="00726CB7"/>
    <w:rsid w:val="00727FC5"/>
    <w:rsid w:val="00730D7A"/>
    <w:rsid w:val="00730F74"/>
    <w:rsid w:val="0073102A"/>
    <w:rsid w:val="00732EA4"/>
    <w:rsid w:val="00733869"/>
    <w:rsid w:val="007344FA"/>
    <w:rsid w:val="00736D06"/>
    <w:rsid w:val="00736D21"/>
    <w:rsid w:val="00741D73"/>
    <w:rsid w:val="0074342F"/>
    <w:rsid w:val="007434F5"/>
    <w:rsid w:val="007446A0"/>
    <w:rsid w:val="00745863"/>
    <w:rsid w:val="0074761E"/>
    <w:rsid w:val="0075008D"/>
    <w:rsid w:val="007508D5"/>
    <w:rsid w:val="007521EF"/>
    <w:rsid w:val="007544B5"/>
    <w:rsid w:val="00755790"/>
    <w:rsid w:val="00756F2F"/>
    <w:rsid w:val="007579C4"/>
    <w:rsid w:val="00760296"/>
    <w:rsid w:val="00760A65"/>
    <w:rsid w:val="00762130"/>
    <w:rsid w:val="007623FA"/>
    <w:rsid w:val="007628FD"/>
    <w:rsid w:val="00765280"/>
    <w:rsid w:val="0076577D"/>
    <w:rsid w:val="00765E25"/>
    <w:rsid w:val="00766963"/>
    <w:rsid w:val="0077199E"/>
    <w:rsid w:val="00771E1E"/>
    <w:rsid w:val="0077221B"/>
    <w:rsid w:val="0077361F"/>
    <w:rsid w:val="00774579"/>
    <w:rsid w:val="00774B48"/>
    <w:rsid w:val="0077553C"/>
    <w:rsid w:val="007758F0"/>
    <w:rsid w:val="00776C65"/>
    <w:rsid w:val="007801ED"/>
    <w:rsid w:val="0078119B"/>
    <w:rsid w:val="00783069"/>
    <w:rsid w:val="007841CF"/>
    <w:rsid w:val="007845C5"/>
    <w:rsid w:val="00785DB6"/>
    <w:rsid w:val="00786FDE"/>
    <w:rsid w:val="00790FD3"/>
    <w:rsid w:val="00791DC2"/>
    <w:rsid w:val="00792D9C"/>
    <w:rsid w:val="00794B2C"/>
    <w:rsid w:val="00794E86"/>
    <w:rsid w:val="00796A63"/>
    <w:rsid w:val="00797860"/>
    <w:rsid w:val="007A0279"/>
    <w:rsid w:val="007A5D10"/>
    <w:rsid w:val="007B2B73"/>
    <w:rsid w:val="007B492E"/>
    <w:rsid w:val="007B4E42"/>
    <w:rsid w:val="007B5C35"/>
    <w:rsid w:val="007B63DE"/>
    <w:rsid w:val="007C0CF8"/>
    <w:rsid w:val="007C61F4"/>
    <w:rsid w:val="007C7072"/>
    <w:rsid w:val="007D0614"/>
    <w:rsid w:val="007D1626"/>
    <w:rsid w:val="007D1A68"/>
    <w:rsid w:val="007D1DA3"/>
    <w:rsid w:val="007D306C"/>
    <w:rsid w:val="007D37E6"/>
    <w:rsid w:val="007D3E4B"/>
    <w:rsid w:val="007D5A99"/>
    <w:rsid w:val="007D60FD"/>
    <w:rsid w:val="007E1164"/>
    <w:rsid w:val="007E1659"/>
    <w:rsid w:val="007E1930"/>
    <w:rsid w:val="007E3925"/>
    <w:rsid w:val="007F0ADB"/>
    <w:rsid w:val="007F14EA"/>
    <w:rsid w:val="007F4E1A"/>
    <w:rsid w:val="007F5789"/>
    <w:rsid w:val="007F6E19"/>
    <w:rsid w:val="007F7972"/>
    <w:rsid w:val="007F7BE4"/>
    <w:rsid w:val="00801AAD"/>
    <w:rsid w:val="00801EA6"/>
    <w:rsid w:val="00803B36"/>
    <w:rsid w:val="00807F0D"/>
    <w:rsid w:val="00810874"/>
    <w:rsid w:val="00811ECC"/>
    <w:rsid w:val="008132FE"/>
    <w:rsid w:val="00813DAF"/>
    <w:rsid w:val="00813FF3"/>
    <w:rsid w:val="00814E05"/>
    <w:rsid w:val="008159D9"/>
    <w:rsid w:val="008167D4"/>
    <w:rsid w:val="00821EFF"/>
    <w:rsid w:val="00822717"/>
    <w:rsid w:val="0082493E"/>
    <w:rsid w:val="008274F8"/>
    <w:rsid w:val="00831E21"/>
    <w:rsid w:val="00834AAD"/>
    <w:rsid w:val="00837974"/>
    <w:rsid w:val="00841987"/>
    <w:rsid w:val="00845AB1"/>
    <w:rsid w:val="00851EB5"/>
    <w:rsid w:val="00852DCF"/>
    <w:rsid w:val="008531D5"/>
    <w:rsid w:val="00853855"/>
    <w:rsid w:val="00854941"/>
    <w:rsid w:val="00856FD9"/>
    <w:rsid w:val="00860DC8"/>
    <w:rsid w:val="0086352D"/>
    <w:rsid w:val="00863B81"/>
    <w:rsid w:val="00864777"/>
    <w:rsid w:val="00864F0C"/>
    <w:rsid w:val="0086549F"/>
    <w:rsid w:val="0087036B"/>
    <w:rsid w:val="008729DE"/>
    <w:rsid w:val="00872E32"/>
    <w:rsid w:val="00874875"/>
    <w:rsid w:val="00875598"/>
    <w:rsid w:val="0088074A"/>
    <w:rsid w:val="0088121B"/>
    <w:rsid w:val="00881BF5"/>
    <w:rsid w:val="00882F56"/>
    <w:rsid w:val="00882FB8"/>
    <w:rsid w:val="008831F1"/>
    <w:rsid w:val="008839B7"/>
    <w:rsid w:val="00884ADF"/>
    <w:rsid w:val="0088647C"/>
    <w:rsid w:val="008870A3"/>
    <w:rsid w:val="008874E4"/>
    <w:rsid w:val="00890015"/>
    <w:rsid w:val="00890EF7"/>
    <w:rsid w:val="008919FA"/>
    <w:rsid w:val="00893ACD"/>
    <w:rsid w:val="00893E3D"/>
    <w:rsid w:val="0089439D"/>
    <w:rsid w:val="00895863"/>
    <w:rsid w:val="0089724E"/>
    <w:rsid w:val="008A2802"/>
    <w:rsid w:val="008A4CC1"/>
    <w:rsid w:val="008B077F"/>
    <w:rsid w:val="008B1FFB"/>
    <w:rsid w:val="008B5C85"/>
    <w:rsid w:val="008B63CA"/>
    <w:rsid w:val="008B78F3"/>
    <w:rsid w:val="008B7DA4"/>
    <w:rsid w:val="008C09CF"/>
    <w:rsid w:val="008C1964"/>
    <w:rsid w:val="008D0B5F"/>
    <w:rsid w:val="008D11D2"/>
    <w:rsid w:val="008D160C"/>
    <w:rsid w:val="008D54F7"/>
    <w:rsid w:val="008D5964"/>
    <w:rsid w:val="008D6E32"/>
    <w:rsid w:val="008D6F98"/>
    <w:rsid w:val="008D7DFC"/>
    <w:rsid w:val="008E161B"/>
    <w:rsid w:val="008E2113"/>
    <w:rsid w:val="008E2B3A"/>
    <w:rsid w:val="008E2BC5"/>
    <w:rsid w:val="008E2C4D"/>
    <w:rsid w:val="008E505B"/>
    <w:rsid w:val="008E596D"/>
    <w:rsid w:val="008F1E9F"/>
    <w:rsid w:val="008F2ADD"/>
    <w:rsid w:val="008F343D"/>
    <w:rsid w:val="008F5830"/>
    <w:rsid w:val="008F650B"/>
    <w:rsid w:val="008F6859"/>
    <w:rsid w:val="00900A11"/>
    <w:rsid w:val="00901891"/>
    <w:rsid w:val="00903EA2"/>
    <w:rsid w:val="009062F8"/>
    <w:rsid w:val="00906C9F"/>
    <w:rsid w:val="00911FB4"/>
    <w:rsid w:val="0091215B"/>
    <w:rsid w:val="00912B49"/>
    <w:rsid w:val="0091559F"/>
    <w:rsid w:val="00917061"/>
    <w:rsid w:val="00920E95"/>
    <w:rsid w:val="00922CE9"/>
    <w:rsid w:val="00924DAF"/>
    <w:rsid w:val="00925A0E"/>
    <w:rsid w:val="00925F2E"/>
    <w:rsid w:val="009315FB"/>
    <w:rsid w:val="00935463"/>
    <w:rsid w:val="00936CB0"/>
    <w:rsid w:val="00937914"/>
    <w:rsid w:val="00937D21"/>
    <w:rsid w:val="00941984"/>
    <w:rsid w:val="0094281A"/>
    <w:rsid w:val="00942EC2"/>
    <w:rsid w:val="009508FB"/>
    <w:rsid w:val="00950E37"/>
    <w:rsid w:val="00951886"/>
    <w:rsid w:val="00952057"/>
    <w:rsid w:val="00956CD3"/>
    <w:rsid w:val="0096107D"/>
    <w:rsid w:val="00961AF3"/>
    <w:rsid w:val="00961FF4"/>
    <w:rsid w:val="009629D4"/>
    <w:rsid w:val="00962DE5"/>
    <w:rsid w:val="009643C5"/>
    <w:rsid w:val="00965218"/>
    <w:rsid w:val="009672DD"/>
    <w:rsid w:val="00972EDF"/>
    <w:rsid w:val="00974D28"/>
    <w:rsid w:val="00980400"/>
    <w:rsid w:val="00981A64"/>
    <w:rsid w:val="00981E13"/>
    <w:rsid w:val="0098320B"/>
    <w:rsid w:val="00984131"/>
    <w:rsid w:val="00985233"/>
    <w:rsid w:val="009855CF"/>
    <w:rsid w:val="009901AA"/>
    <w:rsid w:val="00990550"/>
    <w:rsid w:val="0099294E"/>
    <w:rsid w:val="00992B64"/>
    <w:rsid w:val="009A142C"/>
    <w:rsid w:val="009A2A9B"/>
    <w:rsid w:val="009B136B"/>
    <w:rsid w:val="009B4D7F"/>
    <w:rsid w:val="009C0005"/>
    <w:rsid w:val="009C0198"/>
    <w:rsid w:val="009C0B3B"/>
    <w:rsid w:val="009C4866"/>
    <w:rsid w:val="009D0D28"/>
    <w:rsid w:val="009D2712"/>
    <w:rsid w:val="009D5A7C"/>
    <w:rsid w:val="009E1F51"/>
    <w:rsid w:val="009E2BA4"/>
    <w:rsid w:val="009E2BDF"/>
    <w:rsid w:val="009E6CE6"/>
    <w:rsid w:val="009F0944"/>
    <w:rsid w:val="009F0A8A"/>
    <w:rsid w:val="009F2946"/>
    <w:rsid w:val="009F50CD"/>
    <w:rsid w:val="009F535C"/>
    <w:rsid w:val="009F5900"/>
    <w:rsid w:val="009F7373"/>
    <w:rsid w:val="00A00B3F"/>
    <w:rsid w:val="00A03507"/>
    <w:rsid w:val="00A072F6"/>
    <w:rsid w:val="00A1037C"/>
    <w:rsid w:val="00A10661"/>
    <w:rsid w:val="00A114A3"/>
    <w:rsid w:val="00A117A8"/>
    <w:rsid w:val="00A121F2"/>
    <w:rsid w:val="00A12E4C"/>
    <w:rsid w:val="00A13BB6"/>
    <w:rsid w:val="00A145E4"/>
    <w:rsid w:val="00A14ABE"/>
    <w:rsid w:val="00A152EE"/>
    <w:rsid w:val="00A158A6"/>
    <w:rsid w:val="00A15A16"/>
    <w:rsid w:val="00A1652E"/>
    <w:rsid w:val="00A16CA8"/>
    <w:rsid w:val="00A17AB4"/>
    <w:rsid w:val="00A22958"/>
    <w:rsid w:val="00A25002"/>
    <w:rsid w:val="00A305A2"/>
    <w:rsid w:val="00A31AD9"/>
    <w:rsid w:val="00A32533"/>
    <w:rsid w:val="00A34F8F"/>
    <w:rsid w:val="00A35103"/>
    <w:rsid w:val="00A364C2"/>
    <w:rsid w:val="00A36AE6"/>
    <w:rsid w:val="00A447B8"/>
    <w:rsid w:val="00A45199"/>
    <w:rsid w:val="00A45BDA"/>
    <w:rsid w:val="00A467C9"/>
    <w:rsid w:val="00A4783D"/>
    <w:rsid w:val="00A50B7B"/>
    <w:rsid w:val="00A50F89"/>
    <w:rsid w:val="00A51017"/>
    <w:rsid w:val="00A5118C"/>
    <w:rsid w:val="00A52353"/>
    <w:rsid w:val="00A540CB"/>
    <w:rsid w:val="00A55472"/>
    <w:rsid w:val="00A605FE"/>
    <w:rsid w:val="00A61B24"/>
    <w:rsid w:val="00A64454"/>
    <w:rsid w:val="00A648A6"/>
    <w:rsid w:val="00A650D4"/>
    <w:rsid w:val="00A652B8"/>
    <w:rsid w:val="00A66ED2"/>
    <w:rsid w:val="00A67897"/>
    <w:rsid w:val="00A67CB3"/>
    <w:rsid w:val="00A70533"/>
    <w:rsid w:val="00A71912"/>
    <w:rsid w:val="00A72DBA"/>
    <w:rsid w:val="00A73230"/>
    <w:rsid w:val="00A75F2C"/>
    <w:rsid w:val="00A80776"/>
    <w:rsid w:val="00A81889"/>
    <w:rsid w:val="00A82DC2"/>
    <w:rsid w:val="00A85E2B"/>
    <w:rsid w:val="00A85FBA"/>
    <w:rsid w:val="00A871C4"/>
    <w:rsid w:val="00A913C6"/>
    <w:rsid w:val="00A91BBF"/>
    <w:rsid w:val="00A91EBE"/>
    <w:rsid w:val="00A92440"/>
    <w:rsid w:val="00A948A0"/>
    <w:rsid w:val="00A9516A"/>
    <w:rsid w:val="00A96CCD"/>
    <w:rsid w:val="00A97449"/>
    <w:rsid w:val="00AA08F9"/>
    <w:rsid w:val="00AA150E"/>
    <w:rsid w:val="00AA2085"/>
    <w:rsid w:val="00AA6506"/>
    <w:rsid w:val="00AA71B3"/>
    <w:rsid w:val="00AA7DD4"/>
    <w:rsid w:val="00AB1FC4"/>
    <w:rsid w:val="00AB375A"/>
    <w:rsid w:val="00AB3BEB"/>
    <w:rsid w:val="00AB53C5"/>
    <w:rsid w:val="00AB6162"/>
    <w:rsid w:val="00AB713D"/>
    <w:rsid w:val="00AB718D"/>
    <w:rsid w:val="00AB74B1"/>
    <w:rsid w:val="00AB7FE2"/>
    <w:rsid w:val="00AC017B"/>
    <w:rsid w:val="00AC3CDA"/>
    <w:rsid w:val="00AC3DA7"/>
    <w:rsid w:val="00AC6669"/>
    <w:rsid w:val="00AD0539"/>
    <w:rsid w:val="00AD2656"/>
    <w:rsid w:val="00AD73BE"/>
    <w:rsid w:val="00AD76BF"/>
    <w:rsid w:val="00AE1D49"/>
    <w:rsid w:val="00AE1DD6"/>
    <w:rsid w:val="00AE26D5"/>
    <w:rsid w:val="00AE2B95"/>
    <w:rsid w:val="00AE409B"/>
    <w:rsid w:val="00AE4D50"/>
    <w:rsid w:val="00AE72D6"/>
    <w:rsid w:val="00AF0790"/>
    <w:rsid w:val="00AF4117"/>
    <w:rsid w:val="00AF45F5"/>
    <w:rsid w:val="00AF50EB"/>
    <w:rsid w:val="00AF5266"/>
    <w:rsid w:val="00AF5DE5"/>
    <w:rsid w:val="00AF60AC"/>
    <w:rsid w:val="00AF6F6A"/>
    <w:rsid w:val="00B047D8"/>
    <w:rsid w:val="00B04800"/>
    <w:rsid w:val="00B04E77"/>
    <w:rsid w:val="00B05359"/>
    <w:rsid w:val="00B0745E"/>
    <w:rsid w:val="00B116DC"/>
    <w:rsid w:val="00B12541"/>
    <w:rsid w:val="00B13779"/>
    <w:rsid w:val="00B15FC0"/>
    <w:rsid w:val="00B204EC"/>
    <w:rsid w:val="00B2181C"/>
    <w:rsid w:val="00B2222F"/>
    <w:rsid w:val="00B259B5"/>
    <w:rsid w:val="00B272B0"/>
    <w:rsid w:val="00B30107"/>
    <w:rsid w:val="00B30796"/>
    <w:rsid w:val="00B30F1A"/>
    <w:rsid w:val="00B3265F"/>
    <w:rsid w:val="00B34762"/>
    <w:rsid w:val="00B34ACA"/>
    <w:rsid w:val="00B351A0"/>
    <w:rsid w:val="00B37B49"/>
    <w:rsid w:val="00B37DDE"/>
    <w:rsid w:val="00B412D3"/>
    <w:rsid w:val="00B4202F"/>
    <w:rsid w:val="00B421F2"/>
    <w:rsid w:val="00B43147"/>
    <w:rsid w:val="00B4327D"/>
    <w:rsid w:val="00B44765"/>
    <w:rsid w:val="00B45003"/>
    <w:rsid w:val="00B458D8"/>
    <w:rsid w:val="00B50726"/>
    <w:rsid w:val="00B5273F"/>
    <w:rsid w:val="00B5274C"/>
    <w:rsid w:val="00B52CBA"/>
    <w:rsid w:val="00B57154"/>
    <w:rsid w:val="00B609FD"/>
    <w:rsid w:val="00B60C37"/>
    <w:rsid w:val="00B63A1F"/>
    <w:rsid w:val="00B66C0A"/>
    <w:rsid w:val="00B67D1D"/>
    <w:rsid w:val="00B67EB8"/>
    <w:rsid w:val="00B71AB6"/>
    <w:rsid w:val="00B72229"/>
    <w:rsid w:val="00B72781"/>
    <w:rsid w:val="00B7424E"/>
    <w:rsid w:val="00B744AB"/>
    <w:rsid w:val="00B74C61"/>
    <w:rsid w:val="00B750B0"/>
    <w:rsid w:val="00B7534F"/>
    <w:rsid w:val="00B761EB"/>
    <w:rsid w:val="00B77255"/>
    <w:rsid w:val="00B806C8"/>
    <w:rsid w:val="00B8379C"/>
    <w:rsid w:val="00B848F6"/>
    <w:rsid w:val="00B849CC"/>
    <w:rsid w:val="00B863EC"/>
    <w:rsid w:val="00B86541"/>
    <w:rsid w:val="00B86D6D"/>
    <w:rsid w:val="00B87560"/>
    <w:rsid w:val="00B87F20"/>
    <w:rsid w:val="00BA031E"/>
    <w:rsid w:val="00BA11EB"/>
    <w:rsid w:val="00BA1AB2"/>
    <w:rsid w:val="00BA58F4"/>
    <w:rsid w:val="00BA6016"/>
    <w:rsid w:val="00BA7575"/>
    <w:rsid w:val="00BA7807"/>
    <w:rsid w:val="00BB52E3"/>
    <w:rsid w:val="00BB59F8"/>
    <w:rsid w:val="00BB7CFD"/>
    <w:rsid w:val="00BB7FCD"/>
    <w:rsid w:val="00BC19B7"/>
    <w:rsid w:val="00BC24B5"/>
    <w:rsid w:val="00BC31AE"/>
    <w:rsid w:val="00BC6299"/>
    <w:rsid w:val="00BC6978"/>
    <w:rsid w:val="00BD1617"/>
    <w:rsid w:val="00BD4589"/>
    <w:rsid w:val="00BD50FA"/>
    <w:rsid w:val="00BD569D"/>
    <w:rsid w:val="00BD73BE"/>
    <w:rsid w:val="00BE0A5A"/>
    <w:rsid w:val="00BE311D"/>
    <w:rsid w:val="00BE354F"/>
    <w:rsid w:val="00BE49E0"/>
    <w:rsid w:val="00BE4E8C"/>
    <w:rsid w:val="00BF040A"/>
    <w:rsid w:val="00BF04CC"/>
    <w:rsid w:val="00BF37F4"/>
    <w:rsid w:val="00BF4D1F"/>
    <w:rsid w:val="00BF520A"/>
    <w:rsid w:val="00BF5655"/>
    <w:rsid w:val="00C002C3"/>
    <w:rsid w:val="00C016A7"/>
    <w:rsid w:val="00C01A92"/>
    <w:rsid w:val="00C02EF3"/>
    <w:rsid w:val="00C0367F"/>
    <w:rsid w:val="00C045F7"/>
    <w:rsid w:val="00C05293"/>
    <w:rsid w:val="00C07019"/>
    <w:rsid w:val="00C10F19"/>
    <w:rsid w:val="00C11F95"/>
    <w:rsid w:val="00C121D2"/>
    <w:rsid w:val="00C12D9C"/>
    <w:rsid w:val="00C160BB"/>
    <w:rsid w:val="00C17735"/>
    <w:rsid w:val="00C26A73"/>
    <w:rsid w:val="00C27AC0"/>
    <w:rsid w:val="00C30884"/>
    <w:rsid w:val="00C32110"/>
    <w:rsid w:val="00C34178"/>
    <w:rsid w:val="00C35003"/>
    <w:rsid w:val="00C3631E"/>
    <w:rsid w:val="00C43002"/>
    <w:rsid w:val="00C45D9C"/>
    <w:rsid w:val="00C471D4"/>
    <w:rsid w:val="00C47985"/>
    <w:rsid w:val="00C5005E"/>
    <w:rsid w:val="00C519A7"/>
    <w:rsid w:val="00C529D0"/>
    <w:rsid w:val="00C60C82"/>
    <w:rsid w:val="00C61671"/>
    <w:rsid w:val="00C618CE"/>
    <w:rsid w:val="00C61A70"/>
    <w:rsid w:val="00C62813"/>
    <w:rsid w:val="00C63808"/>
    <w:rsid w:val="00C649CE"/>
    <w:rsid w:val="00C65699"/>
    <w:rsid w:val="00C71E58"/>
    <w:rsid w:val="00C72FA9"/>
    <w:rsid w:val="00C74061"/>
    <w:rsid w:val="00C7458D"/>
    <w:rsid w:val="00C7525B"/>
    <w:rsid w:val="00C776AE"/>
    <w:rsid w:val="00C80502"/>
    <w:rsid w:val="00C80BBA"/>
    <w:rsid w:val="00C81578"/>
    <w:rsid w:val="00C83274"/>
    <w:rsid w:val="00C83AE0"/>
    <w:rsid w:val="00C84517"/>
    <w:rsid w:val="00C852CE"/>
    <w:rsid w:val="00C85D8A"/>
    <w:rsid w:val="00C92D5A"/>
    <w:rsid w:val="00C93F49"/>
    <w:rsid w:val="00C94BC1"/>
    <w:rsid w:val="00C94EC9"/>
    <w:rsid w:val="00C978AA"/>
    <w:rsid w:val="00CA01DD"/>
    <w:rsid w:val="00CA0265"/>
    <w:rsid w:val="00CA043C"/>
    <w:rsid w:val="00CA35AD"/>
    <w:rsid w:val="00CA4861"/>
    <w:rsid w:val="00CA602A"/>
    <w:rsid w:val="00CA6418"/>
    <w:rsid w:val="00CA6678"/>
    <w:rsid w:val="00CC17A3"/>
    <w:rsid w:val="00CC2016"/>
    <w:rsid w:val="00CC3954"/>
    <w:rsid w:val="00CC49F3"/>
    <w:rsid w:val="00CC50B3"/>
    <w:rsid w:val="00CC5A5A"/>
    <w:rsid w:val="00CC695C"/>
    <w:rsid w:val="00CC6C62"/>
    <w:rsid w:val="00CC7B7D"/>
    <w:rsid w:val="00CC7F27"/>
    <w:rsid w:val="00CD1040"/>
    <w:rsid w:val="00CD1B23"/>
    <w:rsid w:val="00CD2DF7"/>
    <w:rsid w:val="00CD3B0D"/>
    <w:rsid w:val="00CD48BA"/>
    <w:rsid w:val="00CD71C2"/>
    <w:rsid w:val="00CE19AB"/>
    <w:rsid w:val="00CE1CF9"/>
    <w:rsid w:val="00CE2088"/>
    <w:rsid w:val="00CE4BC9"/>
    <w:rsid w:val="00CE51B7"/>
    <w:rsid w:val="00CF0546"/>
    <w:rsid w:val="00CF2143"/>
    <w:rsid w:val="00CF2B09"/>
    <w:rsid w:val="00CF35C1"/>
    <w:rsid w:val="00CF5E66"/>
    <w:rsid w:val="00CF6E06"/>
    <w:rsid w:val="00D01016"/>
    <w:rsid w:val="00D06980"/>
    <w:rsid w:val="00D072FE"/>
    <w:rsid w:val="00D10B7A"/>
    <w:rsid w:val="00D11784"/>
    <w:rsid w:val="00D13A9C"/>
    <w:rsid w:val="00D16FD5"/>
    <w:rsid w:val="00D20EFC"/>
    <w:rsid w:val="00D216F4"/>
    <w:rsid w:val="00D22BD5"/>
    <w:rsid w:val="00D23B6A"/>
    <w:rsid w:val="00D245DD"/>
    <w:rsid w:val="00D25F2E"/>
    <w:rsid w:val="00D30736"/>
    <w:rsid w:val="00D30E65"/>
    <w:rsid w:val="00D317FA"/>
    <w:rsid w:val="00D328D1"/>
    <w:rsid w:val="00D33EB1"/>
    <w:rsid w:val="00D35952"/>
    <w:rsid w:val="00D400B4"/>
    <w:rsid w:val="00D432A4"/>
    <w:rsid w:val="00D47095"/>
    <w:rsid w:val="00D5016C"/>
    <w:rsid w:val="00D5401E"/>
    <w:rsid w:val="00D5450B"/>
    <w:rsid w:val="00D55537"/>
    <w:rsid w:val="00D55B3E"/>
    <w:rsid w:val="00D55D9A"/>
    <w:rsid w:val="00D56BCB"/>
    <w:rsid w:val="00D6034F"/>
    <w:rsid w:val="00D6113C"/>
    <w:rsid w:val="00D61715"/>
    <w:rsid w:val="00D61A66"/>
    <w:rsid w:val="00D61B5F"/>
    <w:rsid w:val="00D62EE6"/>
    <w:rsid w:val="00D63776"/>
    <w:rsid w:val="00D658BD"/>
    <w:rsid w:val="00D67AE3"/>
    <w:rsid w:val="00D70D48"/>
    <w:rsid w:val="00D710C9"/>
    <w:rsid w:val="00D7249D"/>
    <w:rsid w:val="00D72842"/>
    <w:rsid w:val="00D74F42"/>
    <w:rsid w:val="00D764D6"/>
    <w:rsid w:val="00D76F9D"/>
    <w:rsid w:val="00D7725B"/>
    <w:rsid w:val="00D7788A"/>
    <w:rsid w:val="00D77C96"/>
    <w:rsid w:val="00D818ED"/>
    <w:rsid w:val="00D844C1"/>
    <w:rsid w:val="00D84D9D"/>
    <w:rsid w:val="00D85BB9"/>
    <w:rsid w:val="00D871F3"/>
    <w:rsid w:val="00D87BC4"/>
    <w:rsid w:val="00D87D3E"/>
    <w:rsid w:val="00D900A7"/>
    <w:rsid w:val="00D90397"/>
    <w:rsid w:val="00D90688"/>
    <w:rsid w:val="00D91052"/>
    <w:rsid w:val="00DA3B07"/>
    <w:rsid w:val="00DA6572"/>
    <w:rsid w:val="00DB0A9D"/>
    <w:rsid w:val="00DB2671"/>
    <w:rsid w:val="00DB29E0"/>
    <w:rsid w:val="00DB358A"/>
    <w:rsid w:val="00DB3D72"/>
    <w:rsid w:val="00DB5431"/>
    <w:rsid w:val="00DB5ED0"/>
    <w:rsid w:val="00DB7806"/>
    <w:rsid w:val="00DC0A4C"/>
    <w:rsid w:val="00DC276C"/>
    <w:rsid w:val="00DC2F14"/>
    <w:rsid w:val="00DC6DB7"/>
    <w:rsid w:val="00DD0053"/>
    <w:rsid w:val="00DD4AD1"/>
    <w:rsid w:val="00DD5665"/>
    <w:rsid w:val="00DD5E6B"/>
    <w:rsid w:val="00DE356B"/>
    <w:rsid w:val="00DE525C"/>
    <w:rsid w:val="00DE5E30"/>
    <w:rsid w:val="00DF3CE6"/>
    <w:rsid w:val="00DF5073"/>
    <w:rsid w:val="00DF52D5"/>
    <w:rsid w:val="00E01033"/>
    <w:rsid w:val="00E02F32"/>
    <w:rsid w:val="00E04C0D"/>
    <w:rsid w:val="00E0576A"/>
    <w:rsid w:val="00E05966"/>
    <w:rsid w:val="00E11F21"/>
    <w:rsid w:val="00E126B5"/>
    <w:rsid w:val="00E12DE9"/>
    <w:rsid w:val="00E15BFA"/>
    <w:rsid w:val="00E21A9B"/>
    <w:rsid w:val="00E23CCC"/>
    <w:rsid w:val="00E24510"/>
    <w:rsid w:val="00E24AAF"/>
    <w:rsid w:val="00E2603A"/>
    <w:rsid w:val="00E27663"/>
    <w:rsid w:val="00E27891"/>
    <w:rsid w:val="00E32FC4"/>
    <w:rsid w:val="00E33393"/>
    <w:rsid w:val="00E35EB8"/>
    <w:rsid w:val="00E36392"/>
    <w:rsid w:val="00E364BB"/>
    <w:rsid w:val="00E378B6"/>
    <w:rsid w:val="00E411C9"/>
    <w:rsid w:val="00E421E7"/>
    <w:rsid w:val="00E42691"/>
    <w:rsid w:val="00E42D6C"/>
    <w:rsid w:val="00E43B6F"/>
    <w:rsid w:val="00E44F17"/>
    <w:rsid w:val="00E47621"/>
    <w:rsid w:val="00E50A94"/>
    <w:rsid w:val="00E52971"/>
    <w:rsid w:val="00E54CB8"/>
    <w:rsid w:val="00E55A5E"/>
    <w:rsid w:val="00E5779A"/>
    <w:rsid w:val="00E57A92"/>
    <w:rsid w:val="00E60B25"/>
    <w:rsid w:val="00E60EAD"/>
    <w:rsid w:val="00E64618"/>
    <w:rsid w:val="00E64823"/>
    <w:rsid w:val="00E67903"/>
    <w:rsid w:val="00E67BAE"/>
    <w:rsid w:val="00E67E09"/>
    <w:rsid w:val="00E7065C"/>
    <w:rsid w:val="00E72D88"/>
    <w:rsid w:val="00E73688"/>
    <w:rsid w:val="00E74DD1"/>
    <w:rsid w:val="00E76BD9"/>
    <w:rsid w:val="00E77E12"/>
    <w:rsid w:val="00E81031"/>
    <w:rsid w:val="00E82CCC"/>
    <w:rsid w:val="00E82F64"/>
    <w:rsid w:val="00E8321A"/>
    <w:rsid w:val="00E84F51"/>
    <w:rsid w:val="00E87EED"/>
    <w:rsid w:val="00E91854"/>
    <w:rsid w:val="00E91F86"/>
    <w:rsid w:val="00E95A15"/>
    <w:rsid w:val="00E97FA8"/>
    <w:rsid w:val="00EA0918"/>
    <w:rsid w:val="00EA1075"/>
    <w:rsid w:val="00EA2168"/>
    <w:rsid w:val="00EA23BC"/>
    <w:rsid w:val="00EA40CD"/>
    <w:rsid w:val="00EA50CA"/>
    <w:rsid w:val="00EA7B21"/>
    <w:rsid w:val="00EA7E33"/>
    <w:rsid w:val="00EB2248"/>
    <w:rsid w:val="00EB2E24"/>
    <w:rsid w:val="00EB39A9"/>
    <w:rsid w:val="00EB4977"/>
    <w:rsid w:val="00EB4CAA"/>
    <w:rsid w:val="00EB4E76"/>
    <w:rsid w:val="00EB7FF1"/>
    <w:rsid w:val="00EC00E7"/>
    <w:rsid w:val="00EC02A8"/>
    <w:rsid w:val="00EC199B"/>
    <w:rsid w:val="00EC1DDA"/>
    <w:rsid w:val="00EC2117"/>
    <w:rsid w:val="00EC33FD"/>
    <w:rsid w:val="00EC5D1C"/>
    <w:rsid w:val="00EC726A"/>
    <w:rsid w:val="00EC7893"/>
    <w:rsid w:val="00ED1104"/>
    <w:rsid w:val="00ED162A"/>
    <w:rsid w:val="00ED3684"/>
    <w:rsid w:val="00ED485E"/>
    <w:rsid w:val="00ED4A02"/>
    <w:rsid w:val="00ED7AE4"/>
    <w:rsid w:val="00ED7CD8"/>
    <w:rsid w:val="00ED7F68"/>
    <w:rsid w:val="00EE20CE"/>
    <w:rsid w:val="00EE23B5"/>
    <w:rsid w:val="00EE2CDF"/>
    <w:rsid w:val="00EE499D"/>
    <w:rsid w:val="00EE5F53"/>
    <w:rsid w:val="00EE7459"/>
    <w:rsid w:val="00EF0A64"/>
    <w:rsid w:val="00EF0A6A"/>
    <w:rsid w:val="00EF1ACC"/>
    <w:rsid w:val="00EF2502"/>
    <w:rsid w:val="00EF3B77"/>
    <w:rsid w:val="00EF55C4"/>
    <w:rsid w:val="00EF55EF"/>
    <w:rsid w:val="00F01847"/>
    <w:rsid w:val="00F018E5"/>
    <w:rsid w:val="00F01CDA"/>
    <w:rsid w:val="00F04E26"/>
    <w:rsid w:val="00F04E88"/>
    <w:rsid w:val="00F05955"/>
    <w:rsid w:val="00F05DDF"/>
    <w:rsid w:val="00F1067F"/>
    <w:rsid w:val="00F10B5D"/>
    <w:rsid w:val="00F12AD4"/>
    <w:rsid w:val="00F12DFA"/>
    <w:rsid w:val="00F13D10"/>
    <w:rsid w:val="00F15BB8"/>
    <w:rsid w:val="00F24C75"/>
    <w:rsid w:val="00F256E6"/>
    <w:rsid w:val="00F2698B"/>
    <w:rsid w:val="00F27DCE"/>
    <w:rsid w:val="00F30405"/>
    <w:rsid w:val="00F32860"/>
    <w:rsid w:val="00F33160"/>
    <w:rsid w:val="00F333DA"/>
    <w:rsid w:val="00F34A10"/>
    <w:rsid w:val="00F34A3B"/>
    <w:rsid w:val="00F34E94"/>
    <w:rsid w:val="00F34FA2"/>
    <w:rsid w:val="00F36D9E"/>
    <w:rsid w:val="00F400DA"/>
    <w:rsid w:val="00F401DB"/>
    <w:rsid w:val="00F437C9"/>
    <w:rsid w:val="00F43F26"/>
    <w:rsid w:val="00F44578"/>
    <w:rsid w:val="00F45167"/>
    <w:rsid w:val="00F4691E"/>
    <w:rsid w:val="00F4725D"/>
    <w:rsid w:val="00F50355"/>
    <w:rsid w:val="00F505AF"/>
    <w:rsid w:val="00F51046"/>
    <w:rsid w:val="00F52134"/>
    <w:rsid w:val="00F53E2B"/>
    <w:rsid w:val="00F55630"/>
    <w:rsid w:val="00F5679D"/>
    <w:rsid w:val="00F605D8"/>
    <w:rsid w:val="00F60AF3"/>
    <w:rsid w:val="00F61586"/>
    <w:rsid w:val="00F62D54"/>
    <w:rsid w:val="00F65457"/>
    <w:rsid w:val="00F654BB"/>
    <w:rsid w:val="00F66317"/>
    <w:rsid w:val="00F66B90"/>
    <w:rsid w:val="00F711D9"/>
    <w:rsid w:val="00F71FC8"/>
    <w:rsid w:val="00F72504"/>
    <w:rsid w:val="00F74B4B"/>
    <w:rsid w:val="00F75938"/>
    <w:rsid w:val="00F75FD7"/>
    <w:rsid w:val="00F76DB7"/>
    <w:rsid w:val="00F77F7E"/>
    <w:rsid w:val="00F80945"/>
    <w:rsid w:val="00F8103C"/>
    <w:rsid w:val="00F84BAC"/>
    <w:rsid w:val="00F86C50"/>
    <w:rsid w:val="00F91D0C"/>
    <w:rsid w:val="00F93D13"/>
    <w:rsid w:val="00F95310"/>
    <w:rsid w:val="00FA09CC"/>
    <w:rsid w:val="00FA31C0"/>
    <w:rsid w:val="00FA58A5"/>
    <w:rsid w:val="00FA68FF"/>
    <w:rsid w:val="00FA697B"/>
    <w:rsid w:val="00FA7ABC"/>
    <w:rsid w:val="00FB04F8"/>
    <w:rsid w:val="00FB0B27"/>
    <w:rsid w:val="00FB228A"/>
    <w:rsid w:val="00FB3ED9"/>
    <w:rsid w:val="00FB7B83"/>
    <w:rsid w:val="00FB7DDE"/>
    <w:rsid w:val="00FC02C6"/>
    <w:rsid w:val="00FC0A27"/>
    <w:rsid w:val="00FC0EB5"/>
    <w:rsid w:val="00FC16A0"/>
    <w:rsid w:val="00FC2E49"/>
    <w:rsid w:val="00FC3567"/>
    <w:rsid w:val="00FC5472"/>
    <w:rsid w:val="00FC7F6B"/>
    <w:rsid w:val="00FD0CBC"/>
    <w:rsid w:val="00FD20AD"/>
    <w:rsid w:val="00FD2129"/>
    <w:rsid w:val="00FD3ED4"/>
    <w:rsid w:val="00FD588C"/>
    <w:rsid w:val="00FD6BF7"/>
    <w:rsid w:val="00FE05AA"/>
    <w:rsid w:val="00FE145F"/>
    <w:rsid w:val="00FE163B"/>
    <w:rsid w:val="00FE2FDB"/>
    <w:rsid w:val="00FE4CFF"/>
    <w:rsid w:val="00FE58EF"/>
    <w:rsid w:val="00FE75AF"/>
    <w:rsid w:val="00FF1E00"/>
    <w:rsid w:val="00FF24D2"/>
    <w:rsid w:val="00FF2AE7"/>
    <w:rsid w:val="00FF54A9"/>
    <w:rsid w:val="00FF7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61E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B2671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B2671"/>
    <w:pPr>
      <w:keepNext/>
      <w:jc w:val="center"/>
      <w:outlineLvl w:val="1"/>
    </w:pPr>
    <w:rPr>
      <w:b/>
      <w:sz w:val="28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B2671"/>
    <w:pPr>
      <w:keepNext/>
      <w:jc w:val="center"/>
      <w:outlineLvl w:val="7"/>
    </w:pPr>
    <w:rPr>
      <w:b/>
      <w:bCs/>
      <w:sz w:val="4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DB2671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5367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25367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253672"/>
    <w:rPr>
      <w:rFonts w:ascii="Cambria" w:hAnsi="Cambria" w:cs="Times New Roman"/>
      <w:b/>
      <w:bCs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253672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253672"/>
    <w:rPr>
      <w:rFonts w:ascii="Cambria" w:hAnsi="Cambria" w:cs="Times New Roman"/>
    </w:rPr>
  </w:style>
  <w:style w:type="paragraph" w:customStyle="1" w:styleId="ConsPlusNormal">
    <w:name w:val="ConsPlusNormal"/>
    <w:uiPriority w:val="99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table" w:styleId="TableGrid">
    <w:name w:val="Table Grid"/>
    <w:basedOn w:val="TableNormal"/>
    <w:uiPriority w:val="99"/>
    <w:rsid w:val="00333B6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D62EE6"/>
    <w:pPr>
      <w:jc w:val="both"/>
    </w:pPr>
    <w:rPr>
      <w:sz w:val="28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53672"/>
    <w:rPr>
      <w:rFonts w:cs="Times New Roman"/>
      <w:sz w:val="24"/>
      <w:szCs w:val="24"/>
    </w:rPr>
  </w:style>
  <w:style w:type="paragraph" w:customStyle="1" w:styleId="ConsPlusNonformat">
    <w:name w:val="ConsPlusNonformat"/>
    <w:uiPriority w:val="99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rsid w:val="00730D7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C49F3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730D7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53672"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730D7A"/>
    <w:rPr>
      <w:rFonts w:cs="Times New Roman"/>
    </w:rPr>
  </w:style>
  <w:style w:type="paragraph" w:customStyle="1" w:styleId="ConsPlusCell">
    <w:name w:val="ConsPlusCell"/>
    <w:uiPriority w:val="99"/>
    <w:rsid w:val="00312CF3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rsid w:val="007841CF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841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53672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841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5367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7841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53672"/>
    <w:rPr>
      <w:rFonts w:cs="Times New Roman"/>
      <w:sz w:val="2"/>
    </w:rPr>
  </w:style>
  <w:style w:type="paragraph" w:customStyle="1" w:styleId="ConsNormal">
    <w:name w:val="ConsNormal"/>
    <w:uiPriority w:val="99"/>
    <w:rsid w:val="00AB3BE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eastAsia="en-US"/>
    </w:rPr>
  </w:style>
  <w:style w:type="paragraph" w:customStyle="1" w:styleId="ConsNonformat">
    <w:name w:val="ConsNonformat"/>
    <w:uiPriority w:val="99"/>
    <w:rsid w:val="001C5E16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045F3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1"/>
    <w:basedOn w:val="Normal"/>
    <w:next w:val="Normal"/>
    <w:uiPriority w:val="99"/>
    <w:semiHidden/>
    <w:rsid w:val="00BB7FC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">
    <w:name w:val="Знак Знак Знак Знак"/>
    <w:basedOn w:val="Normal"/>
    <w:next w:val="Normal"/>
    <w:uiPriority w:val="99"/>
    <w:semiHidden/>
    <w:rsid w:val="009F0A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0">
    <w:name w:val="Знак Знак Знак Знак1"/>
    <w:basedOn w:val="Normal"/>
    <w:next w:val="Normal"/>
    <w:uiPriority w:val="99"/>
    <w:semiHidden/>
    <w:rsid w:val="006045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Title">
    <w:name w:val="Title"/>
    <w:basedOn w:val="Normal"/>
    <w:link w:val="TitleChar"/>
    <w:uiPriority w:val="99"/>
    <w:qFormat/>
    <w:locked/>
    <w:rsid w:val="00B44765"/>
    <w:pPr>
      <w:jc w:val="center"/>
    </w:pPr>
    <w:rPr>
      <w:rFonts w:ascii="Courier" w:hAnsi="Courier"/>
      <w:b/>
      <w:color w:val="000000"/>
      <w:sz w:val="40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511C0A"/>
    <w:rPr>
      <w:rFonts w:ascii="Cambria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2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181</TotalTime>
  <Pages>21</Pages>
  <Words>6073</Words>
  <Characters>-32766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subject/>
  <dc:creator>vlasova</dc:creator>
  <cp:keywords/>
  <dc:description/>
  <cp:lastModifiedBy>USER</cp:lastModifiedBy>
  <cp:revision>27</cp:revision>
  <cp:lastPrinted>2020-05-07T06:52:00Z</cp:lastPrinted>
  <dcterms:created xsi:type="dcterms:W3CDTF">2020-05-07T06:51:00Z</dcterms:created>
  <dcterms:modified xsi:type="dcterms:W3CDTF">2022-04-08T07:11:00Z</dcterms:modified>
</cp:coreProperties>
</file>