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54A" w:rsidRPr="00311E02" w:rsidRDefault="00E7754A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</w:t>
      </w:r>
    </w:p>
    <w:p w:rsidR="00E7754A" w:rsidRPr="00012D17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 w:rsidRPr="00012D17">
        <w:rPr>
          <w:b/>
        </w:rPr>
        <w:t>ПРОТОКОЛ</w:t>
      </w:r>
    </w:p>
    <w:p w:rsidR="00E7754A" w:rsidRPr="00D23FEF" w:rsidRDefault="00E7754A" w:rsidP="00D23FEF">
      <w:pPr>
        <w:pStyle w:val="Heading5"/>
        <w:shd w:val="clear" w:color="auto" w:fill="FFFFFF"/>
        <w:spacing w:before="0" w:after="0"/>
        <w:ind w:firstLine="709"/>
        <w:jc w:val="center"/>
        <w:rPr>
          <w:i w:val="0"/>
        </w:rPr>
      </w:pPr>
      <w:r w:rsidRPr="00D23FEF">
        <w:rPr>
          <w:i w:val="0"/>
          <w:color w:val="000000"/>
          <w:sz w:val="24"/>
          <w:szCs w:val="24"/>
        </w:rPr>
        <w:t xml:space="preserve">публичных слушаний по обсуждению проекта </w:t>
      </w:r>
      <w:r>
        <w:rPr>
          <w:i w:val="0"/>
          <w:color w:val="000000"/>
          <w:sz w:val="24"/>
          <w:szCs w:val="24"/>
        </w:rPr>
        <w:t>решения Совета депутатов</w:t>
      </w:r>
      <w:r w:rsidRPr="006E4C4F">
        <w:rPr>
          <w:i w:val="0"/>
          <w:sz w:val="24"/>
          <w:szCs w:val="24"/>
        </w:rPr>
        <w:t xml:space="preserve"> </w:t>
      </w:r>
      <w:r w:rsidRPr="00D23FEF">
        <w:rPr>
          <w:i w:val="0"/>
          <w:sz w:val="24"/>
          <w:szCs w:val="24"/>
        </w:rPr>
        <w:t>Липкинского сельского поселения</w:t>
      </w:r>
      <w:r>
        <w:rPr>
          <w:i w:val="0"/>
          <w:sz w:val="24"/>
          <w:szCs w:val="24"/>
        </w:rPr>
        <w:t xml:space="preserve"> «Об</w:t>
      </w:r>
      <w:r>
        <w:rPr>
          <w:i w:val="0"/>
          <w:color w:val="000000"/>
          <w:sz w:val="24"/>
          <w:szCs w:val="24"/>
        </w:rPr>
        <w:t xml:space="preserve"> </w:t>
      </w:r>
      <w:r w:rsidRPr="00D23FEF">
        <w:rPr>
          <w:i w:val="0"/>
          <w:color w:val="000000"/>
          <w:sz w:val="24"/>
          <w:szCs w:val="24"/>
        </w:rPr>
        <w:t>исполнени</w:t>
      </w:r>
      <w:r>
        <w:rPr>
          <w:i w:val="0"/>
          <w:color w:val="000000"/>
          <w:sz w:val="24"/>
          <w:szCs w:val="24"/>
        </w:rPr>
        <w:t>и</w:t>
      </w:r>
      <w:r w:rsidRPr="00D23FEF">
        <w:rPr>
          <w:i w:val="0"/>
          <w:color w:val="000000"/>
          <w:sz w:val="24"/>
          <w:szCs w:val="24"/>
        </w:rPr>
        <w:t xml:space="preserve"> бюджета </w:t>
      </w:r>
      <w:r w:rsidRPr="00D23FEF">
        <w:rPr>
          <w:i w:val="0"/>
          <w:sz w:val="24"/>
          <w:szCs w:val="24"/>
        </w:rPr>
        <w:t>Липкинского сельского поселения Ромодановского муниципального района за 2021 год</w:t>
      </w:r>
      <w:r>
        <w:rPr>
          <w:i w:val="0"/>
          <w:sz w:val="24"/>
          <w:szCs w:val="24"/>
        </w:rPr>
        <w:t>»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F25F5">
        <w:rPr>
          <w:color w:val="000000"/>
        </w:rPr>
        <w:t>«</w:t>
      </w:r>
      <w:r>
        <w:rPr>
          <w:color w:val="000000"/>
        </w:rPr>
        <w:t>25</w:t>
      </w:r>
      <w:r w:rsidRPr="003F25F5">
        <w:rPr>
          <w:color w:val="000000"/>
        </w:rPr>
        <w:t>»</w:t>
      </w:r>
      <w:r>
        <w:rPr>
          <w:color w:val="000000"/>
        </w:rPr>
        <w:t xml:space="preserve"> апреля </w:t>
      </w:r>
      <w:r w:rsidRPr="003F25F5">
        <w:rPr>
          <w:color w:val="000000"/>
        </w:rPr>
        <w:t>20</w:t>
      </w:r>
      <w:r>
        <w:rPr>
          <w:color w:val="000000"/>
        </w:rPr>
        <w:t>22</w:t>
      </w:r>
      <w:r w:rsidRPr="003F25F5">
        <w:rPr>
          <w:color w:val="000000"/>
        </w:rPr>
        <w:t xml:space="preserve"> года                                                                   </w:t>
      </w:r>
      <w:r>
        <w:rPr>
          <w:color w:val="000000"/>
        </w:rPr>
        <w:t xml:space="preserve">                                                   </w:t>
      </w:r>
      <w:r w:rsidRPr="003F25F5">
        <w:rPr>
          <w:color w:val="000000"/>
        </w:rPr>
        <w:t>№</w:t>
      </w:r>
      <w:r>
        <w:rPr>
          <w:color w:val="000000"/>
        </w:rPr>
        <w:t>1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 w:rsidRPr="003F25F5">
        <w:rPr>
          <w:color w:val="000000"/>
        </w:rPr>
        <w:t xml:space="preserve">Место проведения: </w:t>
      </w:r>
      <w:r>
        <w:rPr>
          <w:color w:val="000000"/>
        </w:rPr>
        <w:t>здание администрации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 Липкинского сельского поселения  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Публичные слушания назначены постановлением Главы</w:t>
      </w:r>
      <w:r w:rsidRPr="003F25F5">
        <w:rPr>
          <w:color w:val="000000"/>
        </w:rPr>
        <w:t xml:space="preserve">  Липкинского сельского поселения Ромодановского муниципального района Ре</w:t>
      </w:r>
      <w:r>
        <w:rPr>
          <w:color w:val="000000"/>
        </w:rPr>
        <w:t>спублики Мордовия (далее – постановление</w:t>
      </w:r>
      <w:r w:rsidRPr="003F25F5">
        <w:rPr>
          <w:color w:val="000000"/>
        </w:rPr>
        <w:t>) от «</w:t>
      </w:r>
      <w:r>
        <w:rPr>
          <w:color w:val="000000"/>
        </w:rPr>
        <w:t>1</w:t>
      </w:r>
      <w:r w:rsidRPr="003F25F5">
        <w:rPr>
          <w:color w:val="000000"/>
        </w:rPr>
        <w:t xml:space="preserve">» </w:t>
      </w:r>
      <w:r>
        <w:rPr>
          <w:color w:val="000000"/>
        </w:rPr>
        <w:t>апреля</w:t>
      </w:r>
      <w:r w:rsidRPr="003F25F5">
        <w:rPr>
          <w:color w:val="000000"/>
        </w:rPr>
        <w:t xml:space="preserve"> 20</w:t>
      </w:r>
      <w:r>
        <w:rPr>
          <w:color w:val="000000"/>
        </w:rPr>
        <w:t>22</w:t>
      </w:r>
      <w:r w:rsidRPr="003F25F5">
        <w:rPr>
          <w:color w:val="000000"/>
        </w:rPr>
        <w:t xml:space="preserve"> года № </w:t>
      </w:r>
      <w:r>
        <w:rPr>
          <w:color w:val="000000"/>
        </w:rPr>
        <w:t>5</w:t>
      </w:r>
      <w:r w:rsidRPr="003F25F5">
        <w:rPr>
          <w:color w:val="000000"/>
        </w:rPr>
        <w:t>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Время проведения: с </w:t>
      </w:r>
      <w:r>
        <w:rPr>
          <w:color w:val="000000"/>
        </w:rPr>
        <w:t>16.00</w:t>
      </w:r>
      <w:r w:rsidRPr="003F25F5">
        <w:rPr>
          <w:color w:val="000000"/>
        </w:rPr>
        <w:t xml:space="preserve"> часов до </w:t>
      </w:r>
      <w:r>
        <w:rPr>
          <w:color w:val="000000"/>
        </w:rPr>
        <w:t>17.00</w:t>
      </w:r>
      <w:r w:rsidRPr="003F25F5">
        <w:rPr>
          <w:color w:val="000000"/>
        </w:rPr>
        <w:t xml:space="preserve"> часов.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F25F5">
        <w:rPr>
          <w:color w:val="000000"/>
        </w:rPr>
        <w:t xml:space="preserve">Председатель публичных слушаний </w:t>
      </w:r>
      <w:r>
        <w:rPr>
          <w:color w:val="000000"/>
        </w:rPr>
        <w:t>Новикова Людмила Петровна – Глава Липкинского сельского поселения.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Секретарь публичных слушаний </w:t>
      </w:r>
      <w:r>
        <w:rPr>
          <w:color w:val="000000"/>
        </w:rPr>
        <w:t>Морозова Т.В. – зам. Главы Липкинского сельского поселения.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Количество участников: </w:t>
      </w:r>
      <w:r>
        <w:rPr>
          <w:color w:val="000000"/>
        </w:rPr>
        <w:t xml:space="preserve">43 </w:t>
      </w:r>
      <w:r w:rsidRPr="003F25F5">
        <w:rPr>
          <w:color w:val="000000"/>
        </w:rPr>
        <w:t>человек</w:t>
      </w:r>
      <w:r>
        <w:rPr>
          <w:color w:val="000000"/>
        </w:rPr>
        <w:t>а</w:t>
      </w:r>
      <w:r w:rsidRPr="003F25F5">
        <w:rPr>
          <w:color w:val="000000"/>
        </w:rPr>
        <w:t>.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F25F5">
        <w:rPr>
          <w:color w:val="000000"/>
        </w:rPr>
        <w:t>Участники публичных слушаний:</w:t>
      </w:r>
      <w:r>
        <w:rPr>
          <w:color w:val="000000"/>
        </w:rPr>
        <w:t xml:space="preserve"> 25 человек, жителей Липкинского сельского поселения, 6 депутатов Совета депутатов Липкинского сельского поселения, 3 работника администрации сельского поселения, 2 представителя ГБУЗ РМ «Ромодановская поликлиника» Липкинский ФАП, 2 человека ОПС,</w:t>
      </w:r>
      <w:r w:rsidRPr="009416AB">
        <w:rPr>
          <w:color w:val="000000"/>
        </w:rPr>
        <w:t xml:space="preserve"> </w:t>
      </w:r>
      <w:r>
        <w:rPr>
          <w:color w:val="000000"/>
        </w:rPr>
        <w:t>1 человек из МКУ «ЦОМУ», 2 человека из сферы обслуживания культурного досуга граждан, представители общественности.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 w:rsidRPr="003F25F5">
        <w:rPr>
          <w:color w:val="000000"/>
        </w:rPr>
        <w:t>ПОВЕСТКА ДНЯ: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Обсуждение проекта</w:t>
      </w:r>
      <w:r w:rsidRPr="0011480C">
        <w:rPr>
          <w:i/>
          <w:color w:val="000000"/>
        </w:rPr>
        <w:t xml:space="preserve"> </w:t>
      </w:r>
      <w:r w:rsidRPr="0011480C">
        <w:rPr>
          <w:color w:val="000000"/>
        </w:rPr>
        <w:t>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 xml:space="preserve">исполнении </w:t>
      </w:r>
      <w:r>
        <w:rPr>
          <w:color w:val="000000"/>
        </w:rPr>
        <w:t>бюджета Липкинского сельского поселения Ромодановского муниципального района Республики Мордовия за 2021 год».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Докладывал</w:t>
      </w:r>
      <w:r>
        <w:rPr>
          <w:color w:val="000000"/>
        </w:rPr>
        <w:t>а</w:t>
      </w:r>
      <w:r w:rsidRPr="003F25F5">
        <w:rPr>
          <w:color w:val="000000"/>
        </w:rPr>
        <w:t xml:space="preserve">: </w:t>
      </w:r>
      <w:r>
        <w:rPr>
          <w:color w:val="000000"/>
        </w:rPr>
        <w:t>Новикова Людмила Петровна – Глава Липкинского сельского поселения.</w:t>
      </w:r>
    </w:p>
    <w:p w:rsidR="00E7754A" w:rsidRPr="00E717C7" w:rsidRDefault="00E7754A" w:rsidP="00D23FEF">
      <w:pPr>
        <w:ind w:right="-185"/>
        <w:jc w:val="both"/>
      </w:pPr>
      <w:r>
        <w:rPr>
          <w:color w:val="000000"/>
        </w:rPr>
        <w:t xml:space="preserve">           </w:t>
      </w:r>
      <w:r w:rsidRPr="003F25F5">
        <w:rPr>
          <w:color w:val="000000"/>
        </w:rPr>
        <w:t xml:space="preserve">Содержание выступления: </w:t>
      </w:r>
      <w:r w:rsidRPr="0015056C">
        <w:t>публичные слушания о пр</w:t>
      </w:r>
      <w:r>
        <w:t>инят</w:t>
      </w:r>
      <w:r w:rsidRPr="0015056C">
        <w:t xml:space="preserve">ии </w:t>
      </w:r>
      <w:r w:rsidRPr="003F25F5">
        <w:rPr>
          <w:color w:val="000000"/>
        </w:rPr>
        <w:t>проекта</w:t>
      </w:r>
      <w:r w:rsidRPr="0011480C">
        <w:rPr>
          <w:color w:val="000000"/>
        </w:rPr>
        <w:t xml:space="preserve"> 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 w:rsidRPr="003F25F5">
        <w:rPr>
          <w:color w:val="000000"/>
        </w:rPr>
        <w:t xml:space="preserve"> </w:t>
      </w:r>
      <w:r>
        <w:rPr>
          <w:color w:val="000000"/>
        </w:rPr>
        <w:t xml:space="preserve">бюджета </w:t>
      </w:r>
      <w:r w:rsidRPr="0015056C">
        <w:t>Липкинского сельского поселения</w:t>
      </w:r>
      <w:r>
        <w:t xml:space="preserve"> за 2021 год»</w:t>
      </w:r>
      <w:r w:rsidRPr="0015056C">
        <w:t xml:space="preserve"> прово</w:t>
      </w:r>
      <w:r>
        <w:t>дятся в соответствии со статьёй</w:t>
      </w:r>
      <w:r w:rsidRPr="0015056C">
        <w:t xml:space="preserve">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5056C">
          <w:t>2003 г</w:t>
        </w:r>
      </w:smartTag>
      <w:r w:rsidRPr="0015056C">
        <w:t xml:space="preserve">. № 131-ФЗ «Об общих принципах организации местного самоуправления в Российской Федерации» и Положением о порядке организации и проведения  публичных слушаний в Липкинском сельском поселении, утверждённым решением Совета депутатов Липкинского сельского поселения от </w:t>
      </w:r>
      <w:r>
        <w:t>3 августа</w:t>
      </w:r>
      <w:r w:rsidRPr="0015056C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5056C">
          <w:t>201</w:t>
        </w:r>
        <w:r>
          <w:t>8</w:t>
        </w:r>
        <w:r w:rsidRPr="0015056C">
          <w:t xml:space="preserve"> г</w:t>
        </w:r>
      </w:smartTag>
      <w:r w:rsidRPr="0015056C">
        <w:t>. №</w:t>
      </w:r>
      <w:r>
        <w:t>24, постановлением Главы</w:t>
      </w:r>
      <w:r w:rsidRPr="0015056C">
        <w:t xml:space="preserve">  Липкинского сельского поселения от </w:t>
      </w:r>
      <w:r>
        <w:t>1</w:t>
      </w:r>
      <w:r w:rsidRPr="0015056C">
        <w:t xml:space="preserve"> </w:t>
      </w:r>
      <w:r>
        <w:t xml:space="preserve">апреля </w:t>
      </w:r>
      <w:smartTag w:uri="urn:schemas-microsoft-com:office:smarttags" w:element="metricconverter">
        <w:smartTagPr>
          <w:attr w:name="ProductID" w:val="2022 г"/>
        </w:smartTagPr>
        <w:r>
          <w:t>2022</w:t>
        </w:r>
        <w:r w:rsidRPr="0015056C">
          <w:t xml:space="preserve"> г</w:t>
        </w:r>
      </w:smartTag>
      <w:r w:rsidRPr="0015056C">
        <w:t>. №</w:t>
      </w:r>
      <w:r>
        <w:t>5</w:t>
      </w:r>
      <w:r w:rsidRPr="0015056C">
        <w:t xml:space="preserve"> «О  </w:t>
      </w:r>
      <w:r>
        <w:t>вынесе</w:t>
      </w:r>
      <w:r w:rsidRPr="0015056C">
        <w:t xml:space="preserve">нии </w:t>
      </w:r>
      <w:r>
        <w:t xml:space="preserve">на публичные слушания проекта решения </w:t>
      </w:r>
      <w:r w:rsidRPr="0015056C">
        <w:t xml:space="preserve">Совета депутатов Липкинского сельского поселения </w:t>
      </w:r>
      <w:r>
        <w:t xml:space="preserve">«Об исполнении бюджета </w:t>
      </w:r>
      <w:r w:rsidRPr="0015056C">
        <w:t>Липкинского сельского поселени</w:t>
      </w:r>
      <w:r>
        <w:t>я</w:t>
      </w:r>
      <w:r w:rsidRPr="00E5777D">
        <w:rPr>
          <w:color w:val="000000"/>
        </w:rPr>
        <w:t xml:space="preserve"> </w:t>
      </w:r>
      <w:r>
        <w:rPr>
          <w:color w:val="000000"/>
        </w:rPr>
        <w:t xml:space="preserve">Ромодановского муниципального района Республики Мордовия </w:t>
      </w:r>
      <w:r>
        <w:t xml:space="preserve"> за 2021 год</w:t>
      </w:r>
      <w:r w:rsidRPr="0015056C">
        <w:t>»</w:t>
      </w:r>
      <w:r>
        <w:rPr>
          <w:sz w:val="28"/>
          <w:szCs w:val="28"/>
        </w:rPr>
        <w:t xml:space="preserve"> </w:t>
      </w:r>
      <w:r>
        <w:t>(доклад прилагается)</w:t>
      </w:r>
      <w:r w:rsidRPr="00E717C7">
        <w:t xml:space="preserve">. 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Предложения: В ходе публичных слушаний и обсуждения проекта</w:t>
      </w:r>
      <w:r w:rsidRPr="0011480C">
        <w:rPr>
          <w:color w:val="000000"/>
        </w:rPr>
        <w:t xml:space="preserve"> 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 w:rsidRPr="003F25F5">
        <w:rPr>
          <w:color w:val="000000"/>
        </w:rPr>
        <w:t xml:space="preserve"> </w:t>
      </w:r>
      <w:r>
        <w:t xml:space="preserve">бюджета </w:t>
      </w:r>
      <w:r w:rsidRPr="0015056C">
        <w:t>Липкинского сельского поселени</w:t>
      </w:r>
      <w:r>
        <w:t>я</w:t>
      </w:r>
      <w:r w:rsidRPr="00E5777D">
        <w:rPr>
          <w:color w:val="000000"/>
        </w:rPr>
        <w:t xml:space="preserve"> </w:t>
      </w:r>
      <w:r>
        <w:rPr>
          <w:color w:val="000000"/>
        </w:rPr>
        <w:t xml:space="preserve">Ромодановского муниципального района Республики Мордовия </w:t>
      </w:r>
      <w:r>
        <w:t xml:space="preserve"> за 2021 год»</w:t>
      </w:r>
      <w:r w:rsidRPr="003F25F5">
        <w:rPr>
          <w:color w:val="000000"/>
        </w:rPr>
        <w:t xml:space="preserve"> предложений не поступало.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Результаты голосования: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         «За»- </w:t>
      </w:r>
      <w:r>
        <w:rPr>
          <w:color w:val="000000"/>
        </w:rPr>
        <w:t>43;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         «Против»- </w:t>
      </w:r>
      <w:r>
        <w:rPr>
          <w:color w:val="000000"/>
        </w:rPr>
        <w:t>нет;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 xml:space="preserve">         «Воздержались»- </w:t>
      </w:r>
      <w:r>
        <w:rPr>
          <w:color w:val="000000"/>
        </w:rPr>
        <w:t>нет.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Заслушав и обсудив проект</w:t>
      </w:r>
      <w:r w:rsidRPr="000A65ED">
        <w:rPr>
          <w:color w:val="000000"/>
        </w:rPr>
        <w:t xml:space="preserve"> </w:t>
      </w:r>
      <w:r w:rsidRPr="0011480C">
        <w:rPr>
          <w:color w:val="000000"/>
        </w:rPr>
        <w:t>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>
        <w:rPr>
          <w:color w:val="000000"/>
        </w:rPr>
        <w:t xml:space="preserve"> бюджета Липкинского сельского поселения Ромодановского муниципального района Республики Мордовия за 2021 год», </w:t>
      </w:r>
      <w:r w:rsidRPr="003F25F5">
        <w:rPr>
          <w:color w:val="000000"/>
        </w:rPr>
        <w:t xml:space="preserve"> принято решение: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1.          Одобри</w:t>
      </w:r>
      <w:r>
        <w:rPr>
          <w:color w:val="000000"/>
        </w:rPr>
        <w:t>ть представленный проект</w:t>
      </w:r>
      <w:r w:rsidRPr="00E5777D">
        <w:rPr>
          <w:color w:val="000000"/>
        </w:rPr>
        <w:t xml:space="preserve"> </w:t>
      </w:r>
      <w:r w:rsidRPr="0011480C">
        <w:rPr>
          <w:color w:val="000000"/>
        </w:rPr>
        <w:t>решения Совета депутатов</w:t>
      </w:r>
      <w:r w:rsidRPr="0011480C">
        <w:t xml:space="preserve"> Липкинского сельского поселения «Об</w:t>
      </w:r>
      <w:r>
        <w:rPr>
          <w:i/>
          <w:color w:val="000000"/>
        </w:rPr>
        <w:t xml:space="preserve"> </w:t>
      </w:r>
      <w:r w:rsidRPr="0011480C">
        <w:rPr>
          <w:color w:val="000000"/>
        </w:rPr>
        <w:t>исполнении</w:t>
      </w:r>
      <w:r>
        <w:rPr>
          <w:color w:val="000000"/>
        </w:rPr>
        <w:t xml:space="preserve"> бюджета Липкинского сельского поселения за 2021 год» </w:t>
      </w:r>
      <w:r w:rsidRPr="003F25F5">
        <w:rPr>
          <w:color w:val="000000"/>
        </w:rPr>
        <w:t xml:space="preserve"> в целом, без внесения изменений и дополнений.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2.          Рекомендовать Совету депутатов рассмотреть и принять проект</w:t>
      </w:r>
      <w:r w:rsidRPr="007E7C4D">
        <w:rPr>
          <w:color w:val="000000"/>
        </w:rPr>
        <w:t xml:space="preserve"> </w:t>
      </w:r>
      <w:r>
        <w:rPr>
          <w:color w:val="000000"/>
        </w:rPr>
        <w:t>исполнения</w:t>
      </w:r>
      <w:r w:rsidRPr="003F25F5">
        <w:rPr>
          <w:color w:val="000000"/>
        </w:rPr>
        <w:t xml:space="preserve"> </w:t>
      </w:r>
      <w:r>
        <w:rPr>
          <w:color w:val="000000"/>
        </w:rPr>
        <w:t>бюджета Липкинского сельского поселения  за 2021 год</w:t>
      </w:r>
      <w:r w:rsidRPr="003F25F5">
        <w:rPr>
          <w:color w:val="000000"/>
        </w:rPr>
        <w:t xml:space="preserve">  на очередной сессии.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4.          Опубликовать результаты публичных слуша</w:t>
      </w:r>
      <w:r>
        <w:rPr>
          <w:color w:val="000000"/>
        </w:rPr>
        <w:t xml:space="preserve">ний в Информационном бюллетене </w:t>
      </w:r>
      <w:r w:rsidRPr="003F25F5">
        <w:rPr>
          <w:color w:val="000000"/>
        </w:rPr>
        <w:t>Липкинского сельского поселения Ромодановского муниципального района.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Default="00E7754A" w:rsidP="00D23FEF">
      <w:pPr>
        <w:pStyle w:val="NormalWeb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3F25F5">
        <w:rPr>
          <w:color w:val="000000"/>
        </w:rPr>
        <w:t xml:space="preserve">Председатель       __________________             </w:t>
      </w:r>
      <w:r w:rsidRPr="000A65ED">
        <w:rPr>
          <w:color w:val="000000"/>
          <w:u w:val="single"/>
        </w:rPr>
        <w:t>_</w:t>
      </w:r>
      <w:r>
        <w:rPr>
          <w:color w:val="000000"/>
          <w:u w:val="single"/>
        </w:rPr>
        <w:t>Новикова Л.П.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3F25F5">
        <w:rPr>
          <w:color w:val="000000"/>
        </w:rPr>
        <w:t xml:space="preserve">                               </w:t>
      </w:r>
      <w:r>
        <w:rPr>
          <w:color w:val="000000"/>
        </w:rPr>
        <w:t xml:space="preserve">     </w:t>
      </w:r>
      <w:r w:rsidRPr="003F25F5">
        <w:rPr>
          <w:color w:val="000000"/>
        </w:rPr>
        <w:t>(Подпись)                                ФИО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F25F5">
        <w:rPr>
          <w:color w:val="000000"/>
        </w:rPr>
        <w:t>                                                                      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 w:rsidRPr="003F25F5">
        <w:rPr>
          <w:color w:val="000000"/>
        </w:rPr>
        <w:t>(печать инициатора публичных слушаний)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3F25F5">
        <w:rPr>
          <w:color w:val="000000"/>
        </w:rPr>
        <w:t>Секретарь             _____________                          _</w:t>
      </w:r>
      <w:r w:rsidRPr="00E54252">
        <w:rPr>
          <w:color w:val="000000"/>
          <w:u w:val="single"/>
        </w:rPr>
        <w:t>Моро</w:t>
      </w:r>
      <w:r>
        <w:rPr>
          <w:color w:val="000000"/>
          <w:u w:val="single"/>
        </w:rPr>
        <w:t>зова Т.В.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</w:t>
      </w:r>
      <w:r w:rsidRPr="003F25F5">
        <w:rPr>
          <w:color w:val="000000"/>
        </w:rPr>
        <w:t>(Подпись)                                           ФИО</w:t>
      </w:r>
    </w:p>
    <w:p w:rsidR="00E7754A" w:rsidRPr="003F25F5" w:rsidRDefault="00E7754A" w:rsidP="00D23FE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3F25F5">
        <w:rPr>
          <w:color w:val="000000"/>
        </w:rPr>
        <w:t> </w:t>
      </w:r>
    </w:p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23FEF"/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Default="00E7754A" w:rsidP="00DD4AD1">
      <w:pPr>
        <w:jc w:val="center"/>
        <w:rPr>
          <w:b/>
          <w:sz w:val="28"/>
          <w:szCs w:val="28"/>
        </w:rPr>
      </w:pPr>
    </w:p>
    <w:p w:rsidR="00E7754A" w:rsidRPr="00F43F26" w:rsidRDefault="00E7754A" w:rsidP="00DD4AD1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СОВЕТ ДЕПУТАТОВ         </w:t>
      </w:r>
      <w:r w:rsidRPr="00F43F26">
        <w:rPr>
          <w:b/>
          <w:i/>
          <w:sz w:val="36"/>
          <w:szCs w:val="36"/>
          <w:u w:val="single"/>
        </w:rPr>
        <w:t>ПРОЕКТ</w:t>
      </w:r>
    </w:p>
    <w:p w:rsidR="00E7754A" w:rsidRDefault="00E7754A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E7754A" w:rsidRPr="000B5FC6" w:rsidRDefault="00E7754A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E7754A" w:rsidRPr="00007511" w:rsidRDefault="00E7754A" w:rsidP="00DD4AD1">
      <w:pPr>
        <w:pStyle w:val="Heading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E7754A" w:rsidRPr="00A605FE" w:rsidRDefault="00E7754A" w:rsidP="00DD4AD1">
      <w:pPr>
        <w:jc w:val="center"/>
        <w:rPr>
          <w:b/>
          <w:sz w:val="28"/>
          <w:szCs w:val="28"/>
        </w:rPr>
      </w:pPr>
    </w:p>
    <w:p w:rsidR="00E7754A" w:rsidRPr="00990550" w:rsidRDefault="00E7754A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7754A" w:rsidRPr="00FB3ED9" w:rsidRDefault="00E7754A" w:rsidP="00DD4AD1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7754A" w:rsidRPr="00FB3ED9" w:rsidRDefault="00E7754A" w:rsidP="00DD4AD1"/>
    <w:p w:rsidR="00E7754A" w:rsidRDefault="00E7754A" w:rsidP="00CA35AD">
      <w:r>
        <w:t xml:space="preserve">      от «_»_____     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                                                                                                № _</w:t>
      </w:r>
    </w:p>
    <w:p w:rsidR="00E7754A" w:rsidRDefault="00E7754A" w:rsidP="009F535C"/>
    <w:p w:rsidR="00E7754A" w:rsidRPr="006748CF" w:rsidRDefault="00E7754A" w:rsidP="00DD4AD1">
      <w:pPr>
        <w:jc w:val="center"/>
      </w:pPr>
      <w:r>
        <w:t>п. Липки</w:t>
      </w:r>
    </w:p>
    <w:p w:rsidR="00E7754A" w:rsidRDefault="00E7754A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7754A" w:rsidRPr="00223DCF" w:rsidRDefault="00E7754A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 Липкинского </w:t>
      </w:r>
      <w:r w:rsidRPr="00223DCF">
        <w:t>сельского поселения</w:t>
      </w:r>
    </w:p>
    <w:p w:rsidR="00E7754A" w:rsidRPr="00223DCF" w:rsidRDefault="00E7754A" w:rsidP="00046C5E">
      <w:pPr>
        <w:jc w:val="both"/>
      </w:pPr>
      <w:r w:rsidRPr="00223DCF">
        <w:t xml:space="preserve">Ромодановского муниципального района </w:t>
      </w:r>
    </w:p>
    <w:p w:rsidR="00E7754A" w:rsidRPr="00223DCF" w:rsidRDefault="00E7754A" w:rsidP="00046C5E">
      <w:pPr>
        <w:jc w:val="both"/>
      </w:pPr>
      <w:r w:rsidRPr="00223DCF">
        <w:t>Республики Мордовия за 2021 год</w:t>
      </w:r>
    </w:p>
    <w:p w:rsidR="00E7754A" w:rsidRPr="00223DCF" w:rsidRDefault="00E7754A" w:rsidP="00B204EC">
      <w:pPr>
        <w:jc w:val="both"/>
      </w:pPr>
    </w:p>
    <w:p w:rsidR="00E7754A" w:rsidRPr="00223DCF" w:rsidRDefault="00E7754A" w:rsidP="00B204EC">
      <w:pPr>
        <w:jc w:val="both"/>
      </w:pPr>
    </w:p>
    <w:p w:rsidR="00E7754A" w:rsidRPr="00223DCF" w:rsidRDefault="00E7754A" w:rsidP="00AB7FE2">
      <w:pPr>
        <w:ind w:firstLine="851"/>
      </w:pPr>
      <w:r w:rsidRPr="00223DCF">
        <w:t xml:space="preserve">В соответствии с Бюджетным кодексом Российской Федерации и на основании статьи </w:t>
      </w:r>
      <w:r>
        <w:t>36</w:t>
      </w:r>
      <w:r w:rsidRPr="00223DCF">
        <w:t xml:space="preserve"> Устава </w:t>
      </w:r>
      <w:r>
        <w:t xml:space="preserve">Липкинского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E7754A" w:rsidRPr="00223DCF" w:rsidRDefault="00E7754A" w:rsidP="00B204EC">
      <w:pPr>
        <w:jc w:val="center"/>
      </w:pPr>
    </w:p>
    <w:p w:rsidR="00E7754A" w:rsidRPr="00223DCF" w:rsidRDefault="00E7754A" w:rsidP="00B44765">
      <w:pPr>
        <w:jc w:val="center"/>
      </w:pPr>
      <w:r w:rsidRPr="00223DCF">
        <w:rPr>
          <w:b/>
        </w:rPr>
        <w:t>РЕШИЛ:</w:t>
      </w:r>
    </w:p>
    <w:p w:rsidR="00E7754A" w:rsidRPr="00223DCF" w:rsidRDefault="00E7754A" w:rsidP="00354974">
      <w:pPr>
        <w:ind w:firstLine="540"/>
        <w:jc w:val="both"/>
      </w:pPr>
      <w:r w:rsidRPr="00223DCF">
        <w:t xml:space="preserve">1. Утвердить отчет об исполнении бюджета </w:t>
      </w:r>
      <w:r>
        <w:t>Липкинского</w:t>
      </w:r>
      <w:r w:rsidRPr="00223DCF">
        <w:t xml:space="preserve"> сельского поселения  Ромодановского муниципального  района Республики Мордовия за 2021  год:</w:t>
      </w:r>
    </w:p>
    <w:p w:rsidR="00E7754A" w:rsidRPr="00223DCF" w:rsidRDefault="00E7754A" w:rsidP="00354974">
      <w:pPr>
        <w:ind w:firstLine="540"/>
        <w:jc w:val="both"/>
      </w:pPr>
      <w:r w:rsidRPr="00223DCF">
        <w:t xml:space="preserve">по доходам в  сумме </w:t>
      </w:r>
      <w:r>
        <w:t>1706,8</w:t>
      </w:r>
      <w:r w:rsidRPr="00223DCF">
        <w:t xml:space="preserve"> тыс. рублей;</w:t>
      </w:r>
    </w:p>
    <w:p w:rsidR="00E7754A" w:rsidRPr="00223DCF" w:rsidRDefault="00E7754A" w:rsidP="00354974">
      <w:pPr>
        <w:ind w:firstLine="540"/>
        <w:jc w:val="both"/>
      </w:pPr>
      <w:r w:rsidRPr="00223DCF">
        <w:t xml:space="preserve">по расходам в сумме </w:t>
      </w:r>
      <w:r>
        <w:t>1860,4</w:t>
      </w:r>
      <w:r w:rsidRPr="00223DCF">
        <w:t xml:space="preserve"> тыс. рублей;</w:t>
      </w:r>
    </w:p>
    <w:p w:rsidR="00E7754A" w:rsidRPr="00223DCF" w:rsidRDefault="00E7754A" w:rsidP="00354974">
      <w:pPr>
        <w:ind w:firstLine="540"/>
        <w:jc w:val="both"/>
      </w:pPr>
      <w:r w:rsidRPr="00223DCF">
        <w:t xml:space="preserve">при превышении расходов над доходами  в сумме </w:t>
      </w:r>
      <w:r>
        <w:t>153,6</w:t>
      </w:r>
      <w:r w:rsidRPr="00223DCF">
        <w:t xml:space="preserve"> тыс. рублей.</w:t>
      </w:r>
    </w:p>
    <w:p w:rsidR="00E7754A" w:rsidRPr="00223DCF" w:rsidRDefault="00E7754A" w:rsidP="00354974">
      <w:pPr>
        <w:ind w:firstLine="540"/>
        <w:jc w:val="both"/>
      </w:pPr>
      <w:r w:rsidRPr="00223DCF">
        <w:t>2. Утвердить показатели:</w:t>
      </w:r>
    </w:p>
    <w:p w:rsidR="00E7754A" w:rsidRPr="00223DCF" w:rsidRDefault="00E7754A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Pr="00223DCF">
        <w:t xml:space="preserve"> </w:t>
      </w:r>
      <w:r>
        <w:t>Липкинского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2021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бюджета</w:t>
      </w:r>
      <w:r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E7754A" w:rsidRPr="00223DCF" w:rsidRDefault="00E7754A" w:rsidP="00354974">
      <w:pPr>
        <w:ind w:firstLine="540"/>
        <w:jc w:val="both"/>
      </w:pPr>
      <w:r w:rsidRPr="00223DCF">
        <w:t xml:space="preserve">расходов  бюджета </w:t>
      </w:r>
      <w:r>
        <w:t>Липкинского</w:t>
      </w:r>
      <w:r w:rsidRPr="00223DCF">
        <w:t xml:space="preserve"> сельского поселения Ромодановского муниципального района в 2021 году по ведомственной стру</w:t>
      </w:r>
      <w:r>
        <w:t>ктуре расходов бюджета Липкин</w:t>
      </w:r>
      <w:r w:rsidRPr="00223DCF">
        <w:t xml:space="preserve">ского сельского поселения Ромодановского муниципального района согласно приложению </w:t>
      </w:r>
      <w:r>
        <w:t>2</w:t>
      </w:r>
      <w:r w:rsidRPr="00223DCF">
        <w:t>;</w:t>
      </w:r>
    </w:p>
    <w:p w:rsidR="00E7754A" w:rsidRPr="00223DCF" w:rsidRDefault="00E7754A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2021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E7754A" w:rsidRPr="00223DCF" w:rsidRDefault="00E7754A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>
        <w:t>Липкинского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</w:t>
      </w:r>
      <w:r>
        <w:rPr>
          <w:bCs/>
        </w:rPr>
        <w:t>за</w:t>
      </w:r>
      <w:r w:rsidRPr="00223DCF">
        <w:rPr>
          <w:bCs/>
        </w:rPr>
        <w:t xml:space="preserve"> 2021 год</w:t>
      </w:r>
      <w:r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>
        <w:rPr>
          <w:bCs/>
        </w:rPr>
        <w:t>4.</w:t>
      </w:r>
    </w:p>
    <w:p w:rsidR="00E7754A" w:rsidRPr="00223DCF" w:rsidRDefault="00E7754A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E7754A" w:rsidRDefault="00E7754A" w:rsidP="00B204EC">
      <w:pPr>
        <w:ind w:firstLine="540"/>
        <w:jc w:val="both"/>
        <w:rPr>
          <w:bCs/>
        </w:rPr>
      </w:pPr>
    </w:p>
    <w:p w:rsidR="00E7754A" w:rsidRDefault="00E7754A" w:rsidP="00B204EC">
      <w:pPr>
        <w:ind w:firstLine="540"/>
        <w:jc w:val="both"/>
        <w:rPr>
          <w:bCs/>
        </w:rPr>
      </w:pPr>
    </w:p>
    <w:p w:rsidR="00E7754A" w:rsidRPr="00223DCF" w:rsidRDefault="00E7754A" w:rsidP="00B204EC">
      <w:pPr>
        <w:ind w:firstLine="540"/>
        <w:jc w:val="both"/>
        <w:rPr>
          <w:bCs/>
        </w:rPr>
      </w:pPr>
    </w:p>
    <w:tbl>
      <w:tblPr>
        <w:tblW w:w="0" w:type="auto"/>
        <w:tblLook w:val="00A0"/>
      </w:tblPr>
      <w:tblGrid>
        <w:gridCol w:w="5204"/>
        <w:gridCol w:w="5205"/>
      </w:tblGrid>
      <w:tr w:rsidR="00E7754A" w:rsidRPr="00223DCF" w:rsidTr="00B15FC0">
        <w:tc>
          <w:tcPr>
            <w:tcW w:w="5204" w:type="dxa"/>
          </w:tcPr>
          <w:p w:rsidR="00E7754A" w:rsidRPr="00B15FC0" w:rsidRDefault="00E7754A" w:rsidP="00B15FC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B15FC0">
              <w:rPr>
                <w:b/>
              </w:rPr>
              <w:t>Глава Липкинского</w:t>
            </w:r>
          </w:p>
          <w:p w:rsidR="00E7754A" w:rsidRPr="00B15FC0" w:rsidRDefault="00E7754A" w:rsidP="00B15FC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B15FC0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E7754A" w:rsidRPr="00B15FC0" w:rsidRDefault="00E7754A" w:rsidP="00B15FC0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E7754A" w:rsidRPr="00B15FC0" w:rsidRDefault="00E7754A" w:rsidP="00B15FC0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B15FC0">
              <w:rPr>
                <w:b/>
              </w:rPr>
              <w:t>Л.П.</w:t>
            </w:r>
            <w:r>
              <w:rPr>
                <w:b/>
              </w:rPr>
              <w:t xml:space="preserve"> </w:t>
            </w:r>
            <w:r w:rsidRPr="00B15FC0">
              <w:rPr>
                <w:b/>
              </w:rPr>
              <w:t>Новикова</w:t>
            </w:r>
          </w:p>
        </w:tc>
      </w:tr>
    </w:tbl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5000" w:type="pct"/>
        <w:tblLook w:val="0000"/>
      </w:tblPr>
      <w:tblGrid>
        <w:gridCol w:w="2501"/>
        <w:gridCol w:w="3428"/>
        <w:gridCol w:w="1557"/>
        <w:gridCol w:w="1443"/>
        <w:gridCol w:w="1605"/>
      </w:tblGrid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rFonts w:ascii="Arial CYR" w:hAnsi="Arial CYR" w:cs="Arial CYR"/>
              </w:rPr>
            </w:pPr>
            <w:bookmarkStart w:id="0" w:name="RANGE!A1:E49"/>
            <w:bookmarkEnd w:id="0"/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right"/>
            </w:pPr>
          </w:p>
        </w:tc>
        <w:tc>
          <w:tcPr>
            <w:tcW w:w="218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Приложение 1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right"/>
            </w:pPr>
          </w:p>
        </w:tc>
        <w:tc>
          <w:tcPr>
            <w:tcW w:w="2186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к проекту решения Совета депутатов Липкинского сельского поселения "Об исполнении бюджета Липкинского сельского поселения Ромодановского муниципального района Республики Мордовия за 2021 год"</w:t>
            </w:r>
          </w:p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от "_" ______ 2022 года №_</w:t>
            </w:r>
          </w:p>
          <w:p w:rsidR="00E7754A" w:rsidRDefault="00E7754A">
            <w:pPr>
              <w:jc w:val="center"/>
            </w:pPr>
          </w:p>
        </w:tc>
      </w:tr>
      <w:tr w:rsidR="00E7754A" w:rsidTr="002239D7">
        <w:trPr>
          <w:trHeight w:val="540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right"/>
            </w:pPr>
          </w:p>
        </w:tc>
        <w:tc>
          <w:tcPr>
            <w:tcW w:w="218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2239D7">
        <w:trPr>
          <w:trHeight w:val="1006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rFonts w:ascii="Arial CYR" w:hAnsi="Arial CYR" w:cs="Arial CYR"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right"/>
            </w:pPr>
          </w:p>
        </w:tc>
        <w:tc>
          <w:tcPr>
            <w:tcW w:w="218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0725C5">
        <w:trPr>
          <w:trHeight w:val="102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ДОХОДЫ БЮЖЕТА ЛИПКИНСКОГО СЕЛЬСКОГО ПОСЕЛЕНИЯ РОМОДАНОВСКОГО МУНИЦИПАЛЬНОГО РАЙОНА РЕСПУБЛИКИ МОРДОВИЯ ЗА 2021 ГОД ПО КОДАМ КЛАССИФИКАЦИИ ДОХОДОВ БЮДЖЕТА</w:t>
            </w:r>
          </w:p>
        </w:tc>
      </w:tr>
      <w:tr w:rsidR="00E7754A" w:rsidTr="002239D7">
        <w:trPr>
          <w:trHeight w:val="315"/>
        </w:trPr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Default="00E7754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6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rFonts w:ascii="Arial CYR" w:hAnsi="Arial CYR" w:cs="Arial CYR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(тыс. рублей)</w:t>
            </w:r>
          </w:p>
        </w:tc>
      </w:tr>
      <w:tr w:rsidR="00E7754A" w:rsidTr="002239D7">
        <w:trPr>
          <w:trHeight w:val="900"/>
        </w:trPr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Утверждено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Исполнено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5</w:t>
            </w:r>
          </w:p>
        </w:tc>
      </w:tr>
      <w:tr w:rsidR="00E7754A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1 706,8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1 665,2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97,6</w:t>
            </w:r>
          </w:p>
        </w:tc>
      </w:tr>
      <w:tr w:rsidR="00E7754A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617,9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528,4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85,5</w:t>
            </w:r>
          </w:p>
        </w:tc>
      </w:tr>
      <w:tr w:rsidR="00E7754A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55,6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107,8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1 01 02000 01 0000 110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55,6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107,8</w:t>
            </w:r>
          </w:p>
        </w:tc>
      </w:tr>
      <w:tr w:rsidR="00E7754A" w:rsidTr="002239D7">
        <w:trPr>
          <w:trHeight w:val="156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1 01 02010 01 1000 110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51,6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106,6</w:t>
            </w:r>
          </w:p>
        </w:tc>
      </w:tr>
      <w:tr w:rsidR="00E7754A" w:rsidTr="002239D7">
        <w:trPr>
          <w:trHeight w:val="21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1 01 02020 01 1000 110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</w:tr>
      <w:tr w:rsidR="00E7754A" w:rsidTr="002239D7">
        <w:trPr>
          <w:trHeight w:val="9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1 01 02030 01 1000 110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E7754A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1 05 03000 01 0000 110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 xml:space="preserve">  Единый сельскохозяйственный налог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E7754A" w:rsidTr="002239D7">
        <w:trPr>
          <w:trHeight w:val="9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1 05 03010 01 1000 110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E7754A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1 06 00000 00 0000 000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 НА ИМУЩЕСТВО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566,0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472,8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83,5</w:t>
            </w:r>
          </w:p>
        </w:tc>
      </w:tr>
      <w:tr w:rsidR="00E7754A" w:rsidTr="00741D73">
        <w:trPr>
          <w:trHeight w:val="506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1 06 01000 00 0000 110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29,9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96,5</w:t>
            </w:r>
          </w:p>
        </w:tc>
      </w:tr>
      <w:tr w:rsidR="00E7754A" w:rsidTr="002239D7">
        <w:trPr>
          <w:trHeight w:val="15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29,9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96,5</w:t>
            </w:r>
          </w:p>
        </w:tc>
      </w:tr>
      <w:tr w:rsidR="00E7754A" w:rsidTr="00741D73">
        <w:trPr>
          <w:trHeight w:val="222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535,0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442,9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82,8</w:t>
            </w:r>
          </w:p>
        </w:tc>
      </w:tr>
      <w:tr w:rsidR="00E7754A" w:rsidTr="002239D7">
        <w:trPr>
          <w:trHeight w:val="124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445,0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376,3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84,6</w:t>
            </w:r>
          </w:p>
        </w:tc>
      </w:tr>
      <w:tr w:rsidR="00E7754A" w:rsidTr="002239D7">
        <w:trPr>
          <w:trHeight w:val="130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1 06 06043  10 1000 110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66,6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74,0</w:t>
            </w:r>
          </w:p>
        </w:tc>
      </w:tr>
      <w:tr w:rsidR="00E7754A" w:rsidTr="002239D7">
        <w:trPr>
          <w:trHeight w:val="85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1 11 00000 00 0000 000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E7754A" w:rsidTr="002239D7">
        <w:trPr>
          <w:trHeight w:val="52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1 11 05000 00 0000 120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E7754A" w:rsidTr="002239D7">
        <w:trPr>
          <w:trHeight w:val="175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1 11 05020 00 0000 120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E7754A" w:rsidTr="002239D7">
        <w:trPr>
          <w:trHeight w:val="157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1 11 05025 10 0000 120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48,1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-</w:t>
            </w:r>
          </w:p>
        </w:tc>
      </w:tr>
      <w:tr w:rsidR="00E7754A" w:rsidTr="002239D7">
        <w:trPr>
          <w:trHeight w:val="285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1 088,9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1 088,7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2 02 00000 00 0000 000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1 088,9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1 088,7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57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2 02 10000 00 0000 150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619,2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619,2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57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 xml:space="preserve">2 021 5001 00 0000 150 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E7754A" w:rsidRDefault="00E7754A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Дотация на выравнивание бюджетной обеспеченности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900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2 021 5001 10 0000 150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jc w:val="both"/>
            </w:pPr>
            <w:r>
              <w:rPr>
                <w:sz w:val="22"/>
                <w:szCs w:val="22"/>
              </w:rPr>
              <w:t>Дотация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247,0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372,2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2 02 29999 00 0000 150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Прочие субсидии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2 02 29999 10 0000 150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Прочие субсидии бюджетам сельских поселений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279,2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99,8</w:t>
            </w:r>
          </w:p>
        </w:tc>
      </w:tr>
      <w:tr w:rsidR="00E7754A" w:rsidTr="002239D7">
        <w:trPr>
          <w:trHeight w:val="555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E7754A" w:rsidTr="002239D7">
        <w:trPr>
          <w:trHeight w:val="585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</w:tr>
      <w:tr w:rsidR="00E7754A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2 02 35118 00 0000 150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на 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3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2 02 40000 00 0000 150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Иные межбюджетные трансферты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103,5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12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2 02 40014 00 0000 150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15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2 02 40014 10 0000 150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75,5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60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  <w:tr w:rsidR="00E7754A" w:rsidTr="002239D7">
        <w:trPr>
          <w:trHeight w:val="750"/>
        </w:trPr>
        <w:tc>
          <w:tcPr>
            <w:tcW w:w="118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162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E7754A" w:rsidRDefault="00E7754A" w:rsidP="009B7480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100,0</w:t>
            </w:r>
          </w:p>
        </w:tc>
      </w:tr>
    </w:tbl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11795" w:type="dxa"/>
        <w:tblInd w:w="108" w:type="dxa"/>
        <w:tblLayout w:type="fixed"/>
        <w:tblLook w:val="0000"/>
      </w:tblPr>
      <w:tblGrid>
        <w:gridCol w:w="3302"/>
        <w:gridCol w:w="916"/>
        <w:gridCol w:w="733"/>
        <w:gridCol w:w="244"/>
        <w:gridCol w:w="388"/>
        <w:gridCol w:w="102"/>
        <w:gridCol w:w="286"/>
        <w:gridCol w:w="684"/>
        <w:gridCol w:w="620"/>
        <w:gridCol w:w="557"/>
        <w:gridCol w:w="1124"/>
        <w:gridCol w:w="1005"/>
        <w:gridCol w:w="839"/>
        <w:gridCol w:w="995"/>
      </w:tblGrid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A72DBA">
            <w:r>
              <w:rPr>
                <w:sz w:val="22"/>
                <w:szCs w:val="22"/>
              </w:rPr>
              <w:t xml:space="preserve">       Приложение 2</w:t>
            </w:r>
          </w:p>
        </w:tc>
      </w:tr>
      <w:tr w:rsidR="00E7754A" w:rsidTr="00A72DBA">
        <w:trPr>
          <w:gridAfter w:val="1"/>
          <w:wAfter w:w="995" w:type="dxa"/>
          <w:trHeight w:val="80"/>
        </w:trPr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Pr="00A72DBA" w:rsidRDefault="00E7754A" w:rsidP="00112029">
            <w:pPr>
              <w:jc w:val="center"/>
              <w:rPr>
                <w:b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7754A" w:rsidRDefault="00E7754A" w:rsidP="00A72DBA">
            <w:pPr>
              <w:ind w:right="441"/>
              <w:jc w:val="center"/>
            </w:pPr>
            <w:r>
              <w:rPr>
                <w:sz w:val="22"/>
                <w:szCs w:val="22"/>
              </w:rPr>
              <w:t>к проекту решения Совета депутатов Липкинского сельского поселения "Об исполнении бюджета Липкинского сельского поселения  Ромодановского муниципального района Республики Мордовия за 2021 год" от  "_"___2022г. №_</w:t>
            </w:r>
          </w:p>
        </w:tc>
      </w:tr>
      <w:tr w:rsidR="00E7754A" w:rsidTr="009E2BDF">
        <w:trPr>
          <w:gridAfter w:val="1"/>
          <w:wAfter w:w="995" w:type="dxa"/>
          <w:trHeight w:val="210"/>
        </w:trPr>
        <w:tc>
          <w:tcPr>
            <w:tcW w:w="33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Pr="00A72DBA" w:rsidRDefault="00E7754A" w:rsidP="00112029">
            <w:pPr>
              <w:jc w:val="center"/>
              <w:rPr>
                <w:b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 w:rsidP="00112029"/>
        </w:tc>
      </w:tr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 w:rsidP="00112029"/>
        </w:tc>
      </w:tr>
      <w:tr w:rsidR="00E7754A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 w:rsidP="00112029"/>
        </w:tc>
      </w:tr>
      <w:tr w:rsidR="00E7754A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/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 w:rsidP="00112029"/>
        </w:tc>
      </w:tr>
      <w:tr w:rsidR="00E7754A" w:rsidTr="009E2BDF">
        <w:trPr>
          <w:gridAfter w:val="1"/>
          <w:wAfter w:w="995" w:type="dxa"/>
          <w:trHeight w:val="1140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8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 w:rsidP="00112029"/>
        </w:tc>
      </w:tr>
      <w:tr w:rsidR="00E7754A" w:rsidTr="009E2BDF">
        <w:trPr>
          <w:trHeight w:val="1290"/>
        </w:trPr>
        <w:tc>
          <w:tcPr>
            <w:tcW w:w="1179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ЛИПКИНСКОГО СЕЛЬСКОГО ПОСЕЛЕНИЯ             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                                                       РЕСПУБЛИКИ МОРДОВИЯ   ЗА 2021 ГОД                                                                                                                                                                                             ПО ВЕДОМСТВЕННОЙ СТРУКТУРЕ РАСХОДОВ </w:t>
            </w:r>
          </w:p>
        </w:tc>
      </w:tr>
      <w:tr w:rsidR="00E7754A" w:rsidTr="009B7480">
        <w:trPr>
          <w:trHeight w:val="276"/>
        </w:trPr>
        <w:tc>
          <w:tcPr>
            <w:tcW w:w="11795" w:type="dxa"/>
            <w:gridSpan w:val="14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7754A" w:rsidRDefault="00E7754A" w:rsidP="00112029">
            <w:pPr>
              <w:rPr>
                <w:b/>
                <w:bCs/>
              </w:rPr>
            </w:pPr>
          </w:p>
        </w:tc>
      </w:tr>
      <w:tr w:rsidR="00E7754A" w:rsidTr="00A72DBA">
        <w:trPr>
          <w:gridAfter w:val="1"/>
          <w:wAfter w:w="995" w:type="dxa"/>
          <w:trHeight w:val="81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754A" w:rsidRDefault="00E7754A" w:rsidP="00112029">
            <w:pPr>
              <w:rPr>
                <w:b/>
                <w:b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112029">
            <w:pPr>
              <w:rPr>
                <w:b/>
                <w:bCs/>
              </w:rPr>
            </w:pPr>
          </w:p>
        </w:tc>
        <w:tc>
          <w:tcPr>
            <w:tcW w:w="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112029">
            <w:pPr>
              <w:rPr>
                <w:b/>
                <w:bCs/>
              </w:rPr>
            </w:pP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112029">
            <w:pPr>
              <w:rPr>
                <w:b/>
                <w:bCs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112029">
            <w:pPr>
              <w:rPr>
                <w:b/>
                <w:bCs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Утверж</w:t>
            </w:r>
          </w:p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</w:t>
            </w:r>
          </w:p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нено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 испол</w:t>
            </w:r>
          </w:p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E7754A" w:rsidTr="00A72DBA">
        <w:trPr>
          <w:gridAfter w:val="1"/>
          <w:wAfter w:w="995" w:type="dxa"/>
          <w:trHeight w:val="2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E7754A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rPr>
                <w:b/>
                <w:bCs/>
              </w:rPr>
            </w:pPr>
            <w:bookmarkStart w:id="1" w:name="RANGE!A15:I106"/>
            <w:bookmarkEnd w:id="1"/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E7754A" w:rsidTr="00A72DBA">
        <w:trPr>
          <w:gridAfter w:val="1"/>
          <w:wAfter w:w="995" w:type="dxa"/>
          <w:trHeight w:val="6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1 406,3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1 360,1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94,8</w:t>
            </w:r>
          </w:p>
        </w:tc>
      </w:tr>
      <w:tr w:rsidR="00E7754A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97,3</w:t>
            </w:r>
          </w:p>
        </w:tc>
      </w:tr>
      <w:tr w:rsidR="00E7754A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97,3</w:t>
            </w:r>
          </w:p>
        </w:tc>
      </w:tr>
      <w:tr w:rsidR="00E7754A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97,3</w:t>
            </w:r>
          </w:p>
        </w:tc>
      </w:tr>
      <w:tr w:rsidR="00E7754A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96,2</w:t>
            </w:r>
          </w:p>
        </w:tc>
      </w:tr>
      <w:tr w:rsidR="00E7754A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96,2</w:t>
            </w:r>
          </w:p>
        </w:tc>
      </w:tr>
      <w:tr w:rsidR="00E7754A" w:rsidTr="009E2BDF">
        <w:trPr>
          <w:gridAfter w:val="1"/>
          <w:wAfter w:w="995" w:type="dxa"/>
          <w:trHeight w:val="529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96,2</w:t>
            </w:r>
          </w:p>
        </w:tc>
      </w:tr>
      <w:tr w:rsidR="00E7754A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96,2</w:t>
            </w:r>
          </w:p>
        </w:tc>
      </w:tr>
      <w:tr w:rsidR="00E7754A" w:rsidTr="009B7480">
        <w:trPr>
          <w:gridAfter w:val="1"/>
          <w:wAfter w:w="995" w:type="dxa"/>
          <w:trHeight w:val="16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65 1 00 44200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B7480">
        <w:trPr>
          <w:gridAfter w:val="1"/>
          <w:wAfter w:w="995" w:type="dxa"/>
          <w:trHeight w:val="90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96,5</w:t>
            </w:r>
          </w:p>
        </w:tc>
      </w:tr>
      <w:tr w:rsidR="00E7754A" w:rsidTr="009E2BDF">
        <w:trPr>
          <w:gridAfter w:val="1"/>
          <w:wAfter w:w="995" w:type="dxa"/>
          <w:trHeight w:val="5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96,5</w:t>
            </w:r>
          </w:p>
        </w:tc>
      </w:tr>
      <w:tr w:rsidR="00E7754A" w:rsidTr="009E2BDF">
        <w:trPr>
          <w:gridAfter w:val="1"/>
          <w:wAfter w:w="995" w:type="dxa"/>
          <w:trHeight w:val="9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 xml:space="preserve">65 2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96,5</w:t>
            </w:r>
          </w:p>
        </w:tc>
      </w:tr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95,1</w:t>
            </w:r>
          </w:p>
        </w:tc>
      </w:tr>
      <w:tr w:rsidR="00E7754A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95,1</w:t>
            </w:r>
          </w:p>
        </w:tc>
      </w:tr>
      <w:tr w:rsidR="00E7754A" w:rsidTr="009E2BDF">
        <w:trPr>
          <w:gridAfter w:val="1"/>
          <w:wAfter w:w="995" w:type="dxa"/>
          <w:trHeight w:val="529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95,1</w:t>
            </w:r>
          </w:p>
        </w:tc>
      </w:tr>
      <w:tr w:rsidR="00E7754A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95,1</w:t>
            </w:r>
          </w:p>
        </w:tc>
      </w:tr>
      <w:tr w:rsidR="00E7754A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309,8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300,6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97,0</w:t>
            </w:r>
          </w:p>
        </w:tc>
      </w:tr>
      <w:tr w:rsidR="00E7754A" w:rsidTr="009E2BDF">
        <w:trPr>
          <w:gridAfter w:val="1"/>
          <w:wAfter w:w="995" w:type="dxa"/>
          <w:trHeight w:val="55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96,8</w:t>
            </w:r>
          </w:p>
        </w:tc>
      </w:tr>
      <w:tr w:rsidR="00E7754A" w:rsidTr="009B7480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96,8</w:t>
            </w:r>
          </w:p>
        </w:tc>
      </w:tr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850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55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Субсидии на софинансирова-</w:t>
            </w:r>
          </w:p>
          <w:p w:rsidR="00E7754A" w:rsidRDefault="00E7754A" w:rsidP="00112029">
            <w:r>
              <w:rPr>
                <w:sz w:val="22"/>
                <w:szCs w:val="22"/>
              </w:rPr>
              <w:t>ние расходных обязательств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65 2 00 44200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8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Субсидии на софинансирова-</w:t>
            </w:r>
          </w:p>
          <w:p w:rsidR="00E7754A" w:rsidRDefault="00E7754A" w:rsidP="00112029">
            <w:r>
              <w:rPr>
                <w:sz w:val="22"/>
                <w:szCs w:val="22"/>
              </w:rPr>
              <w:t>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65 2 00 44205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18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89 100 77000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178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17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 xml:space="preserve">89 1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E7754A" w:rsidRDefault="00E7754A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1,5</w:t>
            </w:r>
          </w:p>
        </w:tc>
      </w:tr>
      <w:tr w:rsidR="00E7754A" w:rsidTr="00A72DBA">
        <w:trPr>
          <w:gridAfter w:val="1"/>
          <w:wAfter w:w="995" w:type="dxa"/>
          <w:trHeight w:val="87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Проведение выборов депутатов Липкинского сельского поселения  Ромодановского муниципального района Республики Мордовии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7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</w:rPr>
              <w:t>Специальные расходы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07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880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A72DBA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85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69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Резервные фонды администрации Липкинского сельского поселения Ромодановского муниципального района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E7754A" w:rsidRDefault="00E7754A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E7754A" w:rsidRDefault="00E7754A" w:rsidP="009E2BDF"/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gridAfter w:val="1"/>
          <w:wAfter w:w="995" w:type="dxa"/>
          <w:trHeight w:val="3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Подпрограмма повышение эффективности межбюджетных отношений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Основное мероприятие "Обеспечение и осуществление органами местного самоуправления отдельных государственных полномочий"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02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9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00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B7480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03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89 100 80190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12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129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Подпрограмма «Комплексное развитие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 регионального и межмуниципального, а так же местного значения"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9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10 1 01 44100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360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67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 w:rsidP="00112029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04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09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gridAfter w:val="1"/>
          <w:wAfter w:w="995" w:type="dxa"/>
          <w:trHeight w:val="30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7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"Комплексное развитие  системы коммунальной инфраструктуры Липкинского сельского поселения Ромода-</w:t>
            </w:r>
          </w:p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новского муниципального района Республики Мордовия на 2018-2028 гг"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"Комплекное развитие систем  коммунальной инфраструктуры Липкинского сельского поселения Ромода-</w:t>
            </w:r>
          </w:p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новского муниципального района Республики Мордовия на 2018-2028гг"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66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2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270"/>
        </w:trPr>
        <w:tc>
          <w:tcPr>
            <w:tcW w:w="330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930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121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58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89 100 03000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E7754A" w:rsidRDefault="00E7754A" w:rsidP="009E2BDF">
            <w:pPr>
              <w:rPr>
                <w:color w:val="00000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138,0</w:t>
            </w:r>
          </w:p>
        </w:tc>
      </w:tr>
      <w:tr w:rsidR="00E7754A" w:rsidTr="009E2BDF">
        <w:trPr>
          <w:gridAfter w:val="1"/>
          <w:wAfter w:w="995" w:type="dxa"/>
          <w:trHeight w:val="64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43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gridAfter w:val="1"/>
          <w:wAfter w:w="995" w:type="dxa"/>
          <w:trHeight w:val="330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 w:rsidP="001120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89 1 00 03010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310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112029">
            <w:r>
              <w:rPr>
                <w:sz w:val="22"/>
                <w:szCs w:val="22"/>
              </w:rPr>
              <w:t>100,0</w:t>
            </w:r>
          </w:p>
        </w:tc>
      </w:tr>
    </w:tbl>
    <w:p w:rsidR="00E7754A" w:rsidRDefault="00E7754A" w:rsidP="00C26A73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11650" w:type="dxa"/>
        <w:tblInd w:w="108" w:type="dxa"/>
        <w:tblLook w:val="0000"/>
      </w:tblPr>
      <w:tblGrid>
        <w:gridCol w:w="4443"/>
        <w:gridCol w:w="596"/>
        <w:gridCol w:w="656"/>
        <w:gridCol w:w="596"/>
        <w:gridCol w:w="189"/>
        <w:gridCol w:w="387"/>
        <w:gridCol w:w="296"/>
        <w:gridCol w:w="546"/>
        <w:gridCol w:w="984"/>
        <w:gridCol w:w="307"/>
        <w:gridCol w:w="717"/>
        <w:gridCol w:w="1933"/>
      </w:tblGrid>
      <w:tr w:rsidR="00E7754A" w:rsidTr="00C978AA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bookmarkStart w:id="2" w:name="RANGE!A1:J105"/>
            <w:bookmarkEnd w:id="2"/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245B67">
            <w:r>
              <w:rPr>
                <w:sz w:val="22"/>
                <w:szCs w:val="22"/>
              </w:rPr>
              <w:t xml:space="preserve">         Приложение 3</w:t>
            </w:r>
          </w:p>
        </w:tc>
      </w:tr>
      <w:tr w:rsidR="00E7754A" w:rsidTr="00C978AA">
        <w:trPr>
          <w:trHeight w:val="16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7754A" w:rsidRDefault="00E7754A" w:rsidP="00245B67">
            <w:r>
              <w:rPr>
                <w:sz w:val="22"/>
                <w:szCs w:val="22"/>
              </w:rPr>
              <w:t>к проекту решения Совета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депутатов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Липкинского сельского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поселения "Об исполнении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бюджета Липкинского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сельского поселения 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Ромодановского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муниципального района </w:t>
            </w:r>
          </w:p>
          <w:p w:rsidR="00E7754A" w:rsidRDefault="00E7754A" w:rsidP="00245B67">
            <w:r>
              <w:rPr>
                <w:sz w:val="22"/>
                <w:szCs w:val="22"/>
              </w:rPr>
              <w:t xml:space="preserve">Республики Мордовия </w:t>
            </w:r>
          </w:p>
          <w:p w:rsidR="00E7754A" w:rsidRDefault="00E7754A" w:rsidP="00245B67">
            <w:r>
              <w:rPr>
                <w:sz w:val="22"/>
                <w:szCs w:val="22"/>
              </w:rPr>
              <w:t>за 2021 год"</w:t>
            </w:r>
          </w:p>
        </w:tc>
      </w:tr>
      <w:tr w:rsidR="00E7754A" w:rsidTr="00C978AA">
        <w:trPr>
          <w:trHeight w:val="21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C978AA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C978AA">
        <w:trPr>
          <w:trHeight w:val="31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C978AA">
        <w:trPr>
          <w:trHeight w:val="31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C978AA">
        <w:trPr>
          <w:trHeight w:val="94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Default="00E7754A"/>
        </w:tc>
      </w:tr>
      <w:tr w:rsidR="00E7754A" w:rsidTr="00C978AA">
        <w:trPr>
          <w:trHeight w:val="39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Default="00E7754A" w:rsidP="00245B67">
            <w:r>
              <w:rPr>
                <w:sz w:val="22"/>
                <w:szCs w:val="22"/>
              </w:rPr>
              <w:t>от "_" _______2022 года №_</w:t>
            </w:r>
          </w:p>
        </w:tc>
      </w:tr>
      <w:tr w:rsidR="00E7754A" w:rsidTr="00C978AA">
        <w:trPr>
          <w:trHeight w:val="46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1200"/>
        </w:trPr>
        <w:tc>
          <w:tcPr>
            <w:tcW w:w="116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754A" w:rsidRDefault="00E7754A" w:rsidP="00245B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                                                                                                                                                                                               ЛИПКИНСКОГО СЕЛЬСКОГО ПОСЕЛЕНИЯ                                                                                                                         РОМОДАНОВСКОГО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 2021 ГОД ПО РАЗДЕЛАМ И ПОДРАЗДЕЛАМ КЛАССИФИКАЦИИ</w:t>
            </w:r>
          </w:p>
          <w:p w:rsidR="00E7754A" w:rsidRDefault="00E7754A" w:rsidP="00245B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РАСХОДОВ БЮДЖЕТА</w:t>
            </w:r>
          </w:p>
        </w:tc>
      </w:tr>
      <w:tr w:rsidR="00E7754A" w:rsidTr="00C978AA">
        <w:trPr>
          <w:trHeight w:val="21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245B67">
            <w:pPr>
              <w:ind w:right="1356"/>
            </w:pPr>
            <w:r>
              <w:rPr>
                <w:sz w:val="22"/>
                <w:szCs w:val="22"/>
              </w:rPr>
              <w:t>(тыс. рублей)</w:t>
            </w:r>
          </w:p>
        </w:tc>
      </w:tr>
      <w:tr w:rsidR="00E7754A" w:rsidTr="00C978AA">
        <w:trPr>
          <w:trHeight w:val="28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4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3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245B6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Сумма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rPr>
                <w:b/>
                <w:bCs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rPr>
                <w:b/>
                <w:bCs/>
              </w:rPr>
            </w:pPr>
          </w:p>
        </w:tc>
        <w:tc>
          <w:tcPr>
            <w:tcW w:w="14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rPr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Утверж</w:t>
            </w:r>
          </w:p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</w:t>
            </w:r>
          </w:p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нено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</w:t>
            </w:r>
          </w:p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испол</w:t>
            </w:r>
          </w:p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E7754A" w:rsidTr="00C978AA">
        <w:trPr>
          <w:trHeight w:val="2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245B6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E7754A" w:rsidTr="00C978AA">
        <w:trPr>
          <w:trHeight w:val="2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rPr>
                <w:b/>
                <w:bCs/>
              </w:rPr>
            </w:pPr>
            <w:bookmarkStart w:id="3" w:name="RANGE!A15:H105"/>
            <w:bookmarkEnd w:id="3"/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1 860,4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96,2</w:t>
            </w:r>
          </w:p>
        </w:tc>
      </w:tr>
      <w:tr w:rsidR="00E7754A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1 406,3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1 360,1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96,7</w:t>
            </w:r>
          </w:p>
        </w:tc>
      </w:tr>
      <w:tr w:rsidR="00E7754A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97,3</w:t>
            </w:r>
          </w:p>
        </w:tc>
      </w:tr>
      <w:tr w:rsidR="00E7754A" w:rsidTr="00C978AA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97,3</w:t>
            </w:r>
          </w:p>
        </w:tc>
      </w:tr>
      <w:tr w:rsidR="00E7754A" w:rsidTr="00C978AA">
        <w:trPr>
          <w:trHeight w:val="2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418,4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97,3</w:t>
            </w:r>
          </w:p>
        </w:tc>
      </w:tr>
      <w:tr w:rsidR="00E7754A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65 1 00 1000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96,2</w:t>
            </w:r>
          </w:p>
        </w:tc>
      </w:tr>
      <w:tr w:rsidR="00E7754A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96,2</w:t>
            </w:r>
          </w:p>
        </w:tc>
      </w:tr>
      <w:tr w:rsidR="00E7754A" w:rsidTr="00C978AA">
        <w:trPr>
          <w:trHeight w:val="12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96,2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65 1 00 1150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298,4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96,2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65 1 00 4200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99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trHeight w:val="12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65 1 00 4205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Функционирование Правительства Российской Федерации, высших   исполнительных органов государственной    власти субъектов Российской Федерации, местных администраций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96,5</w:t>
            </w:r>
          </w:p>
        </w:tc>
      </w:tr>
      <w:tr w:rsidR="00E7754A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65 0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96,5</w:t>
            </w:r>
          </w:p>
        </w:tc>
      </w:tr>
      <w:tr w:rsidR="00E7754A" w:rsidTr="009E2BDF">
        <w:trPr>
          <w:trHeight w:val="90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 xml:space="preserve">65 2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940,2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96,5</w:t>
            </w:r>
          </w:p>
        </w:tc>
      </w:tr>
      <w:tr w:rsidR="00E7754A" w:rsidTr="00C978AA">
        <w:trPr>
          <w:trHeight w:val="30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95,1</w:t>
            </w:r>
          </w:p>
        </w:tc>
      </w:tr>
      <w:tr w:rsidR="00E7754A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 xml:space="preserve">Расходы на выплаты по оплате труда работников  органов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65 2 00 1110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95,1</w:t>
            </w:r>
          </w:p>
        </w:tc>
      </w:tr>
      <w:tr w:rsidR="00E7754A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95,1</w:t>
            </w:r>
          </w:p>
        </w:tc>
      </w:tr>
      <w:tr w:rsidR="00E7754A" w:rsidTr="009B7480">
        <w:trPr>
          <w:trHeight w:val="411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505,2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480,5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95,1</w:t>
            </w:r>
          </w:p>
        </w:tc>
      </w:tr>
      <w:tr w:rsidR="00E7754A" w:rsidTr="009B7480">
        <w:trPr>
          <w:trHeight w:val="47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309,8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300,6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97,0</w:t>
            </w:r>
          </w:p>
        </w:tc>
      </w:tr>
      <w:tr w:rsidR="00E7754A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96,8</w:t>
            </w:r>
          </w:p>
        </w:tc>
      </w:tr>
      <w:tr w:rsidR="00E7754A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96,8</w:t>
            </w:r>
          </w:p>
        </w:tc>
      </w:tr>
      <w:tr w:rsidR="00E7754A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65 2 00 1120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850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23,8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B7480">
        <w:trPr>
          <w:trHeight w:val="296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65 2 00 4200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8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2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65 2 00 4205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6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65 2 0044205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E2BDF">
        <w:trPr>
          <w:trHeight w:val="85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12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18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89 100 77000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17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9B7480">
        <w:trPr>
          <w:trHeight w:val="406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 xml:space="preserve">89 1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4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89 100 41000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выборов депутатов Липкинского сельского поселения  Ромодановского муниципального района Республики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B7480">
        <w:trPr>
          <w:trHeight w:val="2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4516D4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</w:rPr>
              <w:t>Специальные расходы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07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880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Резервные фонды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9E2BDF">
        <w:trPr>
          <w:trHeight w:val="90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12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9B7480">
        <w:trPr>
          <w:trHeight w:val="411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фонды администрации Липкинского сельского поселения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9B7480">
        <w:trPr>
          <w:trHeight w:val="26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C978AA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754A" w:rsidRDefault="00E7754A">
            <w:r>
              <w:rPr>
                <w:sz w:val="22"/>
                <w:szCs w:val="22"/>
              </w:rPr>
              <w:t>11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89 100 41180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870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 </w:t>
            </w:r>
          </w:p>
        </w:tc>
      </w:tr>
      <w:tr w:rsidR="00E7754A" w:rsidTr="009B7480">
        <w:trPr>
          <w:trHeight w:val="328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b/>
                <w:bCs/>
                <w:color w:val="000000"/>
              </w:rPr>
            </w:pPr>
          </w:p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Подпрограмма повышение эффективности межбюджетных отношений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Основное мероприятие "Обеспечение и осуществление органами местного самоуправления отдельных государственных полномочий"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8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1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5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B7480">
        <w:trPr>
          <w:trHeight w:val="44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75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17 3 02 1180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4516D4">
        <w:trPr>
          <w:trHeight w:val="57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2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2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4516D4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9B7480">
        <w:trPr>
          <w:trHeight w:val="383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7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89 1 00 0190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11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ind w:left="-58" w:hanging="43"/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129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Подпрограмма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ind w:hanging="43"/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8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 регионального и межмуниципального, а так же местного значения"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10 1 01 4100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9B7480">
        <w:trPr>
          <w:trHeight w:val="42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754A" w:rsidRDefault="00E7754A"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09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10 1 01 4102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133,2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84,5</w:t>
            </w:r>
          </w:p>
        </w:tc>
      </w:tr>
      <w:tr w:rsidR="00E7754A" w:rsidTr="009E2BDF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системы коммунальной инфра-</w:t>
            </w:r>
          </w:p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структуры Липкинского сельского посе-ления Ромодановского муниципального района Респуб. Мордовия на 2018-2028гг"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17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 развитие системы  коммунальной инфраструктуры Липкинского сельского поселения Ромодановского муниципального района Республики Мордовия на 2018-2028гг"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ind w:hanging="43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4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10 1 0143010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240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754A" w:rsidTr="009E2BDF">
        <w:trPr>
          <w:trHeight w:val="33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100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 сельского поселения Ромодановского муниципального района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6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58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89 1 00 3010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300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  <w:tr w:rsidR="00E7754A" w:rsidTr="00C978AA">
        <w:trPr>
          <w:trHeight w:val="30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E7754A" w:rsidRDefault="00E7754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89 1 0003010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r>
              <w:rPr>
                <w:sz w:val="22"/>
                <w:szCs w:val="22"/>
              </w:rPr>
              <w:t>310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>
            <w:pPr>
              <w:jc w:val="center"/>
            </w:pPr>
            <w:r>
              <w:rPr>
                <w:sz w:val="22"/>
                <w:szCs w:val="22"/>
              </w:rPr>
              <w:t>138,0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Default="00E7754A" w:rsidP="00733869">
            <w:r>
              <w:rPr>
                <w:sz w:val="22"/>
                <w:szCs w:val="22"/>
              </w:rPr>
              <w:t>100,0</w:t>
            </w:r>
          </w:p>
        </w:tc>
      </w:tr>
    </w:tbl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10695" w:type="dxa"/>
        <w:tblInd w:w="93" w:type="dxa"/>
        <w:tblLayout w:type="fixed"/>
        <w:tblLook w:val="0000"/>
      </w:tblPr>
      <w:tblGrid>
        <w:gridCol w:w="2655"/>
        <w:gridCol w:w="4200"/>
        <w:gridCol w:w="960"/>
        <w:gridCol w:w="984"/>
        <w:gridCol w:w="936"/>
        <w:gridCol w:w="960"/>
      </w:tblGrid>
      <w:tr w:rsidR="00E7754A" w:rsidTr="003A2EED">
        <w:trPr>
          <w:trHeight w:val="31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7754A" w:rsidRPr="009B7480" w:rsidRDefault="00E7754A">
            <w:pPr>
              <w:jc w:val="center"/>
            </w:pPr>
            <w:r w:rsidRPr="009B7480">
              <w:rPr>
                <w:sz w:val="22"/>
                <w:szCs w:val="22"/>
              </w:rPr>
              <w:t>Приложение 4</w:t>
            </w:r>
          </w:p>
        </w:tc>
      </w:tr>
      <w:tr w:rsidR="00E7754A" w:rsidTr="003A2EED">
        <w:trPr>
          <w:trHeight w:val="75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Pr="009B7480" w:rsidRDefault="00E7754A">
            <w:pPr>
              <w:jc w:val="center"/>
            </w:pPr>
            <w:r w:rsidRPr="009B7480">
              <w:rPr>
                <w:sz w:val="22"/>
                <w:szCs w:val="22"/>
              </w:rPr>
              <w:t xml:space="preserve">к  </w:t>
            </w:r>
            <w:r>
              <w:rPr>
                <w:sz w:val="22"/>
                <w:szCs w:val="22"/>
              </w:rPr>
              <w:t xml:space="preserve">проекту </w:t>
            </w:r>
            <w:r w:rsidRPr="009B7480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я</w:t>
            </w:r>
            <w:r w:rsidRPr="009B7480">
              <w:rPr>
                <w:sz w:val="22"/>
                <w:szCs w:val="22"/>
              </w:rPr>
              <w:t xml:space="preserve">  Совета депутатов Липкинского сельского поселения</w:t>
            </w:r>
          </w:p>
        </w:tc>
      </w:tr>
      <w:tr w:rsidR="00E7754A" w:rsidTr="003A2EED">
        <w:trPr>
          <w:trHeight w:val="78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Pr="009B7480" w:rsidRDefault="00E7754A">
            <w:pPr>
              <w:jc w:val="center"/>
            </w:pPr>
            <w:r w:rsidRPr="009B7480">
              <w:rPr>
                <w:sz w:val="22"/>
                <w:szCs w:val="22"/>
              </w:rPr>
              <w:t xml:space="preserve">"Об исполнении бюджета Липкинского сельского поселения  Ромодановского </w:t>
            </w:r>
          </w:p>
        </w:tc>
      </w:tr>
      <w:tr w:rsidR="00E7754A" w:rsidTr="003A2EED">
        <w:trPr>
          <w:trHeight w:val="66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754A" w:rsidRPr="009B7480" w:rsidRDefault="00E7754A">
            <w:pPr>
              <w:jc w:val="center"/>
            </w:pPr>
            <w:r w:rsidRPr="009B7480">
              <w:rPr>
                <w:sz w:val="22"/>
                <w:szCs w:val="22"/>
              </w:rPr>
              <w:t xml:space="preserve">муниципального района Республики Мордовия за 2021 год" </w:t>
            </w:r>
          </w:p>
        </w:tc>
      </w:tr>
      <w:tr w:rsidR="00E7754A" w:rsidTr="003A2EED">
        <w:trPr>
          <w:trHeight w:val="31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 w:rsidP="003A2EED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Default="00E7754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754A" w:rsidRPr="009B7480" w:rsidRDefault="00E7754A">
            <w:pPr>
              <w:jc w:val="center"/>
            </w:pPr>
            <w:r w:rsidRPr="009B7480">
              <w:rPr>
                <w:sz w:val="22"/>
                <w:szCs w:val="22"/>
              </w:rPr>
              <w:t xml:space="preserve">               от "_" _____ 2022 г. №_</w:t>
            </w:r>
          </w:p>
        </w:tc>
      </w:tr>
      <w:tr w:rsidR="00E7754A" w:rsidTr="003A2EED">
        <w:trPr>
          <w:trHeight w:val="1335"/>
        </w:trPr>
        <w:tc>
          <w:tcPr>
            <w:tcW w:w="1069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Default="00E7754A" w:rsidP="003A2EED">
            <w:pPr>
              <w:jc w:val="center"/>
              <w:rPr>
                <w:b/>
                <w:bCs/>
              </w:rPr>
            </w:pPr>
            <w:r w:rsidRPr="009E2BDF">
              <w:rPr>
                <w:b/>
                <w:bCs/>
                <w:sz w:val="22"/>
                <w:szCs w:val="22"/>
              </w:rPr>
              <w:t xml:space="preserve">ИСТОЧНИКИ                                                                                                                                                                  ФИНАНСИРОВАНИЯ ДЕФИЦИТА ЛИПКИНСКОГО СЕЛЬСКОГО ПОСЕЛЕНИЯ РОМОДАНОВСКОГО МУНИЦИПАЛЬНОГО РАЙОНА РЕСПУБЛИКИ МОРДОВИЯ ЗА 2021 ГОД ПО КОДАМ КЛАССИФИКАЦИИ ИСТОЧНИКОВ ФИНАНСИРОВАНИЯ </w:t>
            </w:r>
            <w:r w:rsidRPr="00A72DBA">
              <w:rPr>
                <w:b/>
                <w:bCs/>
                <w:sz w:val="22"/>
                <w:szCs w:val="22"/>
              </w:rPr>
              <w:t>ДЕФИЦИТОВ БЮДЖЕТОВ</w:t>
            </w:r>
          </w:p>
          <w:p w:rsidR="00E7754A" w:rsidRDefault="00E7754A" w:rsidP="003A2EED">
            <w:pPr>
              <w:jc w:val="center"/>
              <w:rPr>
                <w:b/>
                <w:bCs/>
              </w:rPr>
            </w:pPr>
          </w:p>
        </w:tc>
      </w:tr>
      <w:tr w:rsidR="00E7754A" w:rsidRPr="003A2EED" w:rsidTr="003A2EED">
        <w:trPr>
          <w:trHeight w:val="375"/>
        </w:trPr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754A" w:rsidRPr="003A2EED" w:rsidRDefault="00E7754A" w:rsidP="003A2EED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</w:t>
            </w:r>
            <w:r w:rsidRPr="003A2EED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7754A" w:rsidRPr="003A2EED" w:rsidRDefault="00E7754A" w:rsidP="003A2EED">
            <w:pPr>
              <w:tabs>
                <w:tab w:val="left" w:pos="2622"/>
              </w:tabs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Pr="003A2EED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E7754A" w:rsidRPr="003A2EED" w:rsidTr="00C978AA">
        <w:trPr>
          <w:trHeight w:val="1470"/>
        </w:trPr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>
            <w:pPr>
              <w:rPr>
                <w:b/>
                <w:bCs/>
              </w:rPr>
            </w:pPr>
          </w:p>
        </w:tc>
        <w:tc>
          <w:tcPr>
            <w:tcW w:w="5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Утверж</w:t>
            </w:r>
          </w:p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дено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Испол</w:t>
            </w:r>
            <w:r>
              <w:rPr>
                <w:b/>
                <w:bCs/>
                <w:sz w:val="22"/>
                <w:szCs w:val="22"/>
              </w:rPr>
              <w:t>нено</w:t>
            </w:r>
          </w:p>
          <w:p w:rsidR="00E7754A" w:rsidRPr="003A2EED" w:rsidRDefault="00E7754A" w:rsidP="003A2EED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Проце</w:t>
            </w:r>
            <w:r>
              <w:rPr>
                <w:b/>
                <w:bCs/>
                <w:sz w:val="22"/>
                <w:szCs w:val="22"/>
              </w:rPr>
              <w:t>нт</w:t>
            </w:r>
          </w:p>
          <w:p w:rsidR="00E7754A" w:rsidRDefault="00E7754A" w:rsidP="003A2EED">
            <w:pPr>
              <w:ind w:right="132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испол</w:t>
            </w:r>
          </w:p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нения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>
            <w:pPr>
              <w:jc w:val="center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7754A" w:rsidRPr="003A2EED" w:rsidTr="00C978AA">
        <w:trPr>
          <w:trHeight w:val="9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E7754A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97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000 01 03 01 00 00 0000 000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94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99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-1 706,8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-1</w:t>
            </w:r>
            <w:r>
              <w:rPr>
                <w:b/>
                <w:bCs/>
                <w:sz w:val="22"/>
                <w:szCs w:val="22"/>
              </w:rPr>
              <w:t>655,3</w:t>
            </w:r>
            <w:r w:rsidRPr="003A2EED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>
              <w:rPr>
                <w:sz w:val="22"/>
                <w:szCs w:val="22"/>
              </w:rPr>
              <w:t>-1655,3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435"/>
        </w:trPr>
        <w:tc>
          <w:tcPr>
            <w:tcW w:w="2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-1 706,8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655,3</w:t>
            </w:r>
            <w:r w:rsidRPr="003A2E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E7754A" w:rsidRPr="003A2EED" w:rsidTr="00C978AA">
        <w:trPr>
          <w:trHeight w:val="276"/>
        </w:trPr>
        <w:tc>
          <w:tcPr>
            <w:tcW w:w="2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</w:p>
        </w:tc>
        <w:tc>
          <w:tcPr>
            <w:tcW w:w="5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/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/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/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/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1 897,2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1 789,8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</w:t>
            </w:r>
            <w:r w:rsidRPr="003A2EED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</w:p>
        </w:tc>
        <w:tc>
          <w:tcPr>
            <w:tcW w:w="5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/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/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/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4A" w:rsidRPr="003A2EED" w:rsidRDefault="00E7754A" w:rsidP="003A2EED"/>
        </w:tc>
      </w:tr>
      <w:tr w:rsidR="00E7754A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1 897,2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1 789,8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E7754A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E7754A" w:rsidRPr="003A2EED" w:rsidTr="00C978AA">
        <w:trPr>
          <w:trHeight w:val="63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b/>
                <w:bCs/>
                <w:sz w:val="18"/>
                <w:szCs w:val="18"/>
              </w:rPr>
            </w:pPr>
            <w:r w:rsidRPr="003A2EED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jc w:val="both"/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E7754A" w:rsidRPr="003A2EED" w:rsidTr="00C978AA">
        <w:trPr>
          <w:trHeight w:val="76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E7754A" w:rsidRPr="003A2EED" w:rsidTr="00741D73">
        <w:trPr>
          <w:trHeight w:val="793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E7754A" w:rsidRPr="003A2EED" w:rsidTr="00C978AA">
        <w:trPr>
          <w:trHeight w:val="127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5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r w:rsidRPr="003A2EED">
              <w:rPr>
                <w:sz w:val="22"/>
                <w:szCs w:val="22"/>
              </w:rPr>
              <w:t> </w:t>
            </w:r>
          </w:p>
        </w:tc>
      </w:tr>
      <w:tr w:rsidR="00E7754A" w:rsidRPr="003A2EED" w:rsidTr="00C978AA">
        <w:trPr>
          <w:trHeight w:val="94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 w:rsidP="003A2EED">
            <w:pPr>
              <w:rPr>
                <w:sz w:val="18"/>
                <w:szCs w:val="18"/>
              </w:rPr>
            </w:pPr>
            <w:r w:rsidRPr="003A2EED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Итого источников внутреннего финансирования дефицита бюджета</w:t>
            </w:r>
            <w:r>
              <w:rPr>
                <w:sz w:val="22"/>
                <w:szCs w:val="22"/>
              </w:rPr>
              <w:t xml:space="preserve"> </w:t>
            </w:r>
            <w:r w:rsidRPr="003A2EED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190,4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134,5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jc w:val="both"/>
            </w:pPr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754A" w:rsidRPr="003A2EED" w:rsidTr="00C978AA">
        <w:trPr>
          <w:trHeight w:val="315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pPr>
              <w:jc w:val="both"/>
            </w:pPr>
            <w:r w:rsidRPr="003A2EED">
              <w:rPr>
                <w:sz w:val="22"/>
                <w:szCs w:val="22"/>
              </w:rPr>
              <w:t> </w:t>
            </w:r>
          </w:p>
        </w:tc>
        <w:tc>
          <w:tcPr>
            <w:tcW w:w="5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754A" w:rsidRPr="003A2EED" w:rsidRDefault="00E7754A">
            <w:r w:rsidRPr="003A2EED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-36,8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54A" w:rsidRPr="003A2EED" w:rsidRDefault="00E7754A" w:rsidP="003A2EED">
            <w:pPr>
              <w:rPr>
                <w:b/>
                <w:bCs/>
              </w:rPr>
            </w:pPr>
            <w:r w:rsidRPr="003A2EED">
              <w:rPr>
                <w:b/>
                <w:bCs/>
                <w:sz w:val="22"/>
                <w:szCs w:val="22"/>
              </w:rPr>
              <w:t>0,0</w:t>
            </w:r>
          </w:p>
        </w:tc>
      </w:tr>
    </w:tbl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E7754A" w:rsidRDefault="00E7754A" w:rsidP="00733869">
      <w:pPr>
        <w:autoSpaceDE w:val="0"/>
        <w:autoSpaceDN w:val="0"/>
        <w:adjustRightInd w:val="0"/>
        <w:spacing w:line="228" w:lineRule="auto"/>
        <w:jc w:val="both"/>
        <w:rPr>
          <w:sz w:val="22"/>
          <w:szCs w:val="22"/>
        </w:rPr>
      </w:pPr>
    </w:p>
    <w:p w:rsidR="00E7754A" w:rsidRDefault="00E7754A" w:rsidP="00B44765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p w:rsidR="00E7754A" w:rsidRDefault="00E7754A" w:rsidP="00B44765">
      <w:pPr>
        <w:rPr>
          <w:b/>
        </w:rPr>
      </w:pPr>
    </w:p>
    <w:sectPr w:rsidR="00E7754A" w:rsidSect="00733869">
      <w:headerReference w:type="even" r:id="rId7"/>
      <w:headerReference w:type="default" r:id="rId8"/>
      <w:pgSz w:w="11906" w:h="16838"/>
      <w:pgMar w:top="357" w:right="454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54A" w:rsidRDefault="00E7754A">
      <w:r>
        <w:separator/>
      </w:r>
    </w:p>
  </w:endnote>
  <w:endnote w:type="continuationSeparator" w:id="1">
    <w:p w:rsidR="00E7754A" w:rsidRDefault="00E77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54A" w:rsidRDefault="00E7754A">
      <w:r>
        <w:separator/>
      </w:r>
    </w:p>
  </w:footnote>
  <w:footnote w:type="continuationSeparator" w:id="1">
    <w:p w:rsidR="00E7754A" w:rsidRDefault="00E77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54A" w:rsidRDefault="00E7754A" w:rsidP="00E7368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754A" w:rsidRDefault="00E7754A" w:rsidP="00730D7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54A" w:rsidRDefault="00E7754A" w:rsidP="00730D7A">
    <w:pPr>
      <w:pStyle w:val="Header"/>
      <w:ind w:right="360"/>
    </w:pPr>
  </w:p>
  <w:p w:rsidR="00E7754A" w:rsidRDefault="00E7754A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2D17"/>
    <w:rsid w:val="0001358B"/>
    <w:rsid w:val="00017859"/>
    <w:rsid w:val="00017992"/>
    <w:rsid w:val="00020194"/>
    <w:rsid w:val="00023038"/>
    <w:rsid w:val="00023488"/>
    <w:rsid w:val="00023816"/>
    <w:rsid w:val="00027A25"/>
    <w:rsid w:val="0003191F"/>
    <w:rsid w:val="00033B1F"/>
    <w:rsid w:val="000357D5"/>
    <w:rsid w:val="00036461"/>
    <w:rsid w:val="0003717A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25C5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5ED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E7739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153"/>
    <w:rsid w:val="00107EA3"/>
    <w:rsid w:val="00112029"/>
    <w:rsid w:val="0011376C"/>
    <w:rsid w:val="0011480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38E1"/>
    <w:rsid w:val="00124217"/>
    <w:rsid w:val="001242A0"/>
    <w:rsid w:val="00124D79"/>
    <w:rsid w:val="001255A5"/>
    <w:rsid w:val="00126228"/>
    <w:rsid w:val="00127058"/>
    <w:rsid w:val="00127487"/>
    <w:rsid w:val="00127B91"/>
    <w:rsid w:val="00131DD3"/>
    <w:rsid w:val="00131FC1"/>
    <w:rsid w:val="00132918"/>
    <w:rsid w:val="00135823"/>
    <w:rsid w:val="00141BF6"/>
    <w:rsid w:val="00144CC1"/>
    <w:rsid w:val="00146593"/>
    <w:rsid w:val="0015056C"/>
    <w:rsid w:val="0015112C"/>
    <w:rsid w:val="00152427"/>
    <w:rsid w:val="00153DC9"/>
    <w:rsid w:val="00155A64"/>
    <w:rsid w:val="001561A7"/>
    <w:rsid w:val="00156D53"/>
    <w:rsid w:val="00162AB6"/>
    <w:rsid w:val="0016332A"/>
    <w:rsid w:val="0016742B"/>
    <w:rsid w:val="001716D2"/>
    <w:rsid w:val="00171701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86818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9F8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9D7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41A1"/>
    <w:rsid w:val="00236A77"/>
    <w:rsid w:val="00236D7B"/>
    <w:rsid w:val="0024043A"/>
    <w:rsid w:val="00241C0A"/>
    <w:rsid w:val="00243A4D"/>
    <w:rsid w:val="002444E4"/>
    <w:rsid w:val="00245B67"/>
    <w:rsid w:val="00246291"/>
    <w:rsid w:val="002470BA"/>
    <w:rsid w:val="002477A4"/>
    <w:rsid w:val="00252AA4"/>
    <w:rsid w:val="00252BD6"/>
    <w:rsid w:val="00252C74"/>
    <w:rsid w:val="00253672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2FB0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773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1B5A"/>
    <w:rsid w:val="00381BB6"/>
    <w:rsid w:val="00385AF2"/>
    <w:rsid w:val="00385F50"/>
    <w:rsid w:val="00385F70"/>
    <w:rsid w:val="0038653A"/>
    <w:rsid w:val="00392CE9"/>
    <w:rsid w:val="00394D04"/>
    <w:rsid w:val="003A0A28"/>
    <w:rsid w:val="003A2C7B"/>
    <w:rsid w:val="003A2EED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3F25F5"/>
    <w:rsid w:val="003F76F7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6D4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3D7"/>
    <w:rsid w:val="00484453"/>
    <w:rsid w:val="00485F47"/>
    <w:rsid w:val="00487717"/>
    <w:rsid w:val="00493056"/>
    <w:rsid w:val="004932BE"/>
    <w:rsid w:val="00495E26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2FC2"/>
    <w:rsid w:val="004D58E0"/>
    <w:rsid w:val="004D6A09"/>
    <w:rsid w:val="004E1491"/>
    <w:rsid w:val="004E1A37"/>
    <w:rsid w:val="004E22E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C0A"/>
    <w:rsid w:val="00511EB7"/>
    <w:rsid w:val="0051200D"/>
    <w:rsid w:val="00513475"/>
    <w:rsid w:val="005137AD"/>
    <w:rsid w:val="00516B8F"/>
    <w:rsid w:val="0052071C"/>
    <w:rsid w:val="00523185"/>
    <w:rsid w:val="005247EC"/>
    <w:rsid w:val="00524BE5"/>
    <w:rsid w:val="00526B17"/>
    <w:rsid w:val="005276DD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6AC6"/>
    <w:rsid w:val="005A0900"/>
    <w:rsid w:val="005A29CB"/>
    <w:rsid w:val="005A2B1B"/>
    <w:rsid w:val="005A335A"/>
    <w:rsid w:val="005A3900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35CB"/>
    <w:rsid w:val="006045D6"/>
    <w:rsid w:val="00605AFF"/>
    <w:rsid w:val="00607A5E"/>
    <w:rsid w:val="006105AB"/>
    <w:rsid w:val="00611D5A"/>
    <w:rsid w:val="006125B8"/>
    <w:rsid w:val="00614732"/>
    <w:rsid w:val="00614C85"/>
    <w:rsid w:val="00614E40"/>
    <w:rsid w:val="006150D3"/>
    <w:rsid w:val="00617E58"/>
    <w:rsid w:val="00621C40"/>
    <w:rsid w:val="00621F88"/>
    <w:rsid w:val="006241B8"/>
    <w:rsid w:val="00625197"/>
    <w:rsid w:val="00625CC1"/>
    <w:rsid w:val="00625DBF"/>
    <w:rsid w:val="00626397"/>
    <w:rsid w:val="00626A9A"/>
    <w:rsid w:val="00626BF6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2823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C4F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0C12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869"/>
    <w:rsid w:val="007344FA"/>
    <w:rsid w:val="00736D06"/>
    <w:rsid w:val="00736D21"/>
    <w:rsid w:val="00741D73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130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4E86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7E6"/>
    <w:rsid w:val="007D3E4B"/>
    <w:rsid w:val="007D5A99"/>
    <w:rsid w:val="007D60FD"/>
    <w:rsid w:val="007E1164"/>
    <w:rsid w:val="007E1659"/>
    <w:rsid w:val="007E1930"/>
    <w:rsid w:val="007E3925"/>
    <w:rsid w:val="007E7C4D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4F0C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2FB8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2F8"/>
    <w:rsid w:val="00906C9F"/>
    <w:rsid w:val="00911FB4"/>
    <w:rsid w:val="0091215B"/>
    <w:rsid w:val="00912B49"/>
    <w:rsid w:val="0091559F"/>
    <w:rsid w:val="00917061"/>
    <w:rsid w:val="0091726F"/>
    <w:rsid w:val="009203F9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6AB"/>
    <w:rsid w:val="00941984"/>
    <w:rsid w:val="0094281A"/>
    <w:rsid w:val="00942EC2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B7480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2BDF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7A8"/>
    <w:rsid w:val="00A121F2"/>
    <w:rsid w:val="00A12E4C"/>
    <w:rsid w:val="00A13BB6"/>
    <w:rsid w:val="00A145E4"/>
    <w:rsid w:val="00A14ABE"/>
    <w:rsid w:val="00A152EE"/>
    <w:rsid w:val="00A158A6"/>
    <w:rsid w:val="00A15A1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B7B"/>
    <w:rsid w:val="00A50F89"/>
    <w:rsid w:val="00A51017"/>
    <w:rsid w:val="00A5118C"/>
    <w:rsid w:val="00A52353"/>
    <w:rsid w:val="00A540CB"/>
    <w:rsid w:val="00A55472"/>
    <w:rsid w:val="00A605FE"/>
    <w:rsid w:val="00A6130B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DBA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A7DD4"/>
    <w:rsid w:val="00AB169F"/>
    <w:rsid w:val="00AB1FC4"/>
    <w:rsid w:val="00AB375A"/>
    <w:rsid w:val="00AB3BEB"/>
    <w:rsid w:val="00AB4E75"/>
    <w:rsid w:val="00AB53C5"/>
    <w:rsid w:val="00AB6162"/>
    <w:rsid w:val="00AB713D"/>
    <w:rsid w:val="00AB718D"/>
    <w:rsid w:val="00AB74B1"/>
    <w:rsid w:val="00AB7FE2"/>
    <w:rsid w:val="00AC017B"/>
    <w:rsid w:val="00AC3CDA"/>
    <w:rsid w:val="00AC3DA7"/>
    <w:rsid w:val="00AC6669"/>
    <w:rsid w:val="00AD0539"/>
    <w:rsid w:val="00AD2656"/>
    <w:rsid w:val="00AD5230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15FC0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12D3"/>
    <w:rsid w:val="00B4202F"/>
    <w:rsid w:val="00B421F2"/>
    <w:rsid w:val="00B43147"/>
    <w:rsid w:val="00B4327D"/>
    <w:rsid w:val="00B44765"/>
    <w:rsid w:val="00B45003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2781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87F2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5293"/>
    <w:rsid w:val="00C07019"/>
    <w:rsid w:val="00C10F19"/>
    <w:rsid w:val="00C11F95"/>
    <w:rsid w:val="00C121D2"/>
    <w:rsid w:val="00C12D9C"/>
    <w:rsid w:val="00C160BB"/>
    <w:rsid w:val="00C17735"/>
    <w:rsid w:val="00C26A73"/>
    <w:rsid w:val="00C27AC0"/>
    <w:rsid w:val="00C302D3"/>
    <w:rsid w:val="00C30884"/>
    <w:rsid w:val="00C32110"/>
    <w:rsid w:val="00C34178"/>
    <w:rsid w:val="00C35003"/>
    <w:rsid w:val="00C3631E"/>
    <w:rsid w:val="00C43002"/>
    <w:rsid w:val="00C45D9C"/>
    <w:rsid w:val="00C471D4"/>
    <w:rsid w:val="00C47985"/>
    <w:rsid w:val="00C5005E"/>
    <w:rsid w:val="00C519A7"/>
    <w:rsid w:val="00C529D0"/>
    <w:rsid w:val="00C60C82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978AA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143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3FEF"/>
    <w:rsid w:val="00D245DD"/>
    <w:rsid w:val="00D25F2E"/>
    <w:rsid w:val="00D30736"/>
    <w:rsid w:val="00D30E65"/>
    <w:rsid w:val="00D317FA"/>
    <w:rsid w:val="00D328D1"/>
    <w:rsid w:val="00D33EB1"/>
    <w:rsid w:val="00D35952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0A4C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252"/>
    <w:rsid w:val="00E54CB8"/>
    <w:rsid w:val="00E55A5E"/>
    <w:rsid w:val="00E5777D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17C7"/>
    <w:rsid w:val="00E72D88"/>
    <w:rsid w:val="00E73688"/>
    <w:rsid w:val="00E74DD1"/>
    <w:rsid w:val="00E76BD9"/>
    <w:rsid w:val="00E7754A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4E76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C4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3F26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A27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D23FE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367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5367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53672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1358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53672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53672"/>
    <w:rPr>
      <w:rFonts w:ascii="Cambria" w:hAnsi="Cambria" w:cs="Times New Roman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53672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53672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5367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536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3672"/>
    <w:rPr>
      <w:rFonts w:cs="Times New Roman"/>
      <w:sz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locked/>
    <w:rsid w:val="00B44765"/>
    <w:pPr>
      <w:jc w:val="center"/>
    </w:pPr>
    <w:rPr>
      <w:rFonts w:ascii="Courier" w:hAnsi="Courier"/>
      <w:b/>
      <w:color w:val="000000"/>
      <w:sz w:val="4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11C0A"/>
    <w:rPr>
      <w:rFonts w:ascii="Cambria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D23FE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4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</TotalTime>
  <Pages>23</Pages>
  <Words>6732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USER</cp:lastModifiedBy>
  <cp:revision>33</cp:revision>
  <cp:lastPrinted>2022-04-22T12:26:00Z</cp:lastPrinted>
  <dcterms:created xsi:type="dcterms:W3CDTF">2020-05-07T06:51:00Z</dcterms:created>
  <dcterms:modified xsi:type="dcterms:W3CDTF">2022-04-22T12:27:00Z</dcterms:modified>
</cp:coreProperties>
</file>