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999" w:rsidRPr="00311E02" w:rsidRDefault="00A31999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</w:t>
      </w:r>
    </w:p>
    <w:p w:rsidR="00A31999" w:rsidRDefault="00A31999" w:rsidP="00DD4AD1">
      <w:pPr>
        <w:jc w:val="center"/>
        <w:rPr>
          <w:b/>
          <w:sz w:val="28"/>
          <w:szCs w:val="28"/>
        </w:rPr>
      </w:pPr>
    </w:p>
    <w:p w:rsidR="00A31999" w:rsidRPr="00F43F26" w:rsidRDefault="00A31999" w:rsidP="00DD4AD1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СОВЕТ ДЕПУТАТОВ         </w:t>
      </w:r>
    </w:p>
    <w:p w:rsidR="00A31999" w:rsidRDefault="00A31999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A31999" w:rsidRPr="000B5FC6" w:rsidRDefault="00A31999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A31999" w:rsidRPr="00007511" w:rsidRDefault="00A31999" w:rsidP="00DD4AD1">
      <w:pPr>
        <w:pStyle w:val="Heading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A31999" w:rsidRPr="00A605FE" w:rsidRDefault="00A31999" w:rsidP="00DD4AD1">
      <w:pPr>
        <w:jc w:val="center"/>
        <w:rPr>
          <w:b/>
          <w:sz w:val="28"/>
          <w:szCs w:val="28"/>
        </w:rPr>
      </w:pPr>
    </w:p>
    <w:p w:rsidR="00A31999" w:rsidRPr="00990550" w:rsidRDefault="00A31999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31999" w:rsidRPr="00FB3ED9" w:rsidRDefault="00A31999" w:rsidP="00DD4AD1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31999" w:rsidRPr="00FB3ED9" w:rsidRDefault="00A31999" w:rsidP="00DD4AD1"/>
    <w:p w:rsidR="00A31999" w:rsidRDefault="00A31999" w:rsidP="00CA35AD">
      <w:r>
        <w:t xml:space="preserve">      от «5» мая 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                                                                                                № 15</w:t>
      </w:r>
    </w:p>
    <w:p w:rsidR="00A31999" w:rsidRDefault="00A31999" w:rsidP="009F535C"/>
    <w:p w:rsidR="00A31999" w:rsidRPr="006748CF" w:rsidRDefault="00A31999" w:rsidP="00DD4AD1">
      <w:pPr>
        <w:jc w:val="center"/>
      </w:pPr>
      <w:r>
        <w:t>п. Липки</w:t>
      </w:r>
    </w:p>
    <w:p w:rsidR="00A31999" w:rsidRDefault="00A3199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31999" w:rsidRPr="00223DCF" w:rsidRDefault="00A31999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 Липкинского </w:t>
      </w:r>
      <w:r w:rsidRPr="00223DCF">
        <w:t>сельского поселения</w:t>
      </w:r>
    </w:p>
    <w:p w:rsidR="00A31999" w:rsidRPr="00223DCF" w:rsidRDefault="00A31999" w:rsidP="00046C5E">
      <w:pPr>
        <w:jc w:val="both"/>
      </w:pPr>
      <w:r w:rsidRPr="00223DCF">
        <w:t xml:space="preserve">Ромодановского муниципального района </w:t>
      </w:r>
    </w:p>
    <w:p w:rsidR="00A31999" w:rsidRPr="00223DCF" w:rsidRDefault="00A31999" w:rsidP="00046C5E">
      <w:pPr>
        <w:jc w:val="both"/>
      </w:pPr>
      <w:r w:rsidRPr="00223DCF">
        <w:t>Республики Мордовия за 2021 год</w:t>
      </w:r>
    </w:p>
    <w:p w:rsidR="00A31999" w:rsidRPr="00223DCF" w:rsidRDefault="00A31999" w:rsidP="00B204EC">
      <w:pPr>
        <w:jc w:val="both"/>
      </w:pPr>
    </w:p>
    <w:p w:rsidR="00A31999" w:rsidRPr="00223DCF" w:rsidRDefault="00A31999" w:rsidP="00B204EC">
      <w:pPr>
        <w:jc w:val="both"/>
      </w:pPr>
    </w:p>
    <w:p w:rsidR="00A31999" w:rsidRPr="00223DCF" w:rsidRDefault="00A31999" w:rsidP="00AB7FE2">
      <w:pPr>
        <w:ind w:firstLine="851"/>
      </w:pPr>
      <w:r w:rsidRPr="00223DCF">
        <w:t xml:space="preserve">В соответствии с Бюджетным кодексом Российской Федерации и на основании статьи </w:t>
      </w:r>
      <w:r>
        <w:t>36</w:t>
      </w:r>
      <w:r w:rsidRPr="00223DCF">
        <w:t xml:space="preserve"> Устава </w:t>
      </w:r>
      <w:r>
        <w:t xml:space="preserve">Липкинского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A31999" w:rsidRPr="00223DCF" w:rsidRDefault="00A31999" w:rsidP="00B204EC">
      <w:pPr>
        <w:jc w:val="center"/>
      </w:pPr>
    </w:p>
    <w:p w:rsidR="00A31999" w:rsidRPr="00223DCF" w:rsidRDefault="00A31999" w:rsidP="00B44765">
      <w:pPr>
        <w:jc w:val="center"/>
      </w:pPr>
      <w:r w:rsidRPr="00223DCF">
        <w:rPr>
          <w:b/>
        </w:rPr>
        <w:t>РЕШИЛ:</w:t>
      </w:r>
    </w:p>
    <w:p w:rsidR="00A31999" w:rsidRPr="00223DCF" w:rsidRDefault="00A31999" w:rsidP="00354974">
      <w:pPr>
        <w:ind w:firstLine="540"/>
        <w:jc w:val="both"/>
      </w:pPr>
      <w:r w:rsidRPr="00223DCF">
        <w:t xml:space="preserve">1. Утвердить отчет об исполнении бюджета </w:t>
      </w:r>
      <w:r>
        <w:t>Липкинского</w:t>
      </w:r>
      <w:r w:rsidRPr="00223DCF">
        <w:t xml:space="preserve"> сельского поселения  Ромодановского муниципального  района Республики Мордовия за 2021  год:</w:t>
      </w:r>
    </w:p>
    <w:p w:rsidR="00A31999" w:rsidRPr="00223DCF" w:rsidRDefault="00A31999" w:rsidP="00354974">
      <w:pPr>
        <w:ind w:firstLine="540"/>
        <w:jc w:val="both"/>
      </w:pPr>
      <w:r w:rsidRPr="00223DCF">
        <w:t xml:space="preserve">по доходам в  сумме </w:t>
      </w:r>
      <w:r>
        <w:t>1706,8</w:t>
      </w:r>
      <w:r w:rsidRPr="00223DCF">
        <w:t xml:space="preserve"> тыс. рублей;</w:t>
      </w:r>
    </w:p>
    <w:p w:rsidR="00A31999" w:rsidRPr="00223DCF" w:rsidRDefault="00A31999" w:rsidP="00354974">
      <w:pPr>
        <w:ind w:firstLine="540"/>
        <w:jc w:val="both"/>
      </w:pPr>
      <w:r w:rsidRPr="00223DCF">
        <w:t xml:space="preserve">по расходам в сумме </w:t>
      </w:r>
      <w:r>
        <w:t>1860,4</w:t>
      </w:r>
      <w:r w:rsidRPr="00223DCF">
        <w:t xml:space="preserve"> тыс. рублей;</w:t>
      </w:r>
    </w:p>
    <w:p w:rsidR="00A31999" w:rsidRPr="00223DCF" w:rsidRDefault="00A31999" w:rsidP="00354974">
      <w:pPr>
        <w:ind w:firstLine="540"/>
        <w:jc w:val="both"/>
      </w:pPr>
      <w:r w:rsidRPr="00223DCF">
        <w:t xml:space="preserve">при превышении расходов над доходами  в сумме </w:t>
      </w:r>
      <w:r>
        <w:t>153,6</w:t>
      </w:r>
      <w:r w:rsidRPr="00223DCF">
        <w:t xml:space="preserve"> тыс. рублей.</w:t>
      </w:r>
    </w:p>
    <w:p w:rsidR="00A31999" w:rsidRPr="00223DCF" w:rsidRDefault="00A31999" w:rsidP="00354974">
      <w:pPr>
        <w:ind w:firstLine="540"/>
        <w:jc w:val="both"/>
      </w:pPr>
      <w:r w:rsidRPr="00223DCF">
        <w:t>2. Утвердить показатели:</w:t>
      </w:r>
    </w:p>
    <w:p w:rsidR="00A31999" w:rsidRPr="00223DCF" w:rsidRDefault="00A31999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Pr="00223DCF">
        <w:t xml:space="preserve"> </w:t>
      </w:r>
      <w:r>
        <w:t>Липкинского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2021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бюджета</w:t>
      </w:r>
      <w:r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A31999" w:rsidRPr="00223DCF" w:rsidRDefault="00A31999" w:rsidP="00354974">
      <w:pPr>
        <w:ind w:firstLine="540"/>
        <w:jc w:val="both"/>
      </w:pPr>
      <w:r w:rsidRPr="00223DCF">
        <w:t xml:space="preserve">расходов  бюджета </w:t>
      </w:r>
      <w:r>
        <w:t>Липкинского</w:t>
      </w:r>
      <w:r w:rsidRPr="00223DCF">
        <w:t xml:space="preserve"> сельского поселения Ромодановского муниципального района в 2021 году по ведомственной стру</w:t>
      </w:r>
      <w:r>
        <w:t>ктуре расходов бюджета Липкин</w:t>
      </w:r>
      <w:r w:rsidRPr="00223DCF">
        <w:t xml:space="preserve">ского сельского поселения Ромодановского муниципального района согласно приложению </w:t>
      </w:r>
      <w:r>
        <w:t>2</w:t>
      </w:r>
      <w:r w:rsidRPr="00223DCF">
        <w:t>;</w:t>
      </w:r>
    </w:p>
    <w:p w:rsidR="00A31999" w:rsidRPr="00223DCF" w:rsidRDefault="00A31999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2021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A31999" w:rsidRPr="00223DCF" w:rsidRDefault="00A31999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>
        <w:t>Липкинского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</w:t>
      </w:r>
      <w:r>
        <w:rPr>
          <w:bCs/>
        </w:rPr>
        <w:t>за</w:t>
      </w:r>
      <w:r w:rsidRPr="00223DCF">
        <w:rPr>
          <w:bCs/>
        </w:rPr>
        <w:t xml:space="preserve"> 2021 год</w:t>
      </w:r>
      <w:r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>
        <w:rPr>
          <w:bCs/>
        </w:rPr>
        <w:t>4.</w:t>
      </w:r>
    </w:p>
    <w:p w:rsidR="00A31999" w:rsidRPr="00223DCF" w:rsidRDefault="00A31999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A31999" w:rsidRDefault="00A31999" w:rsidP="00B204EC">
      <w:pPr>
        <w:ind w:firstLine="540"/>
        <w:jc w:val="both"/>
        <w:rPr>
          <w:bCs/>
        </w:rPr>
      </w:pPr>
    </w:p>
    <w:p w:rsidR="00A31999" w:rsidRDefault="00A31999" w:rsidP="00B204EC">
      <w:pPr>
        <w:ind w:firstLine="540"/>
        <w:jc w:val="both"/>
        <w:rPr>
          <w:bCs/>
        </w:rPr>
      </w:pPr>
    </w:p>
    <w:p w:rsidR="00A31999" w:rsidRPr="00223DCF" w:rsidRDefault="00A31999" w:rsidP="00B204EC">
      <w:pPr>
        <w:ind w:firstLine="540"/>
        <w:jc w:val="both"/>
        <w:rPr>
          <w:bCs/>
        </w:rPr>
      </w:pPr>
    </w:p>
    <w:tbl>
      <w:tblPr>
        <w:tblW w:w="0" w:type="auto"/>
        <w:tblLook w:val="00A0"/>
      </w:tblPr>
      <w:tblGrid>
        <w:gridCol w:w="5204"/>
        <w:gridCol w:w="5205"/>
      </w:tblGrid>
      <w:tr w:rsidR="00A31999" w:rsidRPr="00223DCF" w:rsidTr="00B15FC0">
        <w:tc>
          <w:tcPr>
            <w:tcW w:w="5204" w:type="dxa"/>
          </w:tcPr>
          <w:p w:rsidR="00A31999" w:rsidRPr="00B15FC0" w:rsidRDefault="00A31999" w:rsidP="00B15FC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B15FC0">
              <w:rPr>
                <w:b/>
              </w:rPr>
              <w:t>Глава Липкинского</w:t>
            </w:r>
          </w:p>
          <w:p w:rsidR="00A31999" w:rsidRPr="00B15FC0" w:rsidRDefault="00A31999" w:rsidP="00B15FC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B15FC0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A31999" w:rsidRPr="00B15FC0" w:rsidRDefault="00A31999" w:rsidP="00B15FC0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A31999" w:rsidRPr="00B15FC0" w:rsidRDefault="00A31999" w:rsidP="00B15FC0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B15FC0">
              <w:rPr>
                <w:b/>
              </w:rPr>
              <w:t>Л.П.</w:t>
            </w:r>
            <w:r>
              <w:rPr>
                <w:b/>
              </w:rPr>
              <w:t xml:space="preserve"> </w:t>
            </w:r>
            <w:r w:rsidRPr="00B15FC0">
              <w:rPr>
                <w:b/>
              </w:rPr>
              <w:t>Новикова</w:t>
            </w:r>
          </w:p>
        </w:tc>
      </w:tr>
    </w:tbl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B44765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B44765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B44765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B44765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B44765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5000" w:type="pct"/>
        <w:tblLook w:val="0000"/>
      </w:tblPr>
      <w:tblGrid>
        <w:gridCol w:w="2501"/>
        <w:gridCol w:w="3428"/>
        <w:gridCol w:w="1557"/>
        <w:gridCol w:w="1443"/>
        <w:gridCol w:w="1605"/>
      </w:tblGrid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rFonts w:ascii="Arial CYR" w:hAnsi="Arial CYR" w:cs="Arial CYR"/>
              </w:rPr>
            </w:pPr>
            <w:bookmarkStart w:id="0" w:name="RANGE!A1:E49"/>
            <w:bookmarkEnd w:id="0"/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right"/>
            </w:pPr>
          </w:p>
        </w:tc>
        <w:tc>
          <w:tcPr>
            <w:tcW w:w="218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Приложение 1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right"/>
            </w:pPr>
          </w:p>
        </w:tc>
        <w:tc>
          <w:tcPr>
            <w:tcW w:w="2186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к  решению Совета депутатов Липкинского сельского поселения "Об исполнении бюджета Липкинского сельского поселения Ромодановского муниципального района Республики Мордовия за 2021 год"</w:t>
            </w:r>
          </w:p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от "5" мая 2022 года №15</w:t>
            </w:r>
          </w:p>
          <w:p w:rsidR="00A31999" w:rsidRDefault="00A31999">
            <w:pPr>
              <w:jc w:val="center"/>
            </w:pPr>
          </w:p>
        </w:tc>
      </w:tr>
      <w:tr w:rsidR="00A31999" w:rsidTr="002239D7">
        <w:trPr>
          <w:trHeight w:val="54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right"/>
            </w:pPr>
          </w:p>
        </w:tc>
        <w:tc>
          <w:tcPr>
            <w:tcW w:w="218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2239D7">
        <w:trPr>
          <w:trHeight w:val="1006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right"/>
            </w:pPr>
          </w:p>
        </w:tc>
        <w:tc>
          <w:tcPr>
            <w:tcW w:w="218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0725C5">
        <w:trPr>
          <w:trHeight w:val="102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ДОХОДЫ БЮЖЕТА ЛИПКИНСКОГО СЕЛЬСКОГО ПОСЕЛЕНИЯ РОМОДАНОВСКОГО МУНИЦИПАЛЬНОГО РАЙОНА РЕСПУБЛИКИ МОРДОВИЯ ЗА 2021 ГОД ПО КОДАМ КЛАССИФИКАЦИИ ДОХОДОВ БЮДЖЕТА</w:t>
            </w:r>
          </w:p>
        </w:tc>
      </w:tr>
      <w:tr w:rsidR="00A31999" w:rsidTr="002239D7">
        <w:trPr>
          <w:trHeight w:val="315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Default="00A31999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rFonts w:ascii="Arial CYR" w:hAnsi="Arial CYR" w:cs="Arial CYR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(тыс. рублей)</w:t>
            </w:r>
          </w:p>
        </w:tc>
      </w:tr>
      <w:tr w:rsidR="00A31999" w:rsidTr="002239D7">
        <w:trPr>
          <w:trHeight w:val="900"/>
        </w:trPr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Утверждено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Исполнено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5</w:t>
            </w:r>
          </w:p>
        </w:tc>
      </w:tr>
      <w:tr w:rsidR="00A31999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1 706,8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1 665,2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97,6</w:t>
            </w:r>
          </w:p>
        </w:tc>
      </w:tr>
      <w:tr w:rsidR="00A31999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617,9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528,4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85,5</w:t>
            </w:r>
          </w:p>
        </w:tc>
      </w:tr>
      <w:tr w:rsidR="00A31999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55,6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107,8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1 01 02000 01 0000 110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55,6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107,8</w:t>
            </w:r>
          </w:p>
        </w:tc>
      </w:tr>
      <w:tr w:rsidR="00A31999" w:rsidTr="002239D7">
        <w:trPr>
          <w:trHeight w:val="156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1 01 02010 01 1000 110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106,6</w:t>
            </w:r>
          </w:p>
        </w:tc>
      </w:tr>
      <w:tr w:rsidR="00A31999" w:rsidTr="002239D7">
        <w:trPr>
          <w:trHeight w:val="21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1 01 02020 01 1000 110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</w:tr>
      <w:tr w:rsidR="00A31999" w:rsidTr="002239D7">
        <w:trPr>
          <w:trHeight w:val="9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1 01 02030 01 1000 110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A31999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1 05 03000 01 0000 110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 xml:space="preserve">  Единый сельскохозяйственный налог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A31999" w:rsidTr="002239D7">
        <w:trPr>
          <w:trHeight w:val="9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1 05 03010 01 1000 110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A31999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1 06 00000 00 0000 000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 НА ИМУЩЕСТВО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566,0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472,8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83,5</w:t>
            </w:r>
          </w:p>
        </w:tc>
      </w:tr>
      <w:tr w:rsidR="00A31999" w:rsidTr="00741D73">
        <w:trPr>
          <w:trHeight w:val="506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1 06 01000 00 0000 110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29,9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96,5</w:t>
            </w:r>
          </w:p>
        </w:tc>
      </w:tr>
      <w:tr w:rsidR="00A31999" w:rsidTr="002239D7">
        <w:trPr>
          <w:trHeight w:val="15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29,9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96,5</w:t>
            </w:r>
          </w:p>
        </w:tc>
      </w:tr>
      <w:tr w:rsidR="00A31999" w:rsidTr="00741D73">
        <w:trPr>
          <w:trHeight w:val="222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535,0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442,9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82,8</w:t>
            </w:r>
          </w:p>
        </w:tc>
      </w:tr>
      <w:tr w:rsidR="00A31999" w:rsidTr="002239D7">
        <w:trPr>
          <w:trHeight w:val="12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445,0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376,3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84,6</w:t>
            </w:r>
          </w:p>
        </w:tc>
      </w:tr>
      <w:tr w:rsidR="00A31999" w:rsidTr="002239D7">
        <w:trPr>
          <w:trHeight w:val="130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1 06 06043  10 1000 110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66,6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74,0</w:t>
            </w:r>
          </w:p>
        </w:tc>
      </w:tr>
      <w:tr w:rsidR="00A31999" w:rsidTr="002239D7">
        <w:trPr>
          <w:trHeight w:val="85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1 11 00000 00 0000 000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A31999" w:rsidTr="002239D7">
        <w:trPr>
          <w:trHeight w:val="52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1 11 05000 00 0000 120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A31999" w:rsidTr="002239D7">
        <w:trPr>
          <w:trHeight w:val="175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1 11 05020 00 0000 120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A31999" w:rsidTr="002239D7">
        <w:trPr>
          <w:trHeight w:val="157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1 11 05025 10 0000 120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A31999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1 088,9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1 088,7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2 02 00000 00 0000 000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1 088,9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1 088,7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57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2 02 10000 00 0000 150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619,2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619,2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57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 xml:space="preserve">2 021 5001 00 0000 150 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A31999" w:rsidRDefault="00A3199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Дотация на выравнивание бюджетной обеспеченности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9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2 021 5001 10 0000 150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jc w:val="both"/>
            </w:pPr>
            <w:r>
              <w:rPr>
                <w:sz w:val="22"/>
                <w:szCs w:val="22"/>
              </w:rPr>
              <w:t>Дотация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2 02 29999 00 0000 150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Прочие субсидии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2 02 29999 10 0000 150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Прочие субсидии бюджетам сельских поселений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99,8</w:t>
            </w:r>
          </w:p>
        </w:tc>
      </w:tr>
      <w:tr w:rsidR="00A31999" w:rsidTr="002239D7">
        <w:trPr>
          <w:trHeight w:val="555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A31999" w:rsidTr="002239D7">
        <w:trPr>
          <w:trHeight w:val="585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A31999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2 02 35118 00 0000 150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на 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2 02 40000 00 0000 150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Иные межбюджетные трансферты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2 02 40014 00 0000 150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15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2 02 40014 10 0000 150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A31999" w:rsidTr="002239D7">
        <w:trPr>
          <w:trHeight w:val="75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31999" w:rsidRDefault="00A31999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</w:tbl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11795" w:type="dxa"/>
        <w:tblInd w:w="108" w:type="dxa"/>
        <w:tblLayout w:type="fixed"/>
        <w:tblLook w:val="0000"/>
      </w:tblPr>
      <w:tblGrid>
        <w:gridCol w:w="3302"/>
        <w:gridCol w:w="916"/>
        <w:gridCol w:w="733"/>
        <w:gridCol w:w="244"/>
        <w:gridCol w:w="388"/>
        <w:gridCol w:w="102"/>
        <w:gridCol w:w="286"/>
        <w:gridCol w:w="684"/>
        <w:gridCol w:w="620"/>
        <w:gridCol w:w="557"/>
        <w:gridCol w:w="1124"/>
        <w:gridCol w:w="1005"/>
        <w:gridCol w:w="839"/>
        <w:gridCol w:w="995"/>
      </w:tblGrid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A72DBA">
            <w:r>
              <w:rPr>
                <w:sz w:val="22"/>
                <w:szCs w:val="22"/>
              </w:rPr>
              <w:t xml:space="preserve">       Приложение 2</w:t>
            </w:r>
          </w:p>
        </w:tc>
      </w:tr>
      <w:tr w:rsidR="00A31999" w:rsidTr="00A72DBA">
        <w:trPr>
          <w:gridAfter w:val="1"/>
          <w:wAfter w:w="995" w:type="dxa"/>
          <w:trHeight w:val="80"/>
        </w:trPr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Pr="00A72DBA" w:rsidRDefault="00A31999" w:rsidP="00112029">
            <w:pPr>
              <w:jc w:val="center"/>
              <w:rPr>
                <w:b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29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31999" w:rsidRDefault="00A31999" w:rsidP="00A72DBA">
            <w:pPr>
              <w:ind w:right="441"/>
              <w:jc w:val="center"/>
            </w:pPr>
            <w:r>
              <w:rPr>
                <w:sz w:val="22"/>
                <w:szCs w:val="22"/>
              </w:rPr>
              <w:t>к  решению Совета депутатов Липкинского сельского поселения "Об исполнении бюджета Липкинского сельского поселения  Ромодановского муниципального района Республики Мордовия за 2021 год" от  "5" мая 2022г.  №15</w:t>
            </w:r>
          </w:p>
        </w:tc>
      </w:tr>
      <w:tr w:rsidR="00A31999" w:rsidTr="009E2BDF">
        <w:trPr>
          <w:gridAfter w:val="1"/>
          <w:wAfter w:w="995" w:type="dxa"/>
          <w:trHeight w:val="210"/>
        </w:trPr>
        <w:tc>
          <w:tcPr>
            <w:tcW w:w="33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Pr="00A72DBA" w:rsidRDefault="00A31999" w:rsidP="00112029">
            <w:pPr>
              <w:jc w:val="center"/>
              <w:rPr>
                <w:b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 w:rsidP="00112029"/>
        </w:tc>
      </w:tr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 w:rsidP="00112029"/>
        </w:tc>
      </w:tr>
      <w:tr w:rsidR="00A31999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 w:rsidP="00112029"/>
        </w:tc>
      </w:tr>
      <w:tr w:rsidR="00A31999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 w:rsidP="00112029"/>
        </w:tc>
      </w:tr>
      <w:tr w:rsidR="00A31999" w:rsidTr="009E2BDF">
        <w:trPr>
          <w:gridAfter w:val="1"/>
          <w:wAfter w:w="995" w:type="dxa"/>
          <w:trHeight w:val="114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 w:rsidP="00112029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 w:rsidP="00112029"/>
        </w:tc>
      </w:tr>
      <w:tr w:rsidR="00A31999" w:rsidTr="009E2BDF">
        <w:trPr>
          <w:trHeight w:val="1290"/>
        </w:trPr>
        <w:tc>
          <w:tcPr>
            <w:tcW w:w="1179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ЛИПКИНСКОГО СЕЛЬСКОГО ПОСЕЛЕНИЯ             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                                                       РЕСПУБЛИКИ МОРДОВИЯ   ЗА 2021 ГОД                                                                                                                                                                                             ПО ВЕДОМСТВЕННОЙ СТРУКТУРЕ РАСХОДОВ </w:t>
            </w:r>
          </w:p>
        </w:tc>
      </w:tr>
      <w:tr w:rsidR="00A31999" w:rsidTr="009B7480">
        <w:trPr>
          <w:trHeight w:val="276"/>
        </w:trPr>
        <w:tc>
          <w:tcPr>
            <w:tcW w:w="11795" w:type="dxa"/>
            <w:gridSpan w:val="14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31999" w:rsidRDefault="00A31999" w:rsidP="00112029">
            <w:pPr>
              <w:rPr>
                <w:b/>
                <w:bCs/>
              </w:rPr>
            </w:pPr>
          </w:p>
        </w:tc>
      </w:tr>
      <w:tr w:rsidR="00A31999" w:rsidTr="00A72DBA">
        <w:trPr>
          <w:gridAfter w:val="1"/>
          <w:wAfter w:w="995" w:type="dxa"/>
          <w:trHeight w:val="81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1999" w:rsidRDefault="00A31999" w:rsidP="00112029">
            <w:pPr>
              <w:rPr>
                <w:b/>
                <w:b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112029">
            <w:pPr>
              <w:rPr>
                <w:b/>
                <w:bCs/>
              </w:rPr>
            </w:pPr>
          </w:p>
        </w:tc>
        <w:tc>
          <w:tcPr>
            <w:tcW w:w="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112029">
            <w:pPr>
              <w:rPr>
                <w:b/>
                <w:bCs/>
              </w:rPr>
            </w:pP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112029">
            <w:pPr>
              <w:rPr>
                <w:b/>
                <w:bCs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112029">
            <w:pPr>
              <w:rPr>
                <w:b/>
                <w:bCs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Утверж</w:t>
            </w:r>
          </w:p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</w:t>
            </w:r>
          </w:p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нено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 испол</w:t>
            </w:r>
          </w:p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A31999" w:rsidTr="00A72DBA">
        <w:trPr>
          <w:gridAfter w:val="1"/>
          <w:wAfter w:w="995" w:type="dxa"/>
          <w:trHeight w:val="2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A31999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rPr>
                <w:b/>
                <w:bCs/>
              </w:rPr>
            </w:pPr>
            <w:bookmarkStart w:id="1" w:name="RANGE!A15:I106"/>
            <w:bookmarkEnd w:id="1"/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A31999" w:rsidTr="00A72DBA">
        <w:trPr>
          <w:gridAfter w:val="1"/>
          <w:wAfter w:w="995" w:type="dxa"/>
          <w:trHeight w:val="6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1 406,3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1 360,1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94,8</w:t>
            </w:r>
          </w:p>
        </w:tc>
      </w:tr>
      <w:tr w:rsidR="00A31999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97,3</w:t>
            </w:r>
          </w:p>
        </w:tc>
      </w:tr>
      <w:tr w:rsidR="00A31999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97,3</w:t>
            </w:r>
          </w:p>
        </w:tc>
      </w:tr>
      <w:tr w:rsidR="00A31999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97,3</w:t>
            </w:r>
          </w:p>
        </w:tc>
      </w:tr>
      <w:tr w:rsidR="00A31999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96,2</w:t>
            </w:r>
          </w:p>
        </w:tc>
      </w:tr>
      <w:tr w:rsidR="00A31999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96,2</w:t>
            </w:r>
          </w:p>
        </w:tc>
      </w:tr>
      <w:tr w:rsidR="00A31999" w:rsidTr="009E2BDF">
        <w:trPr>
          <w:gridAfter w:val="1"/>
          <w:wAfter w:w="995" w:type="dxa"/>
          <w:trHeight w:val="529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96,2</w:t>
            </w:r>
          </w:p>
        </w:tc>
      </w:tr>
      <w:tr w:rsidR="00A31999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96,2</w:t>
            </w:r>
          </w:p>
        </w:tc>
      </w:tr>
      <w:tr w:rsidR="00A31999" w:rsidTr="009B7480">
        <w:trPr>
          <w:gridAfter w:val="1"/>
          <w:wAfter w:w="995" w:type="dxa"/>
          <w:trHeight w:val="16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65 1 00 44200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B7480">
        <w:trPr>
          <w:gridAfter w:val="1"/>
          <w:wAfter w:w="995" w:type="dxa"/>
          <w:trHeight w:val="90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96,5</w:t>
            </w:r>
          </w:p>
        </w:tc>
      </w:tr>
      <w:tr w:rsidR="00A31999" w:rsidTr="009E2BDF">
        <w:trPr>
          <w:gridAfter w:val="1"/>
          <w:wAfter w:w="995" w:type="dxa"/>
          <w:trHeight w:val="5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96,5</w:t>
            </w:r>
          </w:p>
        </w:tc>
      </w:tr>
      <w:tr w:rsidR="00A31999" w:rsidTr="009E2BDF">
        <w:trPr>
          <w:gridAfter w:val="1"/>
          <w:wAfter w:w="995" w:type="dxa"/>
          <w:trHeight w:val="9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 xml:space="preserve">65 2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96,5</w:t>
            </w:r>
          </w:p>
        </w:tc>
      </w:tr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95,1</w:t>
            </w:r>
          </w:p>
        </w:tc>
      </w:tr>
      <w:tr w:rsidR="00A31999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95,1</w:t>
            </w:r>
          </w:p>
        </w:tc>
      </w:tr>
      <w:tr w:rsidR="00A31999" w:rsidTr="009E2BDF">
        <w:trPr>
          <w:gridAfter w:val="1"/>
          <w:wAfter w:w="995" w:type="dxa"/>
          <w:trHeight w:val="529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95,1</w:t>
            </w:r>
          </w:p>
        </w:tc>
      </w:tr>
      <w:tr w:rsidR="00A31999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95,1</w:t>
            </w:r>
          </w:p>
        </w:tc>
      </w:tr>
      <w:tr w:rsidR="00A31999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309,8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300,6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97,0</w:t>
            </w:r>
          </w:p>
        </w:tc>
      </w:tr>
      <w:tr w:rsidR="00A31999" w:rsidTr="009E2BDF">
        <w:trPr>
          <w:gridAfter w:val="1"/>
          <w:wAfter w:w="995" w:type="dxa"/>
          <w:trHeight w:val="55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96,8</w:t>
            </w:r>
          </w:p>
        </w:tc>
      </w:tr>
      <w:tr w:rsidR="00A31999" w:rsidTr="009B7480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96,8</w:t>
            </w:r>
          </w:p>
        </w:tc>
      </w:tr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850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55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Субсидии на софинансирова-</w:t>
            </w:r>
          </w:p>
          <w:p w:rsidR="00A31999" w:rsidRDefault="00A31999" w:rsidP="00112029">
            <w:r>
              <w:rPr>
                <w:sz w:val="22"/>
                <w:szCs w:val="22"/>
              </w:rPr>
              <w:t>ние расходных обязательств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65 2 00 44200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8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Субсидии на софинансирова-</w:t>
            </w:r>
          </w:p>
          <w:p w:rsidR="00A31999" w:rsidRDefault="00A31999" w:rsidP="00112029">
            <w:r>
              <w:rPr>
                <w:sz w:val="22"/>
                <w:szCs w:val="22"/>
              </w:rPr>
              <w:t>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18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89 100 77000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178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1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 xml:space="preserve">89 1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31999" w:rsidRDefault="00A31999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1,5</w:t>
            </w:r>
          </w:p>
        </w:tc>
      </w:tr>
      <w:tr w:rsidR="00A31999" w:rsidTr="00A72DBA">
        <w:trPr>
          <w:gridAfter w:val="1"/>
          <w:wAfter w:w="995" w:type="dxa"/>
          <w:trHeight w:val="87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Проведение выборов депутатов Липкинского сельского поселения  Ромодановского муниципального района Республики Мордовии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7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</w:rPr>
              <w:t>Специальные расходы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880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A72DBA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85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69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Резервные фонды администрации Липкинского сельского поселения Ромодановского муниципального района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31999" w:rsidRDefault="00A31999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31999" w:rsidRDefault="00A31999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Подпрограмма повышение эффективности межбюджетных отношений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Основное мероприятие "Обеспечение и осуществление органами местного самоуправления отдельных государственных полномочий"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9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00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B7480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12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129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Подпрограмма «Комплексное развитие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 регионального и межмуниципального, а так же местного значения"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10 1 01 44100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3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7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"Комплексное развитие  системы коммунальной инфраструктуры Липкинского сельского поселения Ромода-</w:t>
            </w:r>
          </w:p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новского муниципального района Республики Мордовия на 2018-2028 гг"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"Комплекное развитие систем  коммунальной инфраструктуры Липкинского сельского поселения Ромода-</w:t>
            </w:r>
          </w:p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новского муниципального района Республики Мордовия на 2018-2028гг"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27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89 100 03000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31999" w:rsidRDefault="00A31999" w:rsidP="009E2BDF">
            <w:pPr>
              <w:rPr>
                <w:color w:val="00000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138,0</w:t>
            </w:r>
          </w:p>
        </w:tc>
      </w:tr>
      <w:tr w:rsidR="00A31999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43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gridAfter w:val="1"/>
          <w:wAfter w:w="995" w:type="dxa"/>
          <w:trHeight w:val="3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310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112029">
            <w:r>
              <w:rPr>
                <w:sz w:val="22"/>
                <w:szCs w:val="22"/>
              </w:rPr>
              <w:t>100,0</w:t>
            </w:r>
          </w:p>
        </w:tc>
      </w:tr>
    </w:tbl>
    <w:p w:rsidR="00A31999" w:rsidRDefault="00A31999" w:rsidP="00C26A73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11650" w:type="dxa"/>
        <w:tblInd w:w="108" w:type="dxa"/>
        <w:tblLook w:val="0000"/>
      </w:tblPr>
      <w:tblGrid>
        <w:gridCol w:w="4443"/>
        <w:gridCol w:w="596"/>
        <w:gridCol w:w="656"/>
        <w:gridCol w:w="596"/>
        <w:gridCol w:w="189"/>
        <w:gridCol w:w="387"/>
        <w:gridCol w:w="296"/>
        <w:gridCol w:w="546"/>
        <w:gridCol w:w="984"/>
        <w:gridCol w:w="307"/>
        <w:gridCol w:w="717"/>
        <w:gridCol w:w="1933"/>
      </w:tblGrid>
      <w:tr w:rsidR="00A31999" w:rsidTr="00C978AA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bookmarkStart w:id="2" w:name="RANGE!A1:J105"/>
            <w:bookmarkEnd w:id="2"/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245B67">
            <w:r>
              <w:rPr>
                <w:sz w:val="22"/>
                <w:szCs w:val="22"/>
              </w:rPr>
              <w:t xml:space="preserve">         Приложение 3</w:t>
            </w:r>
          </w:p>
        </w:tc>
      </w:tr>
      <w:tr w:rsidR="00A31999" w:rsidTr="00C978AA">
        <w:trPr>
          <w:trHeight w:val="16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31999" w:rsidRDefault="00A31999" w:rsidP="00245B67">
            <w:r>
              <w:rPr>
                <w:sz w:val="22"/>
                <w:szCs w:val="22"/>
              </w:rPr>
              <w:t xml:space="preserve">к  решению Совета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депутатов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Липкинского сельского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поселения "Об исполнении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бюджета Липкинского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сельского поселения 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Ромодановского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муниципального района </w:t>
            </w:r>
          </w:p>
          <w:p w:rsidR="00A31999" w:rsidRDefault="00A31999" w:rsidP="00245B67">
            <w:r>
              <w:rPr>
                <w:sz w:val="22"/>
                <w:szCs w:val="22"/>
              </w:rPr>
              <w:t xml:space="preserve">Республики Мордовия </w:t>
            </w:r>
          </w:p>
          <w:p w:rsidR="00A31999" w:rsidRDefault="00A31999" w:rsidP="00245B67">
            <w:r>
              <w:rPr>
                <w:sz w:val="22"/>
                <w:szCs w:val="22"/>
              </w:rPr>
              <w:t>за 2021 год"</w:t>
            </w:r>
          </w:p>
        </w:tc>
      </w:tr>
      <w:tr w:rsidR="00A31999" w:rsidTr="00C978AA">
        <w:trPr>
          <w:trHeight w:val="21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C978AA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C978AA">
        <w:trPr>
          <w:trHeight w:val="31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C978AA">
        <w:trPr>
          <w:trHeight w:val="31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C978AA">
        <w:trPr>
          <w:trHeight w:val="94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Default="00A31999"/>
        </w:tc>
      </w:tr>
      <w:tr w:rsidR="00A31999" w:rsidTr="00C978AA">
        <w:trPr>
          <w:trHeight w:val="39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Default="00A31999" w:rsidP="00245B67">
            <w:r>
              <w:rPr>
                <w:sz w:val="22"/>
                <w:szCs w:val="22"/>
              </w:rPr>
              <w:t>от "5" мая 2022 года №15</w:t>
            </w:r>
          </w:p>
        </w:tc>
      </w:tr>
      <w:tr w:rsidR="00A31999" w:rsidTr="00C978AA">
        <w:trPr>
          <w:trHeight w:val="46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1200"/>
        </w:trPr>
        <w:tc>
          <w:tcPr>
            <w:tcW w:w="116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999" w:rsidRDefault="00A31999" w:rsidP="00245B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                                                                                                                                                                                               ЛИПКИНСКОГО СЕЛЬСКОГО ПОСЕЛЕНИЯ                                                                                                                         РОМОДАНОВСКОГО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 2021 ГОД ПО РАЗДЕЛАМ И ПОДРАЗДЕЛАМ КЛАССИФИКАЦИИ</w:t>
            </w:r>
          </w:p>
          <w:p w:rsidR="00A31999" w:rsidRDefault="00A31999" w:rsidP="00245B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РАСХОДОВ БЮДЖЕТА</w:t>
            </w:r>
          </w:p>
        </w:tc>
      </w:tr>
      <w:tr w:rsidR="00A31999" w:rsidTr="00C978AA">
        <w:trPr>
          <w:trHeight w:val="21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245B67">
            <w:pPr>
              <w:ind w:right="1356"/>
            </w:pPr>
            <w:r>
              <w:rPr>
                <w:sz w:val="22"/>
                <w:szCs w:val="22"/>
              </w:rPr>
              <w:t>(тыс. рублей)</w:t>
            </w:r>
          </w:p>
        </w:tc>
      </w:tr>
      <w:tr w:rsidR="00A31999" w:rsidTr="00C978AA">
        <w:trPr>
          <w:trHeight w:val="28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4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3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245B6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Сумма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rPr>
                <w:b/>
                <w:bCs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rPr>
                <w:b/>
                <w:bCs/>
              </w:rPr>
            </w:pPr>
          </w:p>
        </w:tc>
        <w:tc>
          <w:tcPr>
            <w:tcW w:w="14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rPr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Утверж</w:t>
            </w:r>
          </w:p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</w:t>
            </w:r>
          </w:p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нено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</w:t>
            </w:r>
          </w:p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испол</w:t>
            </w:r>
          </w:p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A31999" w:rsidTr="00C978AA">
        <w:trPr>
          <w:trHeight w:val="2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245B6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A31999" w:rsidTr="00C978AA">
        <w:trPr>
          <w:trHeight w:val="2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rPr>
                <w:b/>
                <w:bCs/>
              </w:rPr>
            </w:pPr>
            <w:bookmarkStart w:id="3" w:name="RANGE!A15:H105"/>
            <w:bookmarkEnd w:id="3"/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A31999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1 406,3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1 360,1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96,7</w:t>
            </w:r>
          </w:p>
        </w:tc>
      </w:tr>
      <w:tr w:rsidR="00A31999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97,3</w:t>
            </w:r>
          </w:p>
        </w:tc>
      </w:tr>
      <w:tr w:rsidR="00A31999" w:rsidTr="00C978AA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97,3</w:t>
            </w:r>
          </w:p>
        </w:tc>
      </w:tr>
      <w:tr w:rsidR="00A31999" w:rsidTr="00C978AA">
        <w:trPr>
          <w:trHeight w:val="2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97,3</w:t>
            </w:r>
          </w:p>
        </w:tc>
      </w:tr>
      <w:tr w:rsidR="00A31999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65 1 00 1000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96,2</w:t>
            </w:r>
          </w:p>
        </w:tc>
      </w:tr>
      <w:tr w:rsidR="00A31999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96,2</w:t>
            </w:r>
          </w:p>
        </w:tc>
      </w:tr>
      <w:tr w:rsidR="00A31999" w:rsidTr="00C978AA">
        <w:trPr>
          <w:trHeight w:val="12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96,2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65 1 00 1150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96,2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65 1 00 4200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99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trHeight w:val="12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Функционирование Правительства Российской Федерации, высших   исполнительных органов государственной    власти субъектов Российской Федерации, местных администраций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96,5</w:t>
            </w:r>
          </w:p>
        </w:tc>
      </w:tr>
      <w:tr w:rsidR="00A31999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65 0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96,5</w:t>
            </w:r>
          </w:p>
        </w:tc>
      </w:tr>
      <w:tr w:rsidR="00A31999" w:rsidTr="009E2BDF">
        <w:trPr>
          <w:trHeight w:val="90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 xml:space="preserve">65 2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96,5</w:t>
            </w:r>
          </w:p>
        </w:tc>
      </w:tr>
      <w:tr w:rsidR="00A31999" w:rsidTr="00C978AA">
        <w:trPr>
          <w:trHeight w:val="30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95,1</w:t>
            </w:r>
          </w:p>
        </w:tc>
      </w:tr>
      <w:tr w:rsidR="00A31999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 xml:space="preserve">Расходы на выплаты по оплате труда работников  органов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65 2 00 1110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95,1</w:t>
            </w:r>
          </w:p>
        </w:tc>
      </w:tr>
      <w:tr w:rsidR="00A31999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95,1</w:t>
            </w:r>
          </w:p>
        </w:tc>
      </w:tr>
      <w:tr w:rsidR="00A31999" w:rsidTr="009B7480">
        <w:trPr>
          <w:trHeight w:val="411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95,1</w:t>
            </w:r>
          </w:p>
        </w:tc>
      </w:tr>
      <w:tr w:rsidR="00A31999" w:rsidTr="009B7480">
        <w:trPr>
          <w:trHeight w:val="47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309,8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300,6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97,0</w:t>
            </w:r>
          </w:p>
        </w:tc>
      </w:tr>
      <w:tr w:rsidR="00A31999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96,8</w:t>
            </w:r>
          </w:p>
        </w:tc>
      </w:tr>
      <w:tr w:rsidR="00A31999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96,8</w:t>
            </w:r>
          </w:p>
        </w:tc>
      </w:tr>
      <w:tr w:rsidR="00A31999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850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B7480">
        <w:trPr>
          <w:trHeight w:val="296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65 2 00 4200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8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2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65 2 0044205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E2BDF">
        <w:trPr>
          <w:trHeight w:val="85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12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18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89 100 77000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17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9B7480">
        <w:trPr>
          <w:trHeight w:val="406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 xml:space="preserve">89 1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4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89 100 41000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выборов депутатов Липкинского сельского поселения  Ромодановского муниципального района Республики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B7480">
        <w:trPr>
          <w:trHeight w:val="2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4516D4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</w:rPr>
              <w:t>Специальные расходы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880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Резервные фонды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9E2BDF">
        <w:trPr>
          <w:trHeight w:val="90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12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9B7480">
        <w:trPr>
          <w:trHeight w:val="411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фонды администрации Липкинского сельского поселения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9B7480">
        <w:trPr>
          <w:trHeight w:val="26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C978AA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999" w:rsidRDefault="00A31999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870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 </w:t>
            </w:r>
          </w:p>
        </w:tc>
      </w:tr>
      <w:tr w:rsidR="00A31999" w:rsidTr="009B7480">
        <w:trPr>
          <w:trHeight w:val="328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b/>
                <w:bCs/>
                <w:color w:val="000000"/>
              </w:rPr>
            </w:pPr>
          </w:p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Подпрограмма повышение эффективности межбюджетных отношений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Основное мероприятие "Обеспечение и осуществление органами местного самоуправления отдельных государственных полномочий"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8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1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B7480">
        <w:trPr>
          <w:trHeight w:val="44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75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4516D4">
        <w:trPr>
          <w:trHeight w:val="57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2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2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4516D4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9B7480">
        <w:trPr>
          <w:trHeight w:val="383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7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11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ind w:left="-58" w:hanging="43"/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129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Подпрограмма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ind w:hanging="43"/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8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 регионального и межмуниципального, а так же местного значения"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10 1 01 4100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9B7480">
        <w:trPr>
          <w:trHeight w:val="42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99" w:rsidRDefault="00A3199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84,5</w:t>
            </w:r>
          </w:p>
        </w:tc>
      </w:tr>
      <w:tr w:rsidR="00A31999" w:rsidTr="009E2BDF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системы коммунальной инфра-</w:t>
            </w:r>
          </w:p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структуры Липкинского сельского посе-ления Ромодановского муниципального района Респуб. Мордовия на 2018-2028гг"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 развитие системы  коммунальной инфраструктуры Липкинского сельского поселения Ромодановского муниципального района Республики Мордовия на 2018-2028гг"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ind w:hanging="43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4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31999" w:rsidTr="009E2BDF">
        <w:trPr>
          <w:trHeight w:val="33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100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6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300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  <w:tr w:rsidR="00A31999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31999" w:rsidRDefault="00A3199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r>
              <w:rPr>
                <w:sz w:val="22"/>
                <w:szCs w:val="22"/>
              </w:rPr>
              <w:t>310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Default="00A31999" w:rsidP="00733869">
            <w:r>
              <w:rPr>
                <w:sz w:val="22"/>
                <w:szCs w:val="22"/>
              </w:rPr>
              <w:t>100,0</w:t>
            </w:r>
          </w:p>
        </w:tc>
      </w:tr>
    </w:tbl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10695" w:type="dxa"/>
        <w:tblInd w:w="93" w:type="dxa"/>
        <w:tblLayout w:type="fixed"/>
        <w:tblLook w:val="0000"/>
      </w:tblPr>
      <w:tblGrid>
        <w:gridCol w:w="2655"/>
        <w:gridCol w:w="3480"/>
        <w:gridCol w:w="1680"/>
        <w:gridCol w:w="984"/>
        <w:gridCol w:w="936"/>
        <w:gridCol w:w="960"/>
      </w:tblGrid>
      <w:tr w:rsidR="00A31999" w:rsidTr="00B108EF">
        <w:trPr>
          <w:trHeight w:val="31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 w:rsidP="003A2E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31999" w:rsidRPr="009B7480" w:rsidRDefault="00A31999">
            <w:pPr>
              <w:jc w:val="center"/>
            </w:pPr>
            <w:r w:rsidRPr="009B7480">
              <w:rPr>
                <w:sz w:val="22"/>
                <w:szCs w:val="22"/>
              </w:rPr>
              <w:t>Приложение 4</w:t>
            </w:r>
          </w:p>
        </w:tc>
      </w:tr>
      <w:tr w:rsidR="00A31999" w:rsidTr="00B108EF">
        <w:trPr>
          <w:trHeight w:val="394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 w:rsidP="003A2E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Pr="009B7480" w:rsidRDefault="00A31999">
            <w:pPr>
              <w:jc w:val="center"/>
            </w:pPr>
            <w:r>
              <w:rPr>
                <w:sz w:val="22"/>
                <w:szCs w:val="22"/>
              </w:rPr>
              <w:t xml:space="preserve">к  </w:t>
            </w:r>
            <w:r w:rsidRPr="009B7480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ю</w:t>
            </w:r>
            <w:r w:rsidRPr="009B7480">
              <w:rPr>
                <w:sz w:val="22"/>
                <w:szCs w:val="22"/>
              </w:rPr>
              <w:t xml:space="preserve">  Совета депутатов Липкинского сельского поселения</w:t>
            </w:r>
          </w:p>
        </w:tc>
      </w:tr>
      <w:tr w:rsidR="00A31999" w:rsidTr="00B108EF">
        <w:trPr>
          <w:trHeight w:val="43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 w:rsidP="003A2E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Pr="009B7480" w:rsidRDefault="00A31999">
            <w:pPr>
              <w:jc w:val="center"/>
            </w:pPr>
            <w:r w:rsidRPr="009B7480">
              <w:rPr>
                <w:sz w:val="22"/>
                <w:szCs w:val="22"/>
              </w:rPr>
              <w:t xml:space="preserve">"Об исполнении бюджета Липкинского сельского поселения  Ромодановского </w:t>
            </w:r>
          </w:p>
        </w:tc>
      </w:tr>
      <w:tr w:rsidR="00A31999" w:rsidTr="00B108EF">
        <w:trPr>
          <w:trHeight w:val="452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 w:rsidP="003A2E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999" w:rsidRPr="009B7480" w:rsidRDefault="00A31999">
            <w:pPr>
              <w:jc w:val="center"/>
            </w:pPr>
            <w:r w:rsidRPr="009B7480">
              <w:rPr>
                <w:sz w:val="22"/>
                <w:szCs w:val="22"/>
              </w:rPr>
              <w:t xml:space="preserve">муниципального района Республики Мордовия за 2021 год" </w:t>
            </w:r>
          </w:p>
        </w:tc>
      </w:tr>
      <w:tr w:rsidR="00A31999" w:rsidTr="00B108EF">
        <w:trPr>
          <w:trHeight w:val="31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 w:rsidP="003A2E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Default="00A319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  <w:tc>
          <w:tcPr>
            <w:tcW w:w="45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1999" w:rsidRPr="009B7480" w:rsidRDefault="00A31999">
            <w:pPr>
              <w:jc w:val="center"/>
            </w:pPr>
            <w:r>
              <w:rPr>
                <w:sz w:val="22"/>
                <w:szCs w:val="22"/>
              </w:rPr>
              <w:t>от "5" мая</w:t>
            </w:r>
            <w:r w:rsidRPr="009B7480">
              <w:rPr>
                <w:sz w:val="22"/>
                <w:szCs w:val="22"/>
              </w:rPr>
              <w:t xml:space="preserve"> 2022 г. №</w:t>
            </w:r>
            <w:r>
              <w:rPr>
                <w:sz w:val="22"/>
                <w:szCs w:val="22"/>
              </w:rPr>
              <w:t>15</w:t>
            </w:r>
          </w:p>
        </w:tc>
      </w:tr>
      <w:tr w:rsidR="00A31999" w:rsidTr="003A2EED">
        <w:trPr>
          <w:trHeight w:val="1335"/>
        </w:trPr>
        <w:tc>
          <w:tcPr>
            <w:tcW w:w="1069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Default="00A31999" w:rsidP="003A2EED">
            <w:pPr>
              <w:jc w:val="center"/>
              <w:rPr>
                <w:b/>
                <w:bCs/>
              </w:rPr>
            </w:pPr>
            <w:r w:rsidRPr="009E2BDF">
              <w:rPr>
                <w:b/>
                <w:bCs/>
                <w:sz w:val="22"/>
                <w:szCs w:val="22"/>
              </w:rPr>
              <w:t xml:space="preserve">ИСТОЧНИКИ                                                                                                                                                                  ФИНАНСИРОВАНИЯ ДЕФИЦИТА ЛИПКИНСКОГО СЕЛЬСКОГО ПОСЕЛЕНИЯ РОМОДАНОВСКОГО МУНИЦИПАЛЬНОГО РАЙОНА РЕСПУБЛИКИ МОРДОВИЯ ЗА 2021 ГОД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E2BDF">
              <w:rPr>
                <w:b/>
                <w:bCs/>
                <w:sz w:val="22"/>
                <w:szCs w:val="22"/>
              </w:rPr>
              <w:t xml:space="preserve">ПО КОДАМ КЛАССИФИКАЦИИ ИСТОЧНИКОВ ФИНАНСИРОВАНИЯ </w:t>
            </w:r>
            <w:r w:rsidRPr="00A72DBA">
              <w:rPr>
                <w:b/>
                <w:bCs/>
                <w:sz w:val="22"/>
                <w:szCs w:val="22"/>
              </w:rPr>
              <w:t>ДЕФИЦИТОВ БЮДЖЕТОВ</w:t>
            </w:r>
          </w:p>
          <w:p w:rsidR="00A31999" w:rsidRDefault="00A31999" w:rsidP="003A2EED">
            <w:pPr>
              <w:jc w:val="center"/>
              <w:rPr>
                <w:b/>
                <w:bCs/>
              </w:rPr>
            </w:pPr>
          </w:p>
        </w:tc>
      </w:tr>
      <w:tr w:rsidR="00A31999" w:rsidRPr="003A2EED" w:rsidTr="003A2EED">
        <w:trPr>
          <w:trHeight w:val="375"/>
        </w:trPr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999" w:rsidRPr="003A2EED" w:rsidRDefault="00A31999" w:rsidP="003A2EED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</w:t>
            </w:r>
            <w:r w:rsidRPr="003A2EED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31999" w:rsidRPr="003A2EED" w:rsidRDefault="00A31999" w:rsidP="003A2EED">
            <w:pPr>
              <w:tabs>
                <w:tab w:val="left" w:pos="2622"/>
              </w:tabs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Pr="003A2EED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A31999" w:rsidRPr="003A2EED" w:rsidTr="00C978AA">
        <w:trPr>
          <w:trHeight w:val="1470"/>
        </w:trPr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>
            <w:pPr>
              <w:rPr>
                <w:b/>
                <w:bCs/>
              </w:rPr>
            </w:pPr>
          </w:p>
        </w:tc>
        <w:tc>
          <w:tcPr>
            <w:tcW w:w="5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Утверж</w:t>
            </w:r>
          </w:p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Испол</w:t>
            </w:r>
            <w:r>
              <w:rPr>
                <w:b/>
                <w:bCs/>
                <w:sz w:val="22"/>
                <w:szCs w:val="22"/>
              </w:rPr>
              <w:t>нено</w:t>
            </w:r>
          </w:p>
          <w:p w:rsidR="00A31999" w:rsidRPr="003A2EED" w:rsidRDefault="00A31999" w:rsidP="003A2EED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Проце</w:t>
            </w:r>
            <w:r>
              <w:rPr>
                <w:b/>
                <w:bCs/>
                <w:sz w:val="22"/>
                <w:szCs w:val="22"/>
              </w:rPr>
              <w:t>нт</w:t>
            </w:r>
          </w:p>
          <w:p w:rsidR="00A31999" w:rsidRDefault="00A31999" w:rsidP="003A2EED">
            <w:pPr>
              <w:ind w:right="132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испол</w:t>
            </w:r>
          </w:p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A31999" w:rsidRPr="003A2EED" w:rsidTr="00C978AA">
        <w:trPr>
          <w:trHeight w:val="9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A31999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97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000 01 03 01 00 00 0000 000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94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99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-1 706,8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-1</w:t>
            </w:r>
            <w:r>
              <w:rPr>
                <w:b/>
                <w:bCs/>
                <w:sz w:val="22"/>
                <w:szCs w:val="22"/>
              </w:rPr>
              <w:t>655,3</w:t>
            </w:r>
            <w:r w:rsidRPr="003A2EED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>
              <w:rPr>
                <w:sz w:val="22"/>
                <w:szCs w:val="22"/>
              </w:rPr>
              <w:t>-1655,3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435"/>
        </w:trPr>
        <w:tc>
          <w:tcPr>
            <w:tcW w:w="2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A31999" w:rsidRPr="003A2EED" w:rsidTr="00C978AA">
        <w:trPr>
          <w:trHeight w:val="276"/>
        </w:trPr>
        <w:tc>
          <w:tcPr>
            <w:tcW w:w="2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</w:p>
        </w:tc>
        <w:tc>
          <w:tcPr>
            <w:tcW w:w="5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/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/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/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/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1 897,2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</w:t>
            </w:r>
            <w:r w:rsidRPr="003A2EED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</w:p>
        </w:tc>
        <w:tc>
          <w:tcPr>
            <w:tcW w:w="5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/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/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/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999" w:rsidRPr="003A2EED" w:rsidRDefault="00A31999" w:rsidP="003A2EED"/>
        </w:tc>
      </w:tr>
      <w:tr w:rsidR="00A31999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A31999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A31999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jc w:val="both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A31999" w:rsidRPr="003A2EED" w:rsidTr="00C978AA">
        <w:trPr>
          <w:trHeight w:val="76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A31999" w:rsidRPr="003A2EED" w:rsidTr="00741D73">
        <w:trPr>
          <w:trHeight w:val="793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A31999" w:rsidRPr="003A2EED" w:rsidTr="00C978AA">
        <w:trPr>
          <w:trHeight w:val="127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A31999" w:rsidRPr="003A2EED" w:rsidTr="00C978AA">
        <w:trPr>
          <w:trHeight w:val="94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Итого источников внутреннего финансирования дефицита бюджета</w:t>
            </w:r>
            <w:r>
              <w:rPr>
                <w:sz w:val="22"/>
                <w:szCs w:val="22"/>
              </w:rPr>
              <w:t xml:space="preserve"> </w:t>
            </w:r>
            <w:r w:rsidRPr="003A2EED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jc w:val="both"/>
            </w:pPr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31999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pPr>
              <w:jc w:val="both"/>
            </w:pPr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1999" w:rsidRPr="003A2EED" w:rsidRDefault="00A31999">
            <w:r w:rsidRPr="003A2EED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999" w:rsidRPr="003A2EED" w:rsidRDefault="00A31999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</w:tbl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A31999" w:rsidRDefault="00A31999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A31999" w:rsidRDefault="00A31999" w:rsidP="00B44765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p w:rsidR="00A31999" w:rsidRDefault="00A31999" w:rsidP="00B44765">
      <w:pPr>
        <w:rPr>
          <w:b/>
        </w:rPr>
      </w:pPr>
    </w:p>
    <w:sectPr w:rsidR="00A31999" w:rsidSect="00733869">
      <w:headerReference w:type="even" r:id="rId7"/>
      <w:headerReference w:type="default" r:id="rId8"/>
      <w:pgSz w:w="11906" w:h="16838"/>
      <w:pgMar w:top="357" w:right="454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999" w:rsidRDefault="00A31999">
      <w:r>
        <w:separator/>
      </w:r>
    </w:p>
  </w:endnote>
  <w:endnote w:type="continuationSeparator" w:id="1">
    <w:p w:rsidR="00A31999" w:rsidRDefault="00A31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999" w:rsidRDefault="00A31999">
      <w:r>
        <w:separator/>
      </w:r>
    </w:p>
  </w:footnote>
  <w:footnote w:type="continuationSeparator" w:id="1">
    <w:p w:rsidR="00A31999" w:rsidRDefault="00A31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99" w:rsidRDefault="00A31999" w:rsidP="00E7368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31999" w:rsidRDefault="00A31999" w:rsidP="00730D7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99" w:rsidRDefault="00A31999" w:rsidP="00730D7A">
    <w:pPr>
      <w:pStyle w:val="Header"/>
      <w:ind w:right="360"/>
    </w:pPr>
  </w:p>
  <w:p w:rsidR="00A31999" w:rsidRDefault="00A31999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3B1F"/>
    <w:rsid w:val="000357D5"/>
    <w:rsid w:val="00036461"/>
    <w:rsid w:val="0003717A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25C5"/>
    <w:rsid w:val="00074491"/>
    <w:rsid w:val="00074893"/>
    <w:rsid w:val="0007564E"/>
    <w:rsid w:val="00080104"/>
    <w:rsid w:val="00080476"/>
    <w:rsid w:val="00081787"/>
    <w:rsid w:val="0008365A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2029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38E1"/>
    <w:rsid w:val="00124217"/>
    <w:rsid w:val="001242A0"/>
    <w:rsid w:val="00124D79"/>
    <w:rsid w:val="001255A5"/>
    <w:rsid w:val="00126228"/>
    <w:rsid w:val="00127058"/>
    <w:rsid w:val="00127487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1701"/>
    <w:rsid w:val="00172781"/>
    <w:rsid w:val="001735B3"/>
    <w:rsid w:val="00173A32"/>
    <w:rsid w:val="00176AFC"/>
    <w:rsid w:val="00177A6F"/>
    <w:rsid w:val="00181C6C"/>
    <w:rsid w:val="00182880"/>
    <w:rsid w:val="001838CE"/>
    <w:rsid w:val="00183F9C"/>
    <w:rsid w:val="00184113"/>
    <w:rsid w:val="001863BE"/>
    <w:rsid w:val="00186818"/>
    <w:rsid w:val="001903B6"/>
    <w:rsid w:val="00191BD3"/>
    <w:rsid w:val="00194A50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8B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9D7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41A1"/>
    <w:rsid w:val="00236A77"/>
    <w:rsid w:val="00236D7B"/>
    <w:rsid w:val="0024043A"/>
    <w:rsid w:val="00241C0A"/>
    <w:rsid w:val="00243A4D"/>
    <w:rsid w:val="002444E4"/>
    <w:rsid w:val="00245B67"/>
    <w:rsid w:val="00246291"/>
    <w:rsid w:val="002470BA"/>
    <w:rsid w:val="002477A4"/>
    <w:rsid w:val="00252AA4"/>
    <w:rsid w:val="00252BD6"/>
    <w:rsid w:val="00252C74"/>
    <w:rsid w:val="00253672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2FB0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773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1B5A"/>
    <w:rsid w:val="00381BB6"/>
    <w:rsid w:val="00385AF2"/>
    <w:rsid w:val="00385F50"/>
    <w:rsid w:val="00385F70"/>
    <w:rsid w:val="0038653A"/>
    <w:rsid w:val="00392CE9"/>
    <w:rsid w:val="00394D04"/>
    <w:rsid w:val="003A0A28"/>
    <w:rsid w:val="003A2C7B"/>
    <w:rsid w:val="003A2EED"/>
    <w:rsid w:val="003A6A69"/>
    <w:rsid w:val="003A7138"/>
    <w:rsid w:val="003B0616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3F76F7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6D4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3D7"/>
    <w:rsid w:val="00484453"/>
    <w:rsid w:val="00485F47"/>
    <w:rsid w:val="00487717"/>
    <w:rsid w:val="00493056"/>
    <w:rsid w:val="004932BE"/>
    <w:rsid w:val="00495E26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2FC2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C0A"/>
    <w:rsid w:val="00511EB7"/>
    <w:rsid w:val="0051200D"/>
    <w:rsid w:val="00513475"/>
    <w:rsid w:val="005137AD"/>
    <w:rsid w:val="00516B8F"/>
    <w:rsid w:val="0052071C"/>
    <w:rsid w:val="00523185"/>
    <w:rsid w:val="005247EC"/>
    <w:rsid w:val="00524BE5"/>
    <w:rsid w:val="00526B17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6AC6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35CB"/>
    <w:rsid w:val="006045D6"/>
    <w:rsid w:val="00605AFF"/>
    <w:rsid w:val="00607A5E"/>
    <w:rsid w:val="006105AB"/>
    <w:rsid w:val="00611D5A"/>
    <w:rsid w:val="006125B8"/>
    <w:rsid w:val="00614732"/>
    <w:rsid w:val="00614C85"/>
    <w:rsid w:val="00614E40"/>
    <w:rsid w:val="006150D3"/>
    <w:rsid w:val="00617E58"/>
    <w:rsid w:val="00621F88"/>
    <w:rsid w:val="00622F8C"/>
    <w:rsid w:val="006241B8"/>
    <w:rsid w:val="00625197"/>
    <w:rsid w:val="00625CC1"/>
    <w:rsid w:val="00625DBF"/>
    <w:rsid w:val="00626397"/>
    <w:rsid w:val="00626A9A"/>
    <w:rsid w:val="00626BF6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2823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0C12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869"/>
    <w:rsid w:val="007344FA"/>
    <w:rsid w:val="00736D06"/>
    <w:rsid w:val="00736D21"/>
    <w:rsid w:val="00741D73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130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4E86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7E6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4F0C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2FB8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2F8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42EC2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B7480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2BDF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7A8"/>
    <w:rsid w:val="00A121F2"/>
    <w:rsid w:val="00A12E4C"/>
    <w:rsid w:val="00A13BB6"/>
    <w:rsid w:val="00A145E4"/>
    <w:rsid w:val="00A14ABE"/>
    <w:rsid w:val="00A152EE"/>
    <w:rsid w:val="00A158A6"/>
    <w:rsid w:val="00A15A16"/>
    <w:rsid w:val="00A1652E"/>
    <w:rsid w:val="00A16CA8"/>
    <w:rsid w:val="00A16D11"/>
    <w:rsid w:val="00A17AB4"/>
    <w:rsid w:val="00A22958"/>
    <w:rsid w:val="00A25002"/>
    <w:rsid w:val="00A305A2"/>
    <w:rsid w:val="00A31999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B7B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DBA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A7DD4"/>
    <w:rsid w:val="00AB1FC4"/>
    <w:rsid w:val="00AB375A"/>
    <w:rsid w:val="00AB3BEB"/>
    <w:rsid w:val="00AB53C5"/>
    <w:rsid w:val="00AB6162"/>
    <w:rsid w:val="00AB713D"/>
    <w:rsid w:val="00AB718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08EF"/>
    <w:rsid w:val="00B116DC"/>
    <w:rsid w:val="00B12147"/>
    <w:rsid w:val="00B12541"/>
    <w:rsid w:val="00B13779"/>
    <w:rsid w:val="00B15FC0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12D3"/>
    <w:rsid w:val="00B4202F"/>
    <w:rsid w:val="00B421F2"/>
    <w:rsid w:val="00B43147"/>
    <w:rsid w:val="00B4327D"/>
    <w:rsid w:val="00B44765"/>
    <w:rsid w:val="00B45003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2781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87F2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5293"/>
    <w:rsid w:val="00C07019"/>
    <w:rsid w:val="00C10F19"/>
    <w:rsid w:val="00C11F95"/>
    <w:rsid w:val="00C121D2"/>
    <w:rsid w:val="00C12D9C"/>
    <w:rsid w:val="00C160BB"/>
    <w:rsid w:val="00C17735"/>
    <w:rsid w:val="00C26A73"/>
    <w:rsid w:val="00C27AC0"/>
    <w:rsid w:val="00C30884"/>
    <w:rsid w:val="00C32110"/>
    <w:rsid w:val="00C34178"/>
    <w:rsid w:val="00C35003"/>
    <w:rsid w:val="00C3631E"/>
    <w:rsid w:val="00C43002"/>
    <w:rsid w:val="00C45D9C"/>
    <w:rsid w:val="00C471D4"/>
    <w:rsid w:val="00C47985"/>
    <w:rsid w:val="00C5005E"/>
    <w:rsid w:val="00C519A7"/>
    <w:rsid w:val="00C529D0"/>
    <w:rsid w:val="00C60C82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978AA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143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35952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AD2"/>
    <w:rsid w:val="00D84D9D"/>
    <w:rsid w:val="00D85BB9"/>
    <w:rsid w:val="00D871F3"/>
    <w:rsid w:val="00D87BC4"/>
    <w:rsid w:val="00D87D3E"/>
    <w:rsid w:val="00D900A7"/>
    <w:rsid w:val="00D90397"/>
    <w:rsid w:val="00D9061B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0A4C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3C2C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4E76"/>
    <w:rsid w:val="00EB7FF1"/>
    <w:rsid w:val="00EC00E7"/>
    <w:rsid w:val="00EC02A8"/>
    <w:rsid w:val="00EC199B"/>
    <w:rsid w:val="00EC1DDA"/>
    <w:rsid w:val="00EC2117"/>
    <w:rsid w:val="00EC33FD"/>
    <w:rsid w:val="00EC5D1C"/>
    <w:rsid w:val="00EC6266"/>
    <w:rsid w:val="00EC7235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C4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593C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3F26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A27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367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5367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53672"/>
    <w:rPr>
      <w:rFonts w:ascii="Cambria" w:hAnsi="Cambria" w:cs="Times New Roman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53672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53672"/>
    <w:rPr>
      <w:rFonts w:ascii="Cambria" w:hAnsi="Cambria" w:cs="Times New Roman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53672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53672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5367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536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3672"/>
    <w:rPr>
      <w:rFonts w:cs="Times New Roman"/>
      <w:sz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locked/>
    <w:rsid w:val="00B44765"/>
    <w:pPr>
      <w:jc w:val="center"/>
    </w:pPr>
    <w:rPr>
      <w:rFonts w:ascii="Courier" w:hAnsi="Courier"/>
      <w:b/>
      <w:color w:val="000000"/>
      <w:sz w:val="4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11C0A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67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213</TotalTime>
  <Pages>21</Pages>
  <Words>6061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USER</cp:lastModifiedBy>
  <cp:revision>32</cp:revision>
  <cp:lastPrinted>2022-05-06T06:38:00Z</cp:lastPrinted>
  <dcterms:created xsi:type="dcterms:W3CDTF">2020-05-07T06:51:00Z</dcterms:created>
  <dcterms:modified xsi:type="dcterms:W3CDTF">2022-05-06T06:39:00Z</dcterms:modified>
</cp:coreProperties>
</file>