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4DF" w:rsidRPr="00AE6B1E" w:rsidRDefault="005A54DF" w:rsidP="001C1732">
      <w:pPr>
        <w:jc w:val="center"/>
        <w:rPr>
          <w:rFonts w:ascii="Times New Roman" w:hAnsi="Times New Roman"/>
          <w:b/>
          <w:sz w:val="28"/>
          <w:szCs w:val="28"/>
        </w:rPr>
      </w:pPr>
      <w:r w:rsidRPr="00AE6B1E">
        <w:rPr>
          <w:rFonts w:ascii="Times New Roman" w:hAnsi="Times New Roman"/>
          <w:b/>
          <w:sz w:val="28"/>
          <w:szCs w:val="28"/>
        </w:rPr>
        <w:t>ИЗВЕЩЕНИЕ</w:t>
      </w:r>
    </w:p>
    <w:p w:rsidR="005A54DF" w:rsidRPr="00AE6B1E" w:rsidRDefault="005A54DF" w:rsidP="001C1732">
      <w:pPr>
        <w:jc w:val="center"/>
        <w:rPr>
          <w:rFonts w:ascii="Times New Roman" w:hAnsi="Times New Roman"/>
          <w:b/>
          <w:sz w:val="28"/>
          <w:szCs w:val="28"/>
        </w:rPr>
      </w:pPr>
      <w:r w:rsidRPr="00AE6B1E">
        <w:rPr>
          <w:rFonts w:ascii="Times New Roman" w:hAnsi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адресу: Республика Мордовия, Ромодановский муниципальный район, с. Анненково, ул. Новая, д. 30/15</w:t>
      </w:r>
    </w:p>
    <w:p w:rsidR="005A54DF" w:rsidRPr="00AE6B1E" w:rsidRDefault="005A54DF" w:rsidP="001C173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E6B1E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5A54DF" w:rsidRPr="00AE6B1E" w:rsidRDefault="005A54DF" w:rsidP="001C173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E6B1E">
        <w:rPr>
          <w:rFonts w:ascii="Times New Roman" w:hAnsi="Times New Roman"/>
          <w:sz w:val="28"/>
          <w:szCs w:val="28"/>
        </w:rPr>
        <w:t>В отношении земельного участка с кадастровым номером 13:16:0303001:307, расположенного по адресу: Республика Мордовия, Ромодановский муниципальный район, с. Анненково, ул. Новая, д. 30/15, площадью 2500 кв.м. в качестве его правообладателя, владеющего данным объектом недвижимости на праве собственности, выявлен собственник Хубаева Марина Абесаломовна.</w:t>
      </w:r>
    </w:p>
    <w:p w:rsidR="005A54DF" w:rsidRPr="00BB7142" w:rsidRDefault="005A54DF" w:rsidP="001C173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E6B1E">
        <w:rPr>
          <w:rFonts w:ascii="Times New Roman" w:hAnsi="Times New Roman"/>
          <w:sz w:val="28"/>
          <w:szCs w:val="28"/>
        </w:rPr>
        <w:t>Рекомендовать Хубаевой Марине Абесаломовне зарегистрировать право собственности в Едином государственном</w:t>
      </w:r>
      <w:r w:rsidRPr="00BB7142">
        <w:rPr>
          <w:rFonts w:ascii="Times New Roman" w:hAnsi="Times New Roman"/>
          <w:sz w:val="28"/>
          <w:szCs w:val="28"/>
        </w:rPr>
        <w:t xml:space="preserve">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BB7142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5A54DF" w:rsidRPr="00BB7142" w:rsidRDefault="005A54DF" w:rsidP="001C173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7142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5A54DF" w:rsidRDefault="005A54DF" w:rsidP="00D21A88">
      <w:pPr>
        <w:jc w:val="both"/>
        <w:rPr>
          <w:rFonts w:ascii="Times New Roman" w:hAnsi="Times New Roman"/>
          <w:sz w:val="28"/>
          <w:szCs w:val="28"/>
        </w:rPr>
      </w:pPr>
    </w:p>
    <w:p w:rsidR="005A54DF" w:rsidRDefault="005A54DF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A54DF" w:rsidRDefault="005A54DF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A54DF" w:rsidRDefault="005A54DF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A54DF" w:rsidRDefault="005A54DF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A54DF" w:rsidRDefault="005A54DF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A54DF" w:rsidRDefault="005A54DF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A54DF" w:rsidRPr="00BB7142" w:rsidRDefault="005A54DF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5A54DF" w:rsidRPr="00BB7142" w:rsidSect="00536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4653"/>
    <w:rsid w:val="00025871"/>
    <w:rsid w:val="00072BC4"/>
    <w:rsid w:val="001C1732"/>
    <w:rsid w:val="00214AF4"/>
    <w:rsid w:val="00303B4F"/>
    <w:rsid w:val="003438A4"/>
    <w:rsid w:val="004130F6"/>
    <w:rsid w:val="004306AB"/>
    <w:rsid w:val="00532E02"/>
    <w:rsid w:val="00536A5B"/>
    <w:rsid w:val="0054584B"/>
    <w:rsid w:val="00551072"/>
    <w:rsid w:val="005A54DF"/>
    <w:rsid w:val="0075440B"/>
    <w:rsid w:val="00962A18"/>
    <w:rsid w:val="009962FD"/>
    <w:rsid w:val="00AE6B1E"/>
    <w:rsid w:val="00B65232"/>
    <w:rsid w:val="00B80349"/>
    <w:rsid w:val="00BB7142"/>
    <w:rsid w:val="00C50B88"/>
    <w:rsid w:val="00C56744"/>
    <w:rsid w:val="00D21A88"/>
    <w:rsid w:val="00D47CDD"/>
    <w:rsid w:val="00DE4653"/>
    <w:rsid w:val="00E052BE"/>
    <w:rsid w:val="00E33F4F"/>
    <w:rsid w:val="00E614CC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A5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226</Words>
  <Characters>1292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3</cp:revision>
  <cp:lastPrinted>2022-05-06T06:29:00Z</cp:lastPrinted>
  <dcterms:created xsi:type="dcterms:W3CDTF">2022-05-05T08:52:00Z</dcterms:created>
  <dcterms:modified xsi:type="dcterms:W3CDTF">2022-05-06T06:29:00Z</dcterms:modified>
</cp:coreProperties>
</file>