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3DD" w:rsidRPr="004B0284" w:rsidRDefault="006F33DD" w:rsidP="00962A18">
      <w:pPr>
        <w:jc w:val="center"/>
        <w:rPr>
          <w:rFonts w:ascii="Times New Roman" w:hAnsi="Times New Roman"/>
          <w:b/>
          <w:sz w:val="28"/>
          <w:szCs w:val="28"/>
        </w:rPr>
      </w:pPr>
      <w:r w:rsidRPr="004B0284">
        <w:rPr>
          <w:rFonts w:ascii="Times New Roman" w:hAnsi="Times New Roman"/>
          <w:b/>
          <w:sz w:val="28"/>
          <w:szCs w:val="28"/>
        </w:rPr>
        <w:t>ИЗВЕЩЕНИЕ</w:t>
      </w:r>
    </w:p>
    <w:p w:rsidR="006F33DD" w:rsidRPr="004B0284" w:rsidRDefault="006F33DD" w:rsidP="00FF75C6">
      <w:pPr>
        <w:jc w:val="center"/>
        <w:rPr>
          <w:rFonts w:ascii="Times New Roman" w:hAnsi="Times New Roman"/>
          <w:b/>
          <w:sz w:val="28"/>
          <w:szCs w:val="28"/>
        </w:rPr>
      </w:pPr>
      <w:r w:rsidRPr="004B0284">
        <w:rPr>
          <w:rFonts w:ascii="Times New Roman" w:hAnsi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адресу: Республика Мордовия, Ромодановский муниципальный район, с. Анненково, ул. Новая, д. 30/18</w:t>
      </w:r>
    </w:p>
    <w:p w:rsidR="006F33DD" w:rsidRPr="004B0284" w:rsidRDefault="006F33DD" w:rsidP="00FF75C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B0284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6F33DD" w:rsidRPr="004B0284" w:rsidRDefault="006F33DD" w:rsidP="00FF75C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B0284">
        <w:rPr>
          <w:rFonts w:ascii="Times New Roman" w:hAnsi="Times New Roman"/>
          <w:sz w:val="28"/>
          <w:szCs w:val="28"/>
        </w:rPr>
        <w:t>В отношении земельного участка с кадастровым номером 13:16:0303001:293, расположенного по адресу: Республика Мордовия, Ромодановский муниципальный район, с. Анненково, ул. Новая, д. 30/18, площадью 2500 кв.м. в качестве его правообладателя, владеющего данным объектом недвижимости на праве собственности, выявлен собственник Тунаева Валентина Николаевна.</w:t>
      </w:r>
    </w:p>
    <w:p w:rsidR="006F33DD" w:rsidRPr="00BB7142" w:rsidRDefault="006F33DD" w:rsidP="00FF75C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B0284">
        <w:rPr>
          <w:rFonts w:ascii="Times New Roman" w:hAnsi="Times New Roman"/>
          <w:sz w:val="28"/>
          <w:szCs w:val="28"/>
        </w:rPr>
        <w:t>Рекомендовать Тунаевой Валентине Николаевне зарегистрировать право собственности в Едином государственном реестре недвижимости</w:t>
      </w:r>
      <w:r w:rsidRPr="00BB7142">
        <w:rPr>
          <w:rFonts w:ascii="Times New Roman" w:hAnsi="Times New Roman"/>
          <w:sz w:val="28"/>
          <w:szCs w:val="28"/>
        </w:rPr>
        <w:t xml:space="preserve">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BB7142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6F33DD" w:rsidRDefault="006F33DD" w:rsidP="00962A1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7142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6F33DD" w:rsidRDefault="006F33DD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33DD" w:rsidRDefault="006F33DD" w:rsidP="00FF75C6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33DD" w:rsidRDefault="006F33DD" w:rsidP="00FF75C6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33DD" w:rsidRDefault="006F33DD" w:rsidP="00FF75C6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33DD" w:rsidRDefault="006F33DD" w:rsidP="00FF75C6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33DD" w:rsidRDefault="006F33DD" w:rsidP="00FF75C6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33DD" w:rsidRDefault="006F33DD" w:rsidP="00D21A88">
      <w:pPr>
        <w:jc w:val="both"/>
        <w:rPr>
          <w:rFonts w:ascii="Times New Roman" w:hAnsi="Times New Roman"/>
          <w:sz w:val="28"/>
          <w:szCs w:val="28"/>
        </w:rPr>
      </w:pPr>
    </w:p>
    <w:p w:rsidR="006F33DD" w:rsidRDefault="006F33DD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33DD" w:rsidRDefault="006F33DD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33DD" w:rsidRDefault="006F33DD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33DD" w:rsidRDefault="006F33DD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33DD" w:rsidRDefault="006F33DD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33DD" w:rsidRDefault="006F33DD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33DD" w:rsidRPr="00BB7142" w:rsidRDefault="006F33DD" w:rsidP="00BB7142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6F33DD" w:rsidRPr="00BB7142" w:rsidSect="00536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4653"/>
    <w:rsid w:val="00072BC4"/>
    <w:rsid w:val="00214AF4"/>
    <w:rsid w:val="003438A4"/>
    <w:rsid w:val="00354F99"/>
    <w:rsid w:val="004130F6"/>
    <w:rsid w:val="004306AB"/>
    <w:rsid w:val="004406B5"/>
    <w:rsid w:val="004B0284"/>
    <w:rsid w:val="00532E02"/>
    <w:rsid w:val="00536A5B"/>
    <w:rsid w:val="0054584B"/>
    <w:rsid w:val="00551072"/>
    <w:rsid w:val="006F33DD"/>
    <w:rsid w:val="0075440B"/>
    <w:rsid w:val="00962A18"/>
    <w:rsid w:val="009962FD"/>
    <w:rsid w:val="00B65232"/>
    <w:rsid w:val="00B80349"/>
    <w:rsid w:val="00BB7142"/>
    <w:rsid w:val="00C50B88"/>
    <w:rsid w:val="00C56744"/>
    <w:rsid w:val="00D21A88"/>
    <w:rsid w:val="00D47CDD"/>
    <w:rsid w:val="00DE4653"/>
    <w:rsid w:val="00E052BE"/>
    <w:rsid w:val="00E33F4F"/>
    <w:rsid w:val="00E614CC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A5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227</Words>
  <Characters>1299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3</cp:revision>
  <cp:lastPrinted>2022-05-06T06:30:00Z</cp:lastPrinted>
  <dcterms:created xsi:type="dcterms:W3CDTF">2022-05-05T08:52:00Z</dcterms:created>
  <dcterms:modified xsi:type="dcterms:W3CDTF">2022-05-06T06:30:00Z</dcterms:modified>
</cp:coreProperties>
</file>