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4E1" w:rsidRDefault="006224E1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6224E1" w:rsidRDefault="006224E1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6224E1" w:rsidRDefault="006224E1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НАБЕРЕЖНОГО СЕЛЬСКОГО ПОСЕЛЕНИЯ</w:t>
      </w:r>
    </w:p>
    <w:p w:rsidR="006224E1" w:rsidRDefault="006224E1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6224E1" w:rsidRDefault="006224E1" w:rsidP="000A502D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6224E1" w:rsidRDefault="006224E1" w:rsidP="000A502D">
      <w:pPr>
        <w:jc w:val="center"/>
        <w:rPr>
          <w:b/>
          <w:bCs/>
          <w:sz w:val="28"/>
          <w:szCs w:val="28"/>
        </w:rPr>
      </w:pPr>
    </w:p>
    <w:p w:rsidR="006224E1" w:rsidRDefault="006224E1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6224E1" w:rsidRDefault="006224E1" w:rsidP="000A502D">
      <w:pPr>
        <w:rPr>
          <w:sz w:val="24"/>
          <w:szCs w:val="24"/>
        </w:rPr>
      </w:pPr>
      <w:r>
        <w:rPr>
          <w:noProof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6224E1" w:rsidRDefault="006224E1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«27» августа  2021 г.                                                                        № 1</w:t>
      </w:r>
    </w:p>
    <w:p w:rsidR="006224E1" w:rsidRDefault="006224E1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6224E1" w:rsidRDefault="006224E1" w:rsidP="000A502D">
      <w:pPr>
        <w:jc w:val="center"/>
        <w:rPr>
          <w:b/>
          <w:bCs/>
          <w:sz w:val="26"/>
          <w:szCs w:val="26"/>
        </w:rPr>
      </w:pPr>
    </w:p>
    <w:p w:rsidR="006224E1" w:rsidRDefault="006224E1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>с. Ромодановский Махоркосовхоз</w:t>
      </w:r>
    </w:p>
    <w:p w:rsidR="006224E1" w:rsidRDefault="006224E1" w:rsidP="000A502D">
      <w:pPr>
        <w:jc w:val="center"/>
        <w:rPr>
          <w:sz w:val="26"/>
          <w:szCs w:val="26"/>
        </w:rPr>
      </w:pPr>
    </w:p>
    <w:p w:rsidR="006224E1" w:rsidRDefault="006224E1" w:rsidP="000A502D">
      <w:pPr>
        <w:jc w:val="center"/>
        <w:rPr>
          <w:sz w:val="26"/>
          <w:szCs w:val="26"/>
        </w:rPr>
      </w:pPr>
    </w:p>
    <w:p w:rsidR="006224E1" w:rsidRPr="004A150E" w:rsidRDefault="006224E1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О внесении изменений в решение Совета</w:t>
      </w:r>
    </w:p>
    <w:p w:rsidR="006224E1" w:rsidRPr="004A150E" w:rsidRDefault="006224E1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депутатов </w:t>
      </w:r>
      <w:r>
        <w:rPr>
          <w:rFonts w:ascii="Times New Roman" w:hAnsi="Times New Roman" w:cs="Times New Roman"/>
        </w:rPr>
        <w:t>Набережного</w:t>
      </w:r>
      <w:r w:rsidRPr="004A150E">
        <w:rPr>
          <w:rFonts w:ascii="Times New Roman" w:hAnsi="Times New Roman" w:cs="Times New Roman"/>
        </w:rPr>
        <w:t xml:space="preserve"> сельского поселения </w:t>
      </w:r>
    </w:p>
    <w:p w:rsidR="006224E1" w:rsidRPr="004A150E" w:rsidRDefault="006224E1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Ромодановского муниципального</w:t>
      </w:r>
    </w:p>
    <w:p w:rsidR="006224E1" w:rsidRPr="004A150E" w:rsidRDefault="006224E1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района Республики Мордовия</w:t>
      </w:r>
    </w:p>
    <w:p w:rsidR="006224E1" w:rsidRPr="004A150E" w:rsidRDefault="006224E1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от 26 декабря 2020 г № </w:t>
      </w:r>
      <w:r>
        <w:rPr>
          <w:rFonts w:ascii="Times New Roman" w:hAnsi="Times New Roman" w:cs="Times New Roman"/>
        </w:rPr>
        <w:t>4</w:t>
      </w:r>
      <w:r w:rsidRPr="004A150E">
        <w:rPr>
          <w:rFonts w:ascii="Times New Roman" w:hAnsi="Times New Roman" w:cs="Times New Roman"/>
        </w:rPr>
        <w:t xml:space="preserve"> «О бюджете </w:t>
      </w:r>
      <w:r>
        <w:rPr>
          <w:rFonts w:ascii="Times New Roman" w:hAnsi="Times New Roman" w:cs="Times New Roman"/>
        </w:rPr>
        <w:t>Набережного</w:t>
      </w:r>
    </w:p>
    <w:p w:rsidR="006224E1" w:rsidRPr="004A150E" w:rsidRDefault="006224E1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сельского поселения Ромодановского </w:t>
      </w:r>
    </w:p>
    <w:p w:rsidR="006224E1" w:rsidRPr="004A150E" w:rsidRDefault="006224E1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муниципального района Республики</w:t>
      </w:r>
    </w:p>
    <w:p w:rsidR="006224E1" w:rsidRPr="004A150E" w:rsidRDefault="006224E1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Мордовия на 2021 год и на плановый период</w:t>
      </w:r>
    </w:p>
    <w:p w:rsidR="006224E1" w:rsidRPr="004A150E" w:rsidRDefault="006224E1" w:rsidP="00294D1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2022 и 2023 годов»</w:t>
      </w:r>
    </w:p>
    <w:p w:rsidR="006224E1" w:rsidRDefault="006224E1" w:rsidP="000A502D">
      <w:pPr>
        <w:shd w:val="clear" w:color="auto" w:fill="FFFFFF"/>
        <w:rPr>
          <w:sz w:val="26"/>
          <w:szCs w:val="26"/>
        </w:rPr>
      </w:pPr>
    </w:p>
    <w:p w:rsidR="006224E1" w:rsidRPr="00294D16" w:rsidRDefault="006224E1" w:rsidP="000A502D">
      <w:pPr>
        <w:ind w:firstLine="851"/>
        <w:rPr>
          <w:sz w:val="22"/>
          <w:szCs w:val="22"/>
        </w:rPr>
      </w:pPr>
      <w:r w:rsidRPr="00294D16">
        <w:rPr>
          <w:sz w:val="22"/>
          <w:szCs w:val="22"/>
        </w:rPr>
        <w:t xml:space="preserve">В соответствии с Бюджетным кодексом Российской Федерации и на основании статьей  67 Устава Набережного сельского поселения, Совет депутатов Набережного сельского поселения </w:t>
      </w:r>
    </w:p>
    <w:p w:rsidR="006224E1" w:rsidRPr="002F0167" w:rsidRDefault="006224E1" w:rsidP="000A502D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6224E1" w:rsidRPr="0044221D" w:rsidRDefault="006224E1" w:rsidP="00294D16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44221D">
        <w:rPr>
          <w:rFonts w:ascii="Times New Roman" w:hAnsi="Times New Roman" w:cs="Times New Roman"/>
          <w:sz w:val="20"/>
          <w:szCs w:val="20"/>
        </w:rPr>
        <w:t>1. Внести в решение Совета депутатов Набережного сельского поселения Ромодановского муниципального района Республики Мордовия от 26.12.2020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4221D">
        <w:rPr>
          <w:rFonts w:ascii="Times New Roman" w:hAnsi="Times New Roman" w:cs="Times New Roman"/>
          <w:sz w:val="20"/>
          <w:szCs w:val="20"/>
        </w:rPr>
        <w:t>года №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4221D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4221D">
        <w:rPr>
          <w:rFonts w:ascii="Times New Roman" w:hAnsi="Times New Roman" w:cs="Times New Roman"/>
          <w:sz w:val="20"/>
          <w:szCs w:val="20"/>
        </w:rPr>
        <w:t>«О бюджете Набережного сельского поселения Ромодановского  муниципального района Республики Мордовия на 2021 год и на плановый период 2022  и  2023 годов» следующие изменения:</w:t>
      </w:r>
    </w:p>
    <w:p w:rsidR="006224E1" w:rsidRPr="0044221D" w:rsidRDefault="006224E1" w:rsidP="00294D16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4221D">
        <w:rPr>
          <w:rFonts w:ascii="Times New Roman" w:hAnsi="Times New Roman" w:cs="Times New Roman"/>
          <w:sz w:val="20"/>
          <w:szCs w:val="20"/>
        </w:rPr>
        <w:t xml:space="preserve">1) </w:t>
      </w:r>
      <w:r w:rsidRPr="0044221D">
        <w:rPr>
          <w:rFonts w:ascii="Times New Roman" w:hAnsi="Times New Roman" w:cs="Times New Roman"/>
          <w:b/>
          <w:bCs/>
          <w:sz w:val="20"/>
          <w:szCs w:val="20"/>
        </w:rPr>
        <w:t xml:space="preserve">Раздел 1 изложить в следующей редакции: </w:t>
      </w:r>
    </w:p>
    <w:p w:rsidR="006224E1" w:rsidRPr="0044221D" w:rsidRDefault="006224E1" w:rsidP="00824DA1">
      <w:pPr>
        <w:pStyle w:val="NoSpacing"/>
        <w:jc w:val="both"/>
      </w:pPr>
      <w:r w:rsidRPr="0044221D">
        <w:t xml:space="preserve">    1.</w:t>
      </w:r>
      <w:r w:rsidRPr="0044221D">
        <w:tab/>
        <w:t>Утвердить бюджет Набережного сельского поселения Ромодановского муниципального района Республики Мордовия на 2021  по доходам в сумме 5628,9</w:t>
      </w:r>
      <w:r>
        <w:t xml:space="preserve"> </w:t>
      </w:r>
      <w:r w:rsidRPr="0044221D">
        <w:t>тыс. рублей, по расходам в сумме 5728,8 тыс. рублей,  с превышением расходов над доходами в сумме 99,9 тыс. рублей исходя из уровня инфляции, не превышающего 3,7 процента (декабрь 2021 года к декабрю 2020 года)</w:t>
      </w:r>
    </w:p>
    <w:p w:rsidR="006224E1" w:rsidRPr="0044221D" w:rsidRDefault="006224E1" w:rsidP="000A502D">
      <w:pPr>
        <w:pStyle w:val="NoSpacing"/>
        <w:jc w:val="both"/>
      </w:pPr>
      <w:r w:rsidRPr="0044221D">
        <w:t xml:space="preserve">     2. Утвердить бюджет Набережного сельского поселения Ромодановского муниципального района Республики Мордовия на 2022  по доходам в сумме 1024,2</w:t>
      </w:r>
      <w:r>
        <w:t xml:space="preserve"> </w:t>
      </w:r>
      <w:r w:rsidRPr="0044221D">
        <w:t>тыс. рублей, по расходам в сумме 1024,2 тыс. рубле</w:t>
      </w:r>
      <w:r>
        <w:t>й</w:t>
      </w:r>
      <w:r w:rsidRPr="0044221D">
        <w:t>,</w:t>
      </w:r>
      <w:r>
        <w:t xml:space="preserve"> </w:t>
      </w:r>
      <w:r w:rsidRPr="0044221D">
        <w:t>в том числе условно утвержденные расходы в сумме 23,4 тыс.</w:t>
      </w:r>
      <w:r>
        <w:t xml:space="preserve"> </w:t>
      </w:r>
      <w:r w:rsidRPr="0044221D">
        <w:t>рублей, исходя из уровня инфляции, не превышающего 4,0 процента (декабрь 2022 года к декабрю 2021 года)</w:t>
      </w:r>
    </w:p>
    <w:p w:rsidR="006224E1" w:rsidRPr="0044221D" w:rsidRDefault="006224E1" w:rsidP="000A502D">
      <w:pPr>
        <w:pStyle w:val="NoSpacing"/>
        <w:jc w:val="both"/>
      </w:pPr>
      <w:r w:rsidRPr="0044221D">
        <w:t xml:space="preserve">     3. Утвердить бюджет Набережного сельского поселения Ромодановского муниципального района Республики Мордовия на 2023  по доходам в сумме 1075,8 тыс. рублей, по расходам в сумме 1075,8 тыс. рублей, в том числе условно утвержденные расходы в сумме 49,3 тыс.рублей, исходя из уровня инфляции, не превышающего 3,9 процента (декабрь 2023 года к декабрю 2022 года)</w:t>
      </w:r>
    </w:p>
    <w:p w:rsidR="006224E1" w:rsidRPr="0044221D" w:rsidRDefault="006224E1" w:rsidP="00294D16">
      <w:pPr>
        <w:pStyle w:val="10"/>
        <w:jc w:val="both"/>
        <w:rPr>
          <w:color w:val="000000"/>
        </w:rPr>
      </w:pPr>
      <w:r w:rsidRPr="0044221D">
        <w:t xml:space="preserve">           2). Приложение №3,№4,№5,№8 к решению сессии «О бюджете </w:t>
      </w:r>
      <w:r>
        <w:t>Набережного</w:t>
      </w:r>
      <w:r w:rsidRPr="0044221D">
        <w:t xml:space="preserve"> сельского поселения Ромодановского  муниципального района Республики Мордовия на 2021 год и на плановый период 2022  и  2023 годов» и</w:t>
      </w:r>
      <w:r w:rsidRPr="0044221D">
        <w:rPr>
          <w:color w:val="000000"/>
        </w:rPr>
        <w:t>зложить в следующей редакции согласно приложений №1,№2,№3,№4 (приложение прилагаются)</w:t>
      </w:r>
    </w:p>
    <w:p w:rsidR="006224E1" w:rsidRPr="0044221D" w:rsidRDefault="006224E1" w:rsidP="00294D16">
      <w:pPr>
        <w:ind w:firstLine="720"/>
        <w:rPr>
          <w:b/>
          <w:bCs/>
        </w:rPr>
      </w:pPr>
      <w:r w:rsidRPr="0044221D">
        <w:t>3). Настоящее решение вступает в силу со дня его официального опубликования</w:t>
      </w:r>
    </w:p>
    <w:p w:rsidR="006224E1" w:rsidRDefault="006224E1" w:rsidP="00CD106B">
      <w:pPr>
        <w:shd w:val="clear" w:color="auto" w:fill="FFFFFF"/>
        <w:tabs>
          <w:tab w:val="left" w:pos="6838"/>
        </w:tabs>
        <w:ind w:left="530"/>
        <w:rPr>
          <w:b/>
          <w:bCs/>
          <w:sz w:val="22"/>
          <w:szCs w:val="22"/>
        </w:rPr>
      </w:pPr>
    </w:p>
    <w:p w:rsidR="006224E1" w:rsidRDefault="006224E1" w:rsidP="00CD106B">
      <w:pPr>
        <w:shd w:val="clear" w:color="auto" w:fill="FFFFFF"/>
        <w:tabs>
          <w:tab w:val="left" w:pos="6838"/>
        </w:tabs>
        <w:ind w:left="530"/>
        <w:rPr>
          <w:b/>
          <w:bCs/>
          <w:sz w:val="22"/>
          <w:szCs w:val="22"/>
        </w:rPr>
      </w:pPr>
      <w:r w:rsidRPr="0044221D">
        <w:rPr>
          <w:b/>
          <w:bCs/>
          <w:sz w:val="22"/>
          <w:szCs w:val="22"/>
        </w:rPr>
        <w:t xml:space="preserve">Глава </w:t>
      </w:r>
      <w:r>
        <w:rPr>
          <w:b/>
          <w:bCs/>
          <w:sz w:val="22"/>
          <w:szCs w:val="22"/>
        </w:rPr>
        <w:t xml:space="preserve">  </w:t>
      </w:r>
      <w:r w:rsidRPr="0044221D">
        <w:rPr>
          <w:b/>
          <w:bCs/>
          <w:sz w:val="22"/>
          <w:szCs w:val="22"/>
        </w:rPr>
        <w:t xml:space="preserve">Набережного                      </w:t>
      </w:r>
      <w:r>
        <w:rPr>
          <w:b/>
          <w:bCs/>
          <w:sz w:val="22"/>
          <w:szCs w:val="22"/>
        </w:rPr>
        <w:t xml:space="preserve">                                       </w:t>
      </w:r>
      <w:r w:rsidRPr="0044221D">
        <w:rPr>
          <w:b/>
          <w:bCs/>
          <w:sz w:val="22"/>
          <w:szCs w:val="22"/>
        </w:rPr>
        <w:t xml:space="preserve">                                                        сельского поселения         </w:t>
      </w:r>
      <w:r>
        <w:rPr>
          <w:b/>
          <w:bCs/>
          <w:sz w:val="22"/>
          <w:szCs w:val="22"/>
        </w:rPr>
        <w:t xml:space="preserve">                                                                 Н.Ю Журавлева</w:t>
      </w:r>
      <w:r w:rsidRPr="0044221D">
        <w:rPr>
          <w:b/>
          <w:bCs/>
          <w:sz w:val="22"/>
          <w:szCs w:val="22"/>
        </w:rPr>
        <w:t xml:space="preserve">                                          </w:t>
      </w:r>
      <w:r>
        <w:rPr>
          <w:b/>
          <w:bCs/>
          <w:sz w:val="22"/>
          <w:szCs w:val="22"/>
        </w:rPr>
        <w:t xml:space="preserve"> </w:t>
      </w:r>
    </w:p>
    <w:p w:rsidR="006224E1" w:rsidRPr="0044221D" w:rsidRDefault="006224E1" w:rsidP="00CD106B">
      <w:pPr>
        <w:shd w:val="clear" w:color="auto" w:fill="FFFFFF"/>
        <w:tabs>
          <w:tab w:val="left" w:pos="6838"/>
        </w:tabs>
        <w:ind w:left="53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                                                        </w:t>
      </w:r>
    </w:p>
    <w:p w:rsidR="006224E1" w:rsidRPr="0044221D" w:rsidRDefault="006224E1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</w:rPr>
      </w:pPr>
    </w:p>
    <w:p w:rsidR="006224E1" w:rsidRDefault="006224E1" w:rsidP="00BF074D">
      <w:pPr>
        <w:shd w:val="clear" w:color="auto" w:fill="FFFFFF"/>
        <w:ind w:right="26"/>
        <w:jc w:val="right"/>
        <w:rPr>
          <w:spacing w:val="-2"/>
        </w:rPr>
      </w:pPr>
    </w:p>
    <w:p w:rsidR="006224E1" w:rsidRDefault="006224E1" w:rsidP="00BF074D">
      <w:pPr>
        <w:shd w:val="clear" w:color="auto" w:fill="FFFFFF"/>
        <w:ind w:right="26"/>
        <w:jc w:val="right"/>
        <w:rPr>
          <w:spacing w:val="-2"/>
        </w:rPr>
      </w:pPr>
    </w:p>
    <w:p w:rsidR="006224E1" w:rsidRPr="0044221D" w:rsidRDefault="006224E1" w:rsidP="00BF074D">
      <w:pPr>
        <w:shd w:val="clear" w:color="auto" w:fill="FFFFFF"/>
        <w:ind w:right="26"/>
        <w:jc w:val="right"/>
        <w:rPr>
          <w:spacing w:val="-2"/>
        </w:rPr>
      </w:pPr>
      <w:r w:rsidRPr="0044221D">
        <w:rPr>
          <w:spacing w:val="-2"/>
        </w:rPr>
        <w:t>Приложение № 1</w:t>
      </w:r>
    </w:p>
    <w:p w:rsidR="006224E1" w:rsidRPr="0044221D" w:rsidRDefault="006224E1" w:rsidP="00BF074D">
      <w:pPr>
        <w:shd w:val="clear" w:color="auto" w:fill="FFFFFF"/>
        <w:ind w:left="4496" w:right="26"/>
        <w:jc w:val="right"/>
        <w:rPr>
          <w:spacing w:val="-1"/>
        </w:rPr>
      </w:pPr>
      <w:r w:rsidRPr="0044221D">
        <w:rPr>
          <w:spacing w:val="-1"/>
        </w:rPr>
        <w:t xml:space="preserve">                                  к   решению Совета депутатов</w:t>
      </w:r>
    </w:p>
    <w:p w:rsidR="006224E1" w:rsidRPr="0044221D" w:rsidRDefault="006224E1" w:rsidP="00BF074D">
      <w:pPr>
        <w:shd w:val="clear" w:color="auto" w:fill="FFFFFF"/>
        <w:ind w:left="4496" w:right="26"/>
        <w:jc w:val="right"/>
        <w:rPr>
          <w:spacing w:val="3"/>
        </w:rPr>
      </w:pPr>
      <w:r w:rsidRPr="0044221D">
        <w:rPr>
          <w:spacing w:val="-1"/>
        </w:rPr>
        <w:t>Набережного сельского поселения</w:t>
      </w:r>
    </w:p>
    <w:p w:rsidR="006224E1" w:rsidRPr="0044221D" w:rsidRDefault="006224E1" w:rsidP="00BF074D">
      <w:pPr>
        <w:shd w:val="clear" w:color="auto" w:fill="FFFFFF"/>
        <w:ind w:left="4496" w:right="26"/>
        <w:jc w:val="right"/>
        <w:rPr>
          <w:spacing w:val="-1"/>
        </w:rPr>
      </w:pPr>
      <w:r w:rsidRPr="0044221D">
        <w:t xml:space="preserve">                      Ромодановского муниципального района</w:t>
      </w:r>
      <w:r w:rsidRPr="0044221D">
        <w:rPr>
          <w:spacing w:val="-1"/>
        </w:rPr>
        <w:t xml:space="preserve">                                                                                                                   Республики Мордовия от</w:t>
      </w:r>
      <w:r>
        <w:rPr>
          <w:spacing w:val="-1"/>
        </w:rPr>
        <w:t xml:space="preserve"> </w:t>
      </w:r>
      <w:r w:rsidRPr="0044221D">
        <w:rPr>
          <w:spacing w:val="-1"/>
        </w:rPr>
        <w:t>27.08.2021г</w:t>
      </w:r>
      <w:r>
        <w:rPr>
          <w:spacing w:val="-1"/>
        </w:rPr>
        <w:t xml:space="preserve">. </w:t>
      </w:r>
      <w:r w:rsidRPr="0044221D">
        <w:rPr>
          <w:spacing w:val="-1"/>
        </w:rPr>
        <w:t>№</w:t>
      </w:r>
      <w:r>
        <w:rPr>
          <w:spacing w:val="-1"/>
        </w:rPr>
        <w:t xml:space="preserve"> </w:t>
      </w:r>
      <w:r w:rsidRPr="0044221D">
        <w:rPr>
          <w:spacing w:val="-1"/>
        </w:rPr>
        <w:t>1</w:t>
      </w:r>
    </w:p>
    <w:p w:rsidR="006224E1" w:rsidRPr="0044221D" w:rsidRDefault="006224E1" w:rsidP="00BF074D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44221D">
        <w:rPr>
          <w:spacing w:val="-1"/>
          <w:sz w:val="20"/>
          <w:szCs w:val="20"/>
        </w:rPr>
        <w:t xml:space="preserve"> </w:t>
      </w:r>
      <w:r w:rsidRPr="0044221D">
        <w:rPr>
          <w:rFonts w:ascii="Times New Roman" w:hAnsi="Times New Roman" w:cs="Times New Roman"/>
          <w:sz w:val="20"/>
          <w:szCs w:val="20"/>
        </w:rPr>
        <w:t>« О внесение изменении в решение Совета депутатов  Набережного                                                                                                       сельского поселения от 26.12.2020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4221D">
        <w:rPr>
          <w:rFonts w:ascii="Times New Roman" w:hAnsi="Times New Roman" w:cs="Times New Roman"/>
          <w:sz w:val="20"/>
          <w:szCs w:val="20"/>
        </w:rPr>
        <w:t>г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44221D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4221D">
        <w:rPr>
          <w:rFonts w:ascii="Times New Roman" w:hAnsi="Times New Roman" w:cs="Times New Roman"/>
          <w:sz w:val="20"/>
          <w:szCs w:val="20"/>
        </w:rPr>
        <w:t xml:space="preserve">4  </w:t>
      </w:r>
    </w:p>
    <w:p w:rsidR="006224E1" w:rsidRPr="0044221D" w:rsidRDefault="006224E1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44221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«О бюджете Набережного  сельского                    </w:t>
      </w:r>
    </w:p>
    <w:p w:rsidR="006224E1" w:rsidRPr="0044221D" w:rsidRDefault="006224E1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44221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поселения Ромодановского  муниципального                                      </w:t>
      </w:r>
    </w:p>
    <w:p w:rsidR="006224E1" w:rsidRPr="0044221D" w:rsidRDefault="006224E1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44221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района Республики Мордовия на 2021 год и на        </w:t>
      </w:r>
    </w:p>
    <w:p w:rsidR="006224E1" w:rsidRPr="0044221D" w:rsidRDefault="006224E1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44221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плановый период  2022 и 2023 годов»</w:t>
      </w:r>
    </w:p>
    <w:p w:rsidR="006224E1" w:rsidRPr="0044221D" w:rsidRDefault="006224E1" w:rsidP="00BF074D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  <w:szCs w:val="20"/>
        </w:rPr>
      </w:pPr>
      <w:r w:rsidRPr="0044221D">
        <w:rPr>
          <w:rFonts w:ascii="Times New Roman" w:hAnsi="Times New Roman" w:cs="Times New Roman"/>
          <w:sz w:val="20"/>
          <w:szCs w:val="20"/>
        </w:rPr>
        <w:t xml:space="preserve">                                              </w:t>
      </w:r>
    </w:p>
    <w:p w:rsidR="006224E1" w:rsidRDefault="006224E1" w:rsidP="00BF074D">
      <w:pPr>
        <w:ind w:firstLine="708"/>
        <w:jc w:val="right"/>
      </w:pPr>
    </w:p>
    <w:p w:rsidR="006224E1" w:rsidRDefault="006224E1" w:rsidP="002D33C1">
      <w:pPr>
        <w:ind w:firstLine="708"/>
        <w:jc w:val="right"/>
      </w:pPr>
    </w:p>
    <w:p w:rsidR="006224E1" w:rsidRPr="00376248" w:rsidRDefault="006224E1" w:rsidP="002D33C1">
      <w:pPr>
        <w:ind w:firstLine="708"/>
        <w:jc w:val="right"/>
        <w:rPr>
          <w:sz w:val="24"/>
          <w:szCs w:val="24"/>
        </w:rPr>
      </w:pPr>
    </w:p>
    <w:p w:rsidR="006224E1" w:rsidRPr="00376248" w:rsidRDefault="006224E1" w:rsidP="001A2849">
      <w:pPr>
        <w:jc w:val="center"/>
        <w:rPr>
          <w:b/>
          <w:bCs/>
          <w:color w:val="000000"/>
          <w:sz w:val="24"/>
          <w:szCs w:val="24"/>
        </w:rPr>
      </w:pPr>
      <w:r w:rsidRPr="00376248">
        <w:rPr>
          <w:b/>
          <w:bCs/>
          <w:color w:val="000000"/>
          <w:sz w:val="24"/>
          <w:szCs w:val="24"/>
        </w:rPr>
        <w:t>ОБЪЕМ  БЕЗВОЗМЕДНЫХ ПОСТУПЛЕНИЙ В БЮДЖЕТ</w:t>
      </w:r>
      <w:r w:rsidRPr="00376248">
        <w:rPr>
          <w:b/>
          <w:bCs/>
          <w:color w:val="000000"/>
          <w:sz w:val="24"/>
          <w:szCs w:val="24"/>
        </w:rPr>
        <w:br/>
      </w:r>
      <w:r>
        <w:rPr>
          <w:b/>
          <w:bCs/>
          <w:sz w:val="24"/>
          <w:szCs w:val="24"/>
        </w:rPr>
        <w:t xml:space="preserve">НАБЕРЕЖНОГО </w:t>
      </w:r>
      <w:r w:rsidRPr="00376248">
        <w:rPr>
          <w:b/>
          <w:bCs/>
          <w:color w:val="000000"/>
          <w:sz w:val="24"/>
          <w:szCs w:val="24"/>
        </w:rPr>
        <w:t xml:space="preserve">СЕЛЬСКОГО ПОСЕЛЕНИЯ </w:t>
      </w:r>
      <w:r w:rsidRPr="00376248">
        <w:rPr>
          <w:b/>
          <w:bCs/>
          <w:color w:val="000000"/>
          <w:sz w:val="24"/>
          <w:szCs w:val="24"/>
        </w:rPr>
        <w:br/>
        <w:t>РОМОДАНОВСКОГОМУНИЦИПАЛЬНОГО РАЙОНА НА 2021г</w:t>
      </w:r>
    </w:p>
    <w:p w:rsidR="006224E1" w:rsidRPr="00376248" w:rsidRDefault="006224E1" w:rsidP="001A2849">
      <w:pPr>
        <w:jc w:val="center"/>
        <w:rPr>
          <w:sz w:val="24"/>
          <w:szCs w:val="24"/>
        </w:rPr>
      </w:pPr>
      <w:r w:rsidRPr="00376248">
        <w:rPr>
          <w:b/>
          <w:bCs/>
          <w:color w:val="000000"/>
          <w:sz w:val="24"/>
          <w:szCs w:val="24"/>
        </w:rPr>
        <w:t>И ПЛАНОВЫЙ ПЕРИОД 2022 И 2023 ГОДОВ»</w:t>
      </w:r>
    </w:p>
    <w:p w:rsidR="006224E1" w:rsidRDefault="006224E1" w:rsidP="002D33C1">
      <w:pPr>
        <w:ind w:firstLine="708"/>
        <w:jc w:val="right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60"/>
        <w:gridCol w:w="1560"/>
        <w:gridCol w:w="1275"/>
        <w:gridCol w:w="958"/>
      </w:tblGrid>
      <w:tr w:rsidR="006224E1">
        <w:tc>
          <w:tcPr>
            <w:tcW w:w="2517" w:type="dxa"/>
          </w:tcPr>
          <w:p w:rsidR="006224E1" w:rsidRPr="00A45CC3" w:rsidRDefault="006224E1" w:rsidP="00A45CC3">
            <w:pPr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60" w:type="dxa"/>
          </w:tcPr>
          <w:p w:rsidR="006224E1" w:rsidRPr="00A45CC3" w:rsidRDefault="006224E1" w:rsidP="00A45CC3">
            <w:pPr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Наименование доходов</w:t>
            </w:r>
          </w:p>
        </w:tc>
        <w:tc>
          <w:tcPr>
            <w:tcW w:w="1560" w:type="dxa"/>
          </w:tcPr>
          <w:p w:rsidR="006224E1" w:rsidRPr="00A45CC3" w:rsidRDefault="006224E1" w:rsidP="00A45CC3">
            <w:pPr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6224E1" w:rsidRPr="00A45CC3" w:rsidRDefault="006224E1" w:rsidP="00A45CC3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2022</w:t>
            </w:r>
          </w:p>
          <w:p w:rsidR="006224E1" w:rsidRPr="00A45CC3" w:rsidRDefault="006224E1" w:rsidP="00A45CC3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год</w:t>
            </w:r>
          </w:p>
        </w:tc>
        <w:tc>
          <w:tcPr>
            <w:tcW w:w="958" w:type="dxa"/>
          </w:tcPr>
          <w:p w:rsidR="006224E1" w:rsidRPr="00A45CC3" w:rsidRDefault="006224E1" w:rsidP="00A45CC3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2023 год</w:t>
            </w:r>
          </w:p>
        </w:tc>
      </w:tr>
      <w:tr w:rsidR="006224E1" w:rsidRPr="0044221D">
        <w:tc>
          <w:tcPr>
            <w:tcW w:w="2517" w:type="dxa"/>
          </w:tcPr>
          <w:p w:rsidR="006224E1" w:rsidRPr="00A45CC3" w:rsidRDefault="006224E1" w:rsidP="00FC4AAA">
            <w:pPr>
              <w:rPr>
                <w:b/>
                <w:bCs/>
                <w:color w:val="000000"/>
              </w:rPr>
            </w:pPr>
            <w:r w:rsidRPr="00A45CC3">
              <w:rPr>
                <w:b/>
                <w:bCs/>
                <w:color w:val="000000"/>
              </w:rPr>
              <w:t>0 00 00000 00 0000 000</w:t>
            </w:r>
          </w:p>
        </w:tc>
        <w:tc>
          <w:tcPr>
            <w:tcW w:w="3260" w:type="dxa"/>
          </w:tcPr>
          <w:p w:rsidR="006224E1" w:rsidRPr="00A45CC3" w:rsidRDefault="006224E1" w:rsidP="00FC4AAA">
            <w:pPr>
              <w:rPr>
                <w:b/>
                <w:bCs/>
                <w:color w:val="000000"/>
              </w:rPr>
            </w:pPr>
            <w:r w:rsidRPr="00A45CC3">
              <w:rPr>
                <w:b/>
                <w:bCs/>
                <w:color w:val="000000"/>
              </w:rPr>
              <w:t>Всего доходов</w:t>
            </w:r>
          </w:p>
        </w:tc>
        <w:tc>
          <w:tcPr>
            <w:tcW w:w="1560" w:type="dxa"/>
          </w:tcPr>
          <w:p w:rsidR="006224E1" w:rsidRPr="00A45CC3" w:rsidRDefault="006224E1" w:rsidP="00A45CC3">
            <w:pPr>
              <w:jc w:val="center"/>
              <w:rPr>
                <w:b/>
                <w:bCs/>
                <w:color w:val="000000"/>
              </w:rPr>
            </w:pPr>
            <w:r w:rsidRPr="00A45CC3">
              <w:rPr>
                <w:b/>
                <w:bCs/>
                <w:color w:val="000000"/>
              </w:rPr>
              <w:t>5628,9</w:t>
            </w:r>
          </w:p>
        </w:tc>
        <w:tc>
          <w:tcPr>
            <w:tcW w:w="1275" w:type="dxa"/>
          </w:tcPr>
          <w:p w:rsidR="006224E1" w:rsidRPr="00A45CC3" w:rsidRDefault="006224E1" w:rsidP="00A45CC3">
            <w:pPr>
              <w:jc w:val="center"/>
              <w:rPr>
                <w:b/>
                <w:bCs/>
                <w:color w:val="000000"/>
              </w:rPr>
            </w:pPr>
            <w:r w:rsidRPr="00A45CC3">
              <w:rPr>
                <w:b/>
                <w:bCs/>
                <w:color w:val="000000"/>
              </w:rPr>
              <w:t>1024,2</w:t>
            </w:r>
          </w:p>
        </w:tc>
        <w:tc>
          <w:tcPr>
            <w:tcW w:w="958" w:type="dxa"/>
          </w:tcPr>
          <w:p w:rsidR="006224E1" w:rsidRPr="00A45CC3" w:rsidRDefault="006224E1" w:rsidP="00A45CC3">
            <w:pPr>
              <w:jc w:val="center"/>
              <w:rPr>
                <w:b/>
                <w:bCs/>
                <w:color w:val="000000"/>
              </w:rPr>
            </w:pPr>
            <w:r w:rsidRPr="00A45CC3">
              <w:rPr>
                <w:b/>
                <w:bCs/>
                <w:color w:val="000000"/>
              </w:rPr>
              <w:t>1075,8</w:t>
            </w:r>
          </w:p>
          <w:p w:rsidR="006224E1" w:rsidRPr="00A45CC3" w:rsidRDefault="006224E1" w:rsidP="009A4DFC">
            <w:pPr>
              <w:rPr>
                <w:b/>
                <w:bCs/>
                <w:color w:val="000000"/>
              </w:rPr>
            </w:pPr>
          </w:p>
        </w:tc>
      </w:tr>
      <w:tr w:rsidR="006224E1" w:rsidRPr="0044221D">
        <w:tc>
          <w:tcPr>
            <w:tcW w:w="2517" w:type="dxa"/>
          </w:tcPr>
          <w:p w:rsidR="006224E1" w:rsidRPr="00A45CC3" w:rsidRDefault="006224E1" w:rsidP="00FC4AAA">
            <w:pPr>
              <w:rPr>
                <w:b/>
                <w:bCs/>
                <w:color w:val="000000"/>
              </w:rPr>
            </w:pPr>
            <w:r w:rsidRPr="00A45CC3">
              <w:rPr>
                <w:b/>
                <w:bCs/>
                <w:color w:val="000000"/>
              </w:rPr>
              <w:t>1 00 00000 00 0000 000</w:t>
            </w:r>
          </w:p>
        </w:tc>
        <w:tc>
          <w:tcPr>
            <w:tcW w:w="3260" w:type="dxa"/>
          </w:tcPr>
          <w:p w:rsidR="006224E1" w:rsidRPr="00A45CC3" w:rsidRDefault="006224E1" w:rsidP="00FC4AAA">
            <w:pPr>
              <w:rPr>
                <w:b/>
                <w:bCs/>
                <w:color w:val="000000"/>
              </w:rPr>
            </w:pPr>
            <w:r w:rsidRPr="00A45CC3">
              <w:rPr>
                <w:b/>
                <w:bCs/>
                <w:color w:val="000000"/>
              </w:rPr>
              <w:t>Налоговые и неналоговые доходы</w:t>
            </w:r>
          </w:p>
        </w:tc>
        <w:tc>
          <w:tcPr>
            <w:tcW w:w="1560" w:type="dxa"/>
          </w:tcPr>
          <w:p w:rsidR="006224E1" w:rsidRPr="00A45CC3" w:rsidRDefault="006224E1" w:rsidP="00A45CC3">
            <w:pPr>
              <w:jc w:val="center"/>
              <w:rPr>
                <w:b/>
                <w:bCs/>
                <w:color w:val="000000"/>
              </w:rPr>
            </w:pPr>
            <w:r w:rsidRPr="00A45CC3">
              <w:rPr>
                <w:b/>
                <w:bCs/>
                <w:color w:val="000000"/>
              </w:rPr>
              <w:t>514,5</w:t>
            </w:r>
          </w:p>
        </w:tc>
        <w:tc>
          <w:tcPr>
            <w:tcW w:w="1275" w:type="dxa"/>
          </w:tcPr>
          <w:p w:rsidR="006224E1" w:rsidRPr="00A45CC3" w:rsidRDefault="006224E1" w:rsidP="00A45CC3">
            <w:pPr>
              <w:jc w:val="center"/>
              <w:rPr>
                <w:b/>
                <w:bCs/>
                <w:color w:val="000000"/>
              </w:rPr>
            </w:pPr>
            <w:r w:rsidRPr="00A45CC3">
              <w:rPr>
                <w:b/>
                <w:bCs/>
                <w:color w:val="000000"/>
              </w:rPr>
              <w:t>520,4</w:t>
            </w:r>
          </w:p>
        </w:tc>
        <w:tc>
          <w:tcPr>
            <w:tcW w:w="958" w:type="dxa"/>
          </w:tcPr>
          <w:p w:rsidR="006224E1" w:rsidRPr="00A45CC3" w:rsidRDefault="006224E1" w:rsidP="00A45CC3">
            <w:pPr>
              <w:jc w:val="center"/>
              <w:rPr>
                <w:b/>
                <w:bCs/>
                <w:color w:val="000000"/>
              </w:rPr>
            </w:pPr>
            <w:r w:rsidRPr="00A45CC3">
              <w:rPr>
                <w:b/>
                <w:bCs/>
                <w:color w:val="000000"/>
              </w:rPr>
              <w:t>526,3</w:t>
            </w:r>
          </w:p>
        </w:tc>
      </w:tr>
      <w:tr w:rsidR="006224E1" w:rsidRPr="0044221D">
        <w:tc>
          <w:tcPr>
            <w:tcW w:w="2517" w:type="dxa"/>
          </w:tcPr>
          <w:p w:rsidR="006224E1" w:rsidRPr="00A45CC3" w:rsidRDefault="006224E1" w:rsidP="00FC4AAA">
            <w:pPr>
              <w:rPr>
                <w:b/>
                <w:bCs/>
                <w:color w:val="000000"/>
              </w:rPr>
            </w:pPr>
            <w:r w:rsidRPr="00A45CC3">
              <w:rPr>
                <w:b/>
                <w:bCs/>
                <w:color w:val="000000"/>
              </w:rPr>
              <w:t>1 01 00000 00 0000 000</w:t>
            </w:r>
          </w:p>
        </w:tc>
        <w:tc>
          <w:tcPr>
            <w:tcW w:w="3260" w:type="dxa"/>
          </w:tcPr>
          <w:p w:rsidR="006224E1" w:rsidRPr="00A45CC3" w:rsidRDefault="006224E1" w:rsidP="00FC4AAA">
            <w:pPr>
              <w:rPr>
                <w:b/>
                <w:bCs/>
                <w:color w:val="000000"/>
              </w:rPr>
            </w:pPr>
            <w:r w:rsidRPr="00A45CC3">
              <w:rPr>
                <w:b/>
                <w:bCs/>
                <w:color w:val="000000"/>
              </w:rPr>
              <w:t xml:space="preserve">Налоги на прибыль, доходы </w:t>
            </w:r>
          </w:p>
        </w:tc>
        <w:tc>
          <w:tcPr>
            <w:tcW w:w="1560" w:type="dxa"/>
          </w:tcPr>
          <w:p w:rsidR="006224E1" w:rsidRPr="00A45CC3" w:rsidRDefault="006224E1" w:rsidP="00A45CC3">
            <w:pPr>
              <w:jc w:val="center"/>
              <w:rPr>
                <w:b/>
                <w:bCs/>
                <w:color w:val="000000"/>
              </w:rPr>
            </w:pPr>
            <w:r w:rsidRPr="00A45CC3">
              <w:rPr>
                <w:b/>
                <w:bCs/>
                <w:color w:val="000000"/>
              </w:rPr>
              <w:t>47,5</w:t>
            </w:r>
          </w:p>
        </w:tc>
        <w:tc>
          <w:tcPr>
            <w:tcW w:w="1275" w:type="dxa"/>
          </w:tcPr>
          <w:p w:rsidR="006224E1" w:rsidRPr="00A45CC3" w:rsidRDefault="006224E1" w:rsidP="00A45CC3">
            <w:pPr>
              <w:jc w:val="center"/>
              <w:rPr>
                <w:b/>
                <w:bCs/>
                <w:color w:val="000000"/>
              </w:rPr>
            </w:pPr>
            <w:r w:rsidRPr="00A45CC3">
              <w:rPr>
                <w:b/>
                <w:bCs/>
                <w:color w:val="000000"/>
              </w:rPr>
              <w:t>49,4</w:t>
            </w:r>
          </w:p>
        </w:tc>
        <w:tc>
          <w:tcPr>
            <w:tcW w:w="958" w:type="dxa"/>
          </w:tcPr>
          <w:p w:rsidR="006224E1" w:rsidRPr="00A45CC3" w:rsidRDefault="006224E1" w:rsidP="00A45CC3">
            <w:pPr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51,3</w:t>
            </w:r>
          </w:p>
        </w:tc>
      </w:tr>
      <w:tr w:rsidR="006224E1" w:rsidRPr="0044221D">
        <w:tc>
          <w:tcPr>
            <w:tcW w:w="2517" w:type="dxa"/>
          </w:tcPr>
          <w:p w:rsidR="006224E1" w:rsidRPr="00A45CC3" w:rsidRDefault="006224E1" w:rsidP="00FC4AAA">
            <w:pPr>
              <w:rPr>
                <w:color w:val="000000"/>
              </w:rPr>
            </w:pPr>
            <w:r w:rsidRPr="00A45CC3">
              <w:rPr>
                <w:color w:val="000000"/>
              </w:rPr>
              <w:t>1 01 02010 00 1000 110</w:t>
            </w:r>
          </w:p>
        </w:tc>
        <w:tc>
          <w:tcPr>
            <w:tcW w:w="3260" w:type="dxa"/>
          </w:tcPr>
          <w:p w:rsidR="006224E1" w:rsidRPr="00A45CC3" w:rsidRDefault="006224E1" w:rsidP="00FC4AAA">
            <w:pPr>
              <w:rPr>
                <w:color w:val="000000"/>
              </w:rPr>
            </w:pPr>
            <w:r w:rsidRPr="00A45CC3">
              <w:rPr>
                <w:color w:val="000000"/>
              </w:rPr>
              <w:t>Налог на доходы физических лиц</w:t>
            </w:r>
          </w:p>
        </w:tc>
        <w:tc>
          <w:tcPr>
            <w:tcW w:w="1560" w:type="dxa"/>
          </w:tcPr>
          <w:p w:rsidR="006224E1" w:rsidRPr="00A45CC3" w:rsidRDefault="006224E1" w:rsidP="00A45CC3">
            <w:pPr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47,5</w:t>
            </w:r>
          </w:p>
        </w:tc>
        <w:tc>
          <w:tcPr>
            <w:tcW w:w="1275" w:type="dxa"/>
          </w:tcPr>
          <w:p w:rsidR="006224E1" w:rsidRPr="00A45CC3" w:rsidRDefault="006224E1" w:rsidP="00A45CC3">
            <w:pPr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49,4</w:t>
            </w:r>
          </w:p>
        </w:tc>
        <w:tc>
          <w:tcPr>
            <w:tcW w:w="958" w:type="dxa"/>
          </w:tcPr>
          <w:p w:rsidR="006224E1" w:rsidRPr="00A45CC3" w:rsidRDefault="006224E1" w:rsidP="00A45CC3">
            <w:pPr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51,3</w:t>
            </w:r>
          </w:p>
        </w:tc>
      </w:tr>
      <w:tr w:rsidR="006224E1" w:rsidRPr="0044221D">
        <w:tc>
          <w:tcPr>
            <w:tcW w:w="2517" w:type="dxa"/>
          </w:tcPr>
          <w:p w:rsidR="006224E1" w:rsidRPr="00A45CC3" w:rsidRDefault="006224E1" w:rsidP="00FC4AAA">
            <w:pPr>
              <w:rPr>
                <w:color w:val="000000"/>
              </w:rPr>
            </w:pPr>
            <w:r w:rsidRPr="00A45CC3">
              <w:rPr>
                <w:color w:val="000000"/>
              </w:rPr>
              <w:t>1 01 02010 01 1000 110</w:t>
            </w:r>
          </w:p>
        </w:tc>
        <w:tc>
          <w:tcPr>
            <w:tcW w:w="3260" w:type="dxa"/>
          </w:tcPr>
          <w:p w:rsidR="006224E1" w:rsidRPr="00A45CC3" w:rsidRDefault="006224E1" w:rsidP="00FC4AAA">
            <w:pPr>
              <w:rPr>
                <w:color w:val="000000"/>
              </w:rPr>
            </w:pPr>
            <w:r w:rsidRPr="00A45CC3">
              <w:rPr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6224E1" w:rsidRPr="00A45CC3" w:rsidRDefault="006224E1" w:rsidP="00A45CC3">
            <w:pPr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47,5</w:t>
            </w:r>
          </w:p>
        </w:tc>
        <w:tc>
          <w:tcPr>
            <w:tcW w:w="1275" w:type="dxa"/>
          </w:tcPr>
          <w:p w:rsidR="006224E1" w:rsidRPr="00A45CC3" w:rsidRDefault="006224E1" w:rsidP="00A45CC3">
            <w:pPr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49,4</w:t>
            </w:r>
          </w:p>
        </w:tc>
        <w:tc>
          <w:tcPr>
            <w:tcW w:w="958" w:type="dxa"/>
          </w:tcPr>
          <w:p w:rsidR="006224E1" w:rsidRPr="00A45CC3" w:rsidRDefault="006224E1" w:rsidP="00A45CC3">
            <w:pPr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51,3</w:t>
            </w:r>
          </w:p>
        </w:tc>
      </w:tr>
      <w:tr w:rsidR="006224E1" w:rsidRPr="0044221D">
        <w:tc>
          <w:tcPr>
            <w:tcW w:w="2517" w:type="dxa"/>
          </w:tcPr>
          <w:p w:rsidR="006224E1" w:rsidRPr="00A45CC3" w:rsidRDefault="006224E1" w:rsidP="00FC4AAA">
            <w:pPr>
              <w:rPr>
                <w:b/>
                <w:bCs/>
                <w:color w:val="000000"/>
              </w:rPr>
            </w:pPr>
            <w:r w:rsidRPr="00A45CC3">
              <w:rPr>
                <w:b/>
                <w:bCs/>
                <w:color w:val="000000"/>
              </w:rPr>
              <w:t xml:space="preserve">1 06 00000 00 0000 000 </w:t>
            </w:r>
          </w:p>
        </w:tc>
        <w:tc>
          <w:tcPr>
            <w:tcW w:w="3260" w:type="dxa"/>
          </w:tcPr>
          <w:p w:rsidR="006224E1" w:rsidRPr="00A45CC3" w:rsidRDefault="006224E1" w:rsidP="00FC4AAA">
            <w:pPr>
              <w:rPr>
                <w:b/>
                <w:bCs/>
                <w:color w:val="000000"/>
              </w:rPr>
            </w:pPr>
            <w:r w:rsidRPr="00A45CC3">
              <w:rPr>
                <w:b/>
                <w:bCs/>
                <w:color w:val="000000"/>
              </w:rPr>
              <w:t>Налоги на имущество</w:t>
            </w:r>
          </w:p>
        </w:tc>
        <w:tc>
          <w:tcPr>
            <w:tcW w:w="1560" w:type="dxa"/>
          </w:tcPr>
          <w:p w:rsidR="006224E1" w:rsidRPr="00A45CC3" w:rsidRDefault="006224E1" w:rsidP="00A45CC3">
            <w:pPr>
              <w:jc w:val="center"/>
              <w:rPr>
                <w:b/>
                <w:bCs/>
                <w:color w:val="000000"/>
              </w:rPr>
            </w:pPr>
            <w:r w:rsidRPr="00A45CC3">
              <w:rPr>
                <w:b/>
                <w:bCs/>
                <w:color w:val="000000"/>
              </w:rPr>
              <w:t>467,0</w:t>
            </w:r>
          </w:p>
        </w:tc>
        <w:tc>
          <w:tcPr>
            <w:tcW w:w="1275" w:type="dxa"/>
          </w:tcPr>
          <w:p w:rsidR="006224E1" w:rsidRPr="00A45CC3" w:rsidRDefault="006224E1" w:rsidP="00A45CC3">
            <w:pPr>
              <w:jc w:val="center"/>
              <w:rPr>
                <w:b/>
                <w:bCs/>
                <w:color w:val="000000"/>
              </w:rPr>
            </w:pPr>
            <w:r w:rsidRPr="00A45CC3">
              <w:rPr>
                <w:b/>
                <w:bCs/>
                <w:color w:val="000000"/>
              </w:rPr>
              <w:t>471,0</w:t>
            </w:r>
          </w:p>
        </w:tc>
        <w:tc>
          <w:tcPr>
            <w:tcW w:w="958" w:type="dxa"/>
          </w:tcPr>
          <w:p w:rsidR="006224E1" w:rsidRPr="00A45CC3" w:rsidRDefault="006224E1" w:rsidP="00A45CC3">
            <w:pPr>
              <w:jc w:val="center"/>
              <w:rPr>
                <w:b/>
                <w:bCs/>
                <w:color w:val="000000"/>
              </w:rPr>
            </w:pPr>
            <w:r w:rsidRPr="00A45CC3">
              <w:rPr>
                <w:b/>
                <w:bCs/>
                <w:color w:val="000000"/>
              </w:rPr>
              <w:t>475,0</w:t>
            </w:r>
          </w:p>
        </w:tc>
      </w:tr>
      <w:tr w:rsidR="006224E1" w:rsidRPr="0044221D">
        <w:tc>
          <w:tcPr>
            <w:tcW w:w="2517" w:type="dxa"/>
          </w:tcPr>
          <w:p w:rsidR="006224E1" w:rsidRPr="00A45CC3" w:rsidRDefault="006224E1" w:rsidP="00FC4AAA">
            <w:pPr>
              <w:rPr>
                <w:color w:val="000000"/>
              </w:rPr>
            </w:pPr>
            <w:r w:rsidRPr="00A45CC3">
              <w:rPr>
                <w:color w:val="000000"/>
              </w:rPr>
              <w:t>1 06 01000 00 0000 000</w:t>
            </w:r>
          </w:p>
        </w:tc>
        <w:tc>
          <w:tcPr>
            <w:tcW w:w="3260" w:type="dxa"/>
          </w:tcPr>
          <w:p w:rsidR="006224E1" w:rsidRPr="00A45CC3" w:rsidRDefault="006224E1" w:rsidP="00FC4AAA">
            <w:pPr>
              <w:rPr>
                <w:color w:val="000000"/>
              </w:rPr>
            </w:pPr>
            <w:r w:rsidRPr="00A45CC3">
              <w:rPr>
                <w:color w:val="000000"/>
              </w:rPr>
              <w:t>Налог на имущество физических лиц</w:t>
            </w:r>
          </w:p>
        </w:tc>
        <w:tc>
          <w:tcPr>
            <w:tcW w:w="1560" w:type="dxa"/>
          </w:tcPr>
          <w:p w:rsidR="006224E1" w:rsidRPr="00A45CC3" w:rsidRDefault="006224E1" w:rsidP="00A45CC3">
            <w:pPr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69,0</w:t>
            </w:r>
          </w:p>
        </w:tc>
        <w:tc>
          <w:tcPr>
            <w:tcW w:w="1275" w:type="dxa"/>
          </w:tcPr>
          <w:p w:rsidR="006224E1" w:rsidRPr="00A45CC3" w:rsidRDefault="006224E1" w:rsidP="00A45CC3">
            <w:pPr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70,0</w:t>
            </w:r>
          </w:p>
        </w:tc>
        <w:tc>
          <w:tcPr>
            <w:tcW w:w="958" w:type="dxa"/>
          </w:tcPr>
          <w:p w:rsidR="006224E1" w:rsidRPr="00A45CC3" w:rsidRDefault="006224E1" w:rsidP="00A45CC3">
            <w:pPr>
              <w:jc w:val="center"/>
              <w:rPr>
                <w:b/>
                <w:bCs/>
                <w:color w:val="000000"/>
              </w:rPr>
            </w:pPr>
            <w:r w:rsidRPr="00A45CC3">
              <w:rPr>
                <w:b/>
                <w:bCs/>
                <w:color w:val="000000"/>
              </w:rPr>
              <w:t>70,0</w:t>
            </w:r>
          </w:p>
        </w:tc>
      </w:tr>
      <w:tr w:rsidR="006224E1" w:rsidRPr="0044221D">
        <w:tc>
          <w:tcPr>
            <w:tcW w:w="2517" w:type="dxa"/>
          </w:tcPr>
          <w:p w:rsidR="006224E1" w:rsidRPr="00A45CC3" w:rsidRDefault="006224E1" w:rsidP="00FC4AAA">
            <w:pPr>
              <w:rPr>
                <w:color w:val="000000"/>
              </w:rPr>
            </w:pPr>
            <w:r w:rsidRPr="00A45CC3">
              <w:rPr>
                <w:color w:val="000000"/>
              </w:rPr>
              <w:t>1 06 01030 10 1000 110</w:t>
            </w:r>
          </w:p>
        </w:tc>
        <w:tc>
          <w:tcPr>
            <w:tcW w:w="3260" w:type="dxa"/>
          </w:tcPr>
          <w:p w:rsidR="006224E1" w:rsidRPr="00A45CC3" w:rsidRDefault="006224E1" w:rsidP="00FC4AAA">
            <w:pPr>
              <w:rPr>
                <w:color w:val="000000"/>
              </w:rPr>
            </w:pPr>
            <w:r w:rsidRPr="00A45CC3">
              <w:rPr>
                <w:color w:val="00000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6224E1" w:rsidRPr="00A45CC3" w:rsidRDefault="006224E1" w:rsidP="00A45CC3">
            <w:pPr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69,0</w:t>
            </w:r>
          </w:p>
        </w:tc>
        <w:tc>
          <w:tcPr>
            <w:tcW w:w="1275" w:type="dxa"/>
          </w:tcPr>
          <w:p w:rsidR="006224E1" w:rsidRPr="00A45CC3" w:rsidRDefault="006224E1" w:rsidP="00A45CC3">
            <w:pPr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70,0</w:t>
            </w:r>
          </w:p>
        </w:tc>
        <w:tc>
          <w:tcPr>
            <w:tcW w:w="958" w:type="dxa"/>
          </w:tcPr>
          <w:p w:rsidR="006224E1" w:rsidRPr="00A45CC3" w:rsidRDefault="006224E1" w:rsidP="00A45CC3">
            <w:pPr>
              <w:jc w:val="center"/>
              <w:rPr>
                <w:b/>
                <w:bCs/>
                <w:color w:val="000000"/>
              </w:rPr>
            </w:pPr>
            <w:r w:rsidRPr="00A45CC3">
              <w:rPr>
                <w:b/>
                <w:bCs/>
                <w:color w:val="000000"/>
              </w:rPr>
              <w:t>70,0</w:t>
            </w:r>
          </w:p>
        </w:tc>
      </w:tr>
      <w:tr w:rsidR="006224E1" w:rsidRPr="0044221D">
        <w:tc>
          <w:tcPr>
            <w:tcW w:w="2517" w:type="dxa"/>
          </w:tcPr>
          <w:p w:rsidR="006224E1" w:rsidRPr="00A45CC3" w:rsidRDefault="006224E1" w:rsidP="00FC4AAA">
            <w:pPr>
              <w:rPr>
                <w:b/>
                <w:bCs/>
                <w:color w:val="000000"/>
              </w:rPr>
            </w:pPr>
            <w:r w:rsidRPr="00A45CC3">
              <w:rPr>
                <w:b/>
                <w:bCs/>
                <w:color w:val="000000"/>
              </w:rPr>
              <w:t>1 06 06000 00 0000 110</w:t>
            </w:r>
          </w:p>
        </w:tc>
        <w:tc>
          <w:tcPr>
            <w:tcW w:w="3260" w:type="dxa"/>
          </w:tcPr>
          <w:p w:rsidR="006224E1" w:rsidRPr="00A45CC3" w:rsidRDefault="006224E1" w:rsidP="00FC4AAA">
            <w:pPr>
              <w:rPr>
                <w:b/>
                <w:bCs/>
                <w:color w:val="000000"/>
              </w:rPr>
            </w:pPr>
            <w:r w:rsidRPr="00A45CC3">
              <w:rPr>
                <w:b/>
                <w:bCs/>
                <w:color w:val="000000"/>
              </w:rPr>
              <w:t>Земельный налог</w:t>
            </w:r>
          </w:p>
        </w:tc>
        <w:tc>
          <w:tcPr>
            <w:tcW w:w="1560" w:type="dxa"/>
          </w:tcPr>
          <w:p w:rsidR="006224E1" w:rsidRPr="00A45CC3" w:rsidRDefault="006224E1" w:rsidP="00A45CC3">
            <w:pPr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398,0</w:t>
            </w:r>
          </w:p>
        </w:tc>
        <w:tc>
          <w:tcPr>
            <w:tcW w:w="1275" w:type="dxa"/>
          </w:tcPr>
          <w:p w:rsidR="006224E1" w:rsidRPr="00A45CC3" w:rsidRDefault="006224E1" w:rsidP="00A45CC3">
            <w:pPr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401,0</w:t>
            </w:r>
          </w:p>
        </w:tc>
        <w:tc>
          <w:tcPr>
            <w:tcW w:w="958" w:type="dxa"/>
          </w:tcPr>
          <w:p w:rsidR="006224E1" w:rsidRPr="00A45CC3" w:rsidRDefault="006224E1" w:rsidP="00A45CC3">
            <w:pPr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405,0</w:t>
            </w:r>
          </w:p>
        </w:tc>
      </w:tr>
      <w:tr w:rsidR="006224E1" w:rsidRPr="0044221D">
        <w:tc>
          <w:tcPr>
            <w:tcW w:w="2517" w:type="dxa"/>
          </w:tcPr>
          <w:p w:rsidR="006224E1" w:rsidRPr="00A45CC3" w:rsidRDefault="006224E1" w:rsidP="00FC4AAA">
            <w:pPr>
              <w:rPr>
                <w:color w:val="000000"/>
              </w:rPr>
            </w:pPr>
            <w:r w:rsidRPr="00A45CC3">
              <w:rPr>
                <w:color w:val="000000"/>
              </w:rPr>
              <w:t>1 06 06033 10 1000 110</w:t>
            </w:r>
          </w:p>
        </w:tc>
        <w:tc>
          <w:tcPr>
            <w:tcW w:w="3260" w:type="dxa"/>
          </w:tcPr>
          <w:p w:rsidR="006224E1" w:rsidRPr="00A45CC3" w:rsidRDefault="006224E1" w:rsidP="00FC4AAA">
            <w:pPr>
              <w:rPr>
                <w:color w:val="000000"/>
              </w:rPr>
            </w:pPr>
            <w:r w:rsidRPr="00A45CC3">
              <w:rPr>
                <w:color w:val="000000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6224E1" w:rsidRPr="00A45CC3" w:rsidRDefault="006224E1" w:rsidP="00A45CC3">
            <w:pPr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140,0</w:t>
            </w:r>
          </w:p>
        </w:tc>
        <w:tc>
          <w:tcPr>
            <w:tcW w:w="1275" w:type="dxa"/>
          </w:tcPr>
          <w:p w:rsidR="006224E1" w:rsidRPr="00A45CC3" w:rsidRDefault="006224E1" w:rsidP="00A45CC3">
            <w:pPr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101,0</w:t>
            </w:r>
          </w:p>
        </w:tc>
        <w:tc>
          <w:tcPr>
            <w:tcW w:w="958" w:type="dxa"/>
          </w:tcPr>
          <w:p w:rsidR="006224E1" w:rsidRPr="00A45CC3" w:rsidRDefault="006224E1" w:rsidP="00A45CC3">
            <w:pPr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105,0</w:t>
            </w:r>
          </w:p>
        </w:tc>
      </w:tr>
      <w:tr w:rsidR="006224E1" w:rsidRPr="0044221D">
        <w:tc>
          <w:tcPr>
            <w:tcW w:w="2517" w:type="dxa"/>
          </w:tcPr>
          <w:p w:rsidR="006224E1" w:rsidRPr="00A45CC3" w:rsidRDefault="006224E1" w:rsidP="00FC4AAA">
            <w:pPr>
              <w:rPr>
                <w:color w:val="000000"/>
              </w:rPr>
            </w:pPr>
            <w:r w:rsidRPr="00A45CC3">
              <w:rPr>
                <w:color w:val="000000"/>
              </w:rPr>
              <w:t>1 06 06043 10 1000 110</w:t>
            </w:r>
          </w:p>
        </w:tc>
        <w:tc>
          <w:tcPr>
            <w:tcW w:w="3260" w:type="dxa"/>
          </w:tcPr>
          <w:p w:rsidR="006224E1" w:rsidRPr="00A45CC3" w:rsidRDefault="006224E1" w:rsidP="00FC4AAA">
            <w:pPr>
              <w:rPr>
                <w:color w:val="000000"/>
              </w:rPr>
            </w:pPr>
            <w:r w:rsidRPr="00A45CC3">
              <w:rPr>
                <w:color w:val="000000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6224E1" w:rsidRPr="00A45CC3" w:rsidRDefault="006224E1" w:rsidP="00A45CC3">
            <w:pPr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258,0</w:t>
            </w:r>
          </w:p>
        </w:tc>
        <w:tc>
          <w:tcPr>
            <w:tcW w:w="1275" w:type="dxa"/>
          </w:tcPr>
          <w:p w:rsidR="006224E1" w:rsidRPr="00A45CC3" w:rsidRDefault="006224E1" w:rsidP="00A45CC3">
            <w:pPr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300,0</w:t>
            </w:r>
          </w:p>
        </w:tc>
        <w:tc>
          <w:tcPr>
            <w:tcW w:w="958" w:type="dxa"/>
          </w:tcPr>
          <w:p w:rsidR="006224E1" w:rsidRPr="00A45CC3" w:rsidRDefault="006224E1" w:rsidP="00A45CC3">
            <w:pPr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300,0</w:t>
            </w:r>
          </w:p>
        </w:tc>
      </w:tr>
      <w:tr w:rsidR="006224E1" w:rsidRPr="0044221D">
        <w:tc>
          <w:tcPr>
            <w:tcW w:w="2517" w:type="dxa"/>
          </w:tcPr>
          <w:p w:rsidR="006224E1" w:rsidRPr="00A45CC3" w:rsidRDefault="006224E1" w:rsidP="00BF074D">
            <w:pPr>
              <w:rPr>
                <w:b/>
                <w:bCs/>
                <w:color w:val="000000"/>
              </w:rPr>
            </w:pPr>
            <w:r w:rsidRPr="00A45CC3"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3260" w:type="dxa"/>
          </w:tcPr>
          <w:p w:rsidR="006224E1" w:rsidRPr="00A45CC3" w:rsidRDefault="006224E1" w:rsidP="00A45CC3">
            <w:pPr>
              <w:jc w:val="center"/>
              <w:rPr>
                <w:b/>
                <w:bCs/>
                <w:color w:val="000000"/>
              </w:rPr>
            </w:pPr>
            <w:r w:rsidRPr="00A45CC3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560" w:type="dxa"/>
          </w:tcPr>
          <w:p w:rsidR="006224E1" w:rsidRPr="00A45CC3" w:rsidRDefault="006224E1" w:rsidP="00A45CC3">
            <w:pPr>
              <w:jc w:val="center"/>
              <w:rPr>
                <w:b/>
                <w:bCs/>
                <w:color w:val="000000"/>
              </w:rPr>
            </w:pPr>
            <w:r w:rsidRPr="00A45CC3">
              <w:rPr>
                <w:b/>
                <w:bCs/>
                <w:color w:val="000000"/>
              </w:rPr>
              <w:t>5114,4</w:t>
            </w:r>
          </w:p>
        </w:tc>
        <w:tc>
          <w:tcPr>
            <w:tcW w:w="1275" w:type="dxa"/>
          </w:tcPr>
          <w:p w:rsidR="006224E1" w:rsidRPr="00A45CC3" w:rsidRDefault="006224E1" w:rsidP="00A45CC3">
            <w:pPr>
              <w:jc w:val="center"/>
              <w:rPr>
                <w:b/>
                <w:bCs/>
                <w:color w:val="000000"/>
              </w:rPr>
            </w:pPr>
            <w:r w:rsidRPr="00A45CC3">
              <w:rPr>
                <w:b/>
                <w:bCs/>
                <w:color w:val="000000"/>
              </w:rPr>
              <w:t>503,8</w:t>
            </w:r>
          </w:p>
        </w:tc>
        <w:tc>
          <w:tcPr>
            <w:tcW w:w="958" w:type="dxa"/>
          </w:tcPr>
          <w:p w:rsidR="006224E1" w:rsidRPr="00A45CC3" w:rsidRDefault="006224E1" w:rsidP="00A45CC3">
            <w:pPr>
              <w:jc w:val="center"/>
              <w:rPr>
                <w:b/>
                <w:bCs/>
                <w:color w:val="000000"/>
              </w:rPr>
            </w:pPr>
            <w:r w:rsidRPr="00A45CC3">
              <w:rPr>
                <w:b/>
                <w:bCs/>
                <w:color w:val="000000"/>
              </w:rPr>
              <w:t>549,5</w:t>
            </w:r>
          </w:p>
        </w:tc>
      </w:tr>
      <w:tr w:rsidR="006224E1" w:rsidRPr="0044221D">
        <w:tc>
          <w:tcPr>
            <w:tcW w:w="2517" w:type="dxa"/>
          </w:tcPr>
          <w:p w:rsidR="006224E1" w:rsidRPr="00A45CC3" w:rsidRDefault="006224E1" w:rsidP="00BF074D">
            <w:pPr>
              <w:rPr>
                <w:b/>
                <w:bCs/>
                <w:color w:val="000000"/>
              </w:rPr>
            </w:pPr>
            <w:r w:rsidRPr="00A45CC3">
              <w:rPr>
                <w:b/>
                <w:bCs/>
                <w:color w:val="000000"/>
              </w:rPr>
              <w:t>2 02 15000 00 0000 150</w:t>
            </w:r>
          </w:p>
        </w:tc>
        <w:tc>
          <w:tcPr>
            <w:tcW w:w="3260" w:type="dxa"/>
          </w:tcPr>
          <w:p w:rsidR="006224E1" w:rsidRPr="00A45CC3" w:rsidRDefault="006224E1" w:rsidP="00A45CC3">
            <w:pPr>
              <w:jc w:val="center"/>
              <w:rPr>
                <w:b/>
                <w:bCs/>
                <w:color w:val="000000"/>
              </w:rPr>
            </w:pPr>
            <w:r w:rsidRPr="00A45CC3">
              <w:rPr>
                <w:b/>
                <w:bCs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60" w:type="dxa"/>
          </w:tcPr>
          <w:p w:rsidR="006224E1" w:rsidRPr="00A45CC3" w:rsidRDefault="006224E1" w:rsidP="00A45CC3">
            <w:pPr>
              <w:jc w:val="center"/>
              <w:rPr>
                <w:b/>
                <w:bCs/>
                <w:color w:val="000000"/>
              </w:rPr>
            </w:pPr>
            <w:r w:rsidRPr="00A45CC3">
              <w:rPr>
                <w:b/>
                <w:bCs/>
                <w:color w:val="000000"/>
              </w:rPr>
              <w:t>644,8</w:t>
            </w:r>
          </w:p>
        </w:tc>
        <w:tc>
          <w:tcPr>
            <w:tcW w:w="1275" w:type="dxa"/>
          </w:tcPr>
          <w:p w:rsidR="006224E1" w:rsidRPr="00A45CC3" w:rsidRDefault="006224E1" w:rsidP="00A45CC3">
            <w:pPr>
              <w:jc w:val="center"/>
              <w:rPr>
                <w:b/>
                <w:bCs/>
                <w:color w:val="000000"/>
              </w:rPr>
            </w:pPr>
            <w:r w:rsidRPr="00A45CC3">
              <w:rPr>
                <w:b/>
                <w:bCs/>
                <w:color w:val="000000"/>
              </w:rPr>
              <w:t>276,6</w:t>
            </w:r>
          </w:p>
        </w:tc>
        <w:tc>
          <w:tcPr>
            <w:tcW w:w="958" w:type="dxa"/>
          </w:tcPr>
          <w:p w:rsidR="006224E1" w:rsidRPr="00A45CC3" w:rsidRDefault="006224E1" w:rsidP="00A45CC3">
            <w:pPr>
              <w:jc w:val="center"/>
              <w:rPr>
                <w:b/>
                <w:bCs/>
                <w:color w:val="000000"/>
              </w:rPr>
            </w:pPr>
            <w:r w:rsidRPr="00A45CC3">
              <w:rPr>
                <w:b/>
                <w:bCs/>
                <w:color w:val="000000"/>
              </w:rPr>
              <w:t>319,6</w:t>
            </w:r>
          </w:p>
        </w:tc>
      </w:tr>
      <w:tr w:rsidR="006224E1" w:rsidRPr="0044221D">
        <w:tc>
          <w:tcPr>
            <w:tcW w:w="2517" w:type="dxa"/>
          </w:tcPr>
          <w:p w:rsidR="006224E1" w:rsidRPr="00A45CC3" w:rsidRDefault="006224E1" w:rsidP="00BF074D">
            <w:pPr>
              <w:rPr>
                <w:color w:val="000000"/>
              </w:rPr>
            </w:pPr>
            <w:r w:rsidRPr="00A45CC3">
              <w:rPr>
                <w:color w:val="000000"/>
              </w:rPr>
              <w:t>2 02 15001 10 0000 150</w:t>
            </w:r>
          </w:p>
        </w:tc>
        <w:tc>
          <w:tcPr>
            <w:tcW w:w="3260" w:type="dxa"/>
          </w:tcPr>
          <w:p w:rsidR="006224E1" w:rsidRPr="00A45CC3" w:rsidRDefault="006224E1" w:rsidP="00A45CC3">
            <w:pPr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60" w:type="dxa"/>
          </w:tcPr>
          <w:p w:rsidR="006224E1" w:rsidRPr="00A45CC3" w:rsidRDefault="006224E1" w:rsidP="00A45CC3">
            <w:pPr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275,1</w:t>
            </w:r>
          </w:p>
        </w:tc>
        <w:tc>
          <w:tcPr>
            <w:tcW w:w="1275" w:type="dxa"/>
          </w:tcPr>
          <w:p w:rsidR="006224E1" w:rsidRPr="00A45CC3" w:rsidRDefault="006224E1" w:rsidP="00A45CC3">
            <w:pPr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276,6</w:t>
            </w:r>
          </w:p>
        </w:tc>
        <w:tc>
          <w:tcPr>
            <w:tcW w:w="958" w:type="dxa"/>
          </w:tcPr>
          <w:p w:rsidR="006224E1" w:rsidRPr="00A45CC3" w:rsidRDefault="006224E1" w:rsidP="00A45CC3">
            <w:pPr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319,6</w:t>
            </w:r>
          </w:p>
        </w:tc>
      </w:tr>
      <w:tr w:rsidR="006224E1" w:rsidRPr="0044221D">
        <w:tc>
          <w:tcPr>
            <w:tcW w:w="2517" w:type="dxa"/>
          </w:tcPr>
          <w:p w:rsidR="006224E1" w:rsidRPr="00A45CC3" w:rsidRDefault="006224E1" w:rsidP="00BF074D">
            <w:pPr>
              <w:rPr>
                <w:color w:val="000000"/>
              </w:rPr>
            </w:pPr>
            <w:r w:rsidRPr="00A45CC3">
              <w:rPr>
                <w:color w:val="000000"/>
              </w:rPr>
              <w:t>2 02 15002 10 0000 150</w:t>
            </w:r>
          </w:p>
        </w:tc>
        <w:tc>
          <w:tcPr>
            <w:tcW w:w="3260" w:type="dxa"/>
          </w:tcPr>
          <w:p w:rsidR="006224E1" w:rsidRPr="00A45CC3" w:rsidRDefault="006224E1" w:rsidP="00A45CC3">
            <w:pPr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Дотации бюджетам сельских поселений  на поддержку мер по обеспечению сбалансированности бюджетов</w:t>
            </w:r>
          </w:p>
        </w:tc>
        <w:tc>
          <w:tcPr>
            <w:tcW w:w="1560" w:type="dxa"/>
          </w:tcPr>
          <w:p w:rsidR="006224E1" w:rsidRPr="00A45CC3" w:rsidRDefault="006224E1" w:rsidP="00A45CC3">
            <w:pPr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369,7</w:t>
            </w:r>
          </w:p>
        </w:tc>
        <w:tc>
          <w:tcPr>
            <w:tcW w:w="1275" w:type="dxa"/>
          </w:tcPr>
          <w:p w:rsidR="006224E1" w:rsidRPr="00A45CC3" w:rsidRDefault="006224E1" w:rsidP="00A45CC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6224E1" w:rsidRPr="00A45CC3" w:rsidRDefault="006224E1" w:rsidP="00A45CC3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6224E1" w:rsidRPr="0044221D">
        <w:tc>
          <w:tcPr>
            <w:tcW w:w="2517" w:type="dxa"/>
          </w:tcPr>
          <w:p w:rsidR="006224E1" w:rsidRPr="00A45CC3" w:rsidRDefault="006224E1" w:rsidP="00A45CC3">
            <w:pPr>
              <w:jc w:val="center"/>
              <w:rPr>
                <w:b/>
                <w:bCs/>
                <w:color w:val="000000"/>
              </w:rPr>
            </w:pPr>
            <w:r w:rsidRPr="00A45CC3">
              <w:rPr>
                <w:b/>
                <w:bCs/>
                <w:color w:val="000000"/>
              </w:rPr>
              <w:t>2 02 20000 00 00000 000</w:t>
            </w:r>
          </w:p>
        </w:tc>
        <w:tc>
          <w:tcPr>
            <w:tcW w:w="3260" w:type="dxa"/>
          </w:tcPr>
          <w:p w:rsidR="006224E1" w:rsidRPr="00A45CC3" w:rsidRDefault="006224E1" w:rsidP="00A45CC3">
            <w:pPr>
              <w:jc w:val="center"/>
              <w:rPr>
                <w:b/>
                <w:bCs/>
                <w:color w:val="000000"/>
              </w:rPr>
            </w:pPr>
            <w:r w:rsidRPr="00A45CC3">
              <w:rPr>
                <w:b/>
                <w:bCs/>
              </w:rPr>
              <w:t>Субсидии бюджетам бюджетной системы Российской Федерации(межбюджетные субсидии)</w:t>
            </w:r>
          </w:p>
        </w:tc>
        <w:tc>
          <w:tcPr>
            <w:tcW w:w="1560" w:type="dxa"/>
          </w:tcPr>
          <w:p w:rsidR="006224E1" w:rsidRPr="00A45CC3" w:rsidRDefault="006224E1" w:rsidP="00A45CC3">
            <w:pPr>
              <w:jc w:val="center"/>
              <w:rPr>
                <w:b/>
                <w:bCs/>
              </w:rPr>
            </w:pPr>
            <w:r w:rsidRPr="00A45CC3">
              <w:rPr>
                <w:b/>
                <w:bCs/>
              </w:rPr>
              <w:t>277,3</w:t>
            </w:r>
          </w:p>
        </w:tc>
        <w:tc>
          <w:tcPr>
            <w:tcW w:w="1275" w:type="dxa"/>
          </w:tcPr>
          <w:p w:rsidR="006224E1" w:rsidRPr="00A45CC3" w:rsidRDefault="006224E1" w:rsidP="00A45CC3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6224E1" w:rsidRPr="00A45CC3" w:rsidRDefault="006224E1" w:rsidP="00A45CC3">
            <w:pPr>
              <w:jc w:val="center"/>
              <w:rPr>
                <w:b/>
                <w:bCs/>
              </w:rPr>
            </w:pPr>
          </w:p>
        </w:tc>
      </w:tr>
      <w:tr w:rsidR="006224E1" w:rsidRPr="0044221D">
        <w:tc>
          <w:tcPr>
            <w:tcW w:w="2517" w:type="dxa"/>
          </w:tcPr>
          <w:p w:rsidR="006224E1" w:rsidRPr="00A45CC3" w:rsidRDefault="006224E1" w:rsidP="00A45CC3">
            <w:pPr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2 02 29999 10 0000 150</w:t>
            </w:r>
          </w:p>
        </w:tc>
        <w:tc>
          <w:tcPr>
            <w:tcW w:w="3260" w:type="dxa"/>
          </w:tcPr>
          <w:p w:rsidR="006224E1" w:rsidRPr="00A45CC3" w:rsidRDefault="006224E1" w:rsidP="00A45CC3">
            <w:pPr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560" w:type="dxa"/>
          </w:tcPr>
          <w:p w:rsidR="006224E1" w:rsidRPr="00A45CC3" w:rsidRDefault="006224E1" w:rsidP="00A45CC3">
            <w:pPr>
              <w:jc w:val="center"/>
            </w:pPr>
            <w:r w:rsidRPr="00A45CC3">
              <w:t>277,3</w:t>
            </w:r>
          </w:p>
        </w:tc>
        <w:tc>
          <w:tcPr>
            <w:tcW w:w="1275" w:type="dxa"/>
          </w:tcPr>
          <w:p w:rsidR="006224E1" w:rsidRPr="00A45CC3" w:rsidRDefault="006224E1" w:rsidP="00A45CC3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6224E1" w:rsidRPr="00A45CC3" w:rsidRDefault="006224E1" w:rsidP="00A45CC3">
            <w:pPr>
              <w:jc w:val="center"/>
              <w:rPr>
                <w:b/>
                <w:bCs/>
              </w:rPr>
            </w:pPr>
          </w:p>
        </w:tc>
      </w:tr>
      <w:tr w:rsidR="006224E1" w:rsidRPr="0044221D">
        <w:tc>
          <w:tcPr>
            <w:tcW w:w="2517" w:type="dxa"/>
          </w:tcPr>
          <w:p w:rsidR="006224E1" w:rsidRPr="00A45CC3" w:rsidRDefault="006224E1" w:rsidP="00A45CC3">
            <w:pPr>
              <w:jc w:val="center"/>
              <w:rPr>
                <w:b/>
                <w:bCs/>
                <w:color w:val="000000"/>
              </w:rPr>
            </w:pPr>
            <w:r w:rsidRPr="00A45CC3">
              <w:rPr>
                <w:b/>
                <w:bCs/>
                <w:color w:val="000000"/>
              </w:rPr>
              <w:t>2 02 30000 00 0000 000</w:t>
            </w:r>
          </w:p>
        </w:tc>
        <w:tc>
          <w:tcPr>
            <w:tcW w:w="3260" w:type="dxa"/>
          </w:tcPr>
          <w:p w:rsidR="006224E1" w:rsidRPr="00A45CC3" w:rsidRDefault="006224E1" w:rsidP="00A45CC3">
            <w:pPr>
              <w:jc w:val="center"/>
              <w:rPr>
                <w:b/>
                <w:bCs/>
                <w:color w:val="000000"/>
              </w:rPr>
            </w:pPr>
            <w:r w:rsidRPr="00A45CC3"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</w:tcPr>
          <w:p w:rsidR="006224E1" w:rsidRPr="00A45CC3" w:rsidRDefault="006224E1" w:rsidP="00A45CC3">
            <w:pPr>
              <w:jc w:val="center"/>
              <w:rPr>
                <w:b/>
                <w:bCs/>
              </w:rPr>
            </w:pPr>
            <w:r w:rsidRPr="00A45CC3">
              <w:rPr>
                <w:b/>
                <w:bCs/>
              </w:rPr>
              <w:t>87,0</w:t>
            </w:r>
          </w:p>
        </w:tc>
        <w:tc>
          <w:tcPr>
            <w:tcW w:w="1275" w:type="dxa"/>
          </w:tcPr>
          <w:p w:rsidR="006224E1" w:rsidRPr="00A45CC3" w:rsidRDefault="006224E1" w:rsidP="00A45CC3">
            <w:pPr>
              <w:jc w:val="center"/>
              <w:rPr>
                <w:b/>
                <w:bCs/>
              </w:rPr>
            </w:pPr>
            <w:r w:rsidRPr="00A45CC3">
              <w:rPr>
                <w:b/>
                <w:bCs/>
              </w:rPr>
              <w:t>87,6</w:t>
            </w:r>
          </w:p>
        </w:tc>
        <w:tc>
          <w:tcPr>
            <w:tcW w:w="958" w:type="dxa"/>
          </w:tcPr>
          <w:p w:rsidR="006224E1" w:rsidRPr="00A45CC3" w:rsidRDefault="006224E1" w:rsidP="00A45CC3">
            <w:pPr>
              <w:jc w:val="center"/>
              <w:rPr>
                <w:b/>
                <w:bCs/>
              </w:rPr>
            </w:pPr>
            <w:r w:rsidRPr="00A45CC3">
              <w:rPr>
                <w:b/>
                <w:bCs/>
              </w:rPr>
              <w:t>90,3</w:t>
            </w:r>
          </w:p>
        </w:tc>
      </w:tr>
      <w:tr w:rsidR="006224E1" w:rsidRPr="0044221D">
        <w:tc>
          <w:tcPr>
            <w:tcW w:w="2517" w:type="dxa"/>
          </w:tcPr>
          <w:p w:rsidR="006224E1" w:rsidRPr="00A45CC3" w:rsidRDefault="006224E1" w:rsidP="00A45CC3">
            <w:pPr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2 02 30024 10 0000 150</w:t>
            </w:r>
          </w:p>
        </w:tc>
        <w:tc>
          <w:tcPr>
            <w:tcW w:w="3260" w:type="dxa"/>
          </w:tcPr>
          <w:p w:rsidR="006224E1" w:rsidRPr="00A45CC3" w:rsidRDefault="006224E1" w:rsidP="00A45CC3">
            <w:pPr>
              <w:jc w:val="center"/>
              <w:rPr>
                <w:color w:val="000000"/>
              </w:rPr>
            </w:pPr>
            <w:r w:rsidRPr="0044221D"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60" w:type="dxa"/>
          </w:tcPr>
          <w:p w:rsidR="006224E1" w:rsidRPr="00A45CC3" w:rsidRDefault="006224E1" w:rsidP="00A45CC3">
            <w:pPr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0,2</w:t>
            </w:r>
          </w:p>
        </w:tc>
        <w:tc>
          <w:tcPr>
            <w:tcW w:w="1275" w:type="dxa"/>
          </w:tcPr>
          <w:p w:rsidR="006224E1" w:rsidRPr="00A45CC3" w:rsidRDefault="006224E1" w:rsidP="00A45CC3">
            <w:pPr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0,2</w:t>
            </w:r>
          </w:p>
        </w:tc>
        <w:tc>
          <w:tcPr>
            <w:tcW w:w="958" w:type="dxa"/>
          </w:tcPr>
          <w:p w:rsidR="006224E1" w:rsidRPr="0044221D" w:rsidRDefault="006224E1" w:rsidP="00A45CC3">
            <w:pPr>
              <w:jc w:val="center"/>
            </w:pPr>
            <w:r w:rsidRPr="0044221D">
              <w:t>0,2</w:t>
            </w:r>
          </w:p>
        </w:tc>
      </w:tr>
      <w:tr w:rsidR="006224E1" w:rsidRPr="0044221D">
        <w:tc>
          <w:tcPr>
            <w:tcW w:w="2517" w:type="dxa"/>
          </w:tcPr>
          <w:p w:rsidR="006224E1" w:rsidRPr="00A45CC3" w:rsidRDefault="006224E1" w:rsidP="00BF074D">
            <w:pPr>
              <w:rPr>
                <w:color w:val="000000"/>
              </w:rPr>
            </w:pPr>
            <w:r w:rsidRPr="00A45CC3">
              <w:rPr>
                <w:color w:val="000000"/>
              </w:rPr>
              <w:t xml:space="preserve">   2 02 35118 10 0000  150</w:t>
            </w:r>
          </w:p>
        </w:tc>
        <w:tc>
          <w:tcPr>
            <w:tcW w:w="3260" w:type="dxa"/>
          </w:tcPr>
          <w:p w:rsidR="006224E1" w:rsidRPr="00A45CC3" w:rsidRDefault="006224E1" w:rsidP="00A45CC3">
            <w:pPr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60" w:type="dxa"/>
          </w:tcPr>
          <w:p w:rsidR="006224E1" w:rsidRPr="00A45CC3" w:rsidRDefault="006224E1" w:rsidP="00A45CC3">
            <w:pPr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86,8</w:t>
            </w:r>
          </w:p>
        </w:tc>
        <w:tc>
          <w:tcPr>
            <w:tcW w:w="1275" w:type="dxa"/>
          </w:tcPr>
          <w:p w:rsidR="006224E1" w:rsidRPr="00A45CC3" w:rsidRDefault="006224E1" w:rsidP="00A45CC3">
            <w:pPr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87,4</w:t>
            </w:r>
          </w:p>
        </w:tc>
        <w:tc>
          <w:tcPr>
            <w:tcW w:w="958" w:type="dxa"/>
          </w:tcPr>
          <w:p w:rsidR="006224E1" w:rsidRPr="0044221D" w:rsidRDefault="006224E1" w:rsidP="00A45CC3">
            <w:pPr>
              <w:jc w:val="center"/>
            </w:pPr>
            <w:r w:rsidRPr="0044221D">
              <w:t>90,1</w:t>
            </w:r>
          </w:p>
        </w:tc>
      </w:tr>
      <w:tr w:rsidR="006224E1" w:rsidRPr="0044221D">
        <w:tc>
          <w:tcPr>
            <w:tcW w:w="2517" w:type="dxa"/>
          </w:tcPr>
          <w:p w:rsidR="006224E1" w:rsidRPr="00A45CC3" w:rsidRDefault="006224E1" w:rsidP="00A45CC3">
            <w:pPr>
              <w:jc w:val="center"/>
              <w:rPr>
                <w:b/>
                <w:bCs/>
                <w:color w:val="000000"/>
              </w:rPr>
            </w:pPr>
            <w:r w:rsidRPr="00A45CC3">
              <w:rPr>
                <w:b/>
                <w:bCs/>
                <w:color w:val="000000"/>
              </w:rPr>
              <w:t xml:space="preserve">2 02 40000 00 0000 150  </w:t>
            </w:r>
          </w:p>
        </w:tc>
        <w:tc>
          <w:tcPr>
            <w:tcW w:w="3260" w:type="dxa"/>
          </w:tcPr>
          <w:p w:rsidR="006224E1" w:rsidRPr="00A45CC3" w:rsidRDefault="006224E1" w:rsidP="00A45CC3">
            <w:pPr>
              <w:jc w:val="center"/>
              <w:rPr>
                <w:b/>
                <w:bCs/>
                <w:color w:val="000000"/>
              </w:rPr>
            </w:pPr>
            <w:r w:rsidRPr="00A45CC3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1560" w:type="dxa"/>
          </w:tcPr>
          <w:p w:rsidR="006224E1" w:rsidRPr="00A45CC3" w:rsidRDefault="006224E1" w:rsidP="00A45CC3">
            <w:pPr>
              <w:jc w:val="center"/>
              <w:rPr>
                <w:b/>
                <w:bCs/>
                <w:color w:val="000000"/>
              </w:rPr>
            </w:pPr>
            <w:r w:rsidRPr="00A45CC3">
              <w:rPr>
                <w:b/>
                <w:bCs/>
                <w:color w:val="000000"/>
              </w:rPr>
              <w:t>4105,3</w:t>
            </w:r>
          </w:p>
        </w:tc>
        <w:tc>
          <w:tcPr>
            <w:tcW w:w="1275" w:type="dxa"/>
          </w:tcPr>
          <w:p w:rsidR="006224E1" w:rsidRPr="00A45CC3" w:rsidRDefault="006224E1" w:rsidP="00A45CC3">
            <w:pPr>
              <w:jc w:val="center"/>
              <w:rPr>
                <w:b/>
                <w:bCs/>
                <w:color w:val="000000"/>
              </w:rPr>
            </w:pPr>
            <w:r w:rsidRPr="00A45CC3">
              <w:rPr>
                <w:b/>
                <w:bCs/>
                <w:color w:val="000000"/>
              </w:rPr>
              <w:t>139,6</w:t>
            </w:r>
          </w:p>
        </w:tc>
        <w:tc>
          <w:tcPr>
            <w:tcW w:w="958" w:type="dxa"/>
          </w:tcPr>
          <w:p w:rsidR="006224E1" w:rsidRPr="00A45CC3" w:rsidRDefault="006224E1" w:rsidP="00A45CC3">
            <w:pPr>
              <w:jc w:val="center"/>
              <w:rPr>
                <w:b/>
                <w:bCs/>
              </w:rPr>
            </w:pPr>
            <w:r w:rsidRPr="00A45CC3">
              <w:rPr>
                <w:b/>
                <w:bCs/>
              </w:rPr>
              <w:t>139,6</w:t>
            </w:r>
          </w:p>
        </w:tc>
      </w:tr>
      <w:tr w:rsidR="006224E1" w:rsidRPr="0044221D">
        <w:tc>
          <w:tcPr>
            <w:tcW w:w="2517" w:type="dxa"/>
          </w:tcPr>
          <w:p w:rsidR="006224E1" w:rsidRPr="00A45CC3" w:rsidRDefault="006224E1" w:rsidP="00A45CC3">
            <w:pPr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2 02 40014 10 0000 150</w:t>
            </w:r>
          </w:p>
          <w:p w:rsidR="006224E1" w:rsidRPr="00A45CC3" w:rsidRDefault="006224E1" w:rsidP="00A45CC3">
            <w:pPr>
              <w:jc w:val="center"/>
              <w:rPr>
                <w:color w:val="000000"/>
              </w:rPr>
            </w:pPr>
          </w:p>
        </w:tc>
        <w:tc>
          <w:tcPr>
            <w:tcW w:w="3260" w:type="dxa"/>
          </w:tcPr>
          <w:p w:rsidR="006224E1" w:rsidRPr="00A45CC3" w:rsidRDefault="006224E1" w:rsidP="00A45CC3">
            <w:pPr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60" w:type="dxa"/>
          </w:tcPr>
          <w:p w:rsidR="006224E1" w:rsidRPr="00A45CC3" w:rsidRDefault="006224E1" w:rsidP="00A45CC3">
            <w:pPr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4105,3</w:t>
            </w:r>
          </w:p>
        </w:tc>
        <w:tc>
          <w:tcPr>
            <w:tcW w:w="1275" w:type="dxa"/>
          </w:tcPr>
          <w:p w:rsidR="006224E1" w:rsidRPr="00A45CC3" w:rsidRDefault="006224E1" w:rsidP="00A45CC3">
            <w:pPr>
              <w:jc w:val="center"/>
              <w:rPr>
                <w:color w:val="000000"/>
              </w:rPr>
            </w:pPr>
            <w:r w:rsidRPr="00A45CC3">
              <w:rPr>
                <w:color w:val="000000"/>
              </w:rPr>
              <w:t>139,6</w:t>
            </w:r>
          </w:p>
        </w:tc>
        <w:tc>
          <w:tcPr>
            <w:tcW w:w="958" w:type="dxa"/>
          </w:tcPr>
          <w:p w:rsidR="006224E1" w:rsidRPr="0044221D" w:rsidRDefault="006224E1" w:rsidP="00A45CC3">
            <w:pPr>
              <w:jc w:val="center"/>
            </w:pPr>
            <w:r w:rsidRPr="0044221D">
              <w:t>139,6</w:t>
            </w:r>
          </w:p>
        </w:tc>
      </w:tr>
    </w:tbl>
    <w:p w:rsidR="006224E1" w:rsidRPr="0044221D" w:rsidRDefault="006224E1" w:rsidP="001A2849">
      <w:pPr>
        <w:ind w:firstLine="708"/>
      </w:pPr>
    </w:p>
    <w:p w:rsidR="006224E1" w:rsidRDefault="006224E1" w:rsidP="00BF074D">
      <w:pPr>
        <w:shd w:val="clear" w:color="auto" w:fill="FFFFFF"/>
        <w:ind w:right="26"/>
        <w:jc w:val="right"/>
        <w:rPr>
          <w:spacing w:val="-2"/>
        </w:rPr>
      </w:pPr>
    </w:p>
    <w:p w:rsidR="006224E1" w:rsidRDefault="006224E1" w:rsidP="00BF074D">
      <w:pPr>
        <w:shd w:val="clear" w:color="auto" w:fill="FFFFFF"/>
        <w:ind w:right="26"/>
        <w:jc w:val="right"/>
        <w:rPr>
          <w:spacing w:val="-2"/>
        </w:rPr>
      </w:pPr>
    </w:p>
    <w:p w:rsidR="006224E1" w:rsidRDefault="006224E1" w:rsidP="00BF074D">
      <w:pPr>
        <w:shd w:val="clear" w:color="auto" w:fill="FFFFFF"/>
        <w:ind w:right="26"/>
        <w:jc w:val="right"/>
        <w:rPr>
          <w:spacing w:val="-2"/>
        </w:rPr>
      </w:pPr>
    </w:p>
    <w:p w:rsidR="006224E1" w:rsidRDefault="006224E1" w:rsidP="00BF074D">
      <w:pPr>
        <w:shd w:val="clear" w:color="auto" w:fill="FFFFFF"/>
        <w:ind w:right="26"/>
        <w:jc w:val="right"/>
        <w:rPr>
          <w:spacing w:val="-2"/>
        </w:rPr>
      </w:pPr>
    </w:p>
    <w:p w:rsidR="006224E1" w:rsidRDefault="006224E1" w:rsidP="00BF074D">
      <w:pPr>
        <w:shd w:val="clear" w:color="auto" w:fill="FFFFFF"/>
        <w:ind w:right="26"/>
        <w:jc w:val="right"/>
        <w:rPr>
          <w:spacing w:val="-2"/>
        </w:rPr>
      </w:pPr>
    </w:p>
    <w:p w:rsidR="006224E1" w:rsidRDefault="006224E1" w:rsidP="00BF074D">
      <w:pPr>
        <w:shd w:val="clear" w:color="auto" w:fill="FFFFFF"/>
        <w:ind w:right="26"/>
        <w:jc w:val="right"/>
        <w:rPr>
          <w:spacing w:val="-2"/>
        </w:rPr>
      </w:pPr>
    </w:p>
    <w:p w:rsidR="006224E1" w:rsidRDefault="006224E1" w:rsidP="00BF074D">
      <w:pPr>
        <w:shd w:val="clear" w:color="auto" w:fill="FFFFFF"/>
        <w:ind w:right="26"/>
        <w:jc w:val="right"/>
        <w:rPr>
          <w:spacing w:val="-2"/>
        </w:rPr>
      </w:pPr>
    </w:p>
    <w:p w:rsidR="006224E1" w:rsidRDefault="006224E1" w:rsidP="00BF074D">
      <w:pPr>
        <w:shd w:val="clear" w:color="auto" w:fill="FFFFFF"/>
        <w:ind w:right="26"/>
        <w:jc w:val="right"/>
        <w:rPr>
          <w:spacing w:val="-2"/>
        </w:rPr>
      </w:pPr>
    </w:p>
    <w:p w:rsidR="006224E1" w:rsidRDefault="006224E1" w:rsidP="00BF074D">
      <w:pPr>
        <w:shd w:val="clear" w:color="auto" w:fill="FFFFFF"/>
        <w:ind w:right="26"/>
        <w:jc w:val="right"/>
        <w:rPr>
          <w:spacing w:val="-2"/>
        </w:rPr>
      </w:pPr>
    </w:p>
    <w:p w:rsidR="006224E1" w:rsidRDefault="006224E1" w:rsidP="00BF074D">
      <w:pPr>
        <w:shd w:val="clear" w:color="auto" w:fill="FFFFFF"/>
        <w:ind w:right="26"/>
        <w:jc w:val="right"/>
        <w:rPr>
          <w:spacing w:val="-2"/>
        </w:rPr>
      </w:pPr>
    </w:p>
    <w:p w:rsidR="006224E1" w:rsidRDefault="006224E1" w:rsidP="00BF074D">
      <w:pPr>
        <w:shd w:val="clear" w:color="auto" w:fill="FFFFFF"/>
        <w:ind w:right="26"/>
        <w:jc w:val="right"/>
        <w:rPr>
          <w:spacing w:val="-2"/>
        </w:rPr>
      </w:pPr>
    </w:p>
    <w:p w:rsidR="006224E1" w:rsidRDefault="006224E1" w:rsidP="00BF074D">
      <w:pPr>
        <w:shd w:val="clear" w:color="auto" w:fill="FFFFFF"/>
        <w:ind w:right="26"/>
        <w:jc w:val="right"/>
        <w:rPr>
          <w:spacing w:val="-2"/>
        </w:rPr>
      </w:pPr>
    </w:p>
    <w:p w:rsidR="006224E1" w:rsidRDefault="006224E1" w:rsidP="00BF074D">
      <w:pPr>
        <w:shd w:val="clear" w:color="auto" w:fill="FFFFFF"/>
        <w:ind w:right="26"/>
        <w:jc w:val="right"/>
        <w:rPr>
          <w:spacing w:val="-2"/>
        </w:rPr>
      </w:pPr>
    </w:p>
    <w:p w:rsidR="006224E1" w:rsidRDefault="006224E1" w:rsidP="00BF074D">
      <w:pPr>
        <w:shd w:val="clear" w:color="auto" w:fill="FFFFFF"/>
        <w:ind w:right="26"/>
        <w:jc w:val="right"/>
        <w:rPr>
          <w:spacing w:val="-2"/>
        </w:rPr>
      </w:pPr>
    </w:p>
    <w:p w:rsidR="006224E1" w:rsidRPr="0062252E" w:rsidRDefault="006224E1" w:rsidP="00BF074D">
      <w:pPr>
        <w:shd w:val="clear" w:color="auto" w:fill="FFFFFF"/>
        <w:ind w:right="26"/>
        <w:jc w:val="right"/>
        <w:rPr>
          <w:spacing w:val="-2"/>
        </w:rPr>
      </w:pPr>
      <w:r>
        <w:rPr>
          <w:spacing w:val="-2"/>
        </w:rPr>
        <w:t>Приложение № 2</w:t>
      </w:r>
    </w:p>
    <w:p w:rsidR="006224E1" w:rsidRPr="0062252E" w:rsidRDefault="006224E1" w:rsidP="00BF074D">
      <w:pPr>
        <w:shd w:val="clear" w:color="auto" w:fill="FFFFFF"/>
        <w:ind w:left="4496" w:right="26"/>
        <w:jc w:val="right"/>
        <w:rPr>
          <w:spacing w:val="-1"/>
        </w:rPr>
      </w:pPr>
      <w:r w:rsidRPr="0062252E">
        <w:rPr>
          <w:spacing w:val="-1"/>
        </w:rPr>
        <w:t xml:space="preserve">                                  к   решени</w:t>
      </w:r>
      <w:r>
        <w:rPr>
          <w:spacing w:val="-1"/>
        </w:rPr>
        <w:t>ю</w:t>
      </w:r>
      <w:r w:rsidRPr="0062252E">
        <w:rPr>
          <w:spacing w:val="-1"/>
        </w:rPr>
        <w:t xml:space="preserve"> Совета депутатов</w:t>
      </w:r>
    </w:p>
    <w:p w:rsidR="006224E1" w:rsidRPr="0062252E" w:rsidRDefault="006224E1" w:rsidP="00BF074D">
      <w:pPr>
        <w:shd w:val="clear" w:color="auto" w:fill="FFFFFF"/>
        <w:ind w:left="4496" w:right="26"/>
        <w:jc w:val="right"/>
        <w:rPr>
          <w:spacing w:val="3"/>
        </w:rPr>
      </w:pPr>
      <w:r>
        <w:rPr>
          <w:spacing w:val="-1"/>
        </w:rPr>
        <w:t>Набережного</w:t>
      </w:r>
      <w:r w:rsidRPr="0062252E">
        <w:rPr>
          <w:spacing w:val="-1"/>
        </w:rPr>
        <w:t xml:space="preserve"> сельского поселения</w:t>
      </w:r>
    </w:p>
    <w:p w:rsidR="006224E1" w:rsidRDefault="006224E1" w:rsidP="00BF074D">
      <w:pPr>
        <w:shd w:val="clear" w:color="auto" w:fill="FFFFFF"/>
        <w:ind w:left="4496" w:right="26"/>
        <w:jc w:val="right"/>
        <w:rPr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spacing w:val="-1"/>
        </w:rPr>
        <w:t xml:space="preserve"> </w:t>
      </w:r>
      <w:r w:rsidRPr="00F03358">
        <w:rPr>
          <w:spacing w:val="-1"/>
        </w:rPr>
        <w:t>от</w:t>
      </w:r>
      <w:r>
        <w:rPr>
          <w:spacing w:val="-1"/>
        </w:rPr>
        <w:t xml:space="preserve"> </w:t>
      </w:r>
      <w:r w:rsidRPr="00F03358">
        <w:rPr>
          <w:spacing w:val="-1"/>
        </w:rPr>
        <w:t>27.08.2021</w:t>
      </w:r>
      <w:r>
        <w:rPr>
          <w:spacing w:val="-1"/>
        </w:rPr>
        <w:t xml:space="preserve">г. </w:t>
      </w:r>
      <w:r w:rsidRPr="00F03358">
        <w:rPr>
          <w:spacing w:val="-1"/>
        </w:rPr>
        <w:t>№</w:t>
      </w:r>
      <w:r>
        <w:rPr>
          <w:spacing w:val="-1"/>
        </w:rPr>
        <w:t>.</w:t>
      </w:r>
      <w:r w:rsidRPr="00F03358">
        <w:rPr>
          <w:spacing w:val="-1"/>
        </w:rPr>
        <w:t>1</w:t>
      </w:r>
    </w:p>
    <w:p w:rsidR="006224E1" w:rsidRPr="0090787E" w:rsidRDefault="006224E1" w:rsidP="00BF074D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spacing w:val="-1"/>
          <w:sz w:val="20"/>
          <w:szCs w:val="20"/>
        </w:rPr>
        <w:t xml:space="preserve"> </w:t>
      </w:r>
      <w:r w:rsidRPr="0090787E">
        <w:rPr>
          <w:rFonts w:ascii="Times New Roman" w:hAnsi="Times New Roman" w:cs="Times New Roman"/>
          <w:sz w:val="20"/>
          <w:szCs w:val="20"/>
        </w:rPr>
        <w:t xml:space="preserve">« О внесение изменении в решение Совета депутатов  </w:t>
      </w:r>
      <w:r>
        <w:rPr>
          <w:rFonts w:ascii="Times New Roman" w:hAnsi="Times New Roman" w:cs="Times New Roman"/>
          <w:sz w:val="20"/>
          <w:szCs w:val="20"/>
        </w:rPr>
        <w:t>Набережного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сельс</w:t>
      </w:r>
      <w:r>
        <w:rPr>
          <w:rFonts w:ascii="Times New Roman" w:hAnsi="Times New Roman" w:cs="Times New Roman"/>
          <w:sz w:val="20"/>
          <w:szCs w:val="20"/>
        </w:rPr>
        <w:t>кого поселения от 26.12.2020 г. №.4</w:t>
      </w:r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6224E1" w:rsidRPr="0090787E" w:rsidRDefault="006224E1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«О бюджете </w:t>
      </w:r>
      <w:r>
        <w:rPr>
          <w:rFonts w:ascii="Times New Roman" w:hAnsi="Times New Roman" w:cs="Times New Roman"/>
          <w:sz w:val="20"/>
          <w:szCs w:val="20"/>
        </w:rPr>
        <w:t>Набережного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сельского                    </w:t>
      </w:r>
    </w:p>
    <w:p w:rsidR="006224E1" w:rsidRPr="0090787E" w:rsidRDefault="006224E1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поселения Ромодановского  муниципального                                      </w:t>
      </w:r>
    </w:p>
    <w:p w:rsidR="006224E1" w:rsidRPr="0090787E" w:rsidRDefault="006224E1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района Республики Мордовия на 2021 год и на        </w:t>
      </w:r>
    </w:p>
    <w:p w:rsidR="006224E1" w:rsidRPr="0090787E" w:rsidRDefault="006224E1" w:rsidP="00BF074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плановый период  2022 и 2023 годов»</w:t>
      </w:r>
    </w:p>
    <w:p w:rsidR="006224E1" w:rsidRPr="0090787E" w:rsidRDefault="006224E1" w:rsidP="00BF074D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</w:t>
      </w:r>
    </w:p>
    <w:p w:rsidR="006224E1" w:rsidRDefault="006224E1" w:rsidP="00AF7315">
      <w:pPr>
        <w:tabs>
          <w:tab w:val="left" w:pos="3855"/>
        </w:tabs>
        <w:rPr>
          <w:rFonts w:ascii="Arial" w:hAnsi="Arial" w:cs="Arial"/>
          <w:sz w:val="24"/>
          <w:szCs w:val="24"/>
        </w:rPr>
      </w:pPr>
    </w:p>
    <w:p w:rsidR="006224E1" w:rsidRPr="002D33C1" w:rsidRDefault="006224E1" w:rsidP="002D33C1">
      <w:pPr>
        <w:rPr>
          <w:rFonts w:ascii="Arial" w:hAnsi="Arial" w:cs="Arial"/>
          <w:sz w:val="24"/>
          <w:szCs w:val="24"/>
        </w:rPr>
      </w:pPr>
    </w:p>
    <w:p w:rsidR="006224E1" w:rsidRDefault="006224E1" w:rsidP="002D33C1">
      <w:pPr>
        <w:rPr>
          <w:rFonts w:ascii="Arial" w:hAnsi="Arial" w:cs="Arial"/>
          <w:sz w:val="24"/>
          <w:szCs w:val="24"/>
        </w:rPr>
      </w:pPr>
    </w:p>
    <w:p w:rsidR="006224E1" w:rsidRPr="00574E11" w:rsidRDefault="006224E1" w:rsidP="002D33C1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574E11">
        <w:rPr>
          <w:b/>
          <w:bCs/>
        </w:rPr>
        <w:t xml:space="preserve">РАСПРЕДЕЛЕНИЕ БЮДЖЕТНЫХ АССИГНОВАНИЙ БЮДЖЕТА </w:t>
      </w:r>
      <w:r>
        <w:rPr>
          <w:b/>
          <w:bCs/>
        </w:rPr>
        <w:t xml:space="preserve">НАБЕРЕЖНОГО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ВИДАОВ РАСХОДОВ КЛАССИФИКАЦИИ РАСХОДОВ БЮДЖЕТОВ  НА  202</w:t>
      </w:r>
      <w:r>
        <w:rPr>
          <w:b/>
          <w:bCs/>
        </w:rPr>
        <w:t>1</w:t>
      </w:r>
      <w:r w:rsidRPr="00574E11">
        <w:rPr>
          <w:b/>
          <w:bCs/>
        </w:rPr>
        <w:t xml:space="preserve"> ГОД И НА ПЛАНОВЫЙ ПЕРИОД 202</w:t>
      </w:r>
      <w:r>
        <w:rPr>
          <w:b/>
          <w:bCs/>
        </w:rPr>
        <w:t>2</w:t>
      </w:r>
      <w:r w:rsidRPr="00574E11">
        <w:rPr>
          <w:b/>
          <w:bCs/>
        </w:rPr>
        <w:t xml:space="preserve"> И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6224E1" w:rsidRPr="00405474" w:rsidRDefault="006224E1" w:rsidP="002D33C1">
      <w:pPr>
        <w:pStyle w:val="NoSpacing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473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5"/>
        <w:gridCol w:w="4377"/>
        <w:gridCol w:w="565"/>
        <w:gridCol w:w="425"/>
        <w:gridCol w:w="1557"/>
        <w:gridCol w:w="567"/>
        <w:gridCol w:w="992"/>
        <w:gridCol w:w="993"/>
        <w:gridCol w:w="992"/>
      </w:tblGrid>
      <w:tr w:rsidR="006224E1" w:rsidRPr="00405474">
        <w:trPr>
          <w:cantSplit/>
          <w:trHeight w:hRule="exact" w:val="278"/>
          <w:tblHeader/>
        </w:trPr>
        <w:tc>
          <w:tcPr>
            <w:tcW w:w="4380" w:type="dxa"/>
            <w:gridSpan w:val="2"/>
            <w:shd w:val="clear" w:color="auto" w:fill="FFFFFF"/>
            <w:vAlign w:val="center"/>
          </w:tcPr>
          <w:p w:rsidR="006224E1" w:rsidRPr="00405474" w:rsidRDefault="006224E1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66" w:type="dxa"/>
            <w:shd w:val="clear" w:color="auto" w:fill="FFFFFF"/>
            <w:vAlign w:val="center"/>
          </w:tcPr>
          <w:p w:rsidR="006224E1" w:rsidRPr="00405474" w:rsidRDefault="006224E1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  <w:vAlign w:val="center"/>
          </w:tcPr>
          <w:p w:rsidR="006224E1" w:rsidRPr="00405474" w:rsidRDefault="006224E1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05474" w:rsidRDefault="006224E1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05474" w:rsidRDefault="006224E1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05474" w:rsidRDefault="006224E1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05474" w:rsidRDefault="006224E1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05474" w:rsidRDefault="006224E1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6224E1" w:rsidRPr="00405474">
        <w:trPr>
          <w:cantSplit/>
          <w:trHeight w:hRule="exact" w:val="278"/>
          <w:tblHeader/>
        </w:trPr>
        <w:tc>
          <w:tcPr>
            <w:tcW w:w="4380" w:type="dxa"/>
            <w:gridSpan w:val="2"/>
            <w:shd w:val="clear" w:color="auto" w:fill="FFFFFF"/>
            <w:vAlign w:val="center"/>
          </w:tcPr>
          <w:p w:rsidR="006224E1" w:rsidRPr="00405474" w:rsidRDefault="006224E1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566" w:type="dxa"/>
            <w:shd w:val="clear" w:color="auto" w:fill="FFFFFF"/>
            <w:vAlign w:val="center"/>
          </w:tcPr>
          <w:p w:rsidR="006224E1" w:rsidRPr="00405474" w:rsidRDefault="006224E1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425" w:type="dxa"/>
            <w:shd w:val="clear" w:color="auto" w:fill="FFFFFF"/>
            <w:vAlign w:val="center"/>
          </w:tcPr>
          <w:p w:rsidR="006224E1" w:rsidRPr="00405474" w:rsidRDefault="006224E1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05474" w:rsidRDefault="006224E1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05474" w:rsidRDefault="006224E1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05474" w:rsidRDefault="006224E1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05474" w:rsidRDefault="006224E1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05474" w:rsidRDefault="006224E1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6224E1" w:rsidRPr="00405474">
        <w:trPr>
          <w:cantSplit/>
          <w:trHeight w:hRule="exact" w:val="240"/>
          <w:tblHeader/>
        </w:trPr>
        <w:tc>
          <w:tcPr>
            <w:tcW w:w="4380" w:type="dxa"/>
            <w:gridSpan w:val="2"/>
            <w:shd w:val="clear" w:color="auto" w:fill="FFFFFF"/>
            <w:vAlign w:val="center"/>
          </w:tcPr>
          <w:p w:rsidR="006224E1" w:rsidRPr="00405474" w:rsidRDefault="006224E1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566" w:type="dxa"/>
            <w:shd w:val="clear" w:color="auto" w:fill="FFFFFF"/>
            <w:vAlign w:val="center"/>
          </w:tcPr>
          <w:p w:rsidR="006224E1" w:rsidRPr="00405474" w:rsidRDefault="006224E1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shd w:val="clear" w:color="auto" w:fill="FFFFFF"/>
            <w:vAlign w:val="center"/>
          </w:tcPr>
          <w:p w:rsidR="006224E1" w:rsidRPr="00405474" w:rsidRDefault="006224E1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05474" w:rsidRDefault="006224E1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05474" w:rsidRDefault="006224E1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05474" w:rsidRDefault="006224E1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05474" w:rsidRDefault="006224E1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05474" w:rsidRDefault="006224E1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6224E1" w:rsidRPr="0044221D">
        <w:trPr>
          <w:trHeight w:hRule="exact" w:val="307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ВСЕГО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BF074D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5728,8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1024,2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1075,8</w:t>
            </w:r>
          </w:p>
        </w:tc>
      </w:tr>
      <w:tr w:rsidR="006224E1" w:rsidRPr="0044221D">
        <w:trPr>
          <w:trHeight w:hRule="exact" w:val="362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1203,9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536,9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586,1</w:t>
            </w:r>
          </w:p>
        </w:tc>
      </w:tr>
      <w:tr w:rsidR="006224E1" w:rsidRPr="0044221D">
        <w:trPr>
          <w:trHeight w:hRule="exact" w:val="745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rPr>
                <w:color w:val="000000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352,2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216,5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C34B3E">
            <w:pPr>
              <w:pStyle w:val="NoSpacing"/>
              <w:jc w:val="center"/>
            </w:pPr>
          </w:p>
          <w:p w:rsidR="006224E1" w:rsidRPr="0044221D" w:rsidRDefault="006224E1" w:rsidP="00C34B3E">
            <w:pPr>
              <w:pStyle w:val="NoSpacing"/>
              <w:jc w:val="center"/>
            </w:pPr>
          </w:p>
          <w:p w:rsidR="006224E1" w:rsidRPr="0044221D" w:rsidRDefault="006224E1" w:rsidP="00C34B3E">
            <w:pPr>
              <w:pStyle w:val="NoSpacing"/>
              <w:jc w:val="center"/>
            </w:pPr>
            <w:r w:rsidRPr="0044221D">
              <w:t>219,4</w:t>
            </w:r>
          </w:p>
        </w:tc>
      </w:tr>
      <w:tr w:rsidR="006224E1" w:rsidRPr="0044221D">
        <w:trPr>
          <w:trHeight w:hRule="exact" w:val="303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7C31F0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 xml:space="preserve">Обеспечение деятельности администрации    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</w:pPr>
            <w:r w:rsidRPr="0044221D">
              <w:t>352,2</w:t>
            </w:r>
          </w:p>
        </w:tc>
        <w:tc>
          <w:tcPr>
            <w:tcW w:w="993" w:type="dxa"/>
            <w:shd w:val="clear" w:color="auto" w:fill="FFFFFF"/>
          </w:tcPr>
          <w:p w:rsidR="006224E1" w:rsidRPr="0044221D" w:rsidRDefault="006224E1" w:rsidP="007C31F0">
            <w:pPr>
              <w:jc w:val="center"/>
            </w:pPr>
            <w:r w:rsidRPr="0044221D">
              <w:t>216,5</w:t>
            </w:r>
          </w:p>
        </w:tc>
        <w:tc>
          <w:tcPr>
            <w:tcW w:w="992" w:type="dxa"/>
            <w:shd w:val="clear" w:color="auto" w:fill="FFFFFF"/>
          </w:tcPr>
          <w:p w:rsidR="006224E1" w:rsidRPr="0044221D" w:rsidRDefault="006224E1" w:rsidP="00E56742">
            <w:pPr>
              <w:jc w:val="center"/>
            </w:pPr>
            <w:r w:rsidRPr="0044221D">
              <w:t>219,4</w:t>
            </w:r>
          </w:p>
        </w:tc>
      </w:tr>
      <w:tr w:rsidR="006224E1" w:rsidRPr="0044221D">
        <w:trPr>
          <w:trHeight w:hRule="exact" w:val="280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Высшее должностное лицо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</w:pPr>
            <w:r w:rsidRPr="0044221D">
              <w:t>352,2</w:t>
            </w:r>
          </w:p>
        </w:tc>
        <w:tc>
          <w:tcPr>
            <w:tcW w:w="993" w:type="dxa"/>
            <w:shd w:val="clear" w:color="auto" w:fill="FFFFFF"/>
          </w:tcPr>
          <w:p w:rsidR="006224E1" w:rsidRPr="0044221D" w:rsidRDefault="006224E1" w:rsidP="00373601">
            <w:pPr>
              <w:jc w:val="center"/>
            </w:pPr>
            <w:r w:rsidRPr="0044221D">
              <w:t>216,5</w:t>
            </w:r>
          </w:p>
        </w:tc>
        <w:tc>
          <w:tcPr>
            <w:tcW w:w="992" w:type="dxa"/>
            <w:shd w:val="clear" w:color="auto" w:fill="FFFFFF"/>
          </w:tcPr>
          <w:p w:rsidR="006224E1" w:rsidRPr="0044221D" w:rsidRDefault="006224E1" w:rsidP="00E56742">
            <w:pPr>
              <w:jc w:val="center"/>
            </w:pPr>
            <w:r w:rsidRPr="0044221D">
              <w:t>219,4</w:t>
            </w:r>
          </w:p>
        </w:tc>
      </w:tr>
      <w:tr w:rsidR="006224E1" w:rsidRPr="0044221D">
        <w:trPr>
          <w:trHeight w:hRule="exact" w:val="567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Расходы, связанные с муниципальным управлением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65 1 00 41100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</w:pPr>
          </w:p>
          <w:p w:rsidR="006224E1" w:rsidRPr="0044221D" w:rsidRDefault="006224E1" w:rsidP="00AC31BC">
            <w:pPr>
              <w:jc w:val="center"/>
            </w:pPr>
            <w:r w:rsidRPr="0044221D">
              <w:t>226,0</w:t>
            </w:r>
          </w:p>
        </w:tc>
        <w:tc>
          <w:tcPr>
            <w:tcW w:w="993" w:type="dxa"/>
            <w:shd w:val="clear" w:color="auto" w:fill="FFFFFF"/>
          </w:tcPr>
          <w:p w:rsidR="006224E1" w:rsidRPr="0044221D" w:rsidRDefault="006224E1" w:rsidP="00373601">
            <w:pPr>
              <w:jc w:val="center"/>
            </w:pPr>
          </w:p>
          <w:p w:rsidR="006224E1" w:rsidRPr="0044221D" w:rsidRDefault="006224E1" w:rsidP="00373601">
            <w:pPr>
              <w:jc w:val="center"/>
            </w:pPr>
            <w:r w:rsidRPr="0044221D">
              <w:t>216,5</w:t>
            </w:r>
          </w:p>
        </w:tc>
        <w:tc>
          <w:tcPr>
            <w:tcW w:w="992" w:type="dxa"/>
            <w:shd w:val="clear" w:color="auto" w:fill="FFFFFF"/>
          </w:tcPr>
          <w:p w:rsidR="006224E1" w:rsidRPr="0044221D" w:rsidRDefault="006224E1" w:rsidP="00E56742">
            <w:pPr>
              <w:jc w:val="center"/>
            </w:pPr>
          </w:p>
          <w:p w:rsidR="006224E1" w:rsidRPr="0044221D" w:rsidRDefault="006224E1" w:rsidP="00E56742">
            <w:pPr>
              <w:jc w:val="center"/>
            </w:pPr>
            <w:r w:rsidRPr="0044221D">
              <w:t>219,4</w:t>
            </w:r>
          </w:p>
        </w:tc>
      </w:tr>
      <w:tr w:rsidR="006224E1" w:rsidRPr="0044221D">
        <w:trPr>
          <w:trHeight w:hRule="exact" w:val="545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Расходы на выплаты по оплате труда  высшего должностного лица муниципального образования</w:t>
            </w:r>
          </w:p>
          <w:p w:rsidR="006224E1" w:rsidRPr="0044221D" w:rsidRDefault="006224E1" w:rsidP="00E41B3C">
            <w:pPr>
              <w:pStyle w:val="NoSpacing"/>
              <w:jc w:val="center"/>
              <w:rPr>
                <w:color w:val="000000"/>
              </w:rPr>
            </w:pP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</w:pPr>
          </w:p>
          <w:p w:rsidR="006224E1" w:rsidRPr="0044221D" w:rsidRDefault="006224E1" w:rsidP="00AC31BC">
            <w:pPr>
              <w:jc w:val="center"/>
            </w:pPr>
            <w:r w:rsidRPr="0044221D">
              <w:t>226,0</w:t>
            </w:r>
          </w:p>
        </w:tc>
        <w:tc>
          <w:tcPr>
            <w:tcW w:w="993" w:type="dxa"/>
            <w:shd w:val="clear" w:color="auto" w:fill="FFFFFF"/>
          </w:tcPr>
          <w:p w:rsidR="006224E1" w:rsidRPr="0044221D" w:rsidRDefault="006224E1" w:rsidP="00373601">
            <w:pPr>
              <w:jc w:val="center"/>
            </w:pPr>
          </w:p>
          <w:p w:rsidR="006224E1" w:rsidRPr="0044221D" w:rsidRDefault="006224E1" w:rsidP="00373601">
            <w:pPr>
              <w:jc w:val="center"/>
            </w:pPr>
            <w:r w:rsidRPr="0044221D">
              <w:t>216,5</w:t>
            </w:r>
          </w:p>
        </w:tc>
        <w:tc>
          <w:tcPr>
            <w:tcW w:w="992" w:type="dxa"/>
            <w:shd w:val="clear" w:color="auto" w:fill="FFFFFF"/>
          </w:tcPr>
          <w:p w:rsidR="006224E1" w:rsidRPr="0044221D" w:rsidRDefault="006224E1" w:rsidP="00E56742">
            <w:pPr>
              <w:jc w:val="center"/>
            </w:pPr>
          </w:p>
          <w:p w:rsidR="006224E1" w:rsidRPr="0044221D" w:rsidRDefault="006224E1" w:rsidP="00E56742">
            <w:pPr>
              <w:jc w:val="center"/>
            </w:pPr>
            <w:r w:rsidRPr="0044221D">
              <w:t>219,4</w:t>
            </w:r>
          </w:p>
        </w:tc>
      </w:tr>
      <w:tr w:rsidR="006224E1" w:rsidRPr="0044221D">
        <w:trPr>
          <w:trHeight w:hRule="exact" w:val="1134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  <w:rPr>
                <w:color w:val="000000"/>
              </w:rPr>
            </w:pPr>
            <w:r w:rsidRPr="0044221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BF074D">
            <w:pPr>
              <w:pStyle w:val="NoSpacing"/>
              <w:jc w:val="center"/>
            </w:pPr>
          </w:p>
          <w:p w:rsidR="006224E1" w:rsidRPr="0044221D" w:rsidRDefault="006224E1" w:rsidP="00BF074D">
            <w:pPr>
              <w:pStyle w:val="NoSpacing"/>
              <w:jc w:val="center"/>
            </w:pPr>
            <w:r w:rsidRPr="0044221D"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</w:pPr>
          </w:p>
          <w:p w:rsidR="006224E1" w:rsidRPr="0044221D" w:rsidRDefault="006224E1" w:rsidP="00AC31BC">
            <w:pPr>
              <w:jc w:val="center"/>
            </w:pPr>
          </w:p>
          <w:p w:rsidR="006224E1" w:rsidRPr="0044221D" w:rsidRDefault="006224E1" w:rsidP="00AC31BC">
            <w:pPr>
              <w:jc w:val="center"/>
            </w:pPr>
          </w:p>
          <w:p w:rsidR="006224E1" w:rsidRPr="0044221D" w:rsidRDefault="006224E1" w:rsidP="00AC31BC">
            <w:pPr>
              <w:jc w:val="center"/>
            </w:pPr>
          </w:p>
          <w:p w:rsidR="006224E1" w:rsidRPr="0044221D" w:rsidRDefault="006224E1" w:rsidP="00AC31BC">
            <w:pPr>
              <w:jc w:val="center"/>
            </w:pPr>
            <w:r w:rsidRPr="0044221D">
              <w:t>226,0</w:t>
            </w:r>
          </w:p>
        </w:tc>
        <w:tc>
          <w:tcPr>
            <w:tcW w:w="993" w:type="dxa"/>
            <w:shd w:val="clear" w:color="auto" w:fill="FFFFFF"/>
          </w:tcPr>
          <w:p w:rsidR="006224E1" w:rsidRPr="0044221D" w:rsidRDefault="006224E1" w:rsidP="00373601">
            <w:pPr>
              <w:jc w:val="center"/>
            </w:pPr>
          </w:p>
          <w:p w:rsidR="006224E1" w:rsidRPr="0044221D" w:rsidRDefault="006224E1" w:rsidP="00373601">
            <w:pPr>
              <w:jc w:val="center"/>
            </w:pPr>
          </w:p>
          <w:p w:rsidR="006224E1" w:rsidRPr="0044221D" w:rsidRDefault="006224E1" w:rsidP="00373601">
            <w:pPr>
              <w:jc w:val="center"/>
            </w:pPr>
          </w:p>
          <w:p w:rsidR="006224E1" w:rsidRPr="0044221D" w:rsidRDefault="006224E1" w:rsidP="00373601">
            <w:pPr>
              <w:jc w:val="center"/>
            </w:pPr>
          </w:p>
          <w:p w:rsidR="006224E1" w:rsidRPr="0044221D" w:rsidRDefault="006224E1" w:rsidP="00373601">
            <w:pPr>
              <w:jc w:val="center"/>
            </w:pPr>
            <w:r w:rsidRPr="0044221D">
              <w:t>216,5</w:t>
            </w:r>
          </w:p>
        </w:tc>
        <w:tc>
          <w:tcPr>
            <w:tcW w:w="992" w:type="dxa"/>
            <w:shd w:val="clear" w:color="auto" w:fill="FFFFFF"/>
          </w:tcPr>
          <w:p w:rsidR="006224E1" w:rsidRPr="0044221D" w:rsidRDefault="006224E1" w:rsidP="00E56742">
            <w:pPr>
              <w:jc w:val="center"/>
            </w:pPr>
          </w:p>
          <w:p w:rsidR="006224E1" w:rsidRPr="0044221D" w:rsidRDefault="006224E1" w:rsidP="00E56742">
            <w:pPr>
              <w:jc w:val="center"/>
            </w:pPr>
          </w:p>
          <w:p w:rsidR="006224E1" w:rsidRPr="0044221D" w:rsidRDefault="006224E1" w:rsidP="00E56742">
            <w:pPr>
              <w:jc w:val="center"/>
            </w:pPr>
          </w:p>
          <w:p w:rsidR="006224E1" w:rsidRPr="0044221D" w:rsidRDefault="006224E1" w:rsidP="00E56742">
            <w:pPr>
              <w:jc w:val="center"/>
            </w:pPr>
          </w:p>
          <w:p w:rsidR="006224E1" w:rsidRPr="0044221D" w:rsidRDefault="006224E1" w:rsidP="00E56742">
            <w:pPr>
              <w:jc w:val="center"/>
            </w:pPr>
            <w:r w:rsidRPr="0044221D">
              <w:t>219,4</w:t>
            </w:r>
          </w:p>
        </w:tc>
      </w:tr>
      <w:tr w:rsidR="006224E1" w:rsidRPr="0044221D">
        <w:trPr>
          <w:trHeight w:hRule="exact" w:val="553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Расходы на выплаты персоналу государственных (муниципальных) органов</w:t>
            </w:r>
          </w:p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</w:pPr>
          </w:p>
          <w:p w:rsidR="006224E1" w:rsidRPr="0044221D" w:rsidRDefault="006224E1" w:rsidP="00AC31BC">
            <w:pPr>
              <w:jc w:val="center"/>
            </w:pPr>
            <w:r w:rsidRPr="0044221D">
              <w:t>226,0</w:t>
            </w:r>
          </w:p>
        </w:tc>
        <w:tc>
          <w:tcPr>
            <w:tcW w:w="993" w:type="dxa"/>
            <w:shd w:val="clear" w:color="auto" w:fill="FFFFFF"/>
          </w:tcPr>
          <w:p w:rsidR="006224E1" w:rsidRPr="0044221D" w:rsidRDefault="006224E1" w:rsidP="00373601">
            <w:pPr>
              <w:jc w:val="center"/>
            </w:pPr>
          </w:p>
          <w:p w:rsidR="006224E1" w:rsidRPr="0044221D" w:rsidRDefault="006224E1" w:rsidP="00373601">
            <w:pPr>
              <w:jc w:val="center"/>
            </w:pPr>
            <w:r w:rsidRPr="0044221D">
              <w:t>216,5</w:t>
            </w:r>
          </w:p>
        </w:tc>
        <w:tc>
          <w:tcPr>
            <w:tcW w:w="992" w:type="dxa"/>
            <w:shd w:val="clear" w:color="auto" w:fill="FFFFFF"/>
          </w:tcPr>
          <w:p w:rsidR="006224E1" w:rsidRPr="0044221D" w:rsidRDefault="006224E1" w:rsidP="00E56742">
            <w:pPr>
              <w:jc w:val="center"/>
            </w:pPr>
          </w:p>
          <w:p w:rsidR="006224E1" w:rsidRPr="0044221D" w:rsidRDefault="006224E1" w:rsidP="00E56742">
            <w:pPr>
              <w:jc w:val="center"/>
            </w:pPr>
            <w:r w:rsidRPr="0044221D">
              <w:t>219,4</w:t>
            </w:r>
          </w:p>
        </w:tc>
      </w:tr>
      <w:tr w:rsidR="006224E1" w:rsidRPr="0044221D">
        <w:trPr>
          <w:trHeight w:hRule="exact" w:val="1002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B50E65">
            <w:pPr>
              <w:shd w:val="clear" w:color="auto" w:fill="FFFFFF"/>
              <w:jc w:val="center"/>
            </w:pPr>
            <w:r w:rsidRPr="0044221D"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B50E65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B50E65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B50E65">
            <w:pPr>
              <w:pStyle w:val="NoSpacing"/>
              <w:jc w:val="center"/>
            </w:pPr>
          </w:p>
          <w:p w:rsidR="006224E1" w:rsidRPr="0044221D" w:rsidRDefault="006224E1" w:rsidP="00B50E65">
            <w:pPr>
              <w:pStyle w:val="NoSpacing"/>
              <w:jc w:val="center"/>
            </w:pPr>
          </w:p>
          <w:p w:rsidR="006224E1" w:rsidRPr="0044221D" w:rsidRDefault="006224E1" w:rsidP="00B50E65">
            <w:pPr>
              <w:pStyle w:val="NoSpacing"/>
              <w:jc w:val="center"/>
            </w:pPr>
          </w:p>
          <w:p w:rsidR="006224E1" w:rsidRPr="0044221D" w:rsidRDefault="006224E1" w:rsidP="00B50E65">
            <w:pPr>
              <w:pStyle w:val="NoSpacing"/>
              <w:jc w:val="center"/>
            </w:pPr>
            <w:r w:rsidRPr="0044221D"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B50E65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126,2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7864C5">
            <w:pPr>
              <w:pStyle w:val="NoSpacing"/>
            </w:pPr>
          </w:p>
        </w:tc>
      </w:tr>
      <w:tr w:rsidR="006224E1" w:rsidRPr="0044221D">
        <w:trPr>
          <w:trHeight w:hRule="exact" w:val="1130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B50E65">
            <w:pPr>
              <w:shd w:val="clear" w:color="auto" w:fill="FFFFFF"/>
              <w:jc w:val="center"/>
            </w:pPr>
            <w:r w:rsidRPr="0044221D"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B50E65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B50E65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B50E65">
            <w:pPr>
              <w:pStyle w:val="NoSpacing"/>
              <w:jc w:val="center"/>
            </w:pPr>
          </w:p>
          <w:p w:rsidR="006224E1" w:rsidRPr="0044221D" w:rsidRDefault="006224E1" w:rsidP="00B50E65">
            <w:pPr>
              <w:pStyle w:val="NoSpacing"/>
              <w:jc w:val="center"/>
            </w:pPr>
          </w:p>
          <w:p w:rsidR="006224E1" w:rsidRPr="0044221D" w:rsidRDefault="006224E1" w:rsidP="00B50E65">
            <w:pPr>
              <w:pStyle w:val="NoSpacing"/>
              <w:jc w:val="center"/>
            </w:pPr>
          </w:p>
          <w:p w:rsidR="006224E1" w:rsidRPr="0044221D" w:rsidRDefault="006224E1" w:rsidP="00B50E65">
            <w:pPr>
              <w:pStyle w:val="NoSpacing"/>
              <w:jc w:val="center"/>
            </w:pPr>
          </w:p>
          <w:p w:rsidR="006224E1" w:rsidRPr="0044221D" w:rsidRDefault="006224E1" w:rsidP="00B50E65">
            <w:pPr>
              <w:pStyle w:val="NoSpacing"/>
              <w:jc w:val="center"/>
            </w:pPr>
            <w:r w:rsidRPr="0044221D"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B50E65">
            <w:pPr>
              <w:pStyle w:val="NoSpacing"/>
              <w:jc w:val="center"/>
            </w:pPr>
          </w:p>
          <w:p w:rsidR="006224E1" w:rsidRPr="0044221D" w:rsidRDefault="006224E1" w:rsidP="00B50E65">
            <w:pPr>
              <w:pStyle w:val="NoSpacing"/>
              <w:jc w:val="center"/>
            </w:pPr>
          </w:p>
          <w:p w:rsidR="006224E1" w:rsidRPr="0044221D" w:rsidRDefault="006224E1" w:rsidP="00B50E65">
            <w:pPr>
              <w:pStyle w:val="NoSpacing"/>
              <w:jc w:val="center"/>
            </w:pPr>
          </w:p>
          <w:p w:rsidR="006224E1" w:rsidRPr="0044221D" w:rsidRDefault="006224E1" w:rsidP="00B50E65">
            <w:pPr>
              <w:pStyle w:val="NoSpacing"/>
              <w:jc w:val="center"/>
            </w:pPr>
          </w:p>
          <w:p w:rsidR="006224E1" w:rsidRPr="0044221D" w:rsidRDefault="006224E1" w:rsidP="00B50E65">
            <w:pPr>
              <w:pStyle w:val="NoSpacing"/>
              <w:jc w:val="center"/>
            </w:pPr>
            <w:r w:rsidRPr="0044221D"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126,2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</w:tc>
      </w:tr>
      <w:tr w:rsidR="006224E1" w:rsidRPr="0044221D">
        <w:trPr>
          <w:trHeight w:hRule="exact" w:val="555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B50E65">
            <w:pPr>
              <w:shd w:val="clear" w:color="auto" w:fill="FFFFFF"/>
              <w:jc w:val="center"/>
            </w:pPr>
            <w:r w:rsidRPr="0044221D">
              <w:t>Расходы на выплаты персоналу государственных (муниципальных)органов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B50E65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B50E65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B50E65">
            <w:pPr>
              <w:pStyle w:val="NoSpacing"/>
              <w:jc w:val="center"/>
            </w:pPr>
          </w:p>
          <w:p w:rsidR="006224E1" w:rsidRPr="0044221D" w:rsidRDefault="006224E1" w:rsidP="00B50E65">
            <w:pPr>
              <w:pStyle w:val="NoSpacing"/>
              <w:jc w:val="center"/>
            </w:pPr>
            <w:r w:rsidRPr="0044221D"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B50E65">
            <w:pPr>
              <w:pStyle w:val="NoSpacing"/>
              <w:jc w:val="center"/>
            </w:pPr>
          </w:p>
          <w:p w:rsidR="006224E1" w:rsidRPr="0044221D" w:rsidRDefault="006224E1" w:rsidP="00B50E65">
            <w:pPr>
              <w:pStyle w:val="NoSpacing"/>
              <w:jc w:val="center"/>
            </w:pPr>
            <w:r w:rsidRPr="0044221D"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126,2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</w:tc>
      </w:tr>
      <w:tr w:rsidR="006224E1" w:rsidRPr="0044221D">
        <w:trPr>
          <w:trHeight w:hRule="exact" w:val="772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B537E7">
            <w:pPr>
              <w:pStyle w:val="NoSpacing"/>
              <w:jc w:val="center"/>
            </w:pPr>
            <w:r w:rsidRPr="0044221D">
              <w:rPr>
                <w:color w:val="000000"/>
              </w:rPr>
              <w:t>Функционирование Правительства Российской Федерации, высших  органов  власти субъектов Российской Федерации, местных администраций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849,7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7864C5">
            <w:pPr>
              <w:pStyle w:val="NoSpacing"/>
              <w:jc w:val="center"/>
            </w:pPr>
            <w:r w:rsidRPr="0044221D">
              <w:t>320,4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361,7</w:t>
            </w:r>
          </w:p>
        </w:tc>
      </w:tr>
      <w:tr w:rsidR="006224E1" w:rsidRPr="0044221D">
        <w:trPr>
          <w:trHeight w:hRule="exact" w:val="294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B537E7">
            <w:pPr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 xml:space="preserve">Обеспечение деятельности аппарата 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849,5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7864C5">
            <w:pPr>
              <w:pStyle w:val="NoSpacing"/>
              <w:jc w:val="center"/>
            </w:pPr>
            <w:r w:rsidRPr="0044221D">
              <w:t>320,4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361,7</w:t>
            </w:r>
          </w:p>
        </w:tc>
      </w:tr>
      <w:tr w:rsidR="006224E1" w:rsidRPr="0044221D">
        <w:trPr>
          <w:trHeight w:hRule="exact" w:val="747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B537E7">
            <w:pPr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Непрограммные расходы в рамках обеспечение деятельности администрации сельского поселения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65 2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3929F9">
            <w:pPr>
              <w:pStyle w:val="NoSpacing"/>
              <w:jc w:val="center"/>
            </w:pPr>
          </w:p>
          <w:p w:rsidR="006224E1" w:rsidRPr="0044221D" w:rsidRDefault="006224E1" w:rsidP="003929F9">
            <w:pPr>
              <w:pStyle w:val="NoSpacing"/>
              <w:jc w:val="center"/>
            </w:pPr>
          </w:p>
          <w:p w:rsidR="006224E1" w:rsidRPr="0044221D" w:rsidRDefault="006224E1" w:rsidP="003929F9">
            <w:pPr>
              <w:pStyle w:val="NoSpacing"/>
              <w:jc w:val="center"/>
            </w:pPr>
            <w:r w:rsidRPr="0044221D">
              <w:t>849,5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7864C5">
            <w:pPr>
              <w:pStyle w:val="NoSpacing"/>
              <w:jc w:val="center"/>
            </w:pPr>
          </w:p>
          <w:p w:rsidR="006224E1" w:rsidRPr="0044221D" w:rsidRDefault="006224E1" w:rsidP="007864C5">
            <w:pPr>
              <w:pStyle w:val="NoSpacing"/>
              <w:jc w:val="center"/>
            </w:pPr>
          </w:p>
          <w:p w:rsidR="006224E1" w:rsidRPr="0044221D" w:rsidRDefault="006224E1" w:rsidP="007864C5">
            <w:pPr>
              <w:pStyle w:val="NoSpacing"/>
              <w:jc w:val="center"/>
            </w:pPr>
            <w:r w:rsidRPr="0044221D">
              <w:t>320,4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361,7</w:t>
            </w:r>
          </w:p>
        </w:tc>
      </w:tr>
      <w:tr w:rsidR="006224E1" w:rsidRPr="0044221D">
        <w:trPr>
          <w:trHeight w:hRule="exact" w:val="431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Расходы, связанные с муниципальным управлением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65 2 00 41000</w:t>
            </w: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6520041000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698,4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245,0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286,3</w:t>
            </w:r>
          </w:p>
        </w:tc>
      </w:tr>
      <w:tr w:rsidR="006224E1" w:rsidRPr="0044221D">
        <w:trPr>
          <w:trHeight w:hRule="exact" w:val="566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385,9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245,0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286,3</w:t>
            </w:r>
          </w:p>
        </w:tc>
      </w:tr>
      <w:tr w:rsidR="006224E1" w:rsidRPr="0044221D">
        <w:trPr>
          <w:trHeight w:hRule="exact" w:val="1126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  <w:rPr>
                <w:color w:val="000000"/>
              </w:rPr>
            </w:pPr>
            <w:r w:rsidRPr="0044221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385,9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245,0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527750">
            <w:pPr>
              <w:pStyle w:val="NoSpacing"/>
              <w:jc w:val="center"/>
            </w:pPr>
          </w:p>
          <w:p w:rsidR="006224E1" w:rsidRPr="0044221D" w:rsidRDefault="006224E1" w:rsidP="00527750">
            <w:pPr>
              <w:pStyle w:val="NoSpacing"/>
              <w:jc w:val="center"/>
            </w:pPr>
            <w:r w:rsidRPr="0044221D">
              <w:t>286,3</w:t>
            </w:r>
          </w:p>
        </w:tc>
      </w:tr>
      <w:tr w:rsidR="006224E1" w:rsidRPr="0044221D">
        <w:trPr>
          <w:trHeight w:hRule="exact" w:val="561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  <w:rPr>
                <w:color w:val="000000"/>
              </w:rPr>
            </w:pPr>
            <w:r w:rsidRPr="0044221D"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385,9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245,0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286,3</w:t>
            </w:r>
          </w:p>
        </w:tc>
      </w:tr>
      <w:tr w:rsidR="006224E1" w:rsidRPr="0044221D">
        <w:trPr>
          <w:trHeight w:hRule="exact" w:val="503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rPr>
                <w:color w:val="00000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312,5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FA6B2E">
            <w:pPr>
              <w:pStyle w:val="NoSpacing"/>
              <w:jc w:val="center"/>
            </w:pPr>
          </w:p>
          <w:p w:rsidR="006224E1" w:rsidRPr="0044221D" w:rsidRDefault="006224E1" w:rsidP="00FA6B2E">
            <w:pPr>
              <w:pStyle w:val="NoSpacing"/>
              <w:jc w:val="center"/>
            </w:pPr>
            <w:r w:rsidRPr="0044221D">
              <w:t>75,2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75,2</w:t>
            </w:r>
          </w:p>
        </w:tc>
      </w:tr>
      <w:tr w:rsidR="006224E1" w:rsidRPr="0044221D">
        <w:trPr>
          <w:trHeight w:hRule="exact" w:val="491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3929F9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309,5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70,0</w:t>
            </w:r>
          </w:p>
        </w:tc>
      </w:tr>
      <w:tr w:rsidR="006224E1" w:rsidRPr="0044221D">
        <w:trPr>
          <w:trHeight w:hRule="exact" w:val="710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 xml:space="preserve">Иные закупки товаров, работ и услуг для обеспечения государственных </w:t>
            </w: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(муниципальных) нужд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3929F9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309,5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70,0</w:t>
            </w:r>
          </w:p>
        </w:tc>
      </w:tr>
      <w:tr w:rsidR="006224E1" w:rsidRPr="0044221D">
        <w:trPr>
          <w:trHeight w:hRule="exact" w:val="322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Иные бюджетные ассигнования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01</w:t>
            </w:r>
          </w:p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04</w:t>
            </w:r>
          </w:p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800</w:t>
            </w:r>
          </w:p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3,0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5,2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5,2</w:t>
            </w:r>
          </w:p>
        </w:tc>
      </w:tr>
      <w:tr w:rsidR="006224E1" w:rsidRPr="0044221D">
        <w:trPr>
          <w:trHeight w:hRule="exact" w:val="284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Уплата налогов, сборов и иных платежей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01</w:t>
            </w:r>
          </w:p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04</w:t>
            </w:r>
          </w:p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850</w:t>
            </w:r>
          </w:p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3,0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5,0</w:t>
            </w:r>
          </w:p>
        </w:tc>
      </w:tr>
      <w:tr w:rsidR="006224E1" w:rsidRPr="0044221D">
        <w:trPr>
          <w:trHeight w:hRule="exact" w:val="972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E41B3C">
            <w:pPr>
              <w:shd w:val="clear" w:color="auto" w:fill="FFFFFF"/>
              <w:jc w:val="center"/>
            </w:pPr>
            <w:r w:rsidRPr="0044221D"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151,1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</w:tc>
      </w:tr>
      <w:tr w:rsidR="006224E1" w:rsidRPr="0044221D">
        <w:trPr>
          <w:trHeight w:hRule="exact" w:val="1128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E41B3C">
            <w:pPr>
              <w:shd w:val="clear" w:color="auto" w:fill="FFFFFF"/>
              <w:jc w:val="center"/>
            </w:pPr>
            <w:r w:rsidRPr="0044221D"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151,1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</w:tc>
      </w:tr>
      <w:tr w:rsidR="006224E1" w:rsidRPr="0044221D">
        <w:trPr>
          <w:trHeight w:hRule="exact" w:val="555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E41B3C">
            <w:pPr>
              <w:shd w:val="clear" w:color="auto" w:fill="FFFFFF"/>
              <w:jc w:val="center"/>
            </w:pPr>
            <w:r w:rsidRPr="0044221D">
              <w:t>Расходы на выплаты персоналу государственных (муниципальных)органов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151,1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</w:tc>
      </w:tr>
      <w:tr w:rsidR="006224E1" w:rsidRPr="0044221D">
        <w:trPr>
          <w:trHeight w:hRule="exact" w:val="997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B537E7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Непрограммные расходы главных распорядителей  средств бюджета Набережного сельского поселения Ромодановского муниципального района  Республики Мордовия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</w:tc>
      </w:tr>
      <w:tr w:rsidR="006224E1" w:rsidRPr="0044221D">
        <w:trPr>
          <w:trHeight w:hRule="exact" w:val="1138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B537E7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Непрограммные расходы в рамках обеспечения деятельности главных распорядителей  средств  бюджета Набережного сельского поселения Ромодановского муниципального района  Республики Мордовия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01</w:t>
            </w: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04</w:t>
            </w: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89 1</w:t>
            </w: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</w:tc>
      </w:tr>
      <w:tr w:rsidR="006224E1" w:rsidRPr="0044221D">
        <w:trPr>
          <w:trHeight w:hRule="exact" w:val="984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01</w:t>
            </w: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04</w:t>
            </w: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89 1 00 77000</w:t>
            </w: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</w:tc>
      </w:tr>
      <w:tr w:rsidR="006224E1" w:rsidRPr="0044221D">
        <w:trPr>
          <w:trHeight w:hRule="exact" w:val="1826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01</w:t>
            </w: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04</w:t>
            </w: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89 1 00 77150</w:t>
            </w: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</w:tc>
      </w:tr>
      <w:tr w:rsidR="006224E1" w:rsidRPr="0044221D">
        <w:trPr>
          <w:trHeight w:hRule="exact" w:val="488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Закупка товаров, работ и услуг для государственных (муниципальных) нужд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200</w:t>
            </w: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</w:tc>
      </w:tr>
      <w:tr w:rsidR="006224E1" w:rsidRPr="0044221D">
        <w:trPr>
          <w:trHeight w:hRule="exact" w:val="693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240</w:t>
            </w: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0,2</w:t>
            </w:r>
          </w:p>
        </w:tc>
      </w:tr>
      <w:tr w:rsidR="006224E1" w:rsidRPr="0044221D">
        <w:trPr>
          <w:trHeight w:hRule="exact" w:val="433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235FF2">
            <w:pPr>
              <w:shd w:val="clear" w:color="auto" w:fill="FFFFFF"/>
              <w:jc w:val="center"/>
            </w:pPr>
            <w:r w:rsidRPr="0044221D">
              <w:t>Обеспечение проведения выборов и референдумов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235FF2">
            <w:pPr>
              <w:shd w:val="clear" w:color="auto" w:fill="FFFFFF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235FF2">
            <w:pPr>
              <w:shd w:val="clear" w:color="auto" w:fill="FFFFFF"/>
              <w:jc w:val="center"/>
            </w:pPr>
            <w:r w:rsidRPr="0044221D">
              <w:t>07</w:t>
            </w:r>
          </w:p>
        </w:tc>
        <w:tc>
          <w:tcPr>
            <w:tcW w:w="1558" w:type="dxa"/>
            <w:shd w:val="clear" w:color="auto" w:fill="FFFFFF"/>
            <w:vAlign w:val="bottom"/>
          </w:tcPr>
          <w:p w:rsidR="006224E1" w:rsidRPr="0044221D" w:rsidRDefault="006224E1" w:rsidP="00235FF2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6224E1" w:rsidRPr="0044221D" w:rsidRDefault="006224E1" w:rsidP="00235FF2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235FF2">
            <w:pPr>
              <w:pStyle w:val="2"/>
              <w:jc w:val="center"/>
            </w:pPr>
          </w:p>
          <w:p w:rsidR="006224E1" w:rsidRPr="0044221D" w:rsidRDefault="006224E1" w:rsidP="00235FF2">
            <w:pPr>
              <w:pStyle w:val="2"/>
              <w:jc w:val="center"/>
            </w:pPr>
            <w:r w:rsidRPr="0044221D">
              <w:t>2,0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</w:tc>
      </w:tr>
      <w:tr w:rsidR="006224E1" w:rsidRPr="0044221D">
        <w:trPr>
          <w:trHeight w:hRule="exact" w:val="1246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235FF2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 xml:space="preserve">Не программные расходы главных распорядителей бюджетных средств </w:t>
            </w:r>
            <w:r w:rsidRPr="0044221D">
              <w:t>Набережного сельского поселения Ромодановского муниципального района</w:t>
            </w:r>
            <w:r w:rsidRPr="0044221D">
              <w:rPr>
                <w:color w:val="000000"/>
              </w:rPr>
              <w:t xml:space="preserve"> Республики Мордовия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235FF2">
            <w:pPr>
              <w:shd w:val="clear" w:color="auto" w:fill="FFFFFF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235FF2">
            <w:pPr>
              <w:shd w:val="clear" w:color="auto" w:fill="FFFFFF"/>
              <w:jc w:val="center"/>
            </w:pPr>
            <w:r w:rsidRPr="0044221D">
              <w:t>07</w:t>
            </w:r>
          </w:p>
        </w:tc>
        <w:tc>
          <w:tcPr>
            <w:tcW w:w="1558" w:type="dxa"/>
            <w:shd w:val="clear" w:color="auto" w:fill="FFFFFF"/>
            <w:vAlign w:val="bottom"/>
          </w:tcPr>
          <w:p w:rsidR="006224E1" w:rsidRPr="0044221D" w:rsidRDefault="006224E1" w:rsidP="00235FF2">
            <w:pPr>
              <w:shd w:val="clear" w:color="auto" w:fill="FFFFFF"/>
              <w:jc w:val="center"/>
            </w:pPr>
            <w:r w:rsidRPr="0044221D">
              <w:t>89 0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224E1" w:rsidRPr="0044221D" w:rsidRDefault="006224E1" w:rsidP="00235FF2">
            <w:pPr>
              <w:shd w:val="clear" w:color="auto" w:fill="FFFFFF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235FF2">
            <w:pPr>
              <w:pStyle w:val="2"/>
              <w:jc w:val="center"/>
            </w:pPr>
          </w:p>
          <w:p w:rsidR="006224E1" w:rsidRPr="0044221D" w:rsidRDefault="006224E1" w:rsidP="00235FF2">
            <w:pPr>
              <w:pStyle w:val="2"/>
              <w:jc w:val="center"/>
            </w:pPr>
          </w:p>
          <w:p w:rsidR="006224E1" w:rsidRPr="0044221D" w:rsidRDefault="006224E1" w:rsidP="00235FF2">
            <w:pPr>
              <w:pStyle w:val="2"/>
              <w:jc w:val="center"/>
            </w:pPr>
          </w:p>
          <w:p w:rsidR="006224E1" w:rsidRPr="0044221D" w:rsidRDefault="006224E1" w:rsidP="00235FF2">
            <w:pPr>
              <w:pStyle w:val="2"/>
              <w:jc w:val="center"/>
            </w:pPr>
          </w:p>
          <w:p w:rsidR="006224E1" w:rsidRPr="0044221D" w:rsidRDefault="006224E1" w:rsidP="00235FF2">
            <w:pPr>
              <w:pStyle w:val="2"/>
              <w:jc w:val="center"/>
            </w:pPr>
            <w:r w:rsidRPr="0044221D">
              <w:t>2,0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</w:tc>
      </w:tr>
      <w:tr w:rsidR="006224E1" w:rsidRPr="0044221D">
        <w:trPr>
          <w:trHeight w:hRule="exact" w:val="1166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235FF2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Не программные расходы в рамках обеспечения деятельности главных распорядителей бюджетных средств</w:t>
            </w:r>
            <w:r w:rsidRPr="0044221D">
              <w:t xml:space="preserve"> Набережного сельского поселения Ромодановского муниципального района</w:t>
            </w:r>
            <w:r w:rsidRPr="0044221D">
              <w:rPr>
                <w:color w:val="000000"/>
              </w:rPr>
              <w:t xml:space="preserve"> Республики Мордовия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235FF2">
            <w:pPr>
              <w:shd w:val="clear" w:color="auto" w:fill="FFFFFF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235FF2">
            <w:pPr>
              <w:shd w:val="clear" w:color="auto" w:fill="FFFFFF"/>
              <w:jc w:val="center"/>
            </w:pPr>
            <w:r w:rsidRPr="0044221D">
              <w:t>07</w:t>
            </w:r>
          </w:p>
        </w:tc>
        <w:tc>
          <w:tcPr>
            <w:tcW w:w="1558" w:type="dxa"/>
            <w:shd w:val="clear" w:color="auto" w:fill="FFFFFF"/>
            <w:vAlign w:val="bottom"/>
          </w:tcPr>
          <w:p w:rsidR="006224E1" w:rsidRPr="0044221D" w:rsidRDefault="006224E1" w:rsidP="00235FF2">
            <w:pPr>
              <w:shd w:val="clear" w:color="auto" w:fill="FFFFFF"/>
              <w:jc w:val="center"/>
            </w:pPr>
            <w:r w:rsidRPr="0044221D">
              <w:t>89 1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224E1" w:rsidRPr="0044221D" w:rsidRDefault="006224E1" w:rsidP="00235FF2">
            <w:pPr>
              <w:shd w:val="clear" w:color="auto" w:fill="FFFFFF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235FF2">
            <w:pPr>
              <w:pStyle w:val="2"/>
              <w:jc w:val="center"/>
            </w:pPr>
          </w:p>
          <w:p w:rsidR="006224E1" w:rsidRPr="0044221D" w:rsidRDefault="006224E1" w:rsidP="00235FF2">
            <w:pPr>
              <w:pStyle w:val="2"/>
              <w:jc w:val="center"/>
            </w:pPr>
          </w:p>
          <w:p w:rsidR="006224E1" w:rsidRPr="0044221D" w:rsidRDefault="006224E1" w:rsidP="00235FF2">
            <w:pPr>
              <w:pStyle w:val="2"/>
              <w:jc w:val="center"/>
            </w:pPr>
          </w:p>
          <w:p w:rsidR="006224E1" w:rsidRPr="0044221D" w:rsidRDefault="006224E1" w:rsidP="00235FF2">
            <w:pPr>
              <w:pStyle w:val="2"/>
              <w:jc w:val="center"/>
            </w:pPr>
          </w:p>
          <w:p w:rsidR="006224E1" w:rsidRPr="0044221D" w:rsidRDefault="006224E1" w:rsidP="00235FF2">
            <w:pPr>
              <w:pStyle w:val="2"/>
              <w:jc w:val="center"/>
            </w:pPr>
            <w:r w:rsidRPr="0044221D">
              <w:t>2,0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</w:tc>
      </w:tr>
      <w:tr w:rsidR="006224E1" w:rsidRPr="0044221D">
        <w:trPr>
          <w:trHeight w:hRule="exact" w:val="984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235FF2">
            <w:pPr>
              <w:pStyle w:val="Heading5"/>
              <w:spacing w:before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2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Проведение выборов депутатов             </w:t>
            </w:r>
            <w:r w:rsidRPr="0044221D">
              <w:rPr>
                <w:rFonts w:ascii="Times New Roman" w:hAnsi="Times New Roman" w:cs="Times New Roman"/>
                <w:color w:val="000000"/>
                <w:spacing w:val="-3"/>
                <w:sz w:val="20"/>
                <w:szCs w:val="20"/>
              </w:rPr>
              <w:t>Набережного</w:t>
            </w:r>
            <w:r w:rsidRPr="004422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сельского поселения  Ромодановского муниципального района Республики Мордовия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235FF2">
            <w:pPr>
              <w:shd w:val="clear" w:color="auto" w:fill="FFFFFF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235FF2">
            <w:pPr>
              <w:shd w:val="clear" w:color="auto" w:fill="FFFFFF"/>
              <w:jc w:val="center"/>
            </w:pPr>
            <w:r w:rsidRPr="0044221D">
              <w:t>07</w:t>
            </w:r>
          </w:p>
        </w:tc>
        <w:tc>
          <w:tcPr>
            <w:tcW w:w="1558" w:type="dxa"/>
            <w:shd w:val="clear" w:color="auto" w:fill="FFFFFF"/>
            <w:vAlign w:val="bottom"/>
          </w:tcPr>
          <w:p w:rsidR="006224E1" w:rsidRPr="0044221D" w:rsidRDefault="006224E1" w:rsidP="00235FF2">
            <w:pPr>
              <w:shd w:val="clear" w:color="auto" w:fill="FFFFFF"/>
              <w:jc w:val="center"/>
            </w:pPr>
            <w:r w:rsidRPr="0044221D">
              <w:t>89 100 41130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224E1" w:rsidRPr="0044221D" w:rsidRDefault="006224E1" w:rsidP="00235FF2">
            <w:pPr>
              <w:shd w:val="clear" w:color="auto" w:fill="FFFFFF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235FF2">
            <w:pPr>
              <w:pStyle w:val="2"/>
              <w:jc w:val="center"/>
            </w:pPr>
          </w:p>
          <w:p w:rsidR="006224E1" w:rsidRPr="0044221D" w:rsidRDefault="006224E1" w:rsidP="00235FF2">
            <w:pPr>
              <w:pStyle w:val="2"/>
              <w:jc w:val="center"/>
            </w:pPr>
          </w:p>
          <w:p w:rsidR="006224E1" w:rsidRPr="0044221D" w:rsidRDefault="006224E1" w:rsidP="00235FF2">
            <w:pPr>
              <w:pStyle w:val="2"/>
              <w:jc w:val="center"/>
            </w:pPr>
          </w:p>
          <w:p w:rsidR="006224E1" w:rsidRPr="0044221D" w:rsidRDefault="006224E1" w:rsidP="00235FF2">
            <w:pPr>
              <w:pStyle w:val="2"/>
              <w:jc w:val="center"/>
            </w:pPr>
            <w:r w:rsidRPr="0044221D">
              <w:t>2,0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</w:tc>
      </w:tr>
      <w:tr w:rsidR="006224E1" w:rsidRPr="0044221D">
        <w:trPr>
          <w:trHeight w:hRule="exact" w:val="276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235FF2">
            <w:pPr>
              <w:pStyle w:val="Heading5"/>
              <w:spacing w:before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4221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235FF2">
            <w:pPr>
              <w:shd w:val="clear" w:color="auto" w:fill="FFFFFF"/>
              <w:jc w:val="center"/>
            </w:pPr>
            <w:r w:rsidRPr="0044221D">
              <w:t>01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235FF2">
            <w:pPr>
              <w:shd w:val="clear" w:color="auto" w:fill="FFFFFF"/>
              <w:jc w:val="center"/>
            </w:pPr>
            <w:r w:rsidRPr="0044221D">
              <w:t>07</w:t>
            </w:r>
          </w:p>
        </w:tc>
        <w:tc>
          <w:tcPr>
            <w:tcW w:w="1558" w:type="dxa"/>
            <w:shd w:val="clear" w:color="auto" w:fill="FFFFFF"/>
            <w:vAlign w:val="bottom"/>
          </w:tcPr>
          <w:p w:rsidR="006224E1" w:rsidRPr="0044221D" w:rsidRDefault="006224E1" w:rsidP="00235FF2">
            <w:pPr>
              <w:shd w:val="clear" w:color="auto" w:fill="FFFFFF"/>
              <w:jc w:val="center"/>
            </w:pPr>
            <w:r w:rsidRPr="0044221D">
              <w:t>89 1 00 41130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6224E1" w:rsidRPr="0044221D" w:rsidRDefault="006224E1" w:rsidP="00235FF2">
            <w:pPr>
              <w:shd w:val="clear" w:color="auto" w:fill="FFFFFF"/>
              <w:jc w:val="center"/>
            </w:pPr>
            <w:r w:rsidRPr="0044221D"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235FF2">
            <w:pPr>
              <w:pStyle w:val="2"/>
              <w:jc w:val="center"/>
            </w:pPr>
            <w:r w:rsidRPr="0044221D">
              <w:t>2,0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</w:tc>
      </w:tr>
      <w:tr w:rsidR="006224E1" w:rsidRPr="0044221D">
        <w:trPr>
          <w:trHeight w:hRule="exact" w:val="347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Национальная оборона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90,1</w:t>
            </w:r>
          </w:p>
        </w:tc>
      </w:tr>
      <w:tr w:rsidR="006224E1" w:rsidRPr="0044221D">
        <w:trPr>
          <w:trHeight w:hRule="exact" w:val="228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Мобилизационная и вневойсковая подготовка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90,1</w:t>
            </w:r>
          </w:p>
        </w:tc>
      </w:tr>
      <w:tr w:rsidR="006224E1" w:rsidRPr="0044221D">
        <w:trPr>
          <w:trHeight w:hRule="exact" w:val="728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17 0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90,1</w:t>
            </w:r>
          </w:p>
        </w:tc>
      </w:tr>
      <w:tr w:rsidR="006224E1" w:rsidRPr="0044221D">
        <w:trPr>
          <w:trHeight w:hRule="exact" w:val="554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rPr>
                <w:color w:val="00000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17 3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90,1</w:t>
            </w:r>
          </w:p>
        </w:tc>
      </w:tr>
      <w:tr w:rsidR="006224E1" w:rsidRPr="0044221D">
        <w:trPr>
          <w:trHeight w:hRule="exact" w:val="981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rPr>
                <w:color w:val="000000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17 3 02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90,1</w:t>
            </w:r>
          </w:p>
        </w:tc>
      </w:tr>
      <w:tr w:rsidR="006224E1" w:rsidRPr="0044221D">
        <w:trPr>
          <w:trHeight w:hRule="exact" w:val="739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90,1</w:t>
            </w:r>
          </w:p>
        </w:tc>
      </w:tr>
      <w:tr w:rsidR="006224E1" w:rsidRPr="0044221D">
        <w:trPr>
          <w:trHeight w:hRule="exact" w:val="1238"/>
        </w:trPr>
        <w:tc>
          <w:tcPr>
            <w:tcW w:w="4380" w:type="dxa"/>
            <w:gridSpan w:val="2"/>
            <w:shd w:val="clear" w:color="auto" w:fill="FFFFFF"/>
            <w:vAlign w:val="bottom"/>
          </w:tcPr>
          <w:p w:rsidR="006224E1" w:rsidRDefault="006224E1" w:rsidP="002618E0">
            <w:pPr>
              <w:shd w:val="clear" w:color="auto" w:fill="FFFFFF"/>
              <w:jc w:val="center"/>
            </w:pPr>
            <w:r w:rsidRPr="0044221D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  <w:p w:rsidR="006224E1" w:rsidRDefault="006224E1" w:rsidP="002618E0">
            <w:pPr>
              <w:shd w:val="clear" w:color="auto" w:fill="FFFFFF"/>
              <w:jc w:val="center"/>
            </w:pPr>
          </w:p>
          <w:p w:rsidR="006224E1" w:rsidRPr="0044221D" w:rsidRDefault="006224E1" w:rsidP="002618E0">
            <w:pPr>
              <w:shd w:val="clear" w:color="auto" w:fill="FFFFFF"/>
              <w:jc w:val="center"/>
            </w:pP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85,1</w:t>
            </w:r>
          </w:p>
        </w:tc>
      </w:tr>
      <w:tr w:rsidR="006224E1" w:rsidRPr="0044221D">
        <w:trPr>
          <w:trHeight w:hRule="exact" w:val="577"/>
        </w:trPr>
        <w:tc>
          <w:tcPr>
            <w:tcW w:w="4380" w:type="dxa"/>
            <w:gridSpan w:val="2"/>
            <w:shd w:val="clear" w:color="auto" w:fill="FFFFFF"/>
            <w:vAlign w:val="bottom"/>
          </w:tcPr>
          <w:p w:rsidR="006224E1" w:rsidRPr="0044221D" w:rsidRDefault="006224E1" w:rsidP="002618E0">
            <w:pPr>
              <w:shd w:val="clear" w:color="auto" w:fill="FFFFFF"/>
              <w:jc w:val="center"/>
              <w:rPr>
                <w:color w:val="000000"/>
              </w:rPr>
            </w:pPr>
            <w:r w:rsidRPr="0044221D">
              <w:t>Расходы на выплаты персоналу государственных (муниципальных) органов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85,1</w:t>
            </w:r>
          </w:p>
        </w:tc>
      </w:tr>
      <w:tr w:rsidR="006224E1" w:rsidRPr="0044221D">
        <w:trPr>
          <w:trHeight w:hRule="exact" w:val="559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  <w:rPr>
                <w:i/>
                <w:iCs/>
              </w:rPr>
            </w:pPr>
            <w:r w:rsidRPr="0044221D"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</w:pPr>
          </w:p>
          <w:p w:rsidR="006224E1" w:rsidRPr="0044221D" w:rsidRDefault="006224E1" w:rsidP="00AC31BC">
            <w:pPr>
              <w:jc w:val="center"/>
            </w:pPr>
            <w:r w:rsidRPr="0044221D"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</w:pPr>
          </w:p>
          <w:p w:rsidR="006224E1" w:rsidRPr="0044221D" w:rsidRDefault="006224E1" w:rsidP="00AC31BC">
            <w:pPr>
              <w:jc w:val="center"/>
            </w:pPr>
            <w:r w:rsidRPr="0044221D"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</w:pPr>
          </w:p>
          <w:p w:rsidR="006224E1" w:rsidRPr="0044221D" w:rsidRDefault="006224E1" w:rsidP="00AC31BC">
            <w:pPr>
              <w:jc w:val="center"/>
            </w:pPr>
            <w:r w:rsidRPr="0044221D">
              <w:t>5,0</w:t>
            </w:r>
          </w:p>
        </w:tc>
      </w:tr>
      <w:tr w:rsidR="006224E1" w:rsidRPr="0044221D">
        <w:trPr>
          <w:trHeight w:hRule="exact" w:val="705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  <w:rPr>
                <w:color w:val="000000"/>
              </w:rPr>
            </w:pPr>
            <w:r w:rsidRPr="0044221D"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02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</w:pPr>
          </w:p>
          <w:p w:rsidR="006224E1" w:rsidRPr="0044221D" w:rsidRDefault="006224E1" w:rsidP="00AC31BC">
            <w:pPr>
              <w:jc w:val="center"/>
            </w:pPr>
          </w:p>
          <w:p w:rsidR="006224E1" w:rsidRPr="0044221D" w:rsidRDefault="006224E1" w:rsidP="00AC31BC">
            <w:pPr>
              <w:jc w:val="center"/>
            </w:pPr>
            <w:r w:rsidRPr="0044221D"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</w:pPr>
          </w:p>
          <w:p w:rsidR="006224E1" w:rsidRPr="0044221D" w:rsidRDefault="006224E1" w:rsidP="00AC31BC">
            <w:pPr>
              <w:jc w:val="center"/>
            </w:pPr>
          </w:p>
          <w:p w:rsidR="006224E1" w:rsidRPr="0044221D" w:rsidRDefault="006224E1" w:rsidP="00AC31BC">
            <w:pPr>
              <w:jc w:val="center"/>
            </w:pPr>
            <w:r w:rsidRPr="0044221D"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</w:pPr>
          </w:p>
          <w:p w:rsidR="006224E1" w:rsidRPr="0044221D" w:rsidRDefault="006224E1" w:rsidP="00AC31BC">
            <w:pPr>
              <w:jc w:val="center"/>
            </w:pPr>
          </w:p>
          <w:p w:rsidR="006224E1" w:rsidRPr="0044221D" w:rsidRDefault="006224E1" w:rsidP="00AC31BC">
            <w:pPr>
              <w:jc w:val="center"/>
            </w:pPr>
            <w:r w:rsidRPr="0044221D">
              <w:t>5,0</w:t>
            </w:r>
          </w:p>
        </w:tc>
      </w:tr>
      <w:tr w:rsidR="006224E1" w:rsidRPr="0044221D">
        <w:trPr>
          <w:trHeight w:hRule="exact" w:val="275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Национальная экономика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04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00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4176,2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139,6</w:t>
            </w:r>
          </w:p>
        </w:tc>
      </w:tr>
      <w:tr w:rsidR="006224E1" w:rsidRPr="0044221D">
        <w:trPr>
          <w:trHeight w:hRule="exact" w:val="327"/>
        </w:trPr>
        <w:tc>
          <w:tcPr>
            <w:tcW w:w="4380" w:type="dxa"/>
            <w:gridSpan w:val="2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Дорожное хозяйство (дорожные фонды)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09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</w:pPr>
            <w:r w:rsidRPr="0044221D">
              <w:t>4166,2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</w:pPr>
            <w:r w:rsidRPr="0044221D"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</w:pPr>
            <w:r w:rsidRPr="0044221D">
              <w:t>139,6</w:t>
            </w:r>
          </w:p>
        </w:tc>
      </w:tr>
      <w:tr w:rsidR="006224E1" w:rsidRPr="0044221D">
        <w:trPr>
          <w:gridBefore w:val="1"/>
          <w:trHeight w:hRule="exact" w:val="913"/>
        </w:trPr>
        <w:tc>
          <w:tcPr>
            <w:tcW w:w="4375" w:type="dxa"/>
            <w:shd w:val="clear" w:color="auto" w:fill="FFFFFF"/>
          </w:tcPr>
          <w:p w:rsidR="006224E1" w:rsidRPr="0044221D" w:rsidRDefault="006224E1" w:rsidP="00D6392D">
            <w:pPr>
              <w:pStyle w:val="NoSpacing"/>
              <w:jc w:val="center"/>
            </w:pPr>
            <w:r w:rsidRPr="0044221D">
              <w:t>Программа Комплексного развития транспортной инфраструктуры Набережного сельского поселения Ромодановского муниципального района Республики Мордовия на 2018-2028 года»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04</w:t>
            </w: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09</w:t>
            </w: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10 0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</w:tcPr>
          <w:p w:rsidR="006224E1" w:rsidRPr="0044221D" w:rsidRDefault="006224E1" w:rsidP="005D07A6">
            <w:pPr>
              <w:jc w:val="center"/>
            </w:pPr>
          </w:p>
          <w:p w:rsidR="006224E1" w:rsidRPr="0044221D" w:rsidRDefault="006224E1" w:rsidP="005D07A6">
            <w:pPr>
              <w:jc w:val="center"/>
            </w:pPr>
          </w:p>
          <w:p w:rsidR="006224E1" w:rsidRPr="0044221D" w:rsidRDefault="006224E1" w:rsidP="005D07A6">
            <w:pPr>
              <w:jc w:val="center"/>
            </w:pPr>
          </w:p>
          <w:p w:rsidR="006224E1" w:rsidRPr="0044221D" w:rsidRDefault="006224E1" w:rsidP="005D07A6">
            <w:pPr>
              <w:jc w:val="center"/>
            </w:pPr>
            <w:r w:rsidRPr="0044221D">
              <w:t>339,5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FF16C3">
            <w:pPr>
              <w:jc w:val="center"/>
            </w:pPr>
          </w:p>
          <w:p w:rsidR="006224E1" w:rsidRPr="0044221D" w:rsidRDefault="006224E1" w:rsidP="00FF16C3">
            <w:pPr>
              <w:jc w:val="center"/>
            </w:pPr>
          </w:p>
          <w:p w:rsidR="006224E1" w:rsidRPr="0044221D" w:rsidRDefault="006224E1" w:rsidP="00FF16C3">
            <w:pPr>
              <w:jc w:val="center"/>
            </w:pPr>
          </w:p>
          <w:p w:rsidR="006224E1" w:rsidRPr="0044221D" w:rsidRDefault="006224E1" w:rsidP="00FF16C3">
            <w:pPr>
              <w:jc w:val="center"/>
            </w:pPr>
            <w:r w:rsidRPr="0044221D"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FF16C3">
            <w:pPr>
              <w:jc w:val="center"/>
            </w:pPr>
          </w:p>
          <w:p w:rsidR="006224E1" w:rsidRPr="0044221D" w:rsidRDefault="006224E1" w:rsidP="00FF16C3">
            <w:pPr>
              <w:jc w:val="center"/>
            </w:pPr>
          </w:p>
          <w:p w:rsidR="006224E1" w:rsidRPr="0044221D" w:rsidRDefault="006224E1" w:rsidP="00FF16C3">
            <w:pPr>
              <w:jc w:val="center"/>
            </w:pPr>
          </w:p>
          <w:p w:rsidR="006224E1" w:rsidRPr="0044221D" w:rsidRDefault="006224E1" w:rsidP="00FF16C3">
            <w:pPr>
              <w:jc w:val="center"/>
            </w:pPr>
            <w:r w:rsidRPr="0044221D">
              <w:t>139,6</w:t>
            </w:r>
          </w:p>
        </w:tc>
      </w:tr>
      <w:tr w:rsidR="006224E1" w:rsidRPr="0044221D">
        <w:trPr>
          <w:gridBefore w:val="1"/>
          <w:trHeight w:hRule="exact" w:val="347"/>
        </w:trPr>
        <w:tc>
          <w:tcPr>
            <w:tcW w:w="4375" w:type="dxa"/>
            <w:shd w:val="clear" w:color="auto" w:fill="FFFFFF"/>
          </w:tcPr>
          <w:p w:rsidR="006224E1" w:rsidRPr="0044221D" w:rsidRDefault="006224E1" w:rsidP="004800BF">
            <w:pPr>
              <w:pStyle w:val="NoSpacing"/>
              <w:jc w:val="center"/>
            </w:pPr>
            <w:r w:rsidRPr="0044221D">
              <w:t>Основные мероприятия «  содержание дорог»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09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10 1 04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</w:tcPr>
          <w:p w:rsidR="006224E1" w:rsidRPr="0044221D" w:rsidRDefault="006224E1" w:rsidP="005D07A6">
            <w:pPr>
              <w:jc w:val="center"/>
            </w:pPr>
            <w:r w:rsidRPr="0044221D">
              <w:t>339,5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FF16C3">
            <w:pPr>
              <w:jc w:val="center"/>
            </w:pPr>
            <w:r w:rsidRPr="0044221D"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FF16C3">
            <w:pPr>
              <w:jc w:val="center"/>
            </w:pPr>
            <w:r w:rsidRPr="0044221D">
              <w:t>139,6</w:t>
            </w:r>
          </w:p>
        </w:tc>
      </w:tr>
      <w:tr w:rsidR="006224E1" w:rsidRPr="0044221D">
        <w:trPr>
          <w:gridBefore w:val="1"/>
          <w:trHeight w:hRule="exact" w:val="989"/>
        </w:trPr>
        <w:tc>
          <w:tcPr>
            <w:tcW w:w="4375" w:type="dxa"/>
            <w:shd w:val="clear" w:color="auto" w:fill="FFFFFF"/>
          </w:tcPr>
          <w:p w:rsidR="006224E1" w:rsidRPr="0044221D" w:rsidRDefault="006224E1" w:rsidP="00E7509D">
            <w:pPr>
              <w:pStyle w:val="NoSpacing"/>
              <w:jc w:val="center"/>
            </w:pPr>
            <w:r w:rsidRPr="0044221D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РМ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04</w:t>
            </w: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09</w:t>
            </w: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10 1 04 44100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</w:tcPr>
          <w:p w:rsidR="006224E1" w:rsidRPr="0044221D" w:rsidRDefault="006224E1" w:rsidP="005D07A6">
            <w:pPr>
              <w:jc w:val="center"/>
            </w:pPr>
          </w:p>
          <w:p w:rsidR="006224E1" w:rsidRPr="0044221D" w:rsidRDefault="006224E1" w:rsidP="005D07A6">
            <w:pPr>
              <w:jc w:val="center"/>
            </w:pPr>
          </w:p>
          <w:p w:rsidR="006224E1" w:rsidRPr="0044221D" w:rsidRDefault="006224E1" w:rsidP="005D07A6">
            <w:pPr>
              <w:jc w:val="center"/>
            </w:pPr>
          </w:p>
          <w:p w:rsidR="006224E1" w:rsidRPr="0044221D" w:rsidRDefault="006224E1" w:rsidP="005D07A6">
            <w:pPr>
              <w:jc w:val="center"/>
            </w:pPr>
            <w:r w:rsidRPr="0044221D">
              <w:t>339,5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FF16C3">
            <w:pPr>
              <w:jc w:val="center"/>
            </w:pPr>
          </w:p>
          <w:p w:rsidR="006224E1" w:rsidRPr="0044221D" w:rsidRDefault="006224E1" w:rsidP="00FF16C3">
            <w:pPr>
              <w:jc w:val="center"/>
            </w:pPr>
          </w:p>
          <w:p w:rsidR="006224E1" w:rsidRPr="0044221D" w:rsidRDefault="006224E1" w:rsidP="00FF16C3">
            <w:pPr>
              <w:jc w:val="center"/>
            </w:pPr>
          </w:p>
          <w:p w:rsidR="006224E1" w:rsidRPr="0044221D" w:rsidRDefault="006224E1" w:rsidP="00FF16C3">
            <w:pPr>
              <w:jc w:val="center"/>
            </w:pPr>
            <w:r w:rsidRPr="0044221D"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FF16C3">
            <w:pPr>
              <w:jc w:val="center"/>
            </w:pPr>
          </w:p>
          <w:p w:rsidR="006224E1" w:rsidRPr="0044221D" w:rsidRDefault="006224E1" w:rsidP="00FF16C3">
            <w:pPr>
              <w:jc w:val="center"/>
            </w:pPr>
          </w:p>
          <w:p w:rsidR="006224E1" w:rsidRPr="0044221D" w:rsidRDefault="006224E1" w:rsidP="00FF16C3">
            <w:pPr>
              <w:jc w:val="center"/>
            </w:pPr>
          </w:p>
          <w:p w:rsidR="006224E1" w:rsidRPr="0044221D" w:rsidRDefault="006224E1" w:rsidP="00FF16C3">
            <w:pPr>
              <w:jc w:val="center"/>
            </w:pPr>
            <w:r w:rsidRPr="0044221D">
              <w:t>139,6</w:t>
            </w:r>
          </w:p>
        </w:tc>
      </w:tr>
      <w:tr w:rsidR="006224E1" w:rsidRPr="0044221D">
        <w:trPr>
          <w:gridBefore w:val="1"/>
          <w:trHeight w:hRule="exact" w:val="1838"/>
        </w:trPr>
        <w:tc>
          <w:tcPr>
            <w:tcW w:w="4375" w:type="dxa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04</w:t>
            </w: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09</w:t>
            </w: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10 1 04 44102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</w:tcPr>
          <w:p w:rsidR="006224E1" w:rsidRPr="0044221D" w:rsidRDefault="006224E1" w:rsidP="005D07A6">
            <w:pPr>
              <w:jc w:val="center"/>
            </w:pPr>
          </w:p>
          <w:p w:rsidR="006224E1" w:rsidRPr="0044221D" w:rsidRDefault="006224E1" w:rsidP="005D07A6">
            <w:pPr>
              <w:jc w:val="center"/>
            </w:pPr>
          </w:p>
          <w:p w:rsidR="006224E1" w:rsidRPr="0044221D" w:rsidRDefault="006224E1" w:rsidP="005D07A6">
            <w:pPr>
              <w:jc w:val="center"/>
            </w:pPr>
          </w:p>
          <w:p w:rsidR="006224E1" w:rsidRPr="0044221D" w:rsidRDefault="006224E1" w:rsidP="005D07A6">
            <w:pPr>
              <w:jc w:val="center"/>
            </w:pPr>
          </w:p>
          <w:p w:rsidR="006224E1" w:rsidRPr="0044221D" w:rsidRDefault="006224E1" w:rsidP="005D07A6">
            <w:pPr>
              <w:jc w:val="center"/>
            </w:pPr>
          </w:p>
          <w:p w:rsidR="006224E1" w:rsidRPr="0044221D" w:rsidRDefault="006224E1" w:rsidP="005D07A6">
            <w:pPr>
              <w:jc w:val="center"/>
            </w:pPr>
          </w:p>
          <w:p w:rsidR="006224E1" w:rsidRPr="0044221D" w:rsidRDefault="006224E1" w:rsidP="005D07A6">
            <w:pPr>
              <w:jc w:val="center"/>
            </w:pPr>
          </w:p>
          <w:p w:rsidR="006224E1" w:rsidRPr="0044221D" w:rsidRDefault="006224E1" w:rsidP="005D07A6">
            <w:pPr>
              <w:jc w:val="center"/>
            </w:pPr>
            <w:r w:rsidRPr="0044221D">
              <w:t>339,5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FF16C3">
            <w:pPr>
              <w:jc w:val="center"/>
            </w:pPr>
          </w:p>
          <w:p w:rsidR="006224E1" w:rsidRPr="0044221D" w:rsidRDefault="006224E1" w:rsidP="00FF16C3">
            <w:pPr>
              <w:jc w:val="center"/>
            </w:pPr>
          </w:p>
          <w:p w:rsidR="006224E1" w:rsidRPr="0044221D" w:rsidRDefault="006224E1" w:rsidP="00FF16C3">
            <w:pPr>
              <w:jc w:val="center"/>
            </w:pPr>
          </w:p>
          <w:p w:rsidR="006224E1" w:rsidRPr="0044221D" w:rsidRDefault="006224E1" w:rsidP="00FF16C3">
            <w:pPr>
              <w:jc w:val="center"/>
            </w:pPr>
          </w:p>
          <w:p w:rsidR="006224E1" w:rsidRPr="0044221D" w:rsidRDefault="006224E1" w:rsidP="00FF16C3">
            <w:pPr>
              <w:jc w:val="center"/>
            </w:pPr>
          </w:p>
          <w:p w:rsidR="006224E1" w:rsidRPr="0044221D" w:rsidRDefault="006224E1" w:rsidP="00FF16C3">
            <w:pPr>
              <w:jc w:val="center"/>
            </w:pPr>
          </w:p>
          <w:p w:rsidR="006224E1" w:rsidRPr="0044221D" w:rsidRDefault="006224E1" w:rsidP="00FF16C3">
            <w:pPr>
              <w:jc w:val="center"/>
            </w:pPr>
          </w:p>
          <w:p w:rsidR="006224E1" w:rsidRPr="0044221D" w:rsidRDefault="006224E1" w:rsidP="00FF16C3">
            <w:pPr>
              <w:jc w:val="center"/>
            </w:pPr>
            <w:r w:rsidRPr="0044221D"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FF16C3">
            <w:pPr>
              <w:jc w:val="center"/>
            </w:pPr>
          </w:p>
          <w:p w:rsidR="006224E1" w:rsidRPr="0044221D" w:rsidRDefault="006224E1" w:rsidP="00FF16C3">
            <w:pPr>
              <w:jc w:val="center"/>
            </w:pPr>
          </w:p>
          <w:p w:rsidR="006224E1" w:rsidRPr="0044221D" w:rsidRDefault="006224E1" w:rsidP="00FF16C3">
            <w:pPr>
              <w:jc w:val="center"/>
            </w:pPr>
          </w:p>
          <w:p w:rsidR="006224E1" w:rsidRPr="0044221D" w:rsidRDefault="006224E1" w:rsidP="00FF16C3">
            <w:pPr>
              <w:jc w:val="center"/>
            </w:pPr>
          </w:p>
          <w:p w:rsidR="006224E1" w:rsidRPr="0044221D" w:rsidRDefault="006224E1" w:rsidP="00FF16C3">
            <w:pPr>
              <w:jc w:val="center"/>
            </w:pPr>
          </w:p>
          <w:p w:rsidR="006224E1" w:rsidRPr="0044221D" w:rsidRDefault="006224E1" w:rsidP="00FF16C3">
            <w:pPr>
              <w:jc w:val="center"/>
            </w:pPr>
          </w:p>
          <w:p w:rsidR="006224E1" w:rsidRPr="0044221D" w:rsidRDefault="006224E1" w:rsidP="00FF16C3">
            <w:pPr>
              <w:jc w:val="center"/>
            </w:pPr>
          </w:p>
          <w:p w:rsidR="006224E1" w:rsidRPr="0044221D" w:rsidRDefault="006224E1" w:rsidP="00FF16C3">
            <w:pPr>
              <w:jc w:val="center"/>
            </w:pPr>
            <w:r w:rsidRPr="0044221D">
              <w:t>139,6</w:t>
            </w:r>
          </w:p>
        </w:tc>
      </w:tr>
      <w:tr w:rsidR="006224E1" w:rsidRPr="0044221D">
        <w:trPr>
          <w:gridBefore w:val="1"/>
          <w:trHeight w:hRule="exact" w:val="495"/>
        </w:trPr>
        <w:tc>
          <w:tcPr>
            <w:tcW w:w="4375" w:type="dxa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  <w:rPr>
                <w:i/>
                <w:iCs/>
              </w:rPr>
            </w:pPr>
            <w:r w:rsidRPr="0044221D"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04</w:t>
            </w:r>
          </w:p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09</w:t>
            </w:r>
          </w:p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0 1 04 44102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200</w:t>
            </w:r>
          </w:p>
        </w:tc>
        <w:tc>
          <w:tcPr>
            <w:tcW w:w="992" w:type="dxa"/>
            <w:shd w:val="clear" w:color="auto" w:fill="FFFFFF"/>
          </w:tcPr>
          <w:p w:rsidR="006224E1" w:rsidRPr="0044221D" w:rsidRDefault="006224E1" w:rsidP="005D07A6">
            <w:pPr>
              <w:jc w:val="center"/>
            </w:pPr>
          </w:p>
          <w:p w:rsidR="006224E1" w:rsidRPr="0044221D" w:rsidRDefault="006224E1" w:rsidP="005D07A6">
            <w:pPr>
              <w:jc w:val="center"/>
            </w:pPr>
            <w:r w:rsidRPr="0044221D">
              <w:t>339,5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FF16C3">
            <w:pPr>
              <w:jc w:val="center"/>
            </w:pPr>
          </w:p>
          <w:p w:rsidR="006224E1" w:rsidRPr="0044221D" w:rsidRDefault="006224E1" w:rsidP="00FF16C3">
            <w:pPr>
              <w:jc w:val="center"/>
            </w:pPr>
            <w:r w:rsidRPr="0044221D"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FF16C3">
            <w:pPr>
              <w:jc w:val="center"/>
            </w:pPr>
          </w:p>
          <w:p w:rsidR="006224E1" w:rsidRPr="0044221D" w:rsidRDefault="006224E1" w:rsidP="00FF16C3">
            <w:pPr>
              <w:jc w:val="center"/>
            </w:pPr>
            <w:r w:rsidRPr="0044221D">
              <w:t>139,6</w:t>
            </w:r>
          </w:p>
        </w:tc>
      </w:tr>
      <w:tr w:rsidR="006224E1" w:rsidRPr="0044221D">
        <w:trPr>
          <w:gridBefore w:val="1"/>
          <w:trHeight w:hRule="exact" w:val="780"/>
        </w:trPr>
        <w:tc>
          <w:tcPr>
            <w:tcW w:w="4375" w:type="dxa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  <w:rPr>
                <w:color w:val="000000"/>
              </w:rPr>
            </w:pPr>
            <w:r w:rsidRPr="0044221D"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04</w:t>
            </w: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09</w:t>
            </w: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10 1 04 44102</w:t>
            </w:r>
          </w:p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240</w:t>
            </w:r>
          </w:p>
        </w:tc>
        <w:tc>
          <w:tcPr>
            <w:tcW w:w="992" w:type="dxa"/>
            <w:shd w:val="clear" w:color="auto" w:fill="FFFFFF"/>
          </w:tcPr>
          <w:p w:rsidR="006224E1" w:rsidRPr="0044221D" w:rsidRDefault="006224E1" w:rsidP="005D07A6">
            <w:pPr>
              <w:jc w:val="center"/>
            </w:pPr>
          </w:p>
          <w:p w:rsidR="006224E1" w:rsidRPr="0044221D" w:rsidRDefault="006224E1" w:rsidP="005D07A6">
            <w:pPr>
              <w:jc w:val="center"/>
            </w:pPr>
          </w:p>
          <w:p w:rsidR="006224E1" w:rsidRPr="0044221D" w:rsidRDefault="006224E1" w:rsidP="005D07A6">
            <w:pPr>
              <w:jc w:val="center"/>
            </w:pPr>
            <w:r w:rsidRPr="0044221D">
              <w:t>339,5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FF16C3">
            <w:pPr>
              <w:jc w:val="center"/>
            </w:pPr>
          </w:p>
          <w:p w:rsidR="006224E1" w:rsidRPr="0044221D" w:rsidRDefault="006224E1" w:rsidP="00FF16C3">
            <w:pPr>
              <w:jc w:val="center"/>
            </w:pPr>
          </w:p>
          <w:p w:rsidR="006224E1" w:rsidRPr="0044221D" w:rsidRDefault="006224E1" w:rsidP="00FF16C3">
            <w:pPr>
              <w:jc w:val="center"/>
            </w:pPr>
            <w:r w:rsidRPr="0044221D">
              <w:t>139,6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FF16C3">
            <w:pPr>
              <w:jc w:val="center"/>
            </w:pPr>
          </w:p>
          <w:p w:rsidR="006224E1" w:rsidRPr="0044221D" w:rsidRDefault="006224E1" w:rsidP="00FF16C3">
            <w:pPr>
              <w:jc w:val="center"/>
            </w:pPr>
          </w:p>
          <w:p w:rsidR="006224E1" w:rsidRPr="0044221D" w:rsidRDefault="006224E1" w:rsidP="00FF16C3">
            <w:pPr>
              <w:jc w:val="center"/>
            </w:pPr>
            <w:r w:rsidRPr="0044221D">
              <w:t>139,6</w:t>
            </w:r>
          </w:p>
        </w:tc>
      </w:tr>
      <w:tr w:rsidR="006224E1" w:rsidRPr="0044221D">
        <w:trPr>
          <w:gridBefore w:val="1"/>
          <w:trHeight w:hRule="exact" w:val="991"/>
        </w:trPr>
        <w:tc>
          <w:tcPr>
            <w:tcW w:w="4375" w:type="dxa"/>
            <w:shd w:val="clear" w:color="auto" w:fill="FFFFFF"/>
          </w:tcPr>
          <w:p w:rsidR="006224E1" w:rsidRPr="0044221D" w:rsidRDefault="006224E1" w:rsidP="00990E63">
            <w:pPr>
              <w:pStyle w:val="NoSpacing"/>
              <w:jc w:val="center"/>
            </w:pPr>
            <w:r w:rsidRPr="0044221D">
              <w:t>Муниципальная программа « Повышение безопасности дорожного движения на территории Ромодановского муниципального района на 2019-2023гг»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  <w:r w:rsidRPr="0044221D">
              <w:t>04</w:t>
            </w: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  <w:r w:rsidRPr="0044221D">
              <w:t>09</w:t>
            </w: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  <w:r w:rsidRPr="0044221D">
              <w:t>13 0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</w:pPr>
          </w:p>
          <w:p w:rsidR="006224E1" w:rsidRPr="0044221D" w:rsidRDefault="006224E1" w:rsidP="00AC31BC">
            <w:pPr>
              <w:jc w:val="center"/>
            </w:pPr>
          </w:p>
          <w:p w:rsidR="006224E1" w:rsidRPr="0044221D" w:rsidRDefault="006224E1" w:rsidP="00AC31BC">
            <w:pPr>
              <w:jc w:val="center"/>
            </w:pPr>
          </w:p>
          <w:p w:rsidR="006224E1" w:rsidRPr="0044221D" w:rsidRDefault="006224E1" w:rsidP="00AC31BC">
            <w:pPr>
              <w:jc w:val="center"/>
            </w:pPr>
            <w:r w:rsidRPr="0044221D">
              <w:t>3826,7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  <w:rPr>
                <w:b/>
                <w:bCs/>
              </w:rPr>
            </w:pPr>
          </w:p>
        </w:tc>
      </w:tr>
      <w:tr w:rsidR="006224E1" w:rsidRPr="0044221D">
        <w:trPr>
          <w:gridBefore w:val="1"/>
          <w:trHeight w:hRule="exact" w:val="707"/>
        </w:trPr>
        <w:tc>
          <w:tcPr>
            <w:tcW w:w="4375" w:type="dxa"/>
            <w:shd w:val="clear" w:color="auto" w:fill="FFFFFF"/>
          </w:tcPr>
          <w:p w:rsidR="006224E1" w:rsidRPr="0044221D" w:rsidRDefault="006224E1" w:rsidP="00990E63">
            <w:pPr>
              <w:pStyle w:val="NoSpacing"/>
              <w:jc w:val="center"/>
            </w:pPr>
            <w:r w:rsidRPr="0044221D">
              <w:t>Основное мероприятие «Улучшение состояния дорог и тротуаров на территории Ромодановского муниципального района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  <w:r w:rsidRPr="0044221D">
              <w:t>04</w:t>
            </w: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  <w:r w:rsidRPr="0044221D">
              <w:t>09</w:t>
            </w: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  <w:r w:rsidRPr="0044221D">
              <w:t>13 0 03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</w:pPr>
          </w:p>
          <w:p w:rsidR="006224E1" w:rsidRPr="0044221D" w:rsidRDefault="006224E1" w:rsidP="00AC31BC">
            <w:pPr>
              <w:jc w:val="center"/>
            </w:pPr>
          </w:p>
          <w:p w:rsidR="006224E1" w:rsidRPr="0044221D" w:rsidRDefault="006224E1" w:rsidP="00AC31BC">
            <w:pPr>
              <w:jc w:val="center"/>
            </w:pPr>
            <w:r w:rsidRPr="0044221D">
              <w:t>3826,7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  <w:rPr>
                <w:b/>
                <w:bCs/>
              </w:rPr>
            </w:pPr>
          </w:p>
        </w:tc>
      </w:tr>
      <w:tr w:rsidR="006224E1" w:rsidRPr="0044221D">
        <w:trPr>
          <w:gridBefore w:val="1"/>
          <w:trHeight w:hRule="exact" w:val="575"/>
        </w:trPr>
        <w:tc>
          <w:tcPr>
            <w:tcW w:w="4375" w:type="dxa"/>
            <w:shd w:val="clear" w:color="auto" w:fill="FFFFFF"/>
          </w:tcPr>
          <w:p w:rsidR="006224E1" w:rsidRPr="0044221D" w:rsidRDefault="006224E1" w:rsidP="00990E63">
            <w:pPr>
              <w:pStyle w:val="NoSpacing"/>
              <w:jc w:val="center"/>
            </w:pPr>
            <w:r w:rsidRPr="0044221D"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  <w:r w:rsidRPr="0044221D">
              <w:t>04</w:t>
            </w: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  <w:r w:rsidRPr="0044221D">
              <w:t>09</w:t>
            </w: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  <w:rPr>
                <w:lang w:val="en-US"/>
              </w:rPr>
            </w:pPr>
            <w:r w:rsidRPr="0044221D">
              <w:t xml:space="preserve">13 0 03 </w:t>
            </w:r>
            <w:r w:rsidRPr="0044221D">
              <w:rPr>
                <w:lang w:val="en-US"/>
              </w:rPr>
              <w:t>L390F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</w:pPr>
          </w:p>
          <w:p w:rsidR="006224E1" w:rsidRPr="0044221D" w:rsidRDefault="006224E1" w:rsidP="00AC31BC">
            <w:pPr>
              <w:jc w:val="center"/>
            </w:pPr>
            <w:r w:rsidRPr="0044221D">
              <w:t>3826,7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  <w:rPr>
                <w:b/>
                <w:bCs/>
              </w:rPr>
            </w:pPr>
          </w:p>
        </w:tc>
      </w:tr>
      <w:tr w:rsidR="006224E1" w:rsidRPr="0044221D">
        <w:trPr>
          <w:gridBefore w:val="1"/>
          <w:trHeight w:hRule="exact" w:val="555"/>
        </w:trPr>
        <w:tc>
          <w:tcPr>
            <w:tcW w:w="4375" w:type="dxa"/>
            <w:shd w:val="clear" w:color="auto" w:fill="FFFFFF"/>
          </w:tcPr>
          <w:p w:rsidR="006224E1" w:rsidRPr="0044221D" w:rsidRDefault="006224E1" w:rsidP="00990E63">
            <w:pPr>
              <w:pStyle w:val="NoSpacing"/>
              <w:jc w:val="center"/>
              <w:rPr>
                <w:i/>
                <w:iCs/>
              </w:rPr>
            </w:pPr>
            <w:r w:rsidRPr="0044221D"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  <w:r w:rsidRPr="0044221D">
              <w:t>04</w:t>
            </w: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  <w:r w:rsidRPr="0044221D">
              <w:t>09</w:t>
            </w: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</w:tc>
        <w:tc>
          <w:tcPr>
            <w:tcW w:w="1558" w:type="dxa"/>
            <w:shd w:val="clear" w:color="auto" w:fill="FFFFFF"/>
          </w:tcPr>
          <w:p w:rsidR="006224E1" w:rsidRPr="0044221D" w:rsidRDefault="006224E1" w:rsidP="00915727">
            <w:pPr>
              <w:jc w:val="center"/>
            </w:pPr>
          </w:p>
          <w:p w:rsidR="006224E1" w:rsidRPr="0044221D" w:rsidRDefault="006224E1" w:rsidP="00915727">
            <w:pPr>
              <w:jc w:val="center"/>
            </w:pPr>
            <w:r w:rsidRPr="0044221D">
              <w:t xml:space="preserve">13 0 03 </w:t>
            </w:r>
            <w:r w:rsidRPr="0044221D">
              <w:rPr>
                <w:lang w:val="en-US"/>
              </w:rPr>
              <w:t>L390F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</w:pPr>
          </w:p>
          <w:p w:rsidR="006224E1" w:rsidRPr="0044221D" w:rsidRDefault="006224E1" w:rsidP="00AC31BC">
            <w:pPr>
              <w:jc w:val="center"/>
            </w:pPr>
            <w:r w:rsidRPr="0044221D">
              <w:t>3826,7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  <w:rPr>
                <w:b/>
                <w:bCs/>
              </w:rPr>
            </w:pPr>
          </w:p>
        </w:tc>
      </w:tr>
      <w:tr w:rsidR="006224E1" w:rsidRPr="0044221D">
        <w:trPr>
          <w:gridBefore w:val="1"/>
          <w:trHeight w:hRule="exact" w:val="714"/>
        </w:trPr>
        <w:tc>
          <w:tcPr>
            <w:tcW w:w="4375" w:type="dxa"/>
            <w:shd w:val="clear" w:color="auto" w:fill="FFFFFF"/>
          </w:tcPr>
          <w:p w:rsidR="006224E1" w:rsidRPr="0044221D" w:rsidRDefault="006224E1" w:rsidP="00990E63">
            <w:pPr>
              <w:pStyle w:val="NoSpacing"/>
              <w:jc w:val="center"/>
              <w:rPr>
                <w:color w:val="000000"/>
              </w:rPr>
            </w:pPr>
            <w:r w:rsidRPr="0044221D"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  <w:r w:rsidRPr="0044221D">
              <w:t>04</w:t>
            </w: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  <w:r w:rsidRPr="0044221D">
              <w:t>09</w:t>
            </w: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  <w:p w:rsidR="006224E1" w:rsidRPr="0044221D" w:rsidRDefault="006224E1" w:rsidP="00915727">
            <w:pPr>
              <w:pStyle w:val="NoSpacing"/>
              <w:jc w:val="center"/>
            </w:pPr>
          </w:p>
        </w:tc>
        <w:tc>
          <w:tcPr>
            <w:tcW w:w="1558" w:type="dxa"/>
            <w:shd w:val="clear" w:color="auto" w:fill="FFFFFF"/>
          </w:tcPr>
          <w:p w:rsidR="006224E1" w:rsidRPr="0044221D" w:rsidRDefault="006224E1" w:rsidP="00915727">
            <w:pPr>
              <w:jc w:val="center"/>
            </w:pPr>
          </w:p>
          <w:p w:rsidR="006224E1" w:rsidRPr="0044221D" w:rsidRDefault="006224E1" w:rsidP="00915727">
            <w:pPr>
              <w:jc w:val="center"/>
            </w:pPr>
          </w:p>
          <w:p w:rsidR="006224E1" w:rsidRPr="0044221D" w:rsidRDefault="006224E1" w:rsidP="00915727">
            <w:pPr>
              <w:jc w:val="center"/>
            </w:pPr>
            <w:r w:rsidRPr="0044221D">
              <w:t xml:space="preserve">13 003 </w:t>
            </w:r>
            <w:r w:rsidRPr="0044221D">
              <w:rPr>
                <w:lang w:val="en-US"/>
              </w:rPr>
              <w:t>L390F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</w:pPr>
          </w:p>
          <w:p w:rsidR="006224E1" w:rsidRPr="0044221D" w:rsidRDefault="006224E1" w:rsidP="00AC31BC">
            <w:pPr>
              <w:jc w:val="center"/>
            </w:pPr>
          </w:p>
          <w:p w:rsidR="006224E1" w:rsidRPr="0044221D" w:rsidRDefault="006224E1" w:rsidP="00AC31BC">
            <w:pPr>
              <w:jc w:val="center"/>
            </w:pPr>
            <w:r w:rsidRPr="0044221D">
              <w:t>3826,7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  <w:rPr>
                <w:b/>
                <w:bCs/>
              </w:rPr>
            </w:pPr>
          </w:p>
        </w:tc>
      </w:tr>
      <w:tr w:rsidR="006224E1" w:rsidRPr="0044221D">
        <w:trPr>
          <w:gridBefore w:val="1"/>
          <w:trHeight w:hRule="exact" w:val="417"/>
        </w:trPr>
        <w:tc>
          <w:tcPr>
            <w:tcW w:w="4375" w:type="dxa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t>Другие вопросы в области национальной экономики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12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</w:pPr>
            <w:r w:rsidRPr="0044221D">
              <w:t>10,0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  <w:rPr>
                <w:b/>
                <w:bCs/>
              </w:rPr>
            </w:pPr>
          </w:p>
        </w:tc>
      </w:tr>
      <w:tr w:rsidR="006224E1" w:rsidRPr="0044221D">
        <w:trPr>
          <w:gridBefore w:val="1"/>
          <w:trHeight w:hRule="exact" w:val="991"/>
        </w:trPr>
        <w:tc>
          <w:tcPr>
            <w:tcW w:w="4375" w:type="dxa"/>
            <w:shd w:val="clear" w:color="auto" w:fill="FFFFFF"/>
          </w:tcPr>
          <w:p w:rsidR="006224E1" w:rsidRPr="0044221D" w:rsidRDefault="006224E1" w:rsidP="00536993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Непрограммные расходы главных распорядителей  средств бюджета Набережного сельского поселения Ромодановского муниципального района  Республики Мордовия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>
              <w:t>04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>
              <w:t>12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Default="006224E1" w:rsidP="00E41B3C">
            <w:pPr>
              <w:pStyle w:val="NoSpacing"/>
              <w:jc w:val="center"/>
            </w:pPr>
          </w:p>
          <w:p w:rsidR="006224E1" w:rsidRDefault="006224E1" w:rsidP="00E41B3C">
            <w:pPr>
              <w:pStyle w:val="NoSpacing"/>
              <w:jc w:val="center"/>
            </w:pPr>
          </w:p>
          <w:p w:rsidR="006224E1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Default="006224E1" w:rsidP="00AC31BC">
            <w:pPr>
              <w:jc w:val="center"/>
            </w:pPr>
          </w:p>
          <w:p w:rsidR="006224E1" w:rsidRDefault="006224E1" w:rsidP="00AC31BC">
            <w:pPr>
              <w:jc w:val="center"/>
            </w:pPr>
          </w:p>
          <w:p w:rsidR="006224E1" w:rsidRDefault="006224E1" w:rsidP="00AC31BC">
            <w:pPr>
              <w:jc w:val="center"/>
            </w:pPr>
          </w:p>
          <w:p w:rsidR="006224E1" w:rsidRPr="0044221D" w:rsidRDefault="006224E1" w:rsidP="00AC31BC">
            <w:pPr>
              <w:jc w:val="center"/>
            </w:pPr>
            <w:r>
              <w:t>10,0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  <w:rPr>
                <w:b/>
                <w:bCs/>
              </w:rPr>
            </w:pPr>
          </w:p>
        </w:tc>
      </w:tr>
      <w:tr w:rsidR="006224E1" w:rsidRPr="0044221D">
        <w:trPr>
          <w:gridBefore w:val="1"/>
          <w:trHeight w:hRule="exact" w:val="991"/>
        </w:trPr>
        <w:tc>
          <w:tcPr>
            <w:tcW w:w="4375" w:type="dxa"/>
            <w:shd w:val="clear" w:color="auto" w:fill="FFFFFF"/>
          </w:tcPr>
          <w:p w:rsidR="006224E1" w:rsidRPr="0044221D" w:rsidRDefault="006224E1" w:rsidP="00536993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Непрограммные расходы в рамках обеспечения деятельности главных распорядителей  средств  бюджета Набережного сельского поселения Ромодановского муниципального района  Республики Мордовия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>
              <w:t>04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>
              <w:t>12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Default="006224E1" w:rsidP="00E41B3C">
            <w:pPr>
              <w:pStyle w:val="NoSpacing"/>
              <w:jc w:val="center"/>
            </w:pPr>
          </w:p>
          <w:p w:rsidR="006224E1" w:rsidRDefault="006224E1" w:rsidP="00E41B3C">
            <w:pPr>
              <w:pStyle w:val="NoSpacing"/>
              <w:jc w:val="center"/>
            </w:pPr>
          </w:p>
          <w:p w:rsidR="006224E1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Default="006224E1" w:rsidP="00AC31BC">
            <w:pPr>
              <w:jc w:val="center"/>
            </w:pPr>
          </w:p>
          <w:p w:rsidR="006224E1" w:rsidRDefault="006224E1" w:rsidP="00AC31BC">
            <w:pPr>
              <w:jc w:val="center"/>
            </w:pPr>
          </w:p>
          <w:p w:rsidR="006224E1" w:rsidRDefault="006224E1" w:rsidP="00AC31BC">
            <w:pPr>
              <w:jc w:val="center"/>
            </w:pPr>
          </w:p>
          <w:p w:rsidR="006224E1" w:rsidRPr="0044221D" w:rsidRDefault="006224E1" w:rsidP="00AC31BC">
            <w:pPr>
              <w:jc w:val="center"/>
            </w:pPr>
            <w:r>
              <w:t>10,0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  <w:rPr>
                <w:b/>
                <w:bCs/>
              </w:rPr>
            </w:pPr>
          </w:p>
        </w:tc>
      </w:tr>
      <w:tr w:rsidR="006224E1" w:rsidRPr="0044221D">
        <w:trPr>
          <w:gridBefore w:val="1"/>
          <w:trHeight w:hRule="exact" w:val="545"/>
        </w:trPr>
        <w:tc>
          <w:tcPr>
            <w:tcW w:w="4375" w:type="dxa"/>
            <w:shd w:val="clear" w:color="auto" w:fill="FFFFFF"/>
          </w:tcPr>
          <w:p w:rsidR="006224E1" w:rsidRPr="0044221D" w:rsidRDefault="006224E1" w:rsidP="00990E63">
            <w:pPr>
              <w:pStyle w:val="NoSpacing"/>
              <w:jc w:val="center"/>
            </w:pPr>
            <w:r w:rsidRPr="0044221D">
              <w:t>Мероприятия по землеустройству и землепользованию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12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89 100 42370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</w:pPr>
          </w:p>
          <w:p w:rsidR="006224E1" w:rsidRPr="0044221D" w:rsidRDefault="006224E1" w:rsidP="00AC31BC">
            <w:pPr>
              <w:jc w:val="center"/>
            </w:pPr>
            <w:r w:rsidRPr="0044221D">
              <w:t>10,0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  <w:rPr>
                <w:b/>
                <w:bCs/>
              </w:rPr>
            </w:pPr>
          </w:p>
        </w:tc>
      </w:tr>
      <w:tr w:rsidR="006224E1" w:rsidRPr="0044221D">
        <w:trPr>
          <w:gridBefore w:val="1"/>
          <w:trHeight w:hRule="exact" w:val="573"/>
        </w:trPr>
        <w:tc>
          <w:tcPr>
            <w:tcW w:w="4375" w:type="dxa"/>
            <w:shd w:val="clear" w:color="auto" w:fill="FFFFFF"/>
          </w:tcPr>
          <w:p w:rsidR="006224E1" w:rsidRPr="0044221D" w:rsidRDefault="006224E1" w:rsidP="00235FF2">
            <w:pPr>
              <w:pStyle w:val="NoSpacing"/>
              <w:jc w:val="center"/>
              <w:rPr>
                <w:i/>
                <w:iCs/>
              </w:rPr>
            </w:pPr>
            <w:r w:rsidRPr="0044221D"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235FF2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235FF2">
            <w:pPr>
              <w:pStyle w:val="NoSpacing"/>
              <w:jc w:val="center"/>
            </w:pPr>
            <w:r w:rsidRPr="0044221D">
              <w:t>12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235FF2">
            <w:pPr>
              <w:pStyle w:val="NoSpacing"/>
              <w:jc w:val="center"/>
            </w:pPr>
          </w:p>
          <w:p w:rsidR="006224E1" w:rsidRPr="0044221D" w:rsidRDefault="006224E1" w:rsidP="00235FF2">
            <w:pPr>
              <w:pStyle w:val="NoSpacing"/>
              <w:jc w:val="center"/>
            </w:pPr>
            <w:r w:rsidRPr="0044221D">
              <w:t>89 100 42370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</w:pPr>
          </w:p>
          <w:p w:rsidR="006224E1" w:rsidRPr="0044221D" w:rsidRDefault="006224E1" w:rsidP="00AC31BC">
            <w:pPr>
              <w:jc w:val="center"/>
            </w:pPr>
            <w:r w:rsidRPr="0044221D">
              <w:t>10,0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  <w:rPr>
                <w:b/>
                <w:bCs/>
              </w:rPr>
            </w:pPr>
          </w:p>
        </w:tc>
      </w:tr>
      <w:tr w:rsidR="006224E1" w:rsidRPr="0044221D">
        <w:trPr>
          <w:gridBefore w:val="1"/>
          <w:trHeight w:hRule="exact" w:val="709"/>
        </w:trPr>
        <w:tc>
          <w:tcPr>
            <w:tcW w:w="4375" w:type="dxa"/>
            <w:shd w:val="clear" w:color="auto" w:fill="FFFFFF"/>
          </w:tcPr>
          <w:p w:rsidR="006224E1" w:rsidRPr="0044221D" w:rsidRDefault="006224E1" w:rsidP="00235FF2">
            <w:pPr>
              <w:pStyle w:val="NoSpacing"/>
              <w:jc w:val="center"/>
              <w:rPr>
                <w:color w:val="000000"/>
              </w:rPr>
            </w:pPr>
            <w:r w:rsidRPr="0044221D"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235FF2">
            <w:pPr>
              <w:pStyle w:val="NoSpacing"/>
              <w:jc w:val="center"/>
            </w:pPr>
            <w:r w:rsidRPr="0044221D">
              <w:t>04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235FF2">
            <w:pPr>
              <w:pStyle w:val="NoSpacing"/>
              <w:jc w:val="center"/>
            </w:pPr>
            <w:r w:rsidRPr="0044221D">
              <w:t>12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235FF2">
            <w:pPr>
              <w:pStyle w:val="NoSpacing"/>
              <w:jc w:val="center"/>
            </w:pPr>
          </w:p>
          <w:p w:rsidR="006224E1" w:rsidRPr="0044221D" w:rsidRDefault="006224E1" w:rsidP="00235FF2">
            <w:pPr>
              <w:pStyle w:val="NoSpacing"/>
              <w:jc w:val="center"/>
            </w:pPr>
          </w:p>
          <w:p w:rsidR="006224E1" w:rsidRPr="0044221D" w:rsidRDefault="006224E1" w:rsidP="00235FF2">
            <w:pPr>
              <w:pStyle w:val="NoSpacing"/>
              <w:jc w:val="center"/>
            </w:pPr>
            <w:r w:rsidRPr="0044221D">
              <w:t>89 100 42370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</w:pPr>
          </w:p>
          <w:p w:rsidR="006224E1" w:rsidRPr="0044221D" w:rsidRDefault="006224E1" w:rsidP="00AC31BC">
            <w:pPr>
              <w:jc w:val="center"/>
            </w:pPr>
          </w:p>
          <w:p w:rsidR="006224E1" w:rsidRPr="0044221D" w:rsidRDefault="006224E1" w:rsidP="00AC31BC">
            <w:pPr>
              <w:jc w:val="center"/>
            </w:pPr>
            <w:r w:rsidRPr="0044221D">
              <w:t>10,0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  <w:rPr>
                <w:b/>
                <w:bCs/>
              </w:rPr>
            </w:pPr>
          </w:p>
        </w:tc>
      </w:tr>
      <w:tr w:rsidR="006224E1" w:rsidRPr="0044221D">
        <w:trPr>
          <w:gridBefore w:val="1"/>
          <w:trHeight w:hRule="exact" w:val="293"/>
        </w:trPr>
        <w:tc>
          <w:tcPr>
            <w:tcW w:w="4375" w:type="dxa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05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158,6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100,0</w:t>
            </w:r>
          </w:p>
        </w:tc>
      </w:tr>
      <w:tr w:rsidR="006224E1" w:rsidRPr="0044221D">
        <w:trPr>
          <w:gridBefore w:val="1"/>
          <w:trHeight w:hRule="exact" w:val="290"/>
        </w:trPr>
        <w:tc>
          <w:tcPr>
            <w:tcW w:w="4375" w:type="dxa"/>
            <w:shd w:val="clear" w:color="auto" w:fill="FFFFFF"/>
          </w:tcPr>
          <w:p w:rsidR="006224E1" w:rsidRPr="0044221D" w:rsidRDefault="006224E1" w:rsidP="00E41B3C">
            <w:pPr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Благоустройство</w:t>
            </w:r>
          </w:p>
        </w:tc>
        <w:tc>
          <w:tcPr>
            <w:tcW w:w="566" w:type="dxa"/>
            <w:shd w:val="clear" w:color="auto" w:fill="FFFFFF"/>
          </w:tcPr>
          <w:p w:rsidR="006224E1" w:rsidRPr="0044221D" w:rsidRDefault="006224E1" w:rsidP="00E41B3C">
            <w:pPr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05</w:t>
            </w:r>
          </w:p>
        </w:tc>
        <w:tc>
          <w:tcPr>
            <w:tcW w:w="425" w:type="dxa"/>
            <w:shd w:val="clear" w:color="auto" w:fill="FFFFFF"/>
          </w:tcPr>
          <w:p w:rsidR="006224E1" w:rsidRPr="0044221D" w:rsidRDefault="006224E1" w:rsidP="00E41B3C">
            <w:pPr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03</w:t>
            </w:r>
          </w:p>
        </w:tc>
        <w:tc>
          <w:tcPr>
            <w:tcW w:w="1558" w:type="dxa"/>
            <w:shd w:val="clear" w:color="auto" w:fill="FFFFFF"/>
          </w:tcPr>
          <w:p w:rsidR="006224E1" w:rsidRPr="0044221D" w:rsidRDefault="006224E1" w:rsidP="00E41B3C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shd w:val="clear" w:color="auto" w:fill="FFFFFF"/>
          </w:tcPr>
          <w:p w:rsidR="006224E1" w:rsidRPr="0044221D" w:rsidRDefault="006224E1" w:rsidP="00E41B3C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  <w:shd w:val="clear" w:color="auto" w:fill="FFFFFF"/>
          </w:tcPr>
          <w:p w:rsidR="006224E1" w:rsidRPr="0044221D" w:rsidRDefault="006224E1" w:rsidP="00AC31BC">
            <w:pPr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158,6</w:t>
            </w:r>
          </w:p>
        </w:tc>
        <w:tc>
          <w:tcPr>
            <w:tcW w:w="993" w:type="dxa"/>
            <w:shd w:val="clear" w:color="auto" w:fill="FFFFFF"/>
          </w:tcPr>
          <w:p w:rsidR="006224E1" w:rsidRPr="0044221D" w:rsidRDefault="006224E1" w:rsidP="00AC31BC">
            <w:pPr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100,0</w:t>
            </w:r>
          </w:p>
        </w:tc>
      </w:tr>
      <w:tr w:rsidR="006224E1" w:rsidRPr="0044221D">
        <w:trPr>
          <w:gridBefore w:val="1"/>
          <w:trHeight w:hRule="exact" w:val="1124"/>
        </w:trPr>
        <w:tc>
          <w:tcPr>
            <w:tcW w:w="4375" w:type="dxa"/>
            <w:shd w:val="clear" w:color="auto" w:fill="FFFFFF"/>
          </w:tcPr>
          <w:p w:rsidR="006224E1" w:rsidRPr="0044221D" w:rsidRDefault="006224E1" w:rsidP="00D6392D">
            <w:pPr>
              <w:pStyle w:val="NoSpacing"/>
              <w:jc w:val="center"/>
            </w:pPr>
            <w:r w:rsidRPr="0044221D">
              <w:t>Программа комплексного развития коммунальной инфраструктуры Набережного сельского поселения Ромодановского муниципального района Республики Мордовия на 2018-2028 год</w:t>
            </w:r>
          </w:p>
        </w:tc>
        <w:tc>
          <w:tcPr>
            <w:tcW w:w="566" w:type="dxa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05</w:t>
            </w:r>
          </w:p>
        </w:tc>
        <w:tc>
          <w:tcPr>
            <w:tcW w:w="425" w:type="dxa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10 0</w:t>
            </w: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</w:tcPr>
          <w:p w:rsidR="006224E1" w:rsidRPr="0044221D" w:rsidRDefault="006224E1" w:rsidP="00AC31BC">
            <w:pPr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158,6</w:t>
            </w:r>
          </w:p>
        </w:tc>
        <w:tc>
          <w:tcPr>
            <w:tcW w:w="993" w:type="dxa"/>
            <w:shd w:val="clear" w:color="auto" w:fill="FFFFFF"/>
          </w:tcPr>
          <w:p w:rsidR="006224E1" w:rsidRPr="0044221D" w:rsidRDefault="006224E1" w:rsidP="00FA6B2E">
            <w:pPr>
              <w:jc w:val="center"/>
              <w:rPr>
                <w:color w:val="000000"/>
              </w:rPr>
            </w:pPr>
          </w:p>
          <w:p w:rsidR="006224E1" w:rsidRPr="0044221D" w:rsidRDefault="006224E1" w:rsidP="00FA6B2E">
            <w:pPr>
              <w:jc w:val="center"/>
              <w:rPr>
                <w:color w:val="000000"/>
              </w:rPr>
            </w:pPr>
          </w:p>
          <w:p w:rsidR="006224E1" w:rsidRPr="0044221D" w:rsidRDefault="006224E1" w:rsidP="00FA6B2E">
            <w:pPr>
              <w:jc w:val="center"/>
              <w:rPr>
                <w:color w:val="000000"/>
              </w:rPr>
            </w:pPr>
          </w:p>
          <w:p w:rsidR="006224E1" w:rsidRPr="0044221D" w:rsidRDefault="006224E1" w:rsidP="00FA6B2E">
            <w:pPr>
              <w:jc w:val="center"/>
              <w:rPr>
                <w:color w:val="000000"/>
              </w:rPr>
            </w:pPr>
          </w:p>
          <w:p w:rsidR="006224E1" w:rsidRPr="0044221D" w:rsidRDefault="006224E1" w:rsidP="00FA6B2E">
            <w:pPr>
              <w:jc w:val="center"/>
            </w:pPr>
            <w:r w:rsidRPr="0044221D">
              <w:rPr>
                <w:color w:val="000000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</w:p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100,0</w:t>
            </w:r>
          </w:p>
        </w:tc>
      </w:tr>
      <w:tr w:rsidR="006224E1" w:rsidRPr="0044221D">
        <w:trPr>
          <w:gridBefore w:val="1"/>
          <w:trHeight w:hRule="exact" w:val="575"/>
        </w:trPr>
        <w:tc>
          <w:tcPr>
            <w:tcW w:w="4375" w:type="dxa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Основные мероприятия «Благоустройство территории»</w:t>
            </w:r>
          </w:p>
        </w:tc>
        <w:tc>
          <w:tcPr>
            <w:tcW w:w="566" w:type="dxa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05</w:t>
            </w:r>
          </w:p>
        </w:tc>
        <w:tc>
          <w:tcPr>
            <w:tcW w:w="425" w:type="dxa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10 1 07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</w:tcPr>
          <w:p w:rsidR="006224E1" w:rsidRPr="0044221D" w:rsidRDefault="006224E1" w:rsidP="00AC31BC">
            <w:pPr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158,6</w:t>
            </w:r>
          </w:p>
        </w:tc>
        <w:tc>
          <w:tcPr>
            <w:tcW w:w="993" w:type="dxa"/>
            <w:shd w:val="clear" w:color="auto" w:fill="FFFFFF"/>
          </w:tcPr>
          <w:p w:rsidR="006224E1" w:rsidRPr="0044221D" w:rsidRDefault="006224E1" w:rsidP="00FA6B2E">
            <w:pPr>
              <w:jc w:val="center"/>
              <w:rPr>
                <w:color w:val="000000"/>
              </w:rPr>
            </w:pPr>
          </w:p>
          <w:p w:rsidR="006224E1" w:rsidRPr="0044221D" w:rsidRDefault="006224E1" w:rsidP="00FA6B2E">
            <w:pPr>
              <w:jc w:val="center"/>
            </w:pPr>
            <w:r w:rsidRPr="0044221D">
              <w:rPr>
                <w:color w:val="000000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100,0</w:t>
            </w:r>
          </w:p>
        </w:tc>
      </w:tr>
      <w:tr w:rsidR="006224E1" w:rsidRPr="0044221D">
        <w:trPr>
          <w:gridBefore w:val="1"/>
          <w:trHeight w:hRule="exact" w:val="561"/>
        </w:trPr>
        <w:tc>
          <w:tcPr>
            <w:tcW w:w="4375" w:type="dxa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Мероприятия по благоустройству территорий городских округов и поселений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05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101 0 7 43000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</w:tcPr>
          <w:p w:rsidR="006224E1" w:rsidRPr="0044221D" w:rsidRDefault="006224E1" w:rsidP="00AC31BC">
            <w:pPr>
              <w:jc w:val="center"/>
              <w:rPr>
                <w:color w:val="000000"/>
              </w:rPr>
            </w:pPr>
          </w:p>
          <w:p w:rsidR="006224E1" w:rsidRPr="0044221D" w:rsidRDefault="006224E1" w:rsidP="00AC31BC">
            <w:pPr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158,6</w:t>
            </w:r>
          </w:p>
        </w:tc>
        <w:tc>
          <w:tcPr>
            <w:tcW w:w="993" w:type="dxa"/>
            <w:shd w:val="clear" w:color="auto" w:fill="FFFFFF"/>
          </w:tcPr>
          <w:p w:rsidR="006224E1" w:rsidRPr="0044221D" w:rsidRDefault="006224E1" w:rsidP="00FA6B2E">
            <w:pPr>
              <w:jc w:val="center"/>
              <w:rPr>
                <w:color w:val="000000"/>
              </w:rPr>
            </w:pPr>
          </w:p>
          <w:p w:rsidR="006224E1" w:rsidRPr="0044221D" w:rsidRDefault="006224E1" w:rsidP="00FA6B2E">
            <w:pPr>
              <w:jc w:val="center"/>
            </w:pPr>
            <w:r w:rsidRPr="0044221D">
              <w:rPr>
                <w:color w:val="000000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100,0</w:t>
            </w:r>
          </w:p>
        </w:tc>
      </w:tr>
      <w:tr w:rsidR="006224E1" w:rsidRPr="0044221D">
        <w:trPr>
          <w:gridBefore w:val="1"/>
          <w:trHeight w:hRule="exact" w:val="277"/>
        </w:trPr>
        <w:tc>
          <w:tcPr>
            <w:tcW w:w="4375" w:type="dxa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Уличное освещение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05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101 07 43010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158,6</w:t>
            </w:r>
          </w:p>
        </w:tc>
        <w:tc>
          <w:tcPr>
            <w:tcW w:w="993" w:type="dxa"/>
            <w:shd w:val="clear" w:color="auto" w:fill="FFFFFF"/>
          </w:tcPr>
          <w:p w:rsidR="006224E1" w:rsidRPr="0044221D" w:rsidRDefault="006224E1" w:rsidP="00FA6B2E">
            <w:pPr>
              <w:jc w:val="center"/>
            </w:pPr>
            <w:r w:rsidRPr="0044221D">
              <w:rPr>
                <w:color w:val="000000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100,0</w:t>
            </w:r>
          </w:p>
        </w:tc>
      </w:tr>
      <w:tr w:rsidR="006224E1" w:rsidRPr="0044221D">
        <w:trPr>
          <w:gridBefore w:val="1"/>
          <w:trHeight w:hRule="exact" w:val="488"/>
        </w:trPr>
        <w:tc>
          <w:tcPr>
            <w:tcW w:w="4375" w:type="dxa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05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CA2F2C">
            <w:pPr>
              <w:pStyle w:val="NoSpacing"/>
              <w:jc w:val="center"/>
            </w:pPr>
            <w:r w:rsidRPr="0044221D">
              <w:t>101 07 43010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200</w:t>
            </w:r>
          </w:p>
        </w:tc>
        <w:tc>
          <w:tcPr>
            <w:tcW w:w="992" w:type="dxa"/>
            <w:shd w:val="clear" w:color="auto" w:fill="FFFFFF"/>
          </w:tcPr>
          <w:p w:rsidR="006224E1" w:rsidRPr="0044221D" w:rsidRDefault="006224E1" w:rsidP="00AC31BC">
            <w:pPr>
              <w:jc w:val="center"/>
            </w:pPr>
          </w:p>
          <w:p w:rsidR="006224E1" w:rsidRPr="0044221D" w:rsidRDefault="006224E1" w:rsidP="00AC31BC">
            <w:pPr>
              <w:jc w:val="center"/>
            </w:pPr>
            <w:r w:rsidRPr="0044221D">
              <w:t>158,6</w:t>
            </w:r>
          </w:p>
        </w:tc>
        <w:tc>
          <w:tcPr>
            <w:tcW w:w="993" w:type="dxa"/>
            <w:shd w:val="clear" w:color="auto" w:fill="FFFFFF"/>
          </w:tcPr>
          <w:p w:rsidR="006224E1" w:rsidRPr="0044221D" w:rsidRDefault="006224E1" w:rsidP="00FA6B2E">
            <w:pPr>
              <w:jc w:val="center"/>
              <w:rPr>
                <w:color w:val="000000"/>
              </w:rPr>
            </w:pPr>
          </w:p>
          <w:p w:rsidR="006224E1" w:rsidRPr="0044221D" w:rsidRDefault="006224E1" w:rsidP="00FA6B2E">
            <w:pPr>
              <w:jc w:val="center"/>
            </w:pPr>
            <w:r w:rsidRPr="0044221D">
              <w:rPr>
                <w:color w:val="000000"/>
              </w:rPr>
              <w:t>130,0</w:t>
            </w:r>
          </w:p>
        </w:tc>
        <w:tc>
          <w:tcPr>
            <w:tcW w:w="992" w:type="dxa"/>
            <w:shd w:val="clear" w:color="auto" w:fill="FFFFFF"/>
          </w:tcPr>
          <w:p w:rsidR="006224E1" w:rsidRPr="0044221D" w:rsidRDefault="006224E1" w:rsidP="00AC31BC">
            <w:pPr>
              <w:jc w:val="center"/>
            </w:pPr>
          </w:p>
          <w:p w:rsidR="006224E1" w:rsidRPr="0044221D" w:rsidRDefault="006224E1" w:rsidP="00AC31BC">
            <w:pPr>
              <w:jc w:val="center"/>
            </w:pPr>
            <w:r w:rsidRPr="0044221D">
              <w:t>100,0</w:t>
            </w:r>
          </w:p>
        </w:tc>
      </w:tr>
      <w:tr w:rsidR="006224E1" w:rsidRPr="0044221D">
        <w:trPr>
          <w:gridBefore w:val="1"/>
          <w:trHeight w:hRule="exact" w:val="760"/>
        </w:trPr>
        <w:tc>
          <w:tcPr>
            <w:tcW w:w="4375" w:type="dxa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05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03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101 07 43010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240</w:t>
            </w:r>
          </w:p>
        </w:tc>
        <w:tc>
          <w:tcPr>
            <w:tcW w:w="992" w:type="dxa"/>
            <w:shd w:val="clear" w:color="auto" w:fill="FFFFFF"/>
          </w:tcPr>
          <w:p w:rsidR="006224E1" w:rsidRPr="0044221D" w:rsidRDefault="006224E1" w:rsidP="00AC31BC">
            <w:pPr>
              <w:jc w:val="center"/>
            </w:pPr>
          </w:p>
          <w:p w:rsidR="006224E1" w:rsidRPr="0044221D" w:rsidRDefault="006224E1" w:rsidP="00AC31BC">
            <w:pPr>
              <w:jc w:val="center"/>
            </w:pPr>
          </w:p>
          <w:p w:rsidR="006224E1" w:rsidRPr="0044221D" w:rsidRDefault="006224E1" w:rsidP="00AC31BC">
            <w:pPr>
              <w:jc w:val="center"/>
            </w:pPr>
            <w:r w:rsidRPr="0044221D">
              <w:t>158,6</w:t>
            </w:r>
          </w:p>
        </w:tc>
        <w:tc>
          <w:tcPr>
            <w:tcW w:w="993" w:type="dxa"/>
            <w:shd w:val="clear" w:color="auto" w:fill="FFFFFF"/>
          </w:tcPr>
          <w:p w:rsidR="006224E1" w:rsidRPr="0044221D" w:rsidRDefault="006224E1" w:rsidP="00FA6B2E">
            <w:pPr>
              <w:jc w:val="center"/>
              <w:rPr>
                <w:color w:val="000000"/>
              </w:rPr>
            </w:pPr>
          </w:p>
          <w:p w:rsidR="006224E1" w:rsidRPr="0044221D" w:rsidRDefault="006224E1" w:rsidP="00FA6B2E">
            <w:pPr>
              <w:jc w:val="center"/>
              <w:rPr>
                <w:color w:val="000000"/>
              </w:rPr>
            </w:pPr>
          </w:p>
          <w:p w:rsidR="006224E1" w:rsidRPr="0044221D" w:rsidRDefault="006224E1" w:rsidP="00FA6B2E">
            <w:pPr>
              <w:jc w:val="center"/>
            </w:pPr>
            <w:r w:rsidRPr="0044221D">
              <w:rPr>
                <w:color w:val="000000"/>
              </w:rPr>
              <w:t>130,0</w:t>
            </w:r>
          </w:p>
        </w:tc>
        <w:tc>
          <w:tcPr>
            <w:tcW w:w="992" w:type="dxa"/>
            <w:shd w:val="clear" w:color="auto" w:fill="FFFFFF"/>
          </w:tcPr>
          <w:p w:rsidR="006224E1" w:rsidRPr="0044221D" w:rsidRDefault="006224E1" w:rsidP="00AC31BC">
            <w:pPr>
              <w:jc w:val="center"/>
            </w:pPr>
          </w:p>
          <w:p w:rsidR="006224E1" w:rsidRPr="0044221D" w:rsidRDefault="006224E1" w:rsidP="00AC31BC">
            <w:pPr>
              <w:jc w:val="center"/>
            </w:pPr>
          </w:p>
          <w:p w:rsidR="006224E1" w:rsidRPr="0044221D" w:rsidRDefault="006224E1" w:rsidP="00AC31BC">
            <w:pPr>
              <w:jc w:val="center"/>
            </w:pPr>
            <w:r w:rsidRPr="0044221D">
              <w:t>100,0</w:t>
            </w:r>
          </w:p>
        </w:tc>
      </w:tr>
      <w:tr w:rsidR="006224E1" w:rsidRPr="0044221D">
        <w:trPr>
          <w:gridBefore w:val="1"/>
          <w:trHeight w:hRule="exact" w:val="270"/>
        </w:trPr>
        <w:tc>
          <w:tcPr>
            <w:tcW w:w="4375" w:type="dxa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Социальная политика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10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103,3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110,7</w:t>
            </w:r>
          </w:p>
        </w:tc>
      </w:tr>
      <w:tr w:rsidR="006224E1" w:rsidRPr="0044221D">
        <w:trPr>
          <w:gridBefore w:val="1"/>
          <w:trHeight w:hRule="exact" w:val="251"/>
        </w:trPr>
        <w:tc>
          <w:tcPr>
            <w:tcW w:w="4375" w:type="dxa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Пенсионное обеспечение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10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103,3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110,7</w:t>
            </w:r>
          </w:p>
        </w:tc>
      </w:tr>
      <w:tr w:rsidR="006224E1" w:rsidRPr="0044221D">
        <w:trPr>
          <w:gridBefore w:val="1"/>
          <w:trHeight w:hRule="exact" w:val="966"/>
        </w:trPr>
        <w:tc>
          <w:tcPr>
            <w:tcW w:w="4375" w:type="dxa"/>
            <w:shd w:val="clear" w:color="auto" w:fill="FFFFFF"/>
          </w:tcPr>
          <w:p w:rsidR="006224E1" w:rsidRPr="0044221D" w:rsidRDefault="006224E1" w:rsidP="00CF1BC6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Непрограммные расходы главных распорядителей  средств бюджета Набережного сельского поселения Ромодановского муниципального района  Республики Мордовия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10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4800BF">
            <w:pPr>
              <w:pStyle w:val="NoSpacing"/>
              <w:jc w:val="center"/>
            </w:pPr>
          </w:p>
          <w:p w:rsidR="006224E1" w:rsidRPr="0044221D" w:rsidRDefault="006224E1" w:rsidP="004800BF">
            <w:pPr>
              <w:pStyle w:val="NoSpacing"/>
              <w:jc w:val="center"/>
            </w:pPr>
          </w:p>
          <w:p w:rsidR="006224E1" w:rsidRPr="0044221D" w:rsidRDefault="006224E1" w:rsidP="004800BF">
            <w:pPr>
              <w:pStyle w:val="NoSpacing"/>
              <w:jc w:val="center"/>
            </w:pPr>
          </w:p>
          <w:p w:rsidR="006224E1" w:rsidRPr="0044221D" w:rsidRDefault="006224E1" w:rsidP="004800BF">
            <w:pPr>
              <w:pStyle w:val="NoSpacing"/>
              <w:jc w:val="center"/>
            </w:pPr>
            <w:r w:rsidRPr="0044221D">
              <w:t>103,3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4800BF">
            <w:pPr>
              <w:pStyle w:val="NoSpacing"/>
              <w:jc w:val="center"/>
            </w:pPr>
          </w:p>
          <w:p w:rsidR="006224E1" w:rsidRPr="0044221D" w:rsidRDefault="006224E1" w:rsidP="004800BF">
            <w:pPr>
              <w:pStyle w:val="NoSpacing"/>
              <w:jc w:val="center"/>
            </w:pPr>
          </w:p>
          <w:p w:rsidR="006224E1" w:rsidRPr="0044221D" w:rsidRDefault="006224E1" w:rsidP="004800BF">
            <w:pPr>
              <w:pStyle w:val="NoSpacing"/>
              <w:jc w:val="center"/>
            </w:pPr>
          </w:p>
          <w:p w:rsidR="006224E1" w:rsidRPr="0044221D" w:rsidRDefault="006224E1" w:rsidP="004800BF">
            <w:pPr>
              <w:pStyle w:val="NoSpacing"/>
              <w:jc w:val="center"/>
            </w:pPr>
            <w:r w:rsidRPr="0044221D"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4800BF">
            <w:pPr>
              <w:pStyle w:val="NoSpacing"/>
              <w:jc w:val="center"/>
            </w:pPr>
          </w:p>
          <w:p w:rsidR="006224E1" w:rsidRPr="0044221D" w:rsidRDefault="006224E1" w:rsidP="004800BF">
            <w:pPr>
              <w:pStyle w:val="NoSpacing"/>
              <w:jc w:val="center"/>
            </w:pPr>
          </w:p>
          <w:p w:rsidR="006224E1" w:rsidRPr="0044221D" w:rsidRDefault="006224E1" w:rsidP="004800BF">
            <w:pPr>
              <w:pStyle w:val="NoSpacing"/>
              <w:jc w:val="center"/>
            </w:pPr>
          </w:p>
          <w:p w:rsidR="006224E1" w:rsidRPr="0044221D" w:rsidRDefault="006224E1" w:rsidP="004800BF">
            <w:pPr>
              <w:pStyle w:val="NoSpacing"/>
              <w:jc w:val="center"/>
            </w:pPr>
            <w:r w:rsidRPr="0044221D">
              <w:t>110,7</w:t>
            </w:r>
          </w:p>
        </w:tc>
      </w:tr>
      <w:tr w:rsidR="006224E1" w:rsidRPr="0044221D">
        <w:trPr>
          <w:gridBefore w:val="1"/>
          <w:trHeight w:hRule="exact" w:val="1136"/>
        </w:trPr>
        <w:tc>
          <w:tcPr>
            <w:tcW w:w="4375" w:type="dxa"/>
            <w:shd w:val="clear" w:color="auto" w:fill="FFFFFF"/>
          </w:tcPr>
          <w:p w:rsidR="006224E1" w:rsidRPr="0044221D" w:rsidRDefault="006224E1" w:rsidP="00CF1BC6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Непрограммные расходы в рамках обеспечения деятельности главных распорядителей  средств  бюджета Набережного сельского поселения Ромодановского муниципального района  Республики Мордовия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10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4800BF">
            <w:pPr>
              <w:pStyle w:val="NoSpacing"/>
              <w:jc w:val="center"/>
            </w:pPr>
          </w:p>
          <w:p w:rsidR="006224E1" w:rsidRPr="0044221D" w:rsidRDefault="006224E1" w:rsidP="004800BF">
            <w:pPr>
              <w:pStyle w:val="NoSpacing"/>
              <w:jc w:val="center"/>
            </w:pPr>
          </w:p>
          <w:p w:rsidR="006224E1" w:rsidRPr="0044221D" w:rsidRDefault="006224E1" w:rsidP="004800BF">
            <w:pPr>
              <w:pStyle w:val="NoSpacing"/>
              <w:jc w:val="center"/>
            </w:pPr>
          </w:p>
          <w:p w:rsidR="006224E1" w:rsidRPr="0044221D" w:rsidRDefault="006224E1" w:rsidP="004800BF">
            <w:pPr>
              <w:pStyle w:val="NoSpacing"/>
              <w:jc w:val="center"/>
            </w:pPr>
          </w:p>
          <w:p w:rsidR="006224E1" w:rsidRPr="0044221D" w:rsidRDefault="006224E1" w:rsidP="004800BF">
            <w:pPr>
              <w:pStyle w:val="NoSpacing"/>
              <w:jc w:val="center"/>
            </w:pPr>
            <w:r w:rsidRPr="0044221D">
              <w:t>103,3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4800BF">
            <w:pPr>
              <w:pStyle w:val="NoSpacing"/>
              <w:jc w:val="center"/>
            </w:pPr>
          </w:p>
          <w:p w:rsidR="006224E1" w:rsidRPr="0044221D" w:rsidRDefault="006224E1" w:rsidP="004800BF">
            <w:pPr>
              <w:pStyle w:val="NoSpacing"/>
              <w:jc w:val="center"/>
            </w:pPr>
          </w:p>
          <w:p w:rsidR="006224E1" w:rsidRPr="0044221D" w:rsidRDefault="006224E1" w:rsidP="004800BF">
            <w:pPr>
              <w:pStyle w:val="NoSpacing"/>
              <w:jc w:val="center"/>
            </w:pPr>
          </w:p>
          <w:p w:rsidR="006224E1" w:rsidRPr="0044221D" w:rsidRDefault="006224E1" w:rsidP="004800BF">
            <w:pPr>
              <w:pStyle w:val="NoSpacing"/>
              <w:jc w:val="center"/>
            </w:pPr>
          </w:p>
          <w:p w:rsidR="006224E1" w:rsidRPr="0044221D" w:rsidRDefault="006224E1" w:rsidP="004800BF">
            <w:pPr>
              <w:pStyle w:val="NoSpacing"/>
              <w:jc w:val="center"/>
            </w:pPr>
            <w:r w:rsidRPr="0044221D"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4800BF">
            <w:pPr>
              <w:pStyle w:val="NoSpacing"/>
              <w:jc w:val="center"/>
            </w:pPr>
          </w:p>
          <w:p w:rsidR="006224E1" w:rsidRPr="0044221D" w:rsidRDefault="006224E1" w:rsidP="004800BF">
            <w:pPr>
              <w:pStyle w:val="NoSpacing"/>
              <w:jc w:val="center"/>
            </w:pPr>
          </w:p>
          <w:p w:rsidR="006224E1" w:rsidRPr="0044221D" w:rsidRDefault="006224E1" w:rsidP="004800BF">
            <w:pPr>
              <w:pStyle w:val="NoSpacing"/>
              <w:jc w:val="center"/>
            </w:pPr>
          </w:p>
          <w:p w:rsidR="006224E1" w:rsidRPr="0044221D" w:rsidRDefault="006224E1" w:rsidP="004800BF">
            <w:pPr>
              <w:pStyle w:val="NoSpacing"/>
              <w:jc w:val="center"/>
            </w:pPr>
          </w:p>
          <w:p w:rsidR="006224E1" w:rsidRPr="0044221D" w:rsidRDefault="006224E1" w:rsidP="004800BF">
            <w:pPr>
              <w:pStyle w:val="NoSpacing"/>
              <w:jc w:val="center"/>
            </w:pPr>
            <w:r w:rsidRPr="0044221D">
              <w:t>110,7</w:t>
            </w:r>
          </w:p>
        </w:tc>
      </w:tr>
      <w:tr w:rsidR="006224E1" w:rsidRPr="0044221D">
        <w:trPr>
          <w:gridBefore w:val="1"/>
          <w:trHeight w:hRule="exact" w:val="565"/>
        </w:trPr>
        <w:tc>
          <w:tcPr>
            <w:tcW w:w="4375" w:type="dxa"/>
            <w:shd w:val="clear" w:color="auto" w:fill="FFFFFF"/>
          </w:tcPr>
          <w:p w:rsidR="006224E1" w:rsidRPr="0044221D" w:rsidRDefault="006224E1" w:rsidP="00D6392D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Доплата к пенсиям муниципальных служащих Республики Мордовия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10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4800BF">
            <w:pPr>
              <w:pStyle w:val="NoSpacing"/>
              <w:jc w:val="center"/>
            </w:pPr>
          </w:p>
          <w:p w:rsidR="006224E1" w:rsidRPr="0044221D" w:rsidRDefault="006224E1" w:rsidP="004800BF">
            <w:pPr>
              <w:pStyle w:val="NoSpacing"/>
              <w:jc w:val="center"/>
            </w:pPr>
            <w:r w:rsidRPr="0044221D">
              <w:t>103,3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4800BF">
            <w:pPr>
              <w:pStyle w:val="NoSpacing"/>
              <w:jc w:val="center"/>
            </w:pPr>
          </w:p>
          <w:p w:rsidR="006224E1" w:rsidRPr="0044221D" w:rsidRDefault="006224E1" w:rsidP="004800BF">
            <w:pPr>
              <w:pStyle w:val="NoSpacing"/>
              <w:jc w:val="center"/>
            </w:pPr>
            <w:r w:rsidRPr="0044221D"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4800BF">
            <w:pPr>
              <w:pStyle w:val="NoSpacing"/>
              <w:jc w:val="center"/>
            </w:pPr>
          </w:p>
          <w:p w:rsidR="006224E1" w:rsidRPr="0044221D" w:rsidRDefault="006224E1" w:rsidP="004800BF">
            <w:pPr>
              <w:pStyle w:val="NoSpacing"/>
              <w:jc w:val="center"/>
            </w:pPr>
            <w:r w:rsidRPr="0044221D">
              <w:t>110,7</w:t>
            </w:r>
          </w:p>
        </w:tc>
      </w:tr>
      <w:tr w:rsidR="006224E1" w:rsidRPr="0044221D">
        <w:trPr>
          <w:gridBefore w:val="1"/>
          <w:trHeight w:hRule="exact" w:val="565"/>
        </w:trPr>
        <w:tc>
          <w:tcPr>
            <w:tcW w:w="4375" w:type="dxa"/>
            <w:shd w:val="clear" w:color="auto" w:fill="FFFFFF"/>
          </w:tcPr>
          <w:p w:rsidR="006224E1" w:rsidRPr="0044221D" w:rsidRDefault="006224E1" w:rsidP="00E41B3C">
            <w:pPr>
              <w:jc w:val="center"/>
            </w:pPr>
            <w:r w:rsidRPr="0044221D">
              <w:t>Социальное обеспечение и иные выплаты населению</w:t>
            </w:r>
          </w:p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10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300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4800BF">
            <w:pPr>
              <w:pStyle w:val="NoSpacing"/>
              <w:jc w:val="center"/>
            </w:pPr>
          </w:p>
          <w:p w:rsidR="006224E1" w:rsidRPr="0044221D" w:rsidRDefault="006224E1" w:rsidP="004800BF">
            <w:pPr>
              <w:pStyle w:val="NoSpacing"/>
              <w:jc w:val="center"/>
            </w:pPr>
            <w:r w:rsidRPr="0044221D">
              <w:t>103,3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4800BF">
            <w:pPr>
              <w:pStyle w:val="NoSpacing"/>
              <w:jc w:val="center"/>
            </w:pPr>
          </w:p>
          <w:p w:rsidR="006224E1" w:rsidRPr="0044221D" w:rsidRDefault="006224E1" w:rsidP="004800BF">
            <w:pPr>
              <w:pStyle w:val="NoSpacing"/>
              <w:jc w:val="center"/>
            </w:pPr>
            <w:r w:rsidRPr="0044221D"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4800BF">
            <w:pPr>
              <w:pStyle w:val="NoSpacing"/>
              <w:jc w:val="center"/>
            </w:pPr>
          </w:p>
          <w:p w:rsidR="006224E1" w:rsidRPr="0044221D" w:rsidRDefault="006224E1" w:rsidP="004800BF">
            <w:pPr>
              <w:pStyle w:val="NoSpacing"/>
              <w:jc w:val="center"/>
            </w:pPr>
            <w:r w:rsidRPr="0044221D">
              <w:t>110,7</w:t>
            </w:r>
          </w:p>
        </w:tc>
      </w:tr>
      <w:tr w:rsidR="006224E1" w:rsidRPr="0044221D">
        <w:trPr>
          <w:gridBefore w:val="1"/>
          <w:trHeight w:hRule="exact" w:val="559"/>
        </w:trPr>
        <w:tc>
          <w:tcPr>
            <w:tcW w:w="4375" w:type="dxa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Публичные нормативные социальные выплаты гражданам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10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01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>
              <w:t>8</w:t>
            </w:r>
            <w:r w:rsidRPr="0044221D">
              <w:t>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310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Default="006224E1" w:rsidP="004800BF">
            <w:pPr>
              <w:pStyle w:val="NoSpacing"/>
              <w:jc w:val="center"/>
            </w:pPr>
          </w:p>
          <w:p w:rsidR="006224E1" w:rsidRPr="0044221D" w:rsidRDefault="006224E1" w:rsidP="004800BF">
            <w:pPr>
              <w:pStyle w:val="NoSpacing"/>
              <w:jc w:val="center"/>
            </w:pPr>
            <w:r w:rsidRPr="0044221D">
              <w:t>103,3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Default="006224E1" w:rsidP="004800BF">
            <w:pPr>
              <w:pStyle w:val="NoSpacing"/>
              <w:jc w:val="center"/>
            </w:pPr>
          </w:p>
          <w:p w:rsidR="006224E1" w:rsidRPr="0044221D" w:rsidRDefault="006224E1" w:rsidP="004800BF">
            <w:pPr>
              <w:pStyle w:val="NoSpacing"/>
              <w:jc w:val="center"/>
            </w:pPr>
            <w:r w:rsidRPr="0044221D">
              <w:t>106,9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Default="006224E1" w:rsidP="004800BF">
            <w:pPr>
              <w:pStyle w:val="NoSpacing"/>
              <w:jc w:val="center"/>
            </w:pPr>
          </w:p>
          <w:p w:rsidR="006224E1" w:rsidRPr="0044221D" w:rsidRDefault="006224E1" w:rsidP="004800BF">
            <w:pPr>
              <w:pStyle w:val="NoSpacing"/>
              <w:jc w:val="center"/>
            </w:pPr>
            <w:r w:rsidRPr="0044221D">
              <w:t>110,7</w:t>
            </w:r>
          </w:p>
        </w:tc>
      </w:tr>
      <w:tr w:rsidR="006224E1" w:rsidRPr="0044221D">
        <w:trPr>
          <w:gridBefore w:val="1"/>
          <w:trHeight w:hRule="exact" w:val="287"/>
        </w:trPr>
        <w:tc>
          <w:tcPr>
            <w:tcW w:w="4375" w:type="dxa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 xml:space="preserve">Условно утвержденные расходы 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00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b/>
                <w:bCs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23,4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  <w:rPr>
                <w:b/>
                <w:bCs/>
              </w:rPr>
            </w:pPr>
            <w:r w:rsidRPr="0044221D">
              <w:rPr>
                <w:b/>
                <w:bCs/>
              </w:rPr>
              <w:t>49,3</w:t>
            </w:r>
          </w:p>
        </w:tc>
      </w:tr>
      <w:tr w:rsidR="006224E1" w:rsidRPr="0044221D">
        <w:trPr>
          <w:gridBefore w:val="1"/>
          <w:trHeight w:hRule="exact" w:val="287"/>
        </w:trPr>
        <w:tc>
          <w:tcPr>
            <w:tcW w:w="4375" w:type="dxa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Условно утвержденные расходы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99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23,4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  <w:r w:rsidRPr="0044221D">
              <w:t>49,3</w:t>
            </w:r>
          </w:p>
        </w:tc>
      </w:tr>
      <w:tr w:rsidR="006224E1" w:rsidRPr="0044221D">
        <w:trPr>
          <w:gridBefore w:val="1"/>
          <w:trHeight w:hRule="exact" w:val="258"/>
        </w:trPr>
        <w:tc>
          <w:tcPr>
            <w:tcW w:w="4375" w:type="dxa"/>
            <w:shd w:val="clear" w:color="auto" w:fill="FFFFFF"/>
          </w:tcPr>
          <w:p w:rsidR="006224E1" w:rsidRPr="0044221D" w:rsidRDefault="006224E1" w:rsidP="00D6392D">
            <w:pPr>
              <w:pStyle w:val="NoSpacing"/>
              <w:jc w:val="center"/>
            </w:pPr>
            <w:r w:rsidRPr="0044221D">
              <w:t xml:space="preserve">Обеспечение деятельности Администрации 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99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</w:tc>
        <w:tc>
          <w:tcPr>
            <w:tcW w:w="993" w:type="dxa"/>
            <w:shd w:val="clear" w:color="auto" w:fill="FFFFFF"/>
          </w:tcPr>
          <w:p w:rsidR="006224E1" w:rsidRPr="0044221D" w:rsidRDefault="006224E1" w:rsidP="00373601">
            <w:pPr>
              <w:jc w:val="center"/>
            </w:pPr>
            <w:r w:rsidRPr="0044221D">
              <w:t>23,4</w:t>
            </w:r>
          </w:p>
        </w:tc>
        <w:tc>
          <w:tcPr>
            <w:tcW w:w="992" w:type="dxa"/>
            <w:shd w:val="clear" w:color="auto" w:fill="FFFFFF"/>
          </w:tcPr>
          <w:p w:rsidR="006224E1" w:rsidRPr="0044221D" w:rsidRDefault="006224E1" w:rsidP="00373601">
            <w:pPr>
              <w:jc w:val="center"/>
            </w:pPr>
            <w:r w:rsidRPr="0044221D">
              <w:t>49,3</w:t>
            </w:r>
          </w:p>
        </w:tc>
      </w:tr>
      <w:tr w:rsidR="006224E1" w:rsidRPr="0044221D">
        <w:trPr>
          <w:gridBefore w:val="1"/>
          <w:trHeight w:hRule="exact" w:val="287"/>
        </w:trPr>
        <w:tc>
          <w:tcPr>
            <w:tcW w:w="4375" w:type="dxa"/>
            <w:shd w:val="clear" w:color="auto" w:fill="FFFFFF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Высшее должностное лицо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99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</w:tc>
        <w:tc>
          <w:tcPr>
            <w:tcW w:w="993" w:type="dxa"/>
            <w:shd w:val="clear" w:color="auto" w:fill="FFFFFF"/>
          </w:tcPr>
          <w:p w:rsidR="006224E1" w:rsidRPr="0044221D" w:rsidRDefault="006224E1" w:rsidP="00373601">
            <w:pPr>
              <w:jc w:val="center"/>
            </w:pPr>
            <w:r w:rsidRPr="0044221D">
              <w:t>23,4</w:t>
            </w:r>
          </w:p>
        </w:tc>
        <w:tc>
          <w:tcPr>
            <w:tcW w:w="992" w:type="dxa"/>
            <w:shd w:val="clear" w:color="auto" w:fill="FFFFFF"/>
          </w:tcPr>
          <w:p w:rsidR="006224E1" w:rsidRPr="0044221D" w:rsidRDefault="006224E1" w:rsidP="00373601">
            <w:pPr>
              <w:jc w:val="center"/>
            </w:pPr>
            <w:r w:rsidRPr="0044221D">
              <w:t>49,3</w:t>
            </w:r>
          </w:p>
        </w:tc>
      </w:tr>
      <w:tr w:rsidR="006224E1" w:rsidRPr="0044221D">
        <w:trPr>
          <w:gridBefore w:val="1"/>
          <w:trHeight w:hRule="exact" w:val="565"/>
        </w:trPr>
        <w:tc>
          <w:tcPr>
            <w:tcW w:w="4375" w:type="dxa"/>
            <w:shd w:val="clear" w:color="auto" w:fill="FFFFFF"/>
          </w:tcPr>
          <w:p w:rsidR="006224E1" w:rsidRPr="0044221D" w:rsidRDefault="006224E1" w:rsidP="00D06601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Расходы,</w:t>
            </w:r>
          </w:p>
          <w:p w:rsidR="006224E1" w:rsidRPr="0044221D" w:rsidRDefault="006224E1" w:rsidP="00D06601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связанные с муниципальном управлением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99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246B38">
            <w:pPr>
              <w:pStyle w:val="NoSpacing"/>
              <w:jc w:val="center"/>
            </w:pPr>
          </w:p>
          <w:p w:rsidR="006224E1" w:rsidRPr="0044221D" w:rsidRDefault="006224E1" w:rsidP="00246B38">
            <w:pPr>
              <w:pStyle w:val="NoSpacing"/>
              <w:jc w:val="center"/>
            </w:pPr>
            <w:r w:rsidRPr="0044221D">
              <w:t xml:space="preserve">65 1 00 41000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</w:tc>
        <w:tc>
          <w:tcPr>
            <w:tcW w:w="993" w:type="dxa"/>
            <w:shd w:val="clear" w:color="auto" w:fill="FFFFFF"/>
          </w:tcPr>
          <w:p w:rsidR="006224E1" w:rsidRPr="0044221D" w:rsidRDefault="006224E1" w:rsidP="00373601">
            <w:pPr>
              <w:jc w:val="center"/>
            </w:pPr>
          </w:p>
          <w:p w:rsidR="006224E1" w:rsidRPr="0044221D" w:rsidRDefault="006224E1" w:rsidP="00373601">
            <w:pPr>
              <w:jc w:val="center"/>
            </w:pPr>
            <w:r w:rsidRPr="0044221D">
              <w:t>23,4</w:t>
            </w:r>
          </w:p>
        </w:tc>
        <w:tc>
          <w:tcPr>
            <w:tcW w:w="992" w:type="dxa"/>
            <w:shd w:val="clear" w:color="auto" w:fill="FFFFFF"/>
          </w:tcPr>
          <w:p w:rsidR="006224E1" w:rsidRPr="0044221D" w:rsidRDefault="006224E1" w:rsidP="00373601">
            <w:pPr>
              <w:jc w:val="center"/>
            </w:pPr>
          </w:p>
          <w:p w:rsidR="006224E1" w:rsidRPr="0044221D" w:rsidRDefault="006224E1" w:rsidP="00373601">
            <w:pPr>
              <w:jc w:val="center"/>
            </w:pPr>
            <w:r w:rsidRPr="0044221D">
              <w:t>49,3</w:t>
            </w:r>
          </w:p>
        </w:tc>
      </w:tr>
      <w:tr w:rsidR="006224E1" w:rsidRPr="0044221D">
        <w:trPr>
          <w:gridBefore w:val="1"/>
          <w:trHeight w:hRule="exact" w:val="288"/>
        </w:trPr>
        <w:tc>
          <w:tcPr>
            <w:tcW w:w="4375" w:type="dxa"/>
            <w:shd w:val="clear" w:color="auto" w:fill="FFFFFF"/>
          </w:tcPr>
          <w:p w:rsidR="006224E1" w:rsidRPr="0044221D" w:rsidRDefault="006224E1" w:rsidP="00D06601">
            <w:pPr>
              <w:pStyle w:val="NoSpacing"/>
              <w:jc w:val="center"/>
              <w:rPr>
                <w:color w:val="000000"/>
              </w:rPr>
            </w:pPr>
            <w:r w:rsidRPr="0044221D">
              <w:rPr>
                <w:color w:val="000000"/>
              </w:rPr>
              <w:t>Условно утвержденные расходы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99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246B38">
            <w:pPr>
              <w:pStyle w:val="NoSpacing"/>
              <w:jc w:val="center"/>
            </w:pPr>
            <w:r w:rsidRPr="0044221D"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</w:p>
          <w:p w:rsidR="006224E1" w:rsidRPr="0044221D" w:rsidRDefault="006224E1" w:rsidP="00E41B3C">
            <w:pPr>
              <w:pStyle w:val="NoSpacing"/>
              <w:jc w:val="center"/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</w:tc>
        <w:tc>
          <w:tcPr>
            <w:tcW w:w="993" w:type="dxa"/>
            <w:shd w:val="clear" w:color="auto" w:fill="FFFFFF"/>
          </w:tcPr>
          <w:p w:rsidR="006224E1" w:rsidRPr="0044221D" w:rsidRDefault="006224E1" w:rsidP="00373601">
            <w:pPr>
              <w:jc w:val="center"/>
            </w:pPr>
            <w:r w:rsidRPr="0044221D">
              <w:t>23,4</w:t>
            </w:r>
          </w:p>
        </w:tc>
        <w:tc>
          <w:tcPr>
            <w:tcW w:w="992" w:type="dxa"/>
            <w:shd w:val="clear" w:color="auto" w:fill="FFFFFF"/>
          </w:tcPr>
          <w:p w:rsidR="006224E1" w:rsidRPr="0044221D" w:rsidRDefault="006224E1" w:rsidP="00373601">
            <w:pPr>
              <w:jc w:val="center"/>
            </w:pPr>
            <w:r w:rsidRPr="0044221D">
              <w:t>49,3</w:t>
            </w:r>
          </w:p>
        </w:tc>
      </w:tr>
      <w:tr w:rsidR="006224E1" w:rsidRPr="0044221D">
        <w:trPr>
          <w:gridBefore w:val="1"/>
          <w:trHeight w:hRule="exact" w:val="292"/>
        </w:trPr>
        <w:tc>
          <w:tcPr>
            <w:tcW w:w="4375" w:type="dxa"/>
            <w:shd w:val="clear" w:color="auto" w:fill="FFFFFF"/>
          </w:tcPr>
          <w:p w:rsidR="006224E1" w:rsidRPr="0044221D" w:rsidRDefault="006224E1" w:rsidP="00246B38">
            <w:pPr>
              <w:pStyle w:val="NoSpacing"/>
              <w:jc w:val="center"/>
            </w:pPr>
            <w:r w:rsidRPr="0044221D">
              <w:t>Иные бюджетные ассигнования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99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246B38">
            <w:pPr>
              <w:pStyle w:val="NoSpacing"/>
              <w:jc w:val="center"/>
            </w:pPr>
            <w:r w:rsidRPr="0044221D"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</w:tc>
        <w:tc>
          <w:tcPr>
            <w:tcW w:w="993" w:type="dxa"/>
            <w:shd w:val="clear" w:color="auto" w:fill="FFFFFF"/>
          </w:tcPr>
          <w:p w:rsidR="006224E1" w:rsidRPr="0044221D" w:rsidRDefault="006224E1" w:rsidP="00373601">
            <w:pPr>
              <w:jc w:val="center"/>
            </w:pPr>
            <w:r w:rsidRPr="0044221D">
              <w:t>23,4</w:t>
            </w:r>
          </w:p>
        </w:tc>
        <w:tc>
          <w:tcPr>
            <w:tcW w:w="992" w:type="dxa"/>
            <w:shd w:val="clear" w:color="auto" w:fill="FFFFFF"/>
          </w:tcPr>
          <w:p w:rsidR="006224E1" w:rsidRPr="0044221D" w:rsidRDefault="006224E1" w:rsidP="00373601">
            <w:pPr>
              <w:jc w:val="center"/>
            </w:pPr>
            <w:r w:rsidRPr="0044221D">
              <w:t>49,3</w:t>
            </w:r>
          </w:p>
        </w:tc>
      </w:tr>
      <w:tr w:rsidR="006224E1" w:rsidRPr="0044221D">
        <w:trPr>
          <w:gridBefore w:val="1"/>
          <w:trHeight w:hRule="exact" w:val="282"/>
        </w:trPr>
        <w:tc>
          <w:tcPr>
            <w:tcW w:w="4375" w:type="dxa"/>
            <w:shd w:val="clear" w:color="auto" w:fill="FFFFFF"/>
          </w:tcPr>
          <w:p w:rsidR="006224E1" w:rsidRPr="0044221D" w:rsidRDefault="006224E1" w:rsidP="00D06601">
            <w:pPr>
              <w:pStyle w:val="NoSpacing"/>
              <w:jc w:val="center"/>
            </w:pPr>
            <w:r w:rsidRPr="0044221D">
              <w:t xml:space="preserve">Резервные средства </w:t>
            </w:r>
          </w:p>
        </w:tc>
        <w:tc>
          <w:tcPr>
            <w:tcW w:w="566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99</w:t>
            </w:r>
          </w:p>
        </w:tc>
        <w:tc>
          <w:tcPr>
            <w:tcW w:w="425" w:type="dxa"/>
            <w:shd w:val="clear" w:color="auto" w:fill="FFFFFF"/>
            <w:vAlign w:val="bottom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99</w:t>
            </w:r>
          </w:p>
        </w:tc>
        <w:tc>
          <w:tcPr>
            <w:tcW w:w="1558" w:type="dxa"/>
            <w:shd w:val="clear" w:color="auto" w:fill="FFFFFF"/>
            <w:vAlign w:val="center"/>
          </w:tcPr>
          <w:p w:rsidR="006224E1" w:rsidRPr="0044221D" w:rsidRDefault="006224E1" w:rsidP="00246B38">
            <w:pPr>
              <w:pStyle w:val="NoSpacing"/>
              <w:jc w:val="center"/>
            </w:pPr>
            <w:r w:rsidRPr="0044221D"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6224E1" w:rsidRPr="0044221D" w:rsidRDefault="006224E1" w:rsidP="00E41B3C">
            <w:pPr>
              <w:pStyle w:val="NoSpacing"/>
              <w:jc w:val="center"/>
            </w:pPr>
            <w:r w:rsidRPr="0044221D">
              <w:t>870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6224E1" w:rsidRPr="0044221D" w:rsidRDefault="006224E1" w:rsidP="00AC31BC">
            <w:pPr>
              <w:pStyle w:val="NoSpacing"/>
              <w:jc w:val="center"/>
            </w:pPr>
          </w:p>
        </w:tc>
        <w:tc>
          <w:tcPr>
            <w:tcW w:w="993" w:type="dxa"/>
            <w:shd w:val="clear" w:color="auto" w:fill="FFFFFF"/>
          </w:tcPr>
          <w:p w:rsidR="006224E1" w:rsidRPr="0044221D" w:rsidRDefault="006224E1" w:rsidP="00373601">
            <w:pPr>
              <w:jc w:val="center"/>
            </w:pPr>
            <w:r w:rsidRPr="0044221D">
              <w:t>23,4</w:t>
            </w:r>
          </w:p>
        </w:tc>
        <w:tc>
          <w:tcPr>
            <w:tcW w:w="992" w:type="dxa"/>
            <w:shd w:val="clear" w:color="auto" w:fill="FFFFFF"/>
          </w:tcPr>
          <w:p w:rsidR="006224E1" w:rsidRPr="0044221D" w:rsidRDefault="006224E1" w:rsidP="00373601">
            <w:pPr>
              <w:jc w:val="center"/>
            </w:pPr>
            <w:r w:rsidRPr="0044221D">
              <w:t>49,3</w:t>
            </w:r>
          </w:p>
        </w:tc>
      </w:tr>
    </w:tbl>
    <w:p w:rsidR="006224E1" w:rsidRPr="0044221D" w:rsidRDefault="006224E1" w:rsidP="002D33C1">
      <w:pPr>
        <w:jc w:val="right"/>
      </w:pPr>
    </w:p>
    <w:p w:rsidR="006224E1" w:rsidRPr="0044221D" w:rsidRDefault="006224E1" w:rsidP="002D33C1">
      <w:pPr>
        <w:jc w:val="right"/>
      </w:pPr>
    </w:p>
    <w:p w:rsidR="006224E1" w:rsidRPr="0044221D" w:rsidRDefault="006224E1" w:rsidP="002D33C1">
      <w:pPr>
        <w:jc w:val="right"/>
      </w:pPr>
    </w:p>
    <w:p w:rsidR="006224E1" w:rsidRPr="0044221D" w:rsidRDefault="006224E1" w:rsidP="002D33C1">
      <w:pPr>
        <w:jc w:val="right"/>
      </w:pPr>
    </w:p>
    <w:p w:rsidR="006224E1" w:rsidRPr="0044221D" w:rsidRDefault="006224E1" w:rsidP="00017574">
      <w:pPr>
        <w:ind w:firstLine="708"/>
        <w:jc w:val="right"/>
      </w:pPr>
    </w:p>
    <w:p w:rsidR="006224E1" w:rsidRPr="0044221D" w:rsidRDefault="006224E1" w:rsidP="00017574">
      <w:pPr>
        <w:ind w:firstLine="708"/>
        <w:jc w:val="right"/>
      </w:pPr>
    </w:p>
    <w:p w:rsidR="006224E1" w:rsidRPr="0044221D" w:rsidRDefault="006224E1" w:rsidP="00017574">
      <w:pPr>
        <w:ind w:firstLine="708"/>
        <w:jc w:val="right"/>
      </w:pPr>
    </w:p>
    <w:p w:rsidR="006224E1" w:rsidRPr="0044221D" w:rsidRDefault="006224E1" w:rsidP="00017574">
      <w:pPr>
        <w:ind w:firstLine="708"/>
        <w:jc w:val="right"/>
      </w:pPr>
    </w:p>
    <w:p w:rsidR="006224E1" w:rsidRPr="0044221D" w:rsidRDefault="006224E1" w:rsidP="00017574">
      <w:pPr>
        <w:ind w:firstLine="708"/>
        <w:jc w:val="right"/>
      </w:pPr>
    </w:p>
    <w:p w:rsidR="006224E1" w:rsidRPr="0044221D" w:rsidRDefault="006224E1" w:rsidP="00017574">
      <w:pPr>
        <w:ind w:firstLine="708"/>
        <w:jc w:val="right"/>
      </w:pPr>
    </w:p>
    <w:p w:rsidR="006224E1" w:rsidRPr="0044221D" w:rsidRDefault="006224E1" w:rsidP="00017574">
      <w:pPr>
        <w:ind w:firstLine="708"/>
        <w:jc w:val="right"/>
      </w:pPr>
    </w:p>
    <w:p w:rsidR="006224E1" w:rsidRPr="0044221D" w:rsidRDefault="006224E1" w:rsidP="00017574">
      <w:pPr>
        <w:ind w:firstLine="708"/>
        <w:jc w:val="right"/>
      </w:pPr>
    </w:p>
    <w:p w:rsidR="006224E1" w:rsidRPr="0044221D" w:rsidRDefault="006224E1" w:rsidP="00017574">
      <w:pPr>
        <w:ind w:firstLine="708"/>
        <w:jc w:val="right"/>
      </w:pPr>
    </w:p>
    <w:p w:rsidR="006224E1" w:rsidRPr="0062252E" w:rsidRDefault="006224E1" w:rsidP="00572D18">
      <w:pPr>
        <w:shd w:val="clear" w:color="auto" w:fill="FFFFFF"/>
        <w:ind w:right="26"/>
        <w:jc w:val="right"/>
        <w:rPr>
          <w:spacing w:val="-2"/>
        </w:rPr>
      </w:pPr>
      <w:r>
        <w:rPr>
          <w:spacing w:val="-2"/>
        </w:rPr>
        <w:t>Приложение № 3</w:t>
      </w:r>
    </w:p>
    <w:p w:rsidR="006224E1" w:rsidRPr="0062252E" w:rsidRDefault="006224E1" w:rsidP="00572D18">
      <w:pPr>
        <w:shd w:val="clear" w:color="auto" w:fill="FFFFFF"/>
        <w:ind w:left="4496" w:right="26"/>
        <w:jc w:val="right"/>
        <w:rPr>
          <w:spacing w:val="-1"/>
        </w:rPr>
      </w:pPr>
      <w:r w:rsidRPr="0062252E">
        <w:rPr>
          <w:spacing w:val="-1"/>
        </w:rPr>
        <w:t xml:space="preserve">                                  к   решени</w:t>
      </w:r>
      <w:r>
        <w:rPr>
          <w:spacing w:val="-1"/>
        </w:rPr>
        <w:t>ю</w:t>
      </w:r>
      <w:r w:rsidRPr="0062252E">
        <w:rPr>
          <w:spacing w:val="-1"/>
        </w:rPr>
        <w:t xml:space="preserve"> Совета депутатов</w:t>
      </w:r>
    </w:p>
    <w:p w:rsidR="006224E1" w:rsidRPr="0062252E" w:rsidRDefault="006224E1" w:rsidP="00572D18">
      <w:pPr>
        <w:shd w:val="clear" w:color="auto" w:fill="FFFFFF"/>
        <w:ind w:left="4496" w:right="26"/>
        <w:jc w:val="right"/>
        <w:rPr>
          <w:spacing w:val="3"/>
        </w:rPr>
      </w:pPr>
      <w:r>
        <w:rPr>
          <w:spacing w:val="-1"/>
        </w:rPr>
        <w:t>Набережного</w:t>
      </w:r>
      <w:r w:rsidRPr="0062252E">
        <w:rPr>
          <w:spacing w:val="-1"/>
        </w:rPr>
        <w:t xml:space="preserve"> сельского поселения</w:t>
      </w:r>
    </w:p>
    <w:p w:rsidR="006224E1" w:rsidRDefault="006224E1" w:rsidP="00572D18">
      <w:pPr>
        <w:shd w:val="clear" w:color="auto" w:fill="FFFFFF"/>
        <w:ind w:left="4496" w:right="26"/>
        <w:jc w:val="right"/>
        <w:rPr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spacing w:val="-1"/>
        </w:rPr>
        <w:t xml:space="preserve"> </w:t>
      </w:r>
      <w:r w:rsidRPr="00F03358">
        <w:rPr>
          <w:spacing w:val="-1"/>
        </w:rPr>
        <w:t>от</w:t>
      </w:r>
      <w:r>
        <w:rPr>
          <w:spacing w:val="-1"/>
        </w:rPr>
        <w:t xml:space="preserve"> </w:t>
      </w:r>
      <w:r w:rsidRPr="00F03358">
        <w:rPr>
          <w:spacing w:val="-1"/>
        </w:rPr>
        <w:t>2</w:t>
      </w:r>
      <w:r>
        <w:rPr>
          <w:spacing w:val="-1"/>
        </w:rPr>
        <w:t>7</w:t>
      </w:r>
      <w:r w:rsidRPr="00F03358">
        <w:rPr>
          <w:spacing w:val="-1"/>
        </w:rPr>
        <w:t>.08.2021</w:t>
      </w:r>
      <w:r>
        <w:rPr>
          <w:spacing w:val="-1"/>
        </w:rPr>
        <w:t xml:space="preserve"> </w:t>
      </w:r>
      <w:r w:rsidRPr="00F03358">
        <w:rPr>
          <w:spacing w:val="-1"/>
        </w:rPr>
        <w:t>г</w:t>
      </w:r>
      <w:r>
        <w:rPr>
          <w:spacing w:val="-1"/>
        </w:rPr>
        <w:t xml:space="preserve"> .</w:t>
      </w:r>
      <w:r w:rsidRPr="00F03358">
        <w:rPr>
          <w:spacing w:val="-1"/>
        </w:rPr>
        <w:t>№</w:t>
      </w:r>
      <w:r>
        <w:rPr>
          <w:spacing w:val="-1"/>
        </w:rPr>
        <w:t xml:space="preserve"> </w:t>
      </w:r>
      <w:r w:rsidRPr="00F03358">
        <w:rPr>
          <w:spacing w:val="-1"/>
        </w:rPr>
        <w:t>1</w:t>
      </w:r>
    </w:p>
    <w:p w:rsidR="006224E1" w:rsidRPr="0090787E" w:rsidRDefault="006224E1" w:rsidP="00572D18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spacing w:val="-1"/>
          <w:sz w:val="20"/>
          <w:szCs w:val="20"/>
        </w:rPr>
        <w:t xml:space="preserve"> </w:t>
      </w:r>
      <w:r w:rsidRPr="0090787E">
        <w:rPr>
          <w:rFonts w:ascii="Times New Roman" w:hAnsi="Times New Roman" w:cs="Times New Roman"/>
          <w:sz w:val="20"/>
          <w:szCs w:val="20"/>
        </w:rPr>
        <w:t xml:space="preserve">« О внесение изменении в решение Совета депутатов  </w:t>
      </w:r>
      <w:r>
        <w:rPr>
          <w:rFonts w:ascii="Times New Roman" w:hAnsi="Times New Roman" w:cs="Times New Roman"/>
          <w:sz w:val="20"/>
          <w:szCs w:val="20"/>
        </w:rPr>
        <w:t>Набережного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сельс</w:t>
      </w:r>
      <w:r>
        <w:rPr>
          <w:rFonts w:ascii="Times New Roman" w:hAnsi="Times New Roman" w:cs="Times New Roman"/>
          <w:sz w:val="20"/>
          <w:szCs w:val="20"/>
        </w:rPr>
        <w:t>кого поселения от 26.12.2020 г. № 4</w:t>
      </w:r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6224E1" w:rsidRPr="0090787E" w:rsidRDefault="006224E1" w:rsidP="00572D18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«О бюджете </w:t>
      </w:r>
      <w:r>
        <w:rPr>
          <w:rFonts w:ascii="Times New Roman" w:hAnsi="Times New Roman" w:cs="Times New Roman"/>
          <w:sz w:val="20"/>
          <w:szCs w:val="20"/>
        </w:rPr>
        <w:t>Набережного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сельского                    </w:t>
      </w:r>
    </w:p>
    <w:p w:rsidR="006224E1" w:rsidRPr="0090787E" w:rsidRDefault="006224E1" w:rsidP="00572D18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поселения Ромодановского  муниципального                                      </w:t>
      </w:r>
    </w:p>
    <w:p w:rsidR="006224E1" w:rsidRPr="0090787E" w:rsidRDefault="006224E1" w:rsidP="00572D18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района Республики Мордовия на 2021 год и на        </w:t>
      </w:r>
    </w:p>
    <w:p w:rsidR="006224E1" w:rsidRPr="0090787E" w:rsidRDefault="006224E1" w:rsidP="00572D18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плановый период  2022 и 2023 годов»</w:t>
      </w:r>
    </w:p>
    <w:p w:rsidR="006224E1" w:rsidRPr="0090787E" w:rsidRDefault="006224E1" w:rsidP="00572D18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</w:t>
      </w:r>
    </w:p>
    <w:p w:rsidR="006224E1" w:rsidRPr="00682484" w:rsidRDefault="006224E1" w:rsidP="00CB3961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1119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199"/>
      </w:tblGrid>
      <w:tr w:rsidR="006224E1" w:rsidRPr="00210D1C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6224E1" w:rsidRPr="00A45CC3" w:rsidRDefault="006224E1" w:rsidP="00A45C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  <w:p w:rsidR="006224E1" w:rsidRPr="00A45CC3" w:rsidRDefault="006224E1" w:rsidP="00A45CC3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 w:rsidRPr="00A45CC3">
              <w:rPr>
                <w:b/>
                <w:bCs/>
                <w:sz w:val="24"/>
                <w:szCs w:val="24"/>
              </w:rPr>
              <w:t>ВЕДОМСТВЕННАЯ СТРУКТУРА РАСХОДОВ                                                                                                                                              БЮДЖЕТА НАБЕРЕЖНОГО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НА 2021 ГОД    И НА ПЛАНОВЫЙ ПЕРИОД 2022 И 2023 ГОДОВ</w:t>
            </w:r>
          </w:p>
          <w:tbl>
            <w:tblPr>
              <w:tblpPr w:leftFromText="180" w:rightFromText="180" w:vertAnchor="text" w:horzAnchor="margin" w:tblpY="684"/>
              <w:tblW w:w="11199" w:type="dxa"/>
              <w:tblLayout w:type="fixed"/>
              <w:tblCellMar>
                <w:left w:w="30" w:type="dxa"/>
                <w:right w:w="30" w:type="dxa"/>
              </w:tblCellMar>
              <w:tblLook w:val="0000"/>
            </w:tblPr>
            <w:tblGrid>
              <w:gridCol w:w="4111"/>
              <w:gridCol w:w="567"/>
              <w:gridCol w:w="426"/>
              <w:gridCol w:w="567"/>
              <w:gridCol w:w="802"/>
              <w:gridCol w:w="567"/>
              <w:gridCol w:w="473"/>
              <w:gridCol w:w="594"/>
              <w:gridCol w:w="1104"/>
              <w:gridCol w:w="1022"/>
              <w:gridCol w:w="966"/>
            </w:tblGrid>
            <w:tr w:rsidR="006224E1" w:rsidRPr="00210D1C">
              <w:trPr>
                <w:trHeight w:val="365"/>
              </w:trPr>
              <w:tc>
                <w:tcPr>
                  <w:tcW w:w="411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224E1" w:rsidRPr="0050333A" w:rsidRDefault="006224E1" w:rsidP="006C6BCD">
                  <w:pPr>
                    <w:jc w:val="center"/>
                    <w:rPr>
                      <w:b/>
                      <w:bCs/>
                      <w:color w:val="000000"/>
                      <w:u w:val="single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224E1" w:rsidRPr="0050333A" w:rsidRDefault="006224E1" w:rsidP="006C6BCD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224E1" w:rsidRPr="0050333A" w:rsidRDefault="006224E1" w:rsidP="006C6BCD">
                  <w:pPr>
                    <w:jc w:val="right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224E1" w:rsidRPr="0050333A" w:rsidRDefault="006224E1" w:rsidP="006C6BCD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224E1" w:rsidRPr="0050333A" w:rsidRDefault="006224E1" w:rsidP="006C6BCD">
                  <w:pPr>
                    <w:ind w:right="223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5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6224E1" w:rsidRPr="0050333A" w:rsidRDefault="006224E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3092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4" w:space="0" w:color="auto"/>
                  </w:tcBorders>
                </w:tcPr>
                <w:p w:rsidR="006224E1" w:rsidRPr="0050333A" w:rsidRDefault="006224E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сумма</w:t>
                  </w:r>
                </w:p>
              </w:tc>
            </w:tr>
            <w:tr w:rsidR="006224E1" w:rsidRPr="00210D1C">
              <w:trPr>
                <w:trHeight w:val="274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0333A" w:rsidRDefault="006224E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Наименование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0333A" w:rsidRDefault="006224E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Адм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0333A" w:rsidRDefault="006224E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Рз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0333A" w:rsidRDefault="006224E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ПРз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0333A" w:rsidRDefault="006224E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ЦСР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0333A" w:rsidRDefault="006224E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 xml:space="preserve"> ВР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0333A" w:rsidRDefault="006224E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2020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24E1" w:rsidRPr="0050333A" w:rsidRDefault="006224E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2021</w:t>
                  </w:r>
                </w:p>
              </w:tc>
              <w:tc>
                <w:tcPr>
                  <w:tcW w:w="966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6224E1" w:rsidRPr="0050333A" w:rsidRDefault="006224E1" w:rsidP="006C6BCD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2022</w:t>
                  </w:r>
                </w:p>
              </w:tc>
            </w:tr>
            <w:tr w:rsidR="006224E1" w:rsidRPr="00210D1C">
              <w:trPr>
                <w:trHeight w:val="235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0333A" w:rsidRDefault="006224E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0333A" w:rsidRDefault="006224E1" w:rsidP="006C6BCD">
                  <w:pPr>
                    <w:jc w:val="center"/>
                    <w:rPr>
                      <w:color w:val="000000"/>
                    </w:rPr>
                  </w:pPr>
                  <w:r w:rsidRPr="0050333A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0333A" w:rsidRDefault="006224E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6224E1" w:rsidRPr="0050333A" w:rsidRDefault="006224E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4</w:t>
                  </w:r>
                </w:p>
              </w:tc>
              <w:tc>
                <w:tcPr>
                  <w:tcW w:w="802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0333A" w:rsidRDefault="006224E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5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0333A" w:rsidRDefault="006224E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6</w:t>
                  </w:r>
                </w:p>
              </w:tc>
              <w:tc>
                <w:tcPr>
                  <w:tcW w:w="47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0333A" w:rsidRDefault="006224E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7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0333A" w:rsidRDefault="006224E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8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0333A" w:rsidRDefault="006224E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9</w:t>
                  </w: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6224E1" w:rsidRPr="0050333A" w:rsidRDefault="006224E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966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6224E1" w:rsidRPr="0050333A" w:rsidRDefault="006224E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11</w:t>
                  </w:r>
                </w:p>
              </w:tc>
            </w:tr>
            <w:tr w:rsidR="006224E1" w:rsidRPr="00536993">
              <w:trPr>
                <w:trHeight w:val="274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36993">
                    <w:rPr>
                      <w:b/>
                      <w:bCs/>
                      <w:color w:val="000000"/>
                    </w:rPr>
                    <w:t>ВСЕГО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36993">
                    <w:rPr>
                      <w:b/>
                      <w:bCs/>
                      <w:color w:val="000000"/>
                    </w:rPr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5728,8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shd w:val="solid" w:color="FFFFFF" w:fill="auto"/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1024,2</w:t>
                  </w:r>
                </w:p>
              </w:tc>
              <w:tc>
                <w:tcPr>
                  <w:tcW w:w="966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  <w:shd w:val="solid" w:color="FFFFFF" w:fill="auto"/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1075,8</w:t>
                  </w:r>
                </w:p>
              </w:tc>
            </w:tr>
            <w:tr w:rsidR="006224E1" w:rsidRPr="00536993">
              <w:trPr>
                <w:trHeight w:val="217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Общегосударственные вопросы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1203,9</w:t>
                  </w: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536,9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586,1</w:t>
                  </w:r>
                </w:p>
              </w:tc>
            </w:tr>
            <w:tr w:rsidR="006224E1" w:rsidRPr="00536993">
              <w:trPr>
                <w:trHeight w:val="670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rPr>
                      <w:color w:val="000000"/>
                    </w:rPr>
                    <w:t>Функционирование высшего должностного лица субъекта  Российской Федерации, муниципального образования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352,2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216,5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219,4</w:t>
                  </w:r>
                </w:p>
              </w:tc>
            </w:tr>
            <w:tr w:rsidR="006224E1" w:rsidRPr="00536993">
              <w:trPr>
                <w:trHeight w:val="670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 xml:space="preserve">Обеспечение деятельности администрации 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Default="006224E1" w:rsidP="006C6BCD">
                  <w:pPr>
                    <w:pStyle w:val="NoSpacing"/>
                    <w:jc w:val="center"/>
                  </w:pPr>
                  <w:r>
                    <w:t>0</w:t>
                  </w:r>
                  <w:r w:rsidRPr="00536993">
                    <w:t>1</w:t>
                  </w:r>
                </w:p>
                <w:p w:rsidR="006224E1" w:rsidRDefault="006224E1" w:rsidP="006C6BCD">
                  <w:pPr>
                    <w:pStyle w:val="NoSpacing"/>
                    <w:jc w:val="center"/>
                  </w:pPr>
                </w:p>
                <w:p w:rsidR="006224E1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6224E1" w:rsidRDefault="006224E1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  <w:p w:rsidR="006224E1" w:rsidRDefault="006224E1" w:rsidP="006C6BCD">
                  <w:pPr>
                    <w:pStyle w:val="NoSpacing"/>
                    <w:jc w:val="center"/>
                  </w:pPr>
                </w:p>
                <w:p w:rsidR="006224E1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Default="006224E1" w:rsidP="006C6BCD">
                  <w:pPr>
                    <w:pStyle w:val="NoSpacing"/>
                    <w:jc w:val="center"/>
                  </w:pPr>
                  <w:r w:rsidRPr="00536993">
                    <w:t>65 0</w:t>
                  </w:r>
                </w:p>
                <w:p w:rsidR="006224E1" w:rsidRDefault="006224E1" w:rsidP="006C6BCD">
                  <w:pPr>
                    <w:pStyle w:val="NoSpacing"/>
                    <w:jc w:val="center"/>
                  </w:pPr>
                </w:p>
                <w:p w:rsidR="006224E1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Default="006224E1" w:rsidP="006C6BCD">
                  <w:pPr>
                    <w:pStyle w:val="NoSpacing"/>
                    <w:jc w:val="center"/>
                  </w:pPr>
                  <w:r>
                    <w:t>3</w:t>
                  </w:r>
                  <w:r w:rsidRPr="00536993">
                    <w:t>52,2</w:t>
                  </w:r>
                </w:p>
                <w:p w:rsidR="006224E1" w:rsidRDefault="006224E1" w:rsidP="006C6BCD">
                  <w:pPr>
                    <w:pStyle w:val="NoSpacing"/>
                    <w:jc w:val="center"/>
                  </w:pPr>
                </w:p>
                <w:p w:rsidR="006224E1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Default="006224E1" w:rsidP="006C6BCD">
                  <w:pPr>
                    <w:pStyle w:val="NoSpacing"/>
                    <w:jc w:val="center"/>
                  </w:pPr>
                  <w:r w:rsidRPr="00536993">
                    <w:t>216,5</w:t>
                  </w:r>
                </w:p>
                <w:p w:rsidR="006224E1" w:rsidRDefault="006224E1" w:rsidP="006C6BCD">
                  <w:pPr>
                    <w:pStyle w:val="NoSpacing"/>
                    <w:jc w:val="center"/>
                  </w:pPr>
                </w:p>
                <w:p w:rsidR="006224E1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Default="006224E1" w:rsidP="006C6BCD">
                  <w:pPr>
                    <w:pStyle w:val="NoSpacing"/>
                    <w:jc w:val="center"/>
                  </w:pPr>
                  <w:r w:rsidRPr="00536993">
                    <w:t>219,4</w:t>
                  </w:r>
                </w:p>
                <w:p w:rsidR="006224E1" w:rsidRDefault="006224E1" w:rsidP="006C6BCD">
                  <w:pPr>
                    <w:pStyle w:val="NoSpacing"/>
                    <w:jc w:val="center"/>
                  </w:pPr>
                </w:p>
                <w:p w:rsidR="006224E1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</w:tr>
            <w:tr w:rsidR="006224E1" w:rsidRPr="00536993">
              <w:trPr>
                <w:trHeight w:val="311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Высшее должностное лицо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Default="006224E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6224E1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6224E1" w:rsidRDefault="006224E1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  <w:p w:rsidR="006224E1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Default="006224E1" w:rsidP="006C6BCD">
                  <w:pPr>
                    <w:pStyle w:val="NoSpacing"/>
                    <w:jc w:val="center"/>
                  </w:pPr>
                  <w:r w:rsidRPr="00536993">
                    <w:t>65 1</w:t>
                  </w:r>
                </w:p>
                <w:p w:rsidR="006224E1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Default="006224E1" w:rsidP="006C6BCD">
                  <w:pPr>
                    <w:pStyle w:val="NoSpacing"/>
                    <w:jc w:val="center"/>
                  </w:pPr>
                  <w:r w:rsidRPr="00536993">
                    <w:t>352,2</w:t>
                  </w:r>
                </w:p>
                <w:p w:rsidR="006224E1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Default="006224E1" w:rsidP="006C6BCD">
                  <w:pPr>
                    <w:pStyle w:val="NoSpacing"/>
                    <w:jc w:val="center"/>
                  </w:pPr>
                  <w:r w:rsidRPr="00536993">
                    <w:t>216,5</w:t>
                  </w:r>
                </w:p>
                <w:p w:rsidR="006224E1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Default="006224E1" w:rsidP="006C6BCD">
                  <w:pPr>
                    <w:pStyle w:val="NoSpacing"/>
                    <w:jc w:val="center"/>
                  </w:pPr>
                  <w:r w:rsidRPr="00536993">
                    <w:t>219,4</w:t>
                  </w:r>
                </w:p>
                <w:p w:rsidR="006224E1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</w:tr>
            <w:tr w:rsidR="006224E1" w:rsidRPr="00536993">
              <w:trPr>
                <w:trHeight w:val="266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Расходы, связанные с муниципальным управлением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65 1 00 41100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226,0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216,5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219,4</w:t>
                  </w:r>
                </w:p>
              </w:tc>
            </w:tr>
            <w:tr w:rsidR="006224E1" w:rsidRPr="00536993">
              <w:trPr>
                <w:trHeight w:val="682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Расходы на выплаты по оплате труда  высшего должностного лица муниципального образования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65 1 00 41150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226,0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216,5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219,4</w:t>
                  </w:r>
                </w:p>
              </w:tc>
            </w:tr>
            <w:tr w:rsidR="006224E1" w:rsidRPr="00536993">
              <w:trPr>
                <w:trHeight w:val="28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65 1 00 41150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226,0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216,5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219,4</w:t>
                  </w:r>
                </w:p>
              </w:tc>
            </w:tr>
            <w:tr w:rsidR="006224E1" w:rsidRPr="00536993">
              <w:trPr>
                <w:trHeight w:val="487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Расходы на выплаты персоналу государственных (муниципальных) органов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65 1 00 41150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120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226,0</w:t>
                  </w: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216,5</w:t>
                  </w: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219,4</w:t>
                  </w: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</w:tc>
            </w:tr>
            <w:tr w:rsidR="006224E1" w:rsidRPr="00536993">
              <w:trPr>
                <w:trHeight w:val="215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shd w:val="clear" w:color="auto" w:fill="FFFFFF"/>
                    <w:jc w:val="center"/>
                  </w:pPr>
                  <w:r w:rsidRPr="00536993">
      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65 1 00 44205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126,2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</w:tr>
            <w:tr w:rsidR="006224E1" w:rsidRPr="00536993">
              <w:trPr>
                <w:trHeight w:val="1409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shd w:val="clear" w:color="auto" w:fill="FFFFFF"/>
                    <w:jc w:val="center"/>
                  </w:pPr>
                  <w:r w:rsidRPr="00536993">
      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65 1 00 44205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126,2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</w:tr>
            <w:tr w:rsidR="006224E1" w:rsidRPr="00536993">
              <w:trPr>
                <w:trHeight w:val="330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shd w:val="clear" w:color="auto" w:fill="FFFFFF"/>
                    <w:jc w:val="center"/>
                  </w:pPr>
                  <w:r w:rsidRPr="00536993">
                    <w:t>Расходы на выплаты персоналу государственных (муниципальных)органов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65 1 00 44205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120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126,2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</w:tr>
            <w:tr w:rsidR="006224E1" w:rsidRPr="00536993">
              <w:trPr>
                <w:trHeight w:val="939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rPr>
                      <w:color w:val="000000"/>
                    </w:rPr>
                    <w:t>Функционирование Правительства Российской Федерации, высших  органов  власти субъектов Российской Федерации, местных администраций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849,7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320,4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361,7</w:t>
                  </w:r>
                </w:p>
              </w:tc>
            </w:tr>
            <w:tr w:rsidR="006224E1" w:rsidRPr="00536993">
              <w:trPr>
                <w:trHeight w:val="311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 xml:space="preserve">Обеспечение деятельности аппарата 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65 0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849,5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320,4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361,7</w:t>
                  </w:r>
                </w:p>
              </w:tc>
            </w:tr>
            <w:tr w:rsidR="006224E1" w:rsidRPr="00536993">
              <w:trPr>
                <w:trHeight w:val="401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Непрограммные расходы в рамках обеспечение деятельности администрации сельского поселения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65 2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849,5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320,4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361,7</w:t>
                  </w:r>
                </w:p>
              </w:tc>
            </w:tr>
            <w:tr w:rsidR="006224E1" w:rsidRPr="00536993">
              <w:trPr>
                <w:trHeight w:val="554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Расходы, связанные с муниципальным управлением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65 2 00 41000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698,4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245,0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286,3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</w:tr>
            <w:tr w:rsidR="006224E1" w:rsidRPr="00536993">
              <w:trPr>
                <w:trHeight w:val="497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 xml:space="preserve">Расходы на выплаты по оплате труда работников органов местного самоуправления 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65 2 00 41110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385,9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245,0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286,3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</w:tr>
            <w:tr w:rsidR="006224E1" w:rsidRPr="00536993">
              <w:trPr>
                <w:trHeight w:val="497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65 2 00 41110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385,9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245,0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286,3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</w:tr>
            <w:tr w:rsidR="006224E1" w:rsidRPr="00536993">
              <w:trPr>
                <w:trHeight w:val="351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65 2 0041110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120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385,9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245,0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286,3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</w:tr>
            <w:tr w:rsidR="006224E1" w:rsidRPr="00536993">
              <w:trPr>
                <w:trHeight w:val="497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Расходы на обеспечение функций органов местного самоуправления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65 2 00 41120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312,5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75,2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75,2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</w:tr>
            <w:tr w:rsidR="006224E1" w:rsidRPr="00536993">
              <w:trPr>
                <w:trHeight w:val="277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65 2 00 41120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200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309,5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70,0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70,0</w:t>
                  </w:r>
                </w:p>
              </w:tc>
            </w:tr>
            <w:tr w:rsidR="006224E1" w:rsidRPr="00536993">
              <w:trPr>
                <w:trHeight w:val="277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 xml:space="preserve">Иные закупки товаров, работ и услуг для обеспечения государственных 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65 2 00 41120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240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309,5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70,0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70,0</w:t>
                  </w:r>
                </w:p>
              </w:tc>
            </w:tr>
            <w:tr w:rsidR="006224E1" w:rsidRPr="00536993">
              <w:trPr>
                <w:trHeight w:val="25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Иные бюджетные ассигнования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65 2 00 41120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800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3,0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5,2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5,2</w:t>
                  </w:r>
                </w:p>
              </w:tc>
            </w:tr>
            <w:tr w:rsidR="006224E1" w:rsidRPr="00536993">
              <w:trPr>
                <w:trHeight w:val="327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Уплата налогов, сборов и иных платежей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65 2 00 41120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850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3,0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5,2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5,2</w:t>
                  </w:r>
                </w:p>
              </w:tc>
            </w:tr>
            <w:tr w:rsidR="006224E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shd w:val="clear" w:color="auto" w:fill="FFFFFF"/>
                    <w:jc w:val="center"/>
                  </w:pPr>
                  <w:r w:rsidRPr="00536993">
      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65 2 44205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151,1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</w:tr>
            <w:tr w:rsidR="006224E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shd w:val="clear" w:color="auto" w:fill="FFFFFF"/>
                    <w:jc w:val="center"/>
                  </w:pPr>
                  <w:r w:rsidRPr="00536993">
      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65 2 00 44205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151,1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</w:tr>
            <w:tr w:rsidR="006224E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shd w:val="clear" w:color="auto" w:fill="FFFFFF"/>
                    <w:jc w:val="center"/>
                  </w:pPr>
                  <w:r w:rsidRPr="00536993">
                    <w:t>Расходы на выплаты персоналу государственных (муниципальных)органов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65 2 00 44205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120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151,1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</w:tr>
            <w:tr w:rsidR="006224E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Непрограммные расходы главных распорядителей  средств бюджета  Набережного сельского поселения Ромодановского муниципального района Республики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89 0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</w:tr>
            <w:tr w:rsidR="006224E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 xml:space="preserve">Непрограммные расходы в рамках обеспечения деятельности главных распорядителей  средств бюджета Набережного сельского поселения Ромодановского муниципального района Республики Мордовия 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89 1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</w:tr>
            <w:tr w:rsidR="006224E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89 1 00 77000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</w:tr>
            <w:tr w:rsidR="006224E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« Об  административной ответственности на территории Республики Мордовия»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89 1 00 77150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</w:tc>
            </w:tr>
            <w:tr w:rsidR="006224E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Закупка товаров, работ и услуг для обеспечение государственных(муниципальных)нужд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891 00 77150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200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</w:tc>
            </w:tr>
            <w:tr w:rsidR="006224E1" w:rsidRPr="00536993">
              <w:trPr>
                <w:trHeight w:val="524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Иные закупки товаров, работ и услуг для обеспечение государственных(муниципальных)нужд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89 1 00 77150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240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0,2</w:t>
                  </w:r>
                </w:p>
              </w:tc>
            </w:tr>
            <w:tr w:rsidR="006224E1" w:rsidRPr="00536993">
              <w:trPr>
                <w:trHeight w:val="25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shd w:val="clear" w:color="auto" w:fill="FFFFFF"/>
                    <w:jc w:val="center"/>
                  </w:pPr>
                  <w:r w:rsidRPr="00536993">
                    <w:t>Обеспечение проведения выборов и референдумов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07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2,0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</w:tr>
            <w:tr w:rsidR="006224E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 xml:space="preserve">Не программные расходы главных распорядителей бюджетных средств </w:t>
                  </w:r>
                  <w:r w:rsidRPr="00536993">
                    <w:t>Набережного сельского поселения Ромодановского муниципального района</w:t>
                  </w:r>
                  <w:r w:rsidRPr="00536993">
                    <w:rPr>
                      <w:color w:val="000000"/>
                    </w:rPr>
                    <w:t xml:space="preserve"> Республики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07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89 0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2,0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</w:tr>
            <w:tr w:rsidR="006224E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Не программные расходы в рамках обеспечения деятельности главных распорядителей бюджетных средств</w:t>
                  </w:r>
                  <w:r w:rsidRPr="00536993">
                    <w:t xml:space="preserve"> Набережного сельского поселения Ромодановского муниципального района</w:t>
                  </w:r>
                  <w:r w:rsidRPr="00536993">
                    <w:rPr>
                      <w:color w:val="000000"/>
                    </w:rPr>
                    <w:t xml:space="preserve"> Республики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07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89 1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2,0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</w:tr>
            <w:tr w:rsidR="006224E1" w:rsidRPr="00536993">
              <w:trPr>
                <w:trHeight w:val="552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Heading5"/>
                    <w:spacing w:before="0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3699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Проведение выборов депутатов             </w:t>
                  </w:r>
                  <w:r w:rsidRPr="00536993">
                    <w:rPr>
                      <w:rFonts w:ascii="Times New Roman" w:hAnsi="Times New Roman" w:cs="Times New Roman"/>
                      <w:color w:val="000000"/>
                      <w:spacing w:val="-3"/>
                      <w:sz w:val="20"/>
                      <w:szCs w:val="20"/>
                    </w:rPr>
                    <w:t>Набережного</w:t>
                  </w:r>
                  <w:r w:rsidRPr="0053699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 сельского поселения  Ромодановского муниципального района Республики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07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89 100 41130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2,0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</w:tr>
            <w:tr w:rsidR="006224E1" w:rsidRPr="00536993">
              <w:trPr>
                <w:trHeight w:val="257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Heading5"/>
                    <w:spacing w:before="0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3699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07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89 100 41130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2,0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</w:tr>
            <w:tr w:rsidR="006224E1" w:rsidRPr="00536993">
              <w:trPr>
                <w:trHeight w:val="321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Национальная оборона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  <w:rPr>
                      <w:b/>
                      <w:bCs/>
                    </w:rPr>
                  </w:pPr>
                </w:p>
                <w:p w:rsidR="006224E1" w:rsidRPr="00536993" w:rsidRDefault="006224E1" w:rsidP="006C6BCD">
                  <w:pPr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86,8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87,4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90,1</w:t>
                  </w:r>
                </w:p>
              </w:tc>
            </w:tr>
            <w:tr w:rsidR="006224E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Мобилизационная и вневойсковая подготовка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86,8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87,4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90,1</w:t>
                  </w:r>
                </w:p>
              </w:tc>
            </w:tr>
            <w:tr w:rsidR="006224E1" w:rsidRPr="00536993">
              <w:trPr>
                <w:trHeight w:val="775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Программа повышения эффективности управления государственными финансами  в Республике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17 0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86,8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87,4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90,1</w:t>
                  </w:r>
                </w:p>
              </w:tc>
            </w:tr>
            <w:tr w:rsidR="006224E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rPr>
                      <w:color w:val="000000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17 3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86,8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87,4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90,1</w:t>
                  </w:r>
                </w:p>
              </w:tc>
            </w:tr>
            <w:tr w:rsidR="006224E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rPr>
                      <w:color w:val="000000"/>
                    </w:rPr>
                    <w:t>Основное мероприятие "Обеспечение осуществления органами местного самоуправления отдельных государственных полномочий"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17 3 02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86,8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87,4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90,1</w:t>
                  </w:r>
                </w:p>
              </w:tc>
            </w:tr>
            <w:tr w:rsidR="006224E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17 3 0251180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86,8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87,4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90,1</w:t>
                  </w:r>
                </w:p>
              </w:tc>
            </w:tr>
            <w:tr w:rsidR="006224E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shd w:val="clear" w:color="auto" w:fill="FFFFFF"/>
                    <w:jc w:val="center"/>
                  </w:pPr>
                  <w:r w:rsidRPr="00536993"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17 3 0251180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81,8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82,4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85,1</w:t>
                  </w:r>
                </w:p>
              </w:tc>
            </w:tr>
            <w:tr w:rsidR="006224E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shd w:val="clear" w:color="auto" w:fill="FFFFFF"/>
                    <w:jc w:val="center"/>
                    <w:rPr>
                      <w:color w:val="000000"/>
                    </w:rPr>
                  </w:pPr>
                  <w:r w:rsidRPr="00536993"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17 3 0251180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120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81,8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82,4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85,1</w:t>
                  </w:r>
                </w:p>
              </w:tc>
            </w:tr>
            <w:tr w:rsidR="006224E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i/>
                      <w:iCs/>
                    </w:rPr>
                  </w:pPr>
                  <w:r w:rsidRPr="00536993">
                    <w:t>Закупки товаров, работ и услуг для обеспечения государственных(муниципальных)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17 3 02 51180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200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5,0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5,0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5,0</w:t>
                  </w:r>
                </w:p>
              </w:tc>
            </w:tr>
            <w:tr w:rsidR="006224E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t>Иные закупки товаров, работ и услуг для обеспечения государственных(муниципальных)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17 3 02 51180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240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5,0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5,0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5,0</w:t>
                  </w:r>
                </w:p>
              </w:tc>
            </w:tr>
            <w:tr w:rsidR="006224E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Национальная экономика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04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00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4176,2</w:t>
                  </w:r>
                </w:p>
                <w:p w:rsidR="006224E1" w:rsidRPr="00536993" w:rsidRDefault="006224E1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139,6</w:t>
                  </w:r>
                </w:p>
                <w:p w:rsidR="006224E1" w:rsidRPr="00536993" w:rsidRDefault="006224E1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139,6</w:t>
                  </w:r>
                </w:p>
                <w:p w:rsidR="006224E1" w:rsidRPr="00536993" w:rsidRDefault="006224E1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6224E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Дорожное хозяйство (дорожные фонды)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09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4166,2</w:t>
                  </w:r>
                </w:p>
                <w:p w:rsidR="006224E1" w:rsidRPr="00536993" w:rsidRDefault="006224E1" w:rsidP="006C6BCD">
                  <w:pPr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139,6</w:t>
                  </w:r>
                </w:p>
                <w:p w:rsidR="006224E1" w:rsidRPr="00536993" w:rsidRDefault="006224E1" w:rsidP="006C6BCD">
                  <w:pPr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139,6</w:t>
                  </w:r>
                </w:p>
                <w:p w:rsidR="006224E1" w:rsidRPr="00536993" w:rsidRDefault="006224E1" w:rsidP="006C6BCD">
                  <w:pPr>
                    <w:jc w:val="center"/>
                  </w:pPr>
                </w:p>
              </w:tc>
            </w:tr>
            <w:tr w:rsidR="006224E1" w:rsidRPr="00536993">
              <w:trPr>
                <w:trHeight w:val="120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Программа   комплексного развития транспортной инфраструктуры Набережного сельского поселения Ромодановского муниципального района Республики Мордовия на 2018-2028 года»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09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10 0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339,5</w:t>
                  </w: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139,6</w:t>
                  </w: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139,6</w:t>
                  </w: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</w:tc>
            </w:tr>
            <w:tr w:rsidR="006224E1" w:rsidRPr="00536993">
              <w:trPr>
                <w:trHeight w:val="28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 xml:space="preserve"> Основные мероприятия « содержание дорог»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09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10 1 04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339,5</w:t>
                  </w: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139,6</w:t>
                  </w: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139,6</w:t>
                  </w: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</w:tc>
            </w:tr>
            <w:tr w:rsidR="006224E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09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10 1 04 44100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339,5</w:t>
                  </w: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139,6</w:t>
                  </w: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139,6</w:t>
                  </w: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</w:tc>
            </w:tr>
            <w:tr w:rsidR="006224E1" w:rsidRPr="00536993">
              <w:trPr>
                <w:trHeight w:val="1001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09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10 1 04 44102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339,5</w:t>
                  </w: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139,6</w:t>
                  </w: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139,6</w:t>
                  </w: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</w:tc>
            </w:tr>
            <w:tr w:rsidR="006224E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i/>
                      <w:iCs/>
                    </w:rPr>
                  </w:pPr>
                  <w:r w:rsidRPr="00536993">
                    <w:t>Закупки товаров, работ и услуг для обеспечения государственных(муниципальных)нужд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09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10 1 04 44102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200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339,5</w:t>
                  </w: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139,6</w:t>
                  </w: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139,6</w:t>
                  </w: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</w:tc>
            </w:tr>
            <w:tr w:rsidR="006224E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Иные закупки товаров,работ и услуг для обеспечения государственных(муниципальных)нужд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09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10 1 04 44102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240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339,5</w:t>
                  </w: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139,6</w:t>
                  </w: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139,6</w:t>
                  </w: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</w:tc>
            </w:tr>
            <w:tr w:rsidR="006224E1" w:rsidRPr="00536993">
              <w:trPr>
                <w:trHeight w:val="339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Муниципальная программа « Повышение безопасности дорожного движения на территории Ромодановского муниципального района на 2019-2023гг»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09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13 0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3826,7</w:t>
                  </w: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6224E1" w:rsidRPr="00536993">
              <w:trPr>
                <w:trHeight w:val="339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Основное мероприятие «Улучшение состояния дорог и тротуаров на территории Ромодановского муниципального района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09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13 0 03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3826,7</w:t>
                  </w: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6224E1" w:rsidRPr="00536993">
              <w:trPr>
                <w:trHeight w:val="339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Капитальный ремонт и ремонт автомобильных дорог общего пользования местного значения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09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 xml:space="preserve">13 0 03 </w:t>
                  </w:r>
                  <w:r w:rsidRPr="00536993">
                    <w:rPr>
                      <w:lang w:val="en-US"/>
                    </w:rPr>
                    <w:t>L390F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3826,7</w:t>
                  </w: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6224E1" w:rsidRPr="00536993">
              <w:trPr>
                <w:trHeight w:val="339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i/>
                      <w:iCs/>
                    </w:rPr>
                  </w:pPr>
                  <w:r w:rsidRPr="00536993">
                    <w:t>Закупки товаров, работ и услуг для обеспечения государственных(муниципальных)нужд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09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 xml:space="preserve">13 0 03 </w:t>
                  </w:r>
                  <w:r w:rsidRPr="00536993">
                    <w:rPr>
                      <w:lang w:val="en-US"/>
                    </w:rPr>
                    <w:t>L390F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200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3826,7</w:t>
                  </w: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6224E1" w:rsidRPr="00536993">
              <w:trPr>
                <w:trHeight w:val="339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t>Иные закупки товаров, работ и услуг для обеспечения государственных(муниципальных)нужд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09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 xml:space="preserve">13 003 </w:t>
                  </w:r>
                  <w:r w:rsidRPr="00536993">
                    <w:rPr>
                      <w:lang w:val="en-US"/>
                    </w:rPr>
                    <w:t>L390F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240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3826,7</w:t>
                  </w: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6224E1" w:rsidRPr="00536993">
              <w:trPr>
                <w:trHeight w:val="339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t>Другие вопросы в области национальной экономики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12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10,0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</w:p>
              </w:tc>
            </w:tr>
            <w:tr w:rsidR="006224E1" w:rsidRPr="00536993">
              <w:trPr>
                <w:trHeight w:val="339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 xml:space="preserve">Не программные расходы главных распорядителей бюджетных средств </w:t>
                  </w:r>
                  <w:r w:rsidRPr="00536993">
                    <w:t>Набережного сельского поселения Ромодановского муниципального района</w:t>
                  </w:r>
                  <w:r w:rsidRPr="00536993">
                    <w:rPr>
                      <w:color w:val="000000"/>
                    </w:rPr>
                    <w:t xml:space="preserve"> Республики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12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89 0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10,0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</w:p>
              </w:tc>
            </w:tr>
            <w:tr w:rsidR="006224E1" w:rsidRPr="00536993">
              <w:trPr>
                <w:trHeight w:val="339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Не программные расходы в рамках обеспечения деятельности главных распорядителей бюджетных средств</w:t>
                  </w:r>
                  <w:r w:rsidRPr="00536993">
                    <w:t xml:space="preserve"> Набережного сельского поселения Ромодановского муниципального района</w:t>
                  </w:r>
                  <w:r w:rsidRPr="00536993">
                    <w:rPr>
                      <w:color w:val="000000"/>
                    </w:rPr>
                    <w:t xml:space="preserve"> Республики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12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89 1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10,0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</w:p>
              </w:tc>
            </w:tr>
            <w:tr w:rsidR="006224E1" w:rsidRPr="00536993">
              <w:trPr>
                <w:trHeight w:val="339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Мероприятия по землеустройству и землепользованию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12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89 1 00 42370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10,0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</w:p>
              </w:tc>
            </w:tr>
            <w:tr w:rsidR="006224E1" w:rsidRPr="00536993">
              <w:trPr>
                <w:trHeight w:val="339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i/>
                      <w:iCs/>
                    </w:rPr>
                  </w:pPr>
                  <w:r w:rsidRPr="00536993">
                    <w:t>Закупки товаров, работ и услуг для обеспечения государственных(муниципальных)нужд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12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89 1 00 42370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200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10,0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</w:p>
              </w:tc>
            </w:tr>
            <w:tr w:rsidR="006224E1" w:rsidRPr="00536993">
              <w:trPr>
                <w:trHeight w:val="339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t>Иные закупки товаров, работ и услуг для обеспечения государственных(муниципальных)нужд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12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89 1 00 42370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240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10,0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</w:pPr>
                </w:p>
              </w:tc>
            </w:tr>
            <w:tr w:rsidR="006224E1" w:rsidRPr="00536993">
              <w:trPr>
                <w:trHeight w:val="339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rPr>
                      <w:b/>
                      <w:bCs/>
                    </w:rPr>
                    <w:t>Жилищно-коммунальное хозяйство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05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158,6</w:t>
                  </w:r>
                </w:p>
                <w:p w:rsidR="006224E1" w:rsidRPr="00536993" w:rsidRDefault="006224E1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130,0</w:t>
                  </w:r>
                </w:p>
                <w:p w:rsidR="006224E1" w:rsidRPr="00536993" w:rsidRDefault="006224E1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100,0</w:t>
                  </w:r>
                </w:p>
                <w:p w:rsidR="006224E1" w:rsidRPr="00536993" w:rsidRDefault="006224E1" w:rsidP="006C6BCD">
                  <w:pPr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6224E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Благоустройство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03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158,6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130,0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100,0</w:t>
                  </w:r>
                </w:p>
              </w:tc>
            </w:tr>
            <w:tr w:rsidR="006224E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Программа комплексного развития коммунальной инфраструктуры Набережного  сельского поселения Ромодановского муниципального   Мордовия на 2018-2028 год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10 0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158,6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130,0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100,0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</w:tr>
            <w:tr w:rsidR="006224E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Подпрограмма комплексного развития коммунальной инфраструктуры Набережного  сельского поселения Ромодановского муниципального   Мордовия на 2018-2028 год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10 1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158,6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130,0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100,0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</w:tr>
            <w:tr w:rsidR="006224E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Основные мероприятия «Благоустройство территории»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10 1 07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158,6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130,0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100,0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</w:tr>
            <w:tr w:rsidR="006224E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Мероприятия по благоустройству территорий городских округов и поселений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05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101 0 743000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158,6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130,0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100,0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</w:tr>
            <w:tr w:rsidR="006224E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Уличное освещение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05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10 1 01 43010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158,6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130,0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100,0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</w:tr>
            <w:tr w:rsidR="006224E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05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101 01 43010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200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158,6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130,0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100,0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</w:tr>
            <w:tr w:rsidR="006224E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Иные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05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03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101 0143010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240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158,6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130,0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100,0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</w:tr>
            <w:tr w:rsidR="006224E1" w:rsidRPr="00536993">
              <w:trPr>
                <w:trHeight w:val="332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Социальная политика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10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103,3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106,9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110,7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</w:tr>
            <w:tr w:rsidR="006224E1" w:rsidRPr="00536993">
              <w:trPr>
                <w:trHeight w:val="339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Пенсионное обеспечение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103,3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106,9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110,7</w:t>
                  </w:r>
                </w:p>
              </w:tc>
            </w:tr>
            <w:tr w:rsidR="006224E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Непрограммные расходы главных распорядителей  средств бюджета  Набережного сельского поселения Ромодановского муниципального района Республики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89 0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103,3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106,9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110,7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</w:tr>
            <w:tr w:rsidR="006224E1" w:rsidRPr="00536993">
              <w:trPr>
                <w:trHeight w:val="965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 xml:space="preserve">Непрограммные расходы в рамках обеспечения деятельности главных распорядителей  средств бюджета Набережного сельского поселения Ромодановского муниципального района Республики Мордовия 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89 1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103,3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106,9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110,7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</w:tr>
            <w:tr w:rsidR="006224E1" w:rsidRPr="00536993">
              <w:trPr>
                <w:trHeight w:val="576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Доплата к пенсиям муниципальных служащих Республики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89 1 00 03010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103,3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106,9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110,7</w:t>
                  </w:r>
                </w:p>
              </w:tc>
            </w:tr>
            <w:tr w:rsidR="006224E1" w:rsidRPr="00536993">
              <w:trPr>
                <w:trHeight w:val="596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Социальное обеспечение и иные выплаты населению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89 1 00 03010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300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103,3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106,9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110,7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</w:tr>
            <w:tr w:rsidR="006224E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Публичные нормативные социальные выплаты гражданам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01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89 1 00 03010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310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103,3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106,9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110,7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</w:tr>
            <w:tr w:rsidR="006224E1" w:rsidRPr="00536993">
              <w:trPr>
                <w:trHeight w:val="292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 xml:space="preserve">Условно утвержденные расходы 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99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00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23,4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b/>
                      <w:bCs/>
                    </w:rPr>
                  </w:pPr>
                  <w:r w:rsidRPr="00536993">
                    <w:rPr>
                      <w:b/>
                      <w:bCs/>
                    </w:rPr>
                    <w:t>49,3</w:t>
                  </w:r>
                </w:p>
              </w:tc>
            </w:tr>
            <w:tr w:rsidR="006224E1" w:rsidRPr="00536993">
              <w:trPr>
                <w:trHeight w:val="224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Условно утвержденные расходы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99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99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23,4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49,3</w:t>
                  </w:r>
                </w:p>
              </w:tc>
            </w:tr>
            <w:tr w:rsidR="006224E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 xml:space="preserve">Обеспечение деятельности Администрации 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99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99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65 0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23,4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49,3</w:t>
                  </w:r>
                </w:p>
              </w:tc>
            </w:tr>
            <w:tr w:rsidR="006224E1" w:rsidRPr="00536993">
              <w:trPr>
                <w:trHeight w:val="309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Высшее должностное лицо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99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99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65 1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23,4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49,3</w:t>
                  </w:r>
                </w:p>
              </w:tc>
            </w:tr>
            <w:tr w:rsidR="006224E1" w:rsidRPr="00536993">
              <w:trPr>
                <w:trHeight w:val="309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Расходы, связанные с муниципальным управлением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99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99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65 1 00 41000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23,4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49,3</w:t>
                  </w:r>
                </w:p>
              </w:tc>
            </w:tr>
            <w:tr w:rsidR="006224E1" w:rsidRPr="00536993">
              <w:trPr>
                <w:trHeight w:val="418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  <w:rPr>
                      <w:color w:val="000000"/>
                    </w:rPr>
                  </w:pPr>
                  <w:r w:rsidRPr="00536993">
                    <w:rPr>
                      <w:color w:val="000000"/>
                    </w:rPr>
                    <w:t>Условно утвержденные расходы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99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99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65 1 00 41990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23,4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</w:p>
                <w:p w:rsidR="006224E1" w:rsidRPr="00536993" w:rsidRDefault="006224E1" w:rsidP="006C6BCD">
                  <w:pPr>
                    <w:jc w:val="center"/>
                  </w:pPr>
                  <w:r w:rsidRPr="00536993">
                    <w:t>49,3</w:t>
                  </w:r>
                </w:p>
              </w:tc>
            </w:tr>
            <w:tr w:rsidR="006224E1" w:rsidRPr="00536993">
              <w:trPr>
                <w:trHeight w:val="215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Иные бюджетные ассигнования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99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99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65 1 00 41990</w:t>
                  </w: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23,4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49,3</w:t>
                  </w:r>
                </w:p>
              </w:tc>
            </w:tr>
            <w:tr w:rsidR="006224E1" w:rsidRPr="00536993">
              <w:trPr>
                <w:trHeight w:val="345"/>
              </w:trPr>
              <w:tc>
                <w:tcPr>
                  <w:tcW w:w="411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Резервные средства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6224E1" w:rsidRPr="00536993" w:rsidRDefault="006224E1" w:rsidP="006C6BCD">
                  <w:pPr>
                    <w:jc w:val="center"/>
                  </w:pPr>
                  <w:r w:rsidRPr="00536993">
                    <w:t>919</w:t>
                  </w:r>
                </w:p>
              </w:tc>
              <w:tc>
                <w:tcPr>
                  <w:tcW w:w="42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99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99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84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65 1 00 41990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59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870</w:t>
                  </w:r>
                </w:p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23,5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224E1" w:rsidRPr="00536993" w:rsidRDefault="006224E1" w:rsidP="006C6BCD">
                  <w:pPr>
                    <w:pStyle w:val="NoSpacing"/>
                    <w:jc w:val="center"/>
                  </w:pPr>
                  <w:r w:rsidRPr="00536993">
                    <w:t>24,7</w:t>
                  </w:r>
                </w:p>
              </w:tc>
            </w:tr>
          </w:tbl>
          <w:p w:rsidR="006224E1" w:rsidRPr="00A013D4" w:rsidRDefault="006224E1" w:rsidP="00A45CC3">
            <w:pPr>
              <w:jc w:val="center"/>
            </w:pPr>
          </w:p>
        </w:tc>
      </w:tr>
    </w:tbl>
    <w:p w:rsidR="006224E1" w:rsidRPr="002A5063" w:rsidRDefault="006224E1" w:rsidP="00682484">
      <w:pPr>
        <w:ind w:firstLine="708"/>
      </w:pPr>
    </w:p>
    <w:p w:rsidR="006224E1" w:rsidRPr="00536993" w:rsidRDefault="006224E1" w:rsidP="00AA0264">
      <w:pPr>
        <w:ind w:hanging="284"/>
        <w:jc w:val="both"/>
      </w:pPr>
      <w:r w:rsidRPr="00536993">
        <w:t xml:space="preserve">                                                                                 </w:t>
      </w:r>
    </w:p>
    <w:p w:rsidR="006224E1" w:rsidRPr="00536993" w:rsidRDefault="006224E1" w:rsidP="00A9390C">
      <w:pPr>
        <w:ind w:firstLine="708"/>
      </w:pPr>
      <w:r w:rsidRPr="00536993">
        <w:t xml:space="preserve">                                       </w:t>
      </w:r>
    </w:p>
    <w:p w:rsidR="006224E1" w:rsidRPr="00536993" w:rsidRDefault="006224E1" w:rsidP="00A9390C">
      <w:pPr>
        <w:ind w:firstLine="708"/>
        <w:jc w:val="right"/>
      </w:pPr>
    </w:p>
    <w:p w:rsidR="006224E1" w:rsidRPr="00536993" w:rsidRDefault="006224E1" w:rsidP="00A9390C">
      <w:pPr>
        <w:ind w:firstLine="708"/>
        <w:jc w:val="right"/>
      </w:pPr>
    </w:p>
    <w:p w:rsidR="006224E1" w:rsidRPr="00536993" w:rsidRDefault="006224E1" w:rsidP="00A9390C">
      <w:pPr>
        <w:ind w:firstLine="708"/>
        <w:jc w:val="right"/>
      </w:pPr>
    </w:p>
    <w:p w:rsidR="006224E1" w:rsidRPr="00536993" w:rsidRDefault="006224E1" w:rsidP="00A9390C">
      <w:pPr>
        <w:ind w:firstLine="708"/>
        <w:jc w:val="right"/>
      </w:pPr>
    </w:p>
    <w:p w:rsidR="006224E1" w:rsidRPr="00536993" w:rsidRDefault="006224E1" w:rsidP="00A9390C">
      <w:pPr>
        <w:ind w:firstLine="708"/>
        <w:jc w:val="right"/>
      </w:pPr>
    </w:p>
    <w:p w:rsidR="006224E1" w:rsidRPr="00536993" w:rsidRDefault="006224E1" w:rsidP="00A9390C">
      <w:pPr>
        <w:ind w:firstLine="708"/>
        <w:jc w:val="right"/>
      </w:pPr>
    </w:p>
    <w:p w:rsidR="006224E1" w:rsidRPr="00536993" w:rsidRDefault="006224E1" w:rsidP="00A9390C">
      <w:pPr>
        <w:ind w:firstLine="708"/>
        <w:jc w:val="right"/>
      </w:pPr>
    </w:p>
    <w:p w:rsidR="006224E1" w:rsidRPr="00536993" w:rsidRDefault="006224E1" w:rsidP="00A9390C">
      <w:pPr>
        <w:ind w:firstLine="708"/>
        <w:jc w:val="right"/>
      </w:pPr>
    </w:p>
    <w:p w:rsidR="006224E1" w:rsidRPr="00536993" w:rsidRDefault="006224E1" w:rsidP="00A9390C">
      <w:pPr>
        <w:ind w:firstLine="708"/>
        <w:jc w:val="right"/>
      </w:pPr>
    </w:p>
    <w:p w:rsidR="006224E1" w:rsidRPr="00536993" w:rsidRDefault="006224E1" w:rsidP="004F6349">
      <w:pPr>
        <w:tabs>
          <w:tab w:val="left" w:pos="7290"/>
        </w:tabs>
        <w:ind w:firstLine="708"/>
      </w:pPr>
      <w:r w:rsidRPr="00536993">
        <w:tab/>
      </w:r>
    </w:p>
    <w:p w:rsidR="006224E1" w:rsidRPr="00536993" w:rsidRDefault="006224E1" w:rsidP="004F6349">
      <w:pPr>
        <w:shd w:val="clear" w:color="auto" w:fill="FFFFFF"/>
        <w:ind w:right="26"/>
        <w:jc w:val="right"/>
        <w:rPr>
          <w:spacing w:val="-2"/>
        </w:rPr>
      </w:pPr>
    </w:p>
    <w:p w:rsidR="006224E1" w:rsidRPr="00536993" w:rsidRDefault="006224E1" w:rsidP="004F6349">
      <w:pPr>
        <w:shd w:val="clear" w:color="auto" w:fill="FFFFFF"/>
        <w:ind w:right="26"/>
        <w:jc w:val="right"/>
        <w:rPr>
          <w:spacing w:val="-2"/>
        </w:rPr>
      </w:pPr>
    </w:p>
    <w:p w:rsidR="006224E1" w:rsidRPr="00536993" w:rsidRDefault="006224E1" w:rsidP="004F6349">
      <w:pPr>
        <w:shd w:val="clear" w:color="auto" w:fill="FFFFFF"/>
        <w:ind w:right="26"/>
        <w:jc w:val="right"/>
        <w:rPr>
          <w:spacing w:val="-2"/>
        </w:rPr>
      </w:pPr>
    </w:p>
    <w:p w:rsidR="006224E1" w:rsidRDefault="006224E1" w:rsidP="004F6349">
      <w:pPr>
        <w:shd w:val="clear" w:color="auto" w:fill="FFFFFF"/>
        <w:ind w:right="26"/>
        <w:jc w:val="right"/>
        <w:rPr>
          <w:spacing w:val="-2"/>
        </w:rPr>
      </w:pPr>
    </w:p>
    <w:p w:rsidR="006224E1" w:rsidRDefault="006224E1" w:rsidP="004F6349">
      <w:pPr>
        <w:shd w:val="clear" w:color="auto" w:fill="FFFFFF"/>
        <w:ind w:right="26"/>
        <w:jc w:val="right"/>
        <w:rPr>
          <w:spacing w:val="-2"/>
        </w:rPr>
      </w:pPr>
    </w:p>
    <w:p w:rsidR="006224E1" w:rsidRDefault="006224E1" w:rsidP="004F6349">
      <w:pPr>
        <w:shd w:val="clear" w:color="auto" w:fill="FFFFFF"/>
        <w:ind w:right="26"/>
        <w:jc w:val="right"/>
        <w:rPr>
          <w:spacing w:val="-2"/>
        </w:rPr>
      </w:pPr>
    </w:p>
    <w:p w:rsidR="006224E1" w:rsidRDefault="006224E1" w:rsidP="004F6349">
      <w:pPr>
        <w:shd w:val="clear" w:color="auto" w:fill="FFFFFF"/>
        <w:ind w:right="26"/>
        <w:jc w:val="right"/>
        <w:rPr>
          <w:spacing w:val="-2"/>
        </w:rPr>
      </w:pPr>
    </w:p>
    <w:p w:rsidR="006224E1" w:rsidRDefault="006224E1" w:rsidP="004F6349">
      <w:pPr>
        <w:shd w:val="clear" w:color="auto" w:fill="FFFFFF"/>
        <w:ind w:right="26"/>
        <w:jc w:val="right"/>
        <w:rPr>
          <w:spacing w:val="-2"/>
        </w:rPr>
      </w:pPr>
    </w:p>
    <w:p w:rsidR="006224E1" w:rsidRDefault="006224E1" w:rsidP="004F6349">
      <w:pPr>
        <w:shd w:val="clear" w:color="auto" w:fill="FFFFFF"/>
        <w:ind w:right="26"/>
        <w:jc w:val="right"/>
        <w:rPr>
          <w:spacing w:val="-2"/>
        </w:rPr>
      </w:pPr>
    </w:p>
    <w:p w:rsidR="006224E1" w:rsidRDefault="006224E1" w:rsidP="004F6349">
      <w:pPr>
        <w:shd w:val="clear" w:color="auto" w:fill="FFFFFF"/>
        <w:ind w:right="26"/>
        <w:jc w:val="right"/>
        <w:rPr>
          <w:spacing w:val="-2"/>
        </w:rPr>
      </w:pPr>
    </w:p>
    <w:p w:rsidR="006224E1" w:rsidRDefault="006224E1" w:rsidP="004F6349">
      <w:pPr>
        <w:shd w:val="clear" w:color="auto" w:fill="FFFFFF"/>
        <w:ind w:right="26"/>
        <w:jc w:val="right"/>
        <w:rPr>
          <w:spacing w:val="-2"/>
        </w:rPr>
      </w:pPr>
    </w:p>
    <w:p w:rsidR="006224E1" w:rsidRDefault="006224E1" w:rsidP="004F6349">
      <w:pPr>
        <w:shd w:val="clear" w:color="auto" w:fill="FFFFFF"/>
        <w:ind w:right="26"/>
        <w:jc w:val="right"/>
        <w:rPr>
          <w:spacing w:val="-2"/>
        </w:rPr>
      </w:pPr>
    </w:p>
    <w:p w:rsidR="006224E1" w:rsidRDefault="006224E1" w:rsidP="004F6349">
      <w:pPr>
        <w:shd w:val="clear" w:color="auto" w:fill="FFFFFF"/>
        <w:ind w:right="26"/>
        <w:jc w:val="right"/>
        <w:rPr>
          <w:spacing w:val="-2"/>
        </w:rPr>
      </w:pPr>
    </w:p>
    <w:p w:rsidR="006224E1" w:rsidRDefault="006224E1" w:rsidP="004F6349">
      <w:pPr>
        <w:shd w:val="clear" w:color="auto" w:fill="FFFFFF"/>
        <w:ind w:right="26"/>
        <w:jc w:val="right"/>
        <w:rPr>
          <w:spacing w:val="-2"/>
        </w:rPr>
      </w:pPr>
    </w:p>
    <w:p w:rsidR="006224E1" w:rsidRDefault="006224E1" w:rsidP="004F6349">
      <w:pPr>
        <w:shd w:val="clear" w:color="auto" w:fill="FFFFFF"/>
        <w:ind w:right="26"/>
        <w:jc w:val="right"/>
        <w:rPr>
          <w:spacing w:val="-2"/>
        </w:rPr>
      </w:pPr>
    </w:p>
    <w:p w:rsidR="006224E1" w:rsidRDefault="006224E1" w:rsidP="004F6349">
      <w:pPr>
        <w:shd w:val="clear" w:color="auto" w:fill="FFFFFF"/>
        <w:ind w:right="26"/>
        <w:jc w:val="right"/>
        <w:rPr>
          <w:spacing w:val="-2"/>
        </w:rPr>
      </w:pPr>
    </w:p>
    <w:p w:rsidR="006224E1" w:rsidRPr="0044221D" w:rsidRDefault="006224E1" w:rsidP="004F6349">
      <w:pPr>
        <w:shd w:val="clear" w:color="auto" w:fill="FFFFFF"/>
        <w:ind w:right="26"/>
        <w:jc w:val="right"/>
        <w:rPr>
          <w:spacing w:val="-2"/>
        </w:rPr>
      </w:pPr>
      <w:r w:rsidRPr="0044221D">
        <w:rPr>
          <w:spacing w:val="-2"/>
        </w:rPr>
        <w:t>Приложение № 4</w:t>
      </w:r>
    </w:p>
    <w:p w:rsidR="006224E1" w:rsidRPr="0044221D" w:rsidRDefault="006224E1" w:rsidP="004F6349">
      <w:pPr>
        <w:shd w:val="clear" w:color="auto" w:fill="FFFFFF"/>
        <w:ind w:left="4496" w:right="26"/>
        <w:jc w:val="right"/>
        <w:rPr>
          <w:spacing w:val="-1"/>
        </w:rPr>
      </w:pPr>
      <w:r w:rsidRPr="0044221D">
        <w:rPr>
          <w:spacing w:val="-1"/>
        </w:rPr>
        <w:t xml:space="preserve">                                  к   решению Совета депутатов</w:t>
      </w:r>
    </w:p>
    <w:p w:rsidR="006224E1" w:rsidRPr="0044221D" w:rsidRDefault="006224E1" w:rsidP="004F6349">
      <w:pPr>
        <w:shd w:val="clear" w:color="auto" w:fill="FFFFFF"/>
        <w:ind w:left="4496" w:right="26"/>
        <w:jc w:val="right"/>
        <w:rPr>
          <w:spacing w:val="3"/>
        </w:rPr>
      </w:pPr>
      <w:r w:rsidRPr="0044221D">
        <w:rPr>
          <w:spacing w:val="-1"/>
        </w:rPr>
        <w:t>Набережного сельского поселения</w:t>
      </w:r>
    </w:p>
    <w:p w:rsidR="006224E1" w:rsidRPr="0044221D" w:rsidRDefault="006224E1" w:rsidP="004F6349">
      <w:pPr>
        <w:shd w:val="clear" w:color="auto" w:fill="FFFFFF"/>
        <w:ind w:left="4496" w:right="26"/>
        <w:jc w:val="right"/>
        <w:rPr>
          <w:spacing w:val="-1"/>
        </w:rPr>
      </w:pPr>
      <w:r w:rsidRPr="0044221D">
        <w:t xml:space="preserve">                      Ромодановского муниципального района</w:t>
      </w:r>
      <w:r w:rsidRPr="0044221D">
        <w:rPr>
          <w:spacing w:val="-1"/>
        </w:rPr>
        <w:t xml:space="preserve">                                                                                                                   Республики Мордовия от27.08.2021</w:t>
      </w:r>
      <w:r>
        <w:rPr>
          <w:spacing w:val="-1"/>
        </w:rPr>
        <w:t xml:space="preserve"> </w:t>
      </w:r>
      <w:r w:rsidRPr="0044221D">
        <w:rPr>
          <w:spacing w:val="-1"/>
        </w:rPr>
        <w:t>г</w:t>
      </w:r>
      <w:r>
        <w:rPr>
          <w:spacing w:val="-1"/>
        </w:rPr>
        <w:t xml:space="preserve">. </w:t>
      </w:r>
      <w:r w:rsidRPr="0044221D">
        <w:rPr>
          <w:spacing w:val="-1"/>
        </w:rPr>
        <w:t>№</w:t>
      </w:r>
      <w:r>
        <w:rPr>
          <w:spacing w:val="-1"/>
        </w:rPr>
        <w:t xml:space="preserve"> </w:t>
      </w:r>
      <w:r w:rsidRPr="0044221D">
        <w:rPr>
          <w:spacing w:val="-1"/>
        </w:rPr>
        <w:t>1</w:t>
      </w:r>
    </w:p>
    <w:p w:rsidR="006224E1" w:rsidRPr="0044221D" w:rsidRDefault="006224E1" w:rsidP="004F6349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44221D">
        <w:rPr>
          <w:spacing w:val="-1"/>
          <w:sz w:val="20"/>
          <w:szCs w:val="20"/>
        </w:rPr>
        <w:t xml:space="preserve"> </w:t>
      </w:r>
      <w:r w:rsidRPr="0044221D">
        <w:rPr>
          <w:rFonts w:ascii="Times New Roman" w:hAnsi="Times New Roman" w:cs="Times New Roman"/>
          <w:sz w:val="20"/>
          <w:szCs w:val="20"/>
        </w:rPr>
        <w:t>« О внесение изменении в решение Совета депутатов  Набережного                                                                                                       сельского поселения от 26.12.2020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4221D">
        <w:rPr>
          <w:rFonts w:ascii="Times New Roman" w:hAnsi="Times New Roman" w:cs="Times New Roman"/>
          <w:sz w:val="20"/>
          <w:szCs w:val="20"/>
        </w:rPr>
        <w:t>г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44221D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44221D">
        <w:rPr>
          <w:rFonts w:ascii="Times New Roman" w:hAnsi="Times New Roman" w:cs="Times New Roman"/>
          <w:sz w:val="20"/>
          <w:szCs w:val="20"/>
        </w:rPr>
        <w:t xml:space="preserve">4  </w:t>
      </w:r>
    </w:p>
    <w:p w:rsidR="006224E1" w:rsidRPr="0044221D" w:rsidRDefault="006224E1" w:rsidP="004F6349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44221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«О бюджете Набережного  сельского                    </w:t>
      </w:r>
    </w:p>
    <w:p w:rsidR="006224E1" w:rsidRPr="0044221D" w:rsidRDefault="006224E1" w:rsidP="004F6349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44221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поселения Ромодановского  муниципального                                      </w:t>
      </w:r>
    </w:p>
    <w:p w:rsidR="006224E1" w:rsidRPr="0044221D" w:rsidRDefault="006224E1" w:rsidP="004F6349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44221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района Республики Мордовия на 2021 год и на        </w:t>
      </w:r>
    </w:p>
    <w:p w:rsidR="006224E1" w:rsidRPr="0044221D" w:rsidRDefault="006224E1" w:rsidP="004F6349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44221D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плановый период  2022 и 2023 годов»</w:t>
      </w:r>
    </w:p>
    <w:p w:rsidR="006224E1" w:rsidRDefault="006224E1" w:rsidP="00A9390C">
      <w:pPr>
        <w:ind w:firstLine="708"/>
        <w:jc w:val="right"/>
      </w:pPr>
    </w:p>
    <w:p w:rsidR="006224E1" w:rsidRDefault="006224E1" w:rsidP="00A9390C">
      <w:pPr>
        <w:ind w:firstLine="708"/>
        <w:jc w:val="right"/>
      </w:pPr>
    </w:p>
    <w:p w:rsidR="006224E1" w:rsidRDefault="006224E1" w:rsidP="00A9390C">
      <w:pPr>
        <w:ind w:firstLine="708"/>
        <w:jc w:val="right"/>
      </w:pPr>
    </w:p>
    <w:p w:rsidR="006224E1" w:rsidRPr="00DE15B2" w:rsidRDefault="006224E1" w:rsidP="00302331">
      <w:pPr>
        <w:widowControl/>
        <w:autoSpaceDE/>
        <w:autoSpaceDN/>
        <w:adjustRightInd/>
        <w:jc w:val="center"/>
        <w:rPr>
          <w:b/>
          <w:bCs/>
        </w:rPr>
      </w:pPr>
      <w:r>
        <w:tab/>
      </w:r>
      <w:r w:rsidRPr="00DE15B2">
        <w:rPr>
          <w:b/>
          <w:bCs/>
        </w:rPr>
        <w:t xml:space="preserve">ИСТОЧНИКИ ВНУТРЕННЕГО ФИНАНСИРОВАНИЯ ДЕФИЦИТА </w:t>
      </w:r>
      <w:r>
        <w:rPr>
          <w:b/>
          <w:bCs/>
        </w:rPr>
        <w:t xml:space="preserve">НАБЕРЕЖНОГО </w:t>
      </w:r>
      <w:r w:rsidRPr="00DE15B2">
        <w:rPr>
          <w:b/>
          <w:bCs/>
        </w:rPr>
        <w:t>СЕЛЬСКОГО ПОСЕЛЕНИЯ  РОМОДАНОВСКОГО МУНИЦИПАЛЬНОГО РАЙОНА РЕСПУБЛИКИ МОРДОВИЯ</w:t>
      </w:r>
    </w:p>
    <w:tbl>
      <w:tblPr>
        <w:tblpPr w:leftFromText="180" w:rightFromText="180" w:vertAnchor="text" w:horzAnchor="margin" w:tblpXSpec="center" w:tblpY="264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085"/>
        <w:gridCol w:w="3827"/>
        <w:gridCol w:w="1134"/>
        <w:gridCol w:w="1134"/>
        <w:gridCol w:w="1134"/>
      </w:tblGrid>
      <w:tr w:rsidR="006224E1">
        <w:tc>
          <w:tcPr>
            <w:tcW w:w="3085" w:type="dxa"/>
          </w:tcPr>
          <w:p w:rsidR="006224E1" w:rsidRPr="00C87157" w:rsidRDefault="006224E1" w:rsidP="00495D39">
            <w:pPr>
              <w:tabs>
                <w:tab w:val="left" w:pos="6545"/>
              </w:tabs>
              <w:jc w:val="center"/>
              <w:rPr>
                <w:b/>
                <w:bCs/>
              </w:rPr>
            </w:pPr>
            <w:r w:rsidRPr="00C87157">
              <w:rPr>
                <w:b/>
                <w:bCs/>
              </w:rPr>
              <w:t>КОД</w:t>
            </w:r>
          </w:p>
        </w:tc>
        <w:tc>
          <w:tcPr>
            <w:tcW w:w="3827" w:type="dxa"/>
          </w:tcPr>
          <w:p w:rsidR="006224E1" w:rsidRPr="00C87157" w:rsidRDefault="006224E1" w:rsidP="00495D39">
            <w:pPr>
              <w:tabs>
                <w:tab w:val="left" w:pos="6545"/>
              </w:tabs>
              <w:jc w:val="center"/>
              <w:rPr>
                <w:b/>
                <w:bCs/>
              </w:rPr>
            </w:pPr>
            <w:r w:rsidRPr="00C87157">
              <w:rPr>
                <w:b/>
                <w:bCs/>
              </w:rPr>
              <w:t>НАИМЕНОВАНИЕ                          КОДА ГРУППЫ, ПОДГРУППЫ, СТАТЬИ,ВИДА ИСТОЧНИКА ФИНАНСИРОВАНИЯ ДЕФИЦИТОВ БЮДЖЕТОВ,КОДА КЛАССИФИКАЦИИ ОПЕРАЦИЙ СЕКТОРА ГОСУДАРСТВЕННОГО УПРАВЛЕНИЯ,ОТНОСЯЩИХСЯ К ИСТОЧНИКАМ ФИНАНСИРОВАНИЯ ДЕФИЦИТОВ БЮДЖЕТОВ РОССЙСКОЙ ФЕДЕРАЦИИ</w:t>
            </w:r>
          </w:p>
        </w:tc>
        <w:tc>
          <w:tcPr>
            <w:tcW w:w="1134" w:type="dxa"/>
          </w:tcPr>
          <w:p w:rsidR="006224E1" w:rsidRPr="00C87157" w:rsidRDefault="006224E1" w:rsidP="00495D39">
            <w:pPr>
              <w:tabs>
                <w:tab w:val="left" w:pos="6545"/>
              </w:tabs>
              <w:jc w:val="center"/>
              <w:rPr>
                <w:b/>
                <w:bCs/>
              </w:rPr>
            </w:pPr>
            <w:r w:rsidRPr="00C87157">
              <w:rPr>
                <w:b/>
                <w:bCs/>
              </w:rPr>
              <w:t>2021</w:t>
            </w:r>
          </w:p>
        </w:tc>
        <w:tc>
          <w:tcPr>
            <w:tcW w:w="1134" w:type="dxa"/>
          </w:tcPr>
          <w:p w:rsidR="006224E1" w:rsidRPr="00C87157" w:rsidRDefault="006224E1" w:rsidP="00495D39">
            <w:pPr>
              <w:tabs>
                <w:tab w:val="left" w:pos="6545"/>
              </w:tabs>
              <w:jc w:val="center"/>
              <w:rPr>
                <w:b/>
                <w:bCs/>
              </w:rPr>
            </w:pPr>
            <w:r w:rsidRPr="00C87157">
              <w:rPr>
                <w:b/>
                <w:bCs/>
              </w:rPr>
              <w:t>2022</w:t>
            </w:r>
          </w:p>
        </w:tc>
        <w:tc>
          <w:tcPr>
            <w:tcW w:w="1134" w:type="dxa"/>
          </w:tcPr>
          <w:p w:rsidR="006224E1" w:rsidRPr="00C87157" w:rsidRDefault="006224E1" w:rsidP="00495D39">
            <w:pPr>
              <w:tabs>
                <w:tab w:val="left" w:pos="6545"/>
              </w:tabs>
              <w:jc w:val="center"/>
              <w:rPr>
                <w:b/>
                <w:bCs/>
              </w:rPr>
            </w:pPr>
            <w:r w:rsidRPr="00C87157">
              <w:rPr>
                <w:b/>
                <w:bCs/>
              </w:rPr>
              <w:t>2023</w:t>
            </w:r>
          </w:p>
        </w:tc>
      </w:tr>
      <w:tr w:rsidR="006224E1">
        <w:tc>
          <w:tcPr>
            <w:tcW w:w="3085" w:type="dxa"/>
          </w:tcPr>
          <w:p w:rsidR="006224E1" w:rsidRPr="006C6BCD" w:rsidRDefault="006224E1" w:rsidP="00495D39">
            <w:pPr>
              <w:tabs>
                <w:tab w:val="left" w:pos="6545"/>
              </w:tabs>
            </w:pPr>
            <w:r w:rsidRPr="006C6BCD">
              <w:t>000 01 00 00 00 00 0000 000</w:t>
            </w:r>
          </w:p>
        </w:tc>
        <w:tc>
          <w:tcPr>
            <w:tcW w:w="3827" w:type="dxa"/>
          </w:tcPr>
          <w:p w:rsidR="006224E1" w:rsidRPr="006C6BCD" w:rsidRDefault="006224E1" w:rsidP="00495D39">
            <w:pPr>
              <w:tabs>
                <w:tab w:val="left" w:pos="6545"/>
              </w:tabs>
            </w:pPr>
            <w:r w:rsidRPr="006C6BCD">
              <w:t>ИСТОЧНИК ВНУТРЕННЕГО ФИНАНСИРОВАНИЯ ДЕФИЦИТОВ БЮДЖЕТОВ</w:t>
            </w:r>
          </w:p>
        </w:tc>
        <w:tc>
          <w:tcPr>
            <w:tcW w:w="1134" w:type="dxa"/>
          </w:tcPr>
          <w:p w:rsidR="006224E1" w:rsidRPr="006C6BCD" w:rsidRDefault="006224E1" w:rsidP="00495D39">
            <w:pPr>
              <w:tabs>
                <w:tab w:val="left" w:pos="6545"/>
              </w:tabs>
              <w:jc w:val="center"/>
              <w:rPr>
                <w:b/>
                <w:bCs/>
              </w:rPr>
            </w:pPr>
            <w:r w:rsidRPr="006C6BCD">
              <w:rPr>
                <w:b/>
                <w:bCs/>
              </w:rPr>
              <w:t>99,9</w:t>
            </w:r>
          </w:p>
        </w:tc>
        <w:tc>
          <w:tcPr>
            <w:tcW w:w="1134" w:type="dxa"/>
          </w:tcPr>
          <w:p w:rsidR="006224E1" w:rsidRPr="006C6BCD" w:rsidRDefault="006224E1" w:rsidP="00495D39">
            <w:pPr>
              <w:tabs>
                <w:tab w:val="left" w:pos="6545"/>
              </w:tabs>
            </w:pPr>
            <w:r w:rsidRPr="006C6BCD">
              <w:t>-</w:t>
            </w:r>
          </w:p>
        </w:tc>
        <w:tc>
          <w:tcPr>
            <w:tcW w:w="1134" w:type="dxa"/>
          </w:tcPr>
          <w:p w:rsidR="006224E1" w:rsidRPr="006C6BCD" w:rsidRDefault="006224E1" w:rsidP="00495D39">
            <w:pPr>
              <w:tabs>
                <w:tab w:val="left" w:pos="6545"/>
              </w:tabs>
            </w:pPr>
            <w:r w:rsidRPr="006C6BCD">
              <w:t>-</w:t>
            </w:r>
          </w:p>
        </w:tc>
      </w:tr>
      <w:tr w:rsidR="006224E1">
        <w:tc>
          <w:tcPr>
            <w:tcW w:w="3085" w:type="dxa"/>
          </w:tcPr>
          <w:p w:rsidR="006224E1" w:rsidRPr="006C6BCD" w:rsidRDefault="006224E1" w:rsidP="00495D39">
            <w:pPr>
              <w:tabs>
                <w:tab w:val="left" w:pos="6545"/>
              </w:tabs>
            </w:pPr>
            <w:r w:rsidRPr="006C6BCD">
              <w:t>000 01 05 00 00 00 0000 000</w:t>
            </w:r>
          </w:p>
        </w:tc>
        <w:tc>
          <w:tcPr>
            <w:tcW w:w="3827" w:type="dxa"/>
          </w:tcPr>
          <w:p w:rsidR="006224E1" w:rsidRPr="006C6BCD" w:rsidRDefault="006224E1" w:rsidP="00495D39">
            <w:pPr>
              <w:tabs>
                <w:tab w:val="left" w:pos="6545"/>
              </w:tabs>
            </w:pPr>
            <w:r w:rsidRPr="006C6BCD">
              <w:t>Изменение остатков средств на счетах по учету средств бджета</w:t>
            </w:r>
          </w:p>
        </w:tc>
        <w:tc>
          <w:tcPr>
            <w:tcW w:w="1134" w:type="dxa"/>
          </w:tcPr>
          <w:p w:rsidR="006224E1" w:rsidRPr="006C6BCD" w:rsidRDefault="006224E1" w:rsidP="00495D39">
            <w:pPr>
              <w:tabs>
                <w:tab w:val="left" w:pos="6545"/>
              </w:tabs>
              <w:jc w:val="center"/>
            </w:pPr>
            <w:r w:rsidRPr="006C6BCD">
              <w:t>99,9</w:t>
            </w:r>
          </w:p>
        </w:tc>
        <w:tc>
          <w:tcPr>
            <w:tcW w:w="1134" w:type="dxa"/>
          </w:tcPr>
          <w:p w:rsidR="006224E1" w:rsidRPr="006C6BCD" w:rsidRDefault="006224E1" w:rsidP="00495D39">
            <w:pPr>
              <w:tabs>
                <w:tab w:val="left" w:pos="6545"/>
              </w:tabs>
            </w:pPr>
            <w:r w:rsidRPr="006C6BCD">
              <w:t>-</w:t>
            </w:r>
          </w:p>
        </w:tc>
        <w:tc>
          <w:tcPr>
            <w:tcW w:w="1134" w:type="dxa"/>
          </w:tcPr>
          <w:p w:rsidR="006224E1" w:rsidRPr="006C6BCD" w:rsidRDefault="006224E1" w:rsidP="00495D39">
            <w:pPr>
              <w:tabs>
                <w:tab w:val="left" w:pos="6545"/>
              </w:tabs>
            </w:pPr>
            <w:r w:rsidRPr="006C6BCD">
              <w:t>-</w:t>
            </w:r>
          </w:p>
        </w:tc>
      </w:tr>
      <w:tr w:rsidR="006224E1">
        <w:tc>
          <w:tcPr>
            <w:tcW w:w="3085" w:type="dxa"/>
          </w:tcPr>
          <w:p w:rsidR="006224E1" w:rsidRPr="006C6BCD" w:rsidRDefault="006224E1" w:rsidP="00495D39">
            <w:pPr>
              <w:tabs>
                <w:tab w:val="left" w:pos="6545"/>
              </w:tabs>
            </w:pPr>
            <w:r w:rsidRPr="006C6BCD">
              <w:t>000 01 05 00 00 00 0000 500</w:t>
            </w:r>
          </w:p>
        </w:tc>
        <w:tc>
          <w:tcPr>
            <w:tcW w:w="3827" w:type="dxa"/>
          </w:tcPr>
          <w:p w:rsidR="006224E1" w:rsidRPr="006C6BCD" w:rsidRDefault="006224E1" w:rsidP="00495D39">
            <w:pPr>
              <w:tabs>
                <w:tab w:val="left" w:pos="6545"/>
              </w:tabs>
            </w:pPr>
            <w:r w:rsidRPr="006C6BCD">
              <w:t>Увеличение остатков средств бюджетов</w:t>
            </w:r>
          </w:p>
        </w:tc>
        <w:tc>
          <w:tcPr>
            <w:tcW w:w="1134" w:type="dxa"/>
          </w:tcPr>
          <w:p w:rsidR="006224E1" w:rsidRPr="006C6BCD" w:rsidRDefault="006224E1" w:rsidP="00495D39">
            <w:pPr>
              <w:tabs>
                <w:tab w:val="left" w:pos="3810"/>
              </w:tabs>
              <w:jc w:val="center"/>
              <w:rPr>
                <w:b/>
                <w:bCs/>
              </w:rPr>
            </w:pPr>
            <w:r w:rsidRPr="006C6BCD">
              <w:rPr>
                <w:b/>
                <w:bCs/>
              </w:rPr>
              <w:t>-5628,9</w:t>
            </w:r>
          </w:p>
        </w:tc>
        <w:tc>
          <w:tcPr>
            <w:tcW w:w="1134" w:type="dxa"/>
          </w:tcPr>
          <w:p w:rsidR="006224E1" w:rsidRPr="006C6BCD" w:rsidRDefault="006224E1" w:rsidP="00495D3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6C6BCD">
              <w:rPr>
                <w:b/>
                <w:bCs/>
              </w:rPr>
              <w:t>-1024,2</w:t>
            </w:r>
          </w:p>
        </w:tc>
        <w:tc>
          <w:tcPr>
            <w:tcW w:w="1134" w:type="dxa"/>
          </w:tcPr>
          <w:p w:rsidR="006224E1" w:rsidRPr="006C6BCD" w:rsidRDefault="006224E1" w:rsidP="00495D3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6C6BCD">
              <w:rPr>
                <w:b/>
                <w:bCs/>
              </w:rPr>
              <w:t>-1075,8</w:t>
            </w:r>
          </w:p>
        </w:tc>
      </w:tr>
      <w:tr w:rsidR="006224E1">
        <w:tc>
          <w:tcPr>
            <w:tcW w:w="3085" w:type="dxa"/>
          </w:tcPr>
          <w:p w:rsidR="006224E1" w:rsidRPr="006C6BCD" w:rsidRDefault="006224E1" w:rsidP="00495D39">
            <w:pPr>
              <w:tabs>
                <w:tab w:val="left" w:pos="6545"/>
              </w:tabs>
            </w:pPr>
            <w:r w:rsidRPr="006C6BCD">
              <w:t>000 01 05 02 00 00 0000 500</w:t>
            </w:r>
          </w:p>
        </w:tc>
        <w:tc>
          <w:tcPr>
            <w:tcW w:w="3827" w:type="dxa"/>
          </w:tcPr>
          <w:p w:rsidR="006224E1" w:rsidRPr="006C6BCD" w:rsidRDefault="006224E1" w:rsidP="00495D39">
            <w:pPr>
              <w:tabs>
                <w:tab w:val="left" w:pos="6545"/>
              </w:tabs>
            </w:pPr>
            <w:r w:rsidRPr="006C6BCD">
              <w:t>Увеличение прочих остатков средств бюджетов</w:t>
            </w:r>
          </w:p>
        </w:tc>
        <w:tc>
          <w:tcPr>
            <w:tcW w:w="1134" w:type="dxa"/>
          </w:tcPr>
          <w:p w:rsidR="006224E1" w:rsidRPr="006C6BCD" w:rsidRDefault="006224E1" w:rsidP="00495D39">
            <w:pPr>
              <w:tabs>
                <w:tab w:val="left" w:pos="3810"/>
              </w:tabs>
              <w:jc w:val="center"/>
            </w:pPr>
            <w:r w:rsidRPr="006C6BCD">
              <w:t>-5628,9</w:t>
            </w:r>
          </w:p>
        </w:tc>
        <w:tc>
          <w:tcPr>
            <w:tcW w:w="1134" w:type="dxa"/>
          </w:tcPr>
          <w:p w:rsidR="006224E1" w:rsidRPr="006C6BCD" w:rsidRDefault="006224E1" w:rsidP="00495D39">
            <w:pPr>
              <w:tabs>
                <w:tab w:val="left" w:pos="2160"/>
              </w:tabs>
              <w:jc w:val="center"/>
            </w:pPr>
            <w:r w:rsidRPr="006C6BCD">
              <w:t>-1024,2</w:t>
            </w:r>
          </w:p>
        </w:tc>
        <w:tc>
          <w:tcPr>
            <w:tcW w:w="1134" w:type="dxa"/>
          </w:tcPr>
          <w:p w:rsidR="006224E1" w:rsidRPr="006C6BCD" w:rsidRDefault="006224E1" w:rsidP="00495D39">
            <w:pPr>
              <w:tabs>
                <w:tab w:val="left" w:pos="2160"/>
              </w:tabs>
              <w:jc w:val="center"/>
            </w:pPr>
            <w:r w:rsidRPr="006C6BCD">
              <w:t>-1075,8</w:t>
            </w:r>
          </w:p>
        </w:tc>
      </w:tr>
      <w:tr w:rsidR="006224E1">
        <w:tc>
          <w:tcPr>
            <w:tcW w:w="3085" w:type="dxa"/>
          </w:tcPr>
          <w:p w:rsidR="006224E1" w:rsidRPr="006C6BCD" w:rsidRDefault="006224E1" w:rsidP="00495D39">
            <w:pPr>
              <w:tabs>
                <w:tab w:val="left" w:pos="6545"/>
              </w:tabs>
            </w:pPr>
            <w:r w:rsidRPr="006C6BCD">
              <w:t>000 01 05 02 01 00 0000 510</w:t>
            </w:r>
          </w:p>
        </w:tc>
        <w:tc>
          <w:tcPr>
            <w:tcW w:w="3827" w:type="dxa"/>
          </w:tcPr>
          <w:p w:rsidR="006224E1" w:rsidRPr="006C6BCD" w:rsidRDefault="006224E1" w:rsidP="00495D39">
            <w:pPr>
              <w:tabs>
                <w:tab w:val="left" w:pos="6545"/>
              </w:tabs>
            </w:pPr>
            <w:r w:rsidRPr="006C6BCD">
              <w:t>Увеличение прочих остатков денежных средств бюджетов</w:t>
            </w:r>
          </w:p>
        </w:tc>
        <w:tc>
          <w:tcPr>
            <w:tcW w:w="1134" w:type="dxa"/>
          </w:tcPr>
          <w:p w:rsidR="006224E1" w:rsidRPr="006C6BCD" w:rsidRDefault="006224E1" w:rsidP="00495D39">
            <w:pPr>
              <w:tabs>
                <w:tab w:val="left" w:pos="3810"/>
              </w:tabs>
              <w:jc w:val="center"/>
            </w:pPr>
            <w:r w:rsidRPr="006C6BCD">
              <w:t>-5628,9</w:t>
            </w:r>
          </w:p>
        </w:tc>
        <w:tc>
          <w:tcPr>
            <w:tcW w:w="1134" w:type="dxa"/>
          </w:tcPr>
          <w:p w:rsidR="006224E1" w:rsidRPr="006C6BCD" w:rsidRDefault="006224E1" w:rsidP="00495D39">
            <w:pPr>
              <w:tabs>
                <w:tab w:val="left" w:pos="2160"/>
              </w:tabs>
              <w:jc w:val="center"/>
            </w:pPr>
            <w:r w:rsidRPr="006C6BCD">
              <w:t>-1024,2</w:t>
            </w:r>
          </w:p>
        </w:tc>
        <w:tc>
          <w:tcPr>
            <w:tcW w:w="1134" w:type="dxa"/>
          </w:tcPr>
          <w:p w:rsidR="006224E1" w:rsidRPr="006C6BCD" w:rsidRDefault="006224E1" w:rsidP="00495D39">
            <w:pPr>
              <w:tabs>
                <w:tab w:val="left" w:pos="2160"/>
              </w:tabs>
              <w:jc w:val="center"/>
            </w:pPr>
            <w:r w:rsidRPr="006C6BCD">
              <w:t>-1075,8</w:t>
            </w:r>
          </w:p>
        </w:tc>
      </w:tr>
      <w:tr w:rsidR="006224E1">
        <w:tc>
          <w:tcPr>
            <w:tcW w:w="3085" w:type="dxa"/>
          </w:tcPr>
          <w:p w:rsidR="006224E1" w:rsidRPr="006C6BCD" w:rsidRDefault="006224E1" w:rsidP="00495D39">
            <w:pPr>
              <w:tabs>
                <w:tab w:val="left" w:pos="6545"/>
              </w:tabs>
            </w:pPr>
            <w:r w:rsidRPr="006C6BCD">
              <w:t>000 01 05 02 01 05 0000 510</w:t>
            </w:r>
          </w:p>
        </w:tc>
        <w:tc>
          <w:tcPr>
            <w:tcW w:w="3827" w:type="dxa"/>
          </w:tcPr>
          <w:p w:rsidR="006224E1" w:rsidRPr="006C6BCD" w:rsidRDefault="006224E1" w:rsidP="00495D39">
            <w:pPr>
              <w:tabs>
                <w:tab w:val="left" w:pos="6545"/>
              </w:tabs>
            </w:pPr>
            <w:r w:rsidRPr="006C6BCD">
              <w:t>Увеличение прочих остатков денежных средств бюджетов субъектов Российской  Федерации</w:t>
            </w:r>
          </w:p>
        </w:tc>
        <w:tc>
          <w:tcPr>
            <w:tcW w:w="1134" w:type="dxa"/>
          </w:tcPr>
          <w:p w:rsidR="006224E1" w:rsidRPr="006C6BCD" w:rsidRDefault="006224E1" w:rsidP="00495D39">
            <w:pPr>
              <w:tabs>
                <w:tab w:val="left" w:pos="3810"/>
              </w:tabs>
              <w:jc w:val="center"/>
            </w:pPr>
            <w:r w:rsidRPr="006C6BCD">
              <w:t>-5628,9</w:t>
            </w:r>
          </w:p>
        </w:tc>
        <w:tc>
          <w:tcPr>
            <w:tcW w:w="1134" w:type="dxa"/>
          </w:tcPr>
          <w:p w:rsidR="006224E1" w:rsidRPr="006C6BCD" w:rsidRDefault="006224E1" w:rsidP="00495D39">
            <w:pPr>
              <w:tabs>
                <w:tab w:val="left" w:pos="2160"/>
              </w:tabs>
              <w:jc w:val="center"/>
            </w:pPr>
            <w:r w:rsidRPr="006C6BCD">
              <w:t>-1024,2</w:t>
            </w:r>
          </w:p>
        </w:tc>
        <w:tc>
          <w:tcPr>
            <w:tcW w:w="1134" w:type="dxa"/>
          </w:tcPr>
          <w:p w:rsidR="006224E1" w:rsidRPr="006C6BCD" w:rsidRDefault="006224E1" w:rsidP="00495D39">
            <w:pPr>
              <w:tabs>
                <w:tab w:val="left" w:pos="2160"/>
              </w:tabs>
              <w:jc w:val="center"/>
            </w:pPr>
            <w:r w:rsidRPr="006C6BCD">
              <w:t>-1075,8</w:t>
            </w:r>
          </w:p>
        </w:tc>
      </w:tr>
      <w:tr w:rsidR="006224E1">
        <w:tc>
          <w:tcPr>
            <w:tcW w:w="3085" w:type="dxa"/>
          </w:tcPr>
          <w:p w:rsidR="006224E1" w:rsidRPr="006C6BCD" w:rsidRDefault="006224E1" w:rsidP="00495D39">
            <w:pPr>
              <w:tabs>
                <w:tab w:val="left" w:pos="6545"/>
              </w:tabs>
              <w:rPr>
                <w:b/>
                <w:bCs/>
              </w:rPr>
            </w:pPr>
            <w:r w:rsidRPr="006C6BCD">
              <w:rPr>
                <w:b/>
                <w:bCs/>
              </w:rPr>
              <w:t>000 01 05 00 00 00 0000 600</w:t>
            </w:r>
          </w:p>
        </w:tc>
        <w:tc>
          <w:tcPr>
            <w:tcW w:w="3827" w:type="dxa"/>
          </w:tcPr>
          <w:p w:rsidR="006224E1" w:rsidRPr="006C6BCD" w:rsidRDefault="006224E1" w:rsidP="00495D39">
            <w:pPr>
              <w:tabs>
                <w:tab w:val="left" w:pos="6545"/>
              </w:tabs>
              <w:rPr>
                <w:b/>
                <w:bCs/>
              </w:rPr>
            </w:pPr>
            <w:r w:rsidRPr="006C6BCD"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134" w:type="dxa"/>
          </w:tcPr>
          <w:p w:rsidR="006224E1" w:rsidRPr="006C6BCD" w:rsidRDefault="006224E1" w:rsidP="00495D39">
            <w:pPr>
              <w:tabs>
                <w:tab w:val="left" w:pos="3810"/>
              </w:tabs>
              <w:jc w:val="center"/>
              <w:rPr>
                <w:b/>
                <w:bCs/>
              </w:rPr>
            </w:pPr>
            <w:r w:rsidRPr="006C6BCD">
              <w:rPr>
                <w:b/>
                <w:bCs/>
              </w:rPr>
              <w:t>5728,8</w:t>
            </w:r>
          </w:p>
        </w:tc>
        <w:tc>
          <w:tcPr>
            <w:tcW w:w="1134" w:type="dxa"/>
          </w:tcPr>
          <w:p w:rsidR="006224E1" w:rsidRPr="006C6BCD" w:rsidRDefault="006224E1" w:rsidP="00495D3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6C6BCD">
              <w:rPr>
                <w:b/>
                <w:bCs/>
              </w:rPr>
              <w:t>1024,2</w:t>
            </w:r>
          </w:p>
        </w:tc>
        <w:tc>
          <w:tcPr>
            <w:tcW w:w="1134" w:type="dxa"/>
          </w:tcPr>
          <w:p w:rsidR="006224E1" w:rsidRPr="006C6BCD" w:rsidRDefault="006224E1" w:rsidP="00495D39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6C6BCD">
              <w:rPr>
                <w:b/>
                <w:bCs/>
              </w:rPr>
              <w:t>1075,8</w:t>
            </w:r>
          </w:p>
        </w:tc>
      </w:tr>
      <w:tr w:rsidR="006224E1">
        <w:tc>
          <w:tcPr>
            <w:tcW w:w="3085" w:type="dxa"/>
          </w:tcPr>
          <w:p w:rsidR="006224E1" w:rsidRPr="006C6BCD" w:rsidRDefault="006224E1" w:rsidP="00495D39">
            <w:pPr>
              <w:tabs>
                <w:tab w:val="left" w:pos="6545"/>
              </w:tabs>
            </w:pPr>
            <w:r w:rsidRPr="006C6BCD">
              <w:t>000 01 05 02 00 00 0000 610</w:t>
            </w:r>
          </w:p>
        </w:tc>
        <w:tc>
          <w:tcPr>
            <w:tcW w:w="3827" w:type="dxa"/>
          </w:tcPr>
          <w:p w:rsidR="006224E1" w:rsidRPr="006C6BCD" w:rsidRDefault="006224E1" w:rsidP="00495D39">
            <w:pPr>
              <w:tabs>
                <w:tab w:val="left" w:pos="6545"/>
              </w:tabs>
            </w:pPr>
            <w:r w:rsidRPr="006C6BCD">
              <w:t>Уменьшение прочих остатков средств бюджетов</w:t>
            </w:r>
          </w:p>
        </w:tc>
        <w:tc>
          <w:tcPr>
            <w:tcW w:w="1134" w:type="dxa"/>
          </w:tcPr>
          <w:p w:rsidR="006224E1" w:rsidRPr="006C6BCD" w:rsidRDefault="006224E1" w:rsidP="00495D39">
            <w:pPr>
              <w:tabs>
                <w:tab w:val="left" w:pos="3810"/>
              </w:tabs>
              <w:jc w:val="center"/>
            </w:pPr>
            <w:r w:rsidRPr="006C6BCD">
              <w:t>5728,8</w:t>
            </w:r>
          </w:p>
        </w:tc>
        <w:tc>
          <w:tcPr>
            <w:tcW w:w="1134" w:type="dxa"/>
          </w:tcPr>
          <w:p w:rsidR="006224E1" w:rsidRPr="006C6BCD" w:rsidRDefault="006224E1" w:rsidP="00495D39">
            <w:pPr>
              <w:tabs>
                <w:tab w:val="left" w:pos="2160"/>
              </w:tabs>
              <w:jc w:val="center"/>
            </w:pPr>
            <w:r w:rsidRPr="006C6BCD">
              <w:t>1024,2</w:t>
            </w:r>
          </w:p>
        </w:tc>
        <w:tc>
          <w:tcPr>
            <w:tcW w:w="1134" w:type="dxa"/>
          </w:tcPr>
          <w:p w:rsidR="006224E1" w:rsidRPr="006C6BCD" w:rsidRDefault="006224E1" w:rsidP="00495D39">
            <w:pPr>
              <w:tabs>
                <w:tab w:val="left" w:pos="2160"/>
              </w:tabs>
              <w:jc w:val="center"/>
            </w:pPr>
            <w:r w:rsidRPr="006C6BCD">
              <w:t>1075,8</w:t>
            </w:r>
          </w:p>
        </w:tc>
      </w:tr>
      <w:tr w:rsidR="006224E1">
        <w:tc>
          <w:tcPr>
            <w:tcW w:w="3085" w:type="dxa"/>
          </w:tcPr>
          <w:p w:rsidR="006224E1" w:rsidRPr="006C6BCD" w:rsidRDefault="006224E1" w:rsidP="00495D39">
            <w:pPr>
              <w:tabs>
                <w:tab w:val="left" w:pos="6545"/>
              </w:tabs>
            </w:pPr>
            <w:r w:rsidRPr="006C6BCD">
              <w:t>000 01 05 02 01 00 0000 610</w:t>
            </w:r>
          </w:p>
        </w:tc>
        <w:tc>
          <w:tcPr>
            <w:tcW w:w="3827" w:type="dxa"/>
          </w:tcPr>
          <w:p w:rsidR="006224E1" w:rsidRPr="006C6BCD" w:rsidRDefault="006224E1" w:rsidP="00495D39">
            <w:pPr>
              <w:tabs>
                <w:tab w:val="left" w:pos="6545"/>
              </w:tabs>
            </w:pPr>
            <w:r w:rsidRPr="006C6BCD">
              <w:t>Уменьшение прочих остатков денежных средств бюджетов</w:t>
            </w:r>
          </w:p>
        </w:tc>
        <w:tc>
          <w:tcPr>
            <w:tcW w:w="1134" w:type="dxa"/>
          </w:tcPr>
          <w:p w:rsidR="006224E1" w:rsidRPr="006C6BCD" w:rsidRDefault="006224E1" w:rsidP="00495D39">
            <w:pPr>
              <w:tabs>
                <w:tab w:val="left" w:pos="3810"/>
              </w:tabs>
              <w:jc w:val="center"/>
            </w:pPr>
            <w:r w:rsidRPr="006C6BCD">
              <w:t>5728,8</w:t>
            </w:r>
          </w:p>
        </w:tc>
        <w:tc>
          <w:tcPr>
            <w:tcW w:w="1134" w:type="dxa"/>
          </w:tcPr>
          <w:p w:rsidR="006224E1" w:rsidRPr="006C6BCD" w:rsidRDefault="006224E1" w:rsidP="00495D39">
            <w:pPr>
              <w:tabs>
                <w:tab w:val="left" w:pos="2160"/>
              </w:tabs>
              <w:jc w:val="center"/>
            </w:pPr>
            <w:r w:rsidRPr="006C6BCD">
              <w:t>1024,2</w:t>
            </w:r>
          </w:p>
        </w:tc>
        <w:tc>
          <w:tcPr>
            <w:tcW w:w="1134" w:type="dxa"/>
          </w:tcPr>
          <w:p w:rsidR="006224E1" w:rsidRPr="006C6BCD" w:rsidRDefault="006224E1" w:rsidP="00495D39">
            <w:pPr>
              <w:tabs>
                <w:tab w:val="left" w:pos="2160"/>
              </w:tabs>
              <w:jc w:val="center"/>
            </w:pPr>
            <w:r w:rsidRPr="006C6BCD">
              <w:t>1075,8</w:t>
            </w:r>
          </w:p>
        </w:tc>
      </w:tr>
      <w:tr w:rsidR="006224E1">
        <w:tc>
          <w:tcPr>
            <w:tcW w:w="3085" w:type="dxa"/>
          </w:tcPr>
          <w:p w:rsidR="006224E1" w:rsidRPr="006C6BCD" w:rsidRDefault="006224E1" w:rsidP="00495D39">
            <w:pPr>
              <w:tabs>
                <w:tab w:val="left" w:pos="6545"/>
              </w:tabs>
            </w:pPr>
            <w:r w:rsidRPr="006C6BCD">
              <w:t>000 01 05 02 01 10 0000 610</w:t>
            </w:r>
          </w:p>
        </w:tc>
        <w:tc>
          <w:tcPr>
            <w:tcW w:w="3827" w:type="dxa"/>
          </w:tcPr>
          <w:p w:rsidR="006224E1" w:rsidRPr="006C6BCD" w:rsidRDefault="006224E1" w:rsidP="00495D39">
            <w:pPr>
              <w:tabs>
                <w:tab w:val="left" w:pos="6545"/>
              </w:tabs>
            </w:pPr>
            <w:r w:rsidRPr="006C6BCD">
              <w:t>Уменьшение прочих остатков денежных средств бюджетов субъектов Российской Федерации</w:t>
            </w:r>
          </w:p>
        </w:tc>
        <w:tc>
          <w:tcPr>
            <w:tcW w:w="1134" w:type="dxa"/>
          </w:tcPr>
          <w:p w:rsidR="006224E1" w:rsidRPr="006C6BCD" w:rsidRDefault="006224E1" w:rsidP="00495D39">
            <w:pPr>
              <w:tabs>
                <w:tab w:val="left" w:pos="3810"/>
              </w:tabs>
              <w:jc w:val="center"/>
            </w:pPr>
            <w:r w:rsidRPr="006C6BCD">
              <w:t>5728,8</w:t>
            </w:r>
          </w:p>
        </w:tc>
        <w:tc>
          <w:tcPr>
            <w:tcW w:w="1134" w:type="dxa"/>
          </w:tcPr>
          <w:p w:rsidR="006224E1" w:rsidRPr="006C6BCD" w:rsidRDefault="006224E1" w:rsidP="00495D39">
            <w:pPr>
              <w:tabs>
                <w:tab w:val="left" w:pos="2160"/>
              </w:tabs>
              <w:jc w:val="center"/>
            </w:pPr>
            <w:r w:rsidRPr="006C6BCD">
              <w:t>1024,2</w:t>
            </w:r>
          </w:p>
        </w:tc>
        <w:tc>
          <w:tcPr>
            <w:tcW w:w="1134" w:type="dxa"/>
          </w:tcPr>
          <w:p w:rsidR="006224E1" w:rsidRPr="006C6BCD" w:rsidRDefault="006224E1" w:rsidP="00495D39">
            <w:pPr>
              <w:tabs>
                <w:tab w:val="left" w:pos="2160"/>
              </w:tabs>
              <w:jc w:val="center"/>
            </w:pPr>
            <w:r w:rsidRPr="006C6BCD">
              <w:t>1075,8</w:t>
            </w:r>
          </w:p>
        </w:tc>
      </w:tr>
    </w:tbl>
    <w:p w:rsidR="006224E1" w:rsidRDefault="006224E1" w:rsidP="00302331">
      <w:pPr>
        <w:tabs>
          <w:tab w:val="left" w:pos="2160"/>
        </w:tabs>
        <w:jc w:val="center"/>
        <w:rPr>
          <w:b/>
          <w:bCs/>
        </w:rPr>
      </w:pPr>
      <w:r w:rsidRPr="00DE15B2">
        <w:rPr>
          <w:b/>
          <w:bCs/>
        </w:rPr>
        <w:t>НА 2021 ГОД  И  НА ПЛАНОВЫЙ ПЕРИОД  2022 И 2023 ГОДОВ</w:t>
      </w:r>
    </w:p>
    <w:p w:rsidR="006224E1" w:rsidRDefault="006224E1" w:rsidP="00302331">
      <w:pPr>
        <w:tabs>
          <w:tab w:val="left" w:pos="2160"/>
        </w:tabs>
        <w:jc w:val="center"/>
        <w:rPr>
          <w:b/>
          <w:bCs/>
        </w:rPr>
      </w:pPr>
    </w:p>
    <w:p w:rsidR="006224E1" w:rsidRDefault="006224E1" w:rsidP="00302331">
      <w:pPr>
        <w:tabs>
          <w:tab w:val="left" w:pos="6545"/>
        </w:tabs>
      </w:pPr>
    </w:p>
    <w:p w:rsidR="006224E1" w:rsidRDefault="006224E1" w:rsidP="00302331">
      <w:pPr>
        <w:tabs>
          <w:tab w:val="left" w:pos="4155"/>
        </w:tabs>
        <w:ind w:firstLine="708"/>
      </w:pPr>
    </w:p>
    <w:sectPr w:rsidR="006224E1" w:rsidSect="00EF4528">
      <w:pgSz w:w="11906" w:h="16838"/>
      <w:pgMar w:top="1134" w:right="851" w:bottom="1134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24E1" w:rsidRDefault="006224E1" w:rsidP="00DE1BA3">
      <w:r>
        <w:separator/>
      </w:r>
    </w:p>
  </w:endnote>
  <w:endnote w:type="continuationSeparator" w:id="0">
    <w:p w:rsidR="006224E1" w:rsidRDefault="006224E1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24E1" w:rsidRDefault="006224E1" w:rsidP="00DE1BA3">
      <w:r>
        <w:separator/>
      </w:r>
    </w:p>
  </w:footnote>
  <w:footnote w:type="continuationSeparator" w:id="0">
    <w:p w:rsidR="006224E1" w:rsidRDefault="006224E1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7574"/>
    <w:rsid w:val="000362FD"/>
    <w:rsid w:val="00044F95"/>
    <w:rsid w:val="000935B9"/>
    <w:rsid w:val="000A502D"/>
    <w:rsid w:val="000B3F8F"/>
    <w:rsid w:val="000F073F"/>
    <w:rsid w:val="00107B5C"/>
    <w:rsid w:val="00113F4C"/>
    <w:rsid w:val="00117BAC"/>
    <w:rsid w:val="00121261"/>
    <w:rsid w:val="00123A4B"/>
    <w:rsid w:val="0013729F"/>
    <w:rsid w:val="00150FD0"/>
    <w:rsid w:val="00175E86"/>
    <w:rsid w:val="00195BE6"/>
    <w:rsid w:val="001A2849"/>
    <w:rsid w:val="001A6A69"/>
    <w:rsid w:val="001B3A7D"/>
    <w:rsid w:val="001B45CA"/>
    <w:rsid w:val="001C6EFA"/>
    <w:rsid w:val="001F1EFB"/>
    <w:rsid w:val="001F2859"/>
    <w:rsid w:val="002045BE"/>
    <w:rsid w:val="00210D1C"/>
    <w:rsid w:val="002206DA"/>
    <w:rsid w:val="002216BA"/>
    <w:rsid w:val="00235FF2"/>
    <w:rsid w:val="00246B38"/>
    <w:rsid w:val="00254321"/>
    <w:rsid w:val="002618E0"/>
    <w:rsid w:val="00277B23"/>
    <w:rsid w:val="002867D4"/>
    <w:rsid w:val="00292C87"/>
    <w:rsid w:val="00294D16"/>
    <w:rsid w:val="00296ADC"/>
    <w:rsid w:val="002A5063"/>
    <w:rsid w:val="002C3169"/>
    <w:rsid w:val="002D33C1"/>
    <w:rsid w:val="002F0167"/>
    <w:rsid w:val="002F3DCC"/>
    <w:rsid w:val="00300A2B"/>
    <w:rsid w:val="00300A5A"/>
    <w:rsid w:val="00301918"/>
    <w:rsid w:val="00302331"/>
    <w:rsid w:val="00310BD6"/>
    <w:rsid w:val="00373601"/>
    <w:rsid w:val="00375E01"/>
    <w:rsid w:val="00376248"/>
    <w:rsid w:val="003929F9"/>
    <w:rsid w:val="00397487"/>
    <w:rsid w:val="003C3BB0"/>
    <w:rsid w:val="003E0B96"/>
    <w:rsid w:val="003F1735"/>
    <w:rsid w:val="00405474"/>
    <w:rsid w:val="0044221D"/>
    <w:rsid w:val="00456BE4"/>
    <w:rsid w:val="00474E2C"/>
    <w:rsid w:val="004800BF"/>
    <w:rsid w:val="00485A58"/>
    <w:rsid w:val="00495D39"/>
    <w:rsid w:val="004A136E"/>
    <w:rsid w:val="004A150E"/>
    <w:rsid w:val="004B0CA6"/>
    <w:rsid w:val="004C10A6"/>
    <w:rsid w:val="004F6349"/>
    <w:rsid w:val="0050333A"/>
    <w:rsid w:val="00507C5D"/>
    <w:rsid w:val="005157E7"/>
    <w:rsid w:val="0052722E"/>
    <w:rsid w:val="00527750"/>
    <w:rsid w:val="00536993"/>
    <w:rsid w:val="00536C1B"/>
    <w:rsid w:val="00553FE1"/>
    <w:rsid w:val="00571780"/>
    <w:rsid w:val="00572D18"/>
    <w:rsid w:val="00574E11"/>
    <w:rsid w:val="00591E1C"/>
    <w:rsid w:val="005A2F95"/>
    <w:rsid w:val="005A5D0F"/>
    <w:rsid w:val="005C663E"/>
    <w:rsid w:val="005D02E6"/>
    <w:rsid w:val="005D07A6"/>
    <w:rsid w:val="005D233F"/>
    <w:rsid w:val="005E34E5"/>
    <w:rsid w:val="005F7E86"/>
    <w:rsid w:val="0061139E"/>
    <w:rsid w:val="006224E1"/>
    <w:rsid w:val="0062252E"/>
    <w:rsid w:val="00656A02"/>
    <w:rsid w:val="0066035E"/>
    <w:rsid w:val="006645E1"/>
    <w:rsid w:val="00665A5D"/>
    <w:rsid w:val="006703E3"/>
    <w:rsid w:val="00674C6C"/>
    <w:rsid w:val="0067798F"/>
    <w:rsid w:val="00682484"/>
    <w:rsid w:val="006A207F"/>
    <w:rsid w:val="006B03FD"/>
    <w:rsid w:val="006B3CA7"/>
    <w:rsid w:val="006C22D0"/>
    <w:rsid w:val="006C6BCD"/>
    <w:rsid w:val="006D5905"/>
    <w:rsid w:val="00704FF0"/>
    <w:rsid w:val="00705B51"/>
    <w:rsid w:val="00715E94"/>
    <w:rsid w:val="00723A31"/>
    <w:rsid w:val="007262E7"/>
    <w:rsid w:val="0073312C"/>
    <w:rsid w:val="00744B30"/>
    <w:rsid w:val="007542E3"/>
    <w:rsid w:val="0077589A"/>
    <w:rsid w:val="00780491"/>
    <w:rsid w:val="00783113"/>
    <w:rsid w:val="007864C5"/>
    <w:rsid w:val="007A1EF9"/>
    <w:rsid w:val="007A309A"/>
    <w:rsid w:val="007A4212"/>
    <w:rsid w:val="007B3051"/>
    <w:rsid w:val="007C31F0"/>
    <w:rsid w:val="00805666"/>
    <w:rsid w:val="00821C47"/>
    <w:rsid w:val="00824596"/>
    <w:rsid w:val="00824DA1"/>
    <w:rsid w:val="00852288"/>
    <w:rsid w:val="008649F7"/>
    <w:rsid w:val="00883E34"/>
    <w:rsid w:val="008861DB"/>
    <w:rsid w:val="00895346"/>
    <w:rsid w:val="008978B4"/>
    <w:rsid w:val="008C693C"/>
    <w:rsid w:val="00904D6E"/>
    <w:rsid w:val="0090787E"/>
    <w:rsid w:val="00915727"/>
    <w:rsid w:val="00916A02"/>
    <w:rsid w:val="00922D41"/>
    <w:rsid w:val="0092300E"/>
    <w:rsid w:val="009270E9"/>
    <w:rsid w:val="00936B43"/>
    <w:rsid w:val="00937F94"/>
    <w:rsid w:val="0095116D"/>
    <w:rsid w:val="0095462E"/>
    <w:rsid w:val="00974FC2"/>
    <w:rsid w:val="00981F09"/>
    <w:rsid w:val="00990E63"/>
    <w:rsid w:val="009A4DFC"/>
    <w:rsid w:val="009A5519"/>
    <w:rsid w:val="009B15C8"/>
    <w:rsid w:val="009C5F0B"/>
    <w:rsid w:val="009D0E3D"/>
    <w:rsid w:val="009D1A88"/>
    <w:rsid w:val="009D3932"/>
    <w:rsid w:val="009D4F48"/>
    <w:rsid w:val="009D6691"/>
    <w:rsid w:val="009E7153"/>
    <w:rsid w:val="009F1622"/>
    <w:rsid w:val="009F2758"/>
    <w:rsid w:val="00A00393"/>
    <w:rsid w:val="00A013D4"/>
    <w:rsid w:val="00A1630D"/>
    <w:rsid w:val="00A16DDF"/>
    <w:rsid w:val="00A17E13"/>
    <w:rsid w:val="00A20F96"/>
    <w:rsid w:val="00A303DD"/>
    <w:rsid w:val="00A33B32"/>
    <w:rsid w:val="00A33CF8"/>
    <w:rsid w:val="00A41724"/>
    <w:rsid w:val="00A45CC3"/>
    <w:rsid w:val="00A50775"/>
    <w:rsid w:val="00A9390C"/>
    <w:rsid w:val="00AA0264"/>
    <w:rsid w:val="00AA6EE3"/>
    <w:rsid w:val="00AC31BC"/>
    <w:rsid w:val="00AD7F1F"/>
    <w:rsid w:val="00AE1208"/>
    <w:rsid w:val="00AE374A"/>
    <w:rsid w:val="00AF54B3"/>
    <w:rsid w:val="00AF7315"/>
    <w:rsid w:val="00B35712"/>
    <w:rsid w:val="00B50E65"/>
    <w:rsid w:val="00B52573"/>
    <w:rsid w:val="00B537E7"/>
    <w:rsid w:val="00B73F57"/>
    <w:rsid w:val="00B77AB6"/>
    <w:rsid w:val="00B838E1"/>
    <w:rsid w:val="00B93FEA"/>
    <w:rsid w:val="00BC5E82"/>
    <w:rsid w:val="00BE0A6B"/>
    <w:rsid w:val="00BF074D"/>
    <w:rsid w:val="00C21AA3"/>
    <w:rsid w:val="00C21DDC"/>
    <w:rsid w:val="00C2741B"/>
    <w:rsid w:val="00C3264A"/>
    <w:rsid w:val="00C33B53"/>
    <w:rsid w:val="00C34B3E"/>
    <w:rsid w:val="00C50028"/>
    <w:rsid w:val="00C531A8"/>
    <w:rsid w:val="00C6170D"/>
    <w:rsid w:val="00C87157"/>
    <w:rsid w:val="00CA2F2C"/>
    <w:rsid w:val="00CB3961"/>
    <w:rsid w:val="00CD106B"/>
    <w:rsid w:val="00CE6E97"/>
    <w:rsid w:val="00CF1BC6"/>
    <w:rsid w:val="00D06601"/>
    <w:rsid w:val="00D15B80"/>
    <w:rsid w:val="00D20AD4"/>
    <w:rsid w:val="00D329D3"/>
    <w:rsid w:val="00D32E97"/>
    <w:rsid w:val="00D44D84"/>
    <w:rsid w:val="00D52668"/>
    <w:rsid w:val="00D6392D"/>
    <w:rsid w:val="00D70B60"/>
    <w:rsid w:val="00D85678"/>
    <w:rsid w:val="00DA1485"/>
    <w:rsid w:val="00DB190B"/>
    <w:rsid w:val="00DB3623"/>
    <w:rsid w:val="00DC7324"/>
    <w:rsid w:val="00DE15B2"/>
    <w:rsid w:val="00DE1BA3"/>
    <w:rsid w:val="00DE5DB6"/>
    <w:rsid w:val="00DF2449"/>
    <w:rsid w:val="00DF4313"/>
    <w:rsid w:val="00E00D63"/>
    <w:rsid w:val="00E10313"/>
    <w:rsid w:val="00E2446B"/>
    <w:rsid w:val="00E41B3C"/>
    <w:rsid w:val="00E56742"/>
    <w:rsid w:val="00E711E8"/>
    <w:rsid w:val="00E7509D"/>
    <w:rsid w:val="00E8100A"/>
    <w:rsid w:val="00E964EB"/>
    <w:rsid w:val="00EA4D8F"/>
    <w:rsid w:val="00EB72E3"/>
    <w:rsid w:val="00EC4B75"/>
    <w:rsid w:val="00EE1800"/>
    <w:rsid w:val="00EF4528"/>
    <w:rsid w:val="00F03358"/>
    <w:rsid w:val="00F1578B"/>
    <w:rsid w:val="00F233AF"/>
    <w:rsid w:val="00F906E4"/>
    <w:rsid w:val="00F960BD"/>
    <w:rsid w:val="00FA6B2E"/>
    <w:rsid w:val="00FB5877"/>
    <w:rsid w:val="00FC4AAA"/>
    <w:rsid w:val="00FD2919"/>
    <w:rsid w:val="00FE27FD"/>
    <w:rsid w:val="00FF16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val="ru-RU" w:eastAsia="ru-RU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val="ru-RU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  <w:lang w:val="ru-RU" w:eastAsia="ru-RU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0A502D"/>
  </w:style>
  <w:style w:type="character" w:styleId="Emphasis">
    <w:name w:val="Emphasis"/>
    <w:basedOn w:val="DefaultParagraphFont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lang w:val="ru-RU" w:eastAsia="ru-RU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val="ru-RU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a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0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  <w:lang w:val="ru-RU" w:eastAsia="ru-RU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  <w:lang w:val="ru-RU" w:eastAsia="ru-RU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vertAlign w:val="superscript"/>
    </w:rPr>
  </w:style>
  <w:style w:type="paragraph" w:customStyle="1" w:styleId="10">
    <w:name w:val="Без интервала1"/>
    <w:uiPriority w:val="99"/>
    <w:rsid w:val="00294D16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  <w:lang w:val="ru-RU" w:eastAsia="ru-RU"/>
    </w:rPr>
  </w:style>
  <w:style w:type="paragraph" w:customStyle="1" w:styleId="2">
    <w:name w:val="Без интервала2"/>
    <w:uiPriority w:val="99"/>
    <w:rsid w:val="00235FF2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3000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1138</TotalTime>
  <Pages>15</Pages>
  <Words>5765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2</cp:lastModifiedBy>
  <cp:revision>68</cp:revision>
  <cp:lastPrinted>2021-09-03T11:27:00Z</cp:lastPrinted>
  <dcterms:created xsi:type="dcterms:W3CDTF">2020-12-05T15:20:00Z</dcterms:created>
  <dcterms:modified xsi:type="dcterms:W3CDTF">2021-09-16T05:29:00Z</dcterms:modified>
</cp:coreProperties>
</file>