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431" w:rsidRDefault="00FA643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FA6431" w:rsidRDefault="00FA6431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FA6431" w:rsidRDefault="00FA6431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FA6431" w:rsidRDefault="00FA6431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FA6431" w:rsidRDefault="00FA6431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A6431" w:rsidRDefault="00FA6431" w:rsidP="000A502D">
      <w:pPr>
        <w:jc w:val="center"/>
        <w:rPr>
          <w:b/>
          <w:bCs/>
          <w:sz w:val="28"/>
          <w:szCs w:val="28"/>
        </w:rPr>
      </w:pPr>
    </w:p>
    <w:p w:rsidR="00FA6431" w:rsidRDefault="00FA643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FA6431" w:rsidRDefault="00FA6431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A6431" w:rsidRDefault="00FA6431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 »декабря  2021 г.                                                                        № 1</w:t>
      </w:r>
    </w:p>
    <w:p w:rsidR="00FA6431" w:rsidRDefault="00FA6431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FA6431" w:rsidRDefault="00FA6431" w:rsidP="000A502D">
      <w:pPr>
        <w:jc w:val="center"/>
        <w:rPr>
          <w:b/>
          <w:bCs/>
          <w:sz w:val="26"/>
          <w:szCs w:val="26"/>
        </w:rPr>
      </w:pPr>
    </w:p>
    <w:p w:rsidR="00FA6431" w:rsidRDefault="00FA6431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FA6431" w:rsidRDefault="00FA6431" w:rsidP="000A502D">
      <w:pPr>
        <w:jc w:val="center"/>
        <w:rPr>
          <w:sz w:val="26"/>
          <w:szCs w:val="26"/>
        </w:rPr>
      </w:pPr>
    </w:p>
    <w:p w:rsidR="00FA6431" w:rsidRDefault="00FA6431" w:rsidP="000A502D">
      <w:pPr>
        <w:jc w:val="center"/>
        <w:rPr>
          <w:sz w:val="26"/>
          <w:szCs w:val="26"/>
        </w:rPr>
      </w:pP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Набережного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 № </w:t>
      </w:r>
      <w:r>
        <w:rPr>
          <w:rFonts w:ascii="Times New Roman" w:hAnsi="Times New Roman" w:cs="Times New Roman"/>
        </w:rPr>
        <w:t>4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Набережного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FA6431" w:rsidRPr="004A150E" w:rsidRDefault="00FA643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FA6431" w:rsidRDefault="00FA6431" w:rsidP="000A502D">
      <w:pPr>
        <w:shd w:val="clear" w:color="auto" w:fill="FFFFFF"/>
        <w:rPr>
          <w:sz w:val="26"/>
          <w:szCs w:val="26"/>
        </w:rPr>
      </w:pPr>
    </w:p>
    <w:p w:rsidR="00FA6431" w:rsidRPr="00294D16" w:rsidRDefault="00FA6431" w:rsidP="000A502D">
      <w:pPr>
        <w:ind w:firstLine="851"/>
        <w:rPr>
          <w:sz w:val="22"/>
          <w:szCs w:val="22"/>
        </w:rPr>
      </w:pPr>
      <w:r w:rsidRPr="00294D1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67 Устава Набережного сельского поселения, Совет депутатов Набережного сельского поселения </w:t>
      </w:r>
    </w:p>
    <w:p w:rsidR="00FA6431" w:rsidRPr="002F0167" w:rsidRDefault="00FA6431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FA6431" w:rsidRPr="0044221D" w:rsidRDefault="00FA6431" w:rsidP="00294D1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>1. Внести в решение Совета депутатов Набережного 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года №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44221D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«О бюджете Набережного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FA6431" w:rsidRPr="0044221D" w:rsidRDefault="00FA6431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1) </w:t>
      </w:r>
      <w:r w:rsidRPr="0044221D">
        <w:rPr>
          <w:rFonts w:ascii="Times New Roman" w:hAnsi="Times New Roman" w:cs="Times New Roman"/>
          <w:b/>
          <w:bCs/>
          <w:sz w:val="20"/>
          <w:szCs w:val="20"/>
        </w:rPr>
        <w:t xml:space="preserve">Раздел 1 изложить в следующей редакции: </w:t>
      </w:r>
    </w:p>
    <w:p w:rsidR="00FA6431" w:rsidRPr="0044221D" w:rsidRDefault="00FA6431" w:rsidP="00824DA1">
      <w:pPr>
        <w:pStyle w:val="NoSpacing"/>
        <w:jc w:val="both"/>
      </w:pPr>
      <w:r w:rsidRPr="0044221D">
        <w:t xml:space="preserve">    1.</w:t>
      </w:r>
      <w:r w:rsidRPr="0044221D">
        <w:tab/>
        <w:t xml:space="preserve">Утвердить бюджет Набережного сельского поселения Ромодановского муниципального района Республики Мордовия на 2021  по доходам в сумме </w:t>
      </w:r>
      <w:r>
        <w:t xml:space="preserve">5752,0 </w:t>
      </w:r>
      <w:r w:rsidRPr="0044221D">
        <w:t xml:space="preserve">тыс. рублей, по расходам в сумме </w:t>
      </w:r>
      <w:r>
        <w:t>5851,8</w:t>
      </w:r>
      <w:r w:rsidRPr="0044221D">
        <w:t xml:space="preserve"> тыс. рублей,  с превышением расходов над доходами в сумме 99,</w:t>
      </w:r>
      <w:r>
        <w:t>8</w:t>
      </w:r>
      <w:r w:rsidRPr="0044221D">
        <w:t xml:space="preserve"> тыс. рублей исходя из уровня инфляции, не превышающего 3,7 процента (декабрь 2021 года к декабрю 2020 года)</w:t>
      </w:r>
    </w:p>
    <w:p w:rsidR="00FA6431" w:rsidRPr="0044221D" w:rsidRDefault="00FA6431" w:rsidP="000A502D">
      <w:pPr>
        <w:pStyle w:val="NoSpacing"/>
        <w:jc w:val="both"/>
      </w:pPr>
      <w:r w:rsidRPr="0044221D">
        <w:t xml:space="preserve">     2. Утвердить бюджет Набережного сельского поселения Ромодановского муниципального района Республики Мордовия на 2022  по доходам в сумме 1024,2</w:t>
      </w:r>
      <w:r>
        <w:t xml:space="preserve"> </w:t>
      </w:r>
      <w:r w:rsidRPr="0044221D">
        <w:t>тыс. рублей, по расходам в сумме 1024,2 тыс. рубле</w:t>
      </w:r>
      <w:r>
        <w:t>й</w:t>
      </w:r>
      <w:r w:rsidRPr="0044221D">
        <w:t>,</w:t>
      </w:r>
      <w:r>
        <w:t xml:space="preserve"> </w:t>
      </w:r>
      <w:r w:rsidRPr="0044221D">
        <w:t>в том числе условно утвержденные расходы в сумме 23,4 тыс.рублей, исходя из уровня инфляции, не превышающего 4,0 процента (декабрь 2022 года к декабрю 2021 года)</w:t>
      </w:r>
    </w:p>
    <w:p w:rsidR="00FA6431" w:rsidRPr="0044221D" w:rsidRDefault="00FA6431" w:rsidP="000A502D">
      <w:pPr>
        <w:pStyle w:val="NoSpacing"/>
        <w:jc w:val="both"/>
      </w:pPr>
      <w:r w:rsidRPr="0044221D">
        <w:t xml:space="preserve">     3. Утвердить бюджет Набережного сельского поселения Ромодановского муниципального района Республики Мордовия на 2023  по доходам в сумме 1075,8 тыс. рублей, по расходам в сумме 1075,8 тыс. рублей, в том числе условно утвержденные расходы в сумме 49,3 тыс.рублей, исходя из уровня инфляции, не превышающего 3,9 процента (декабрь 2023 года к декабрю 2022 года)</w:t>
      </w:r>
    </w:p>
    <w:p w:rsidR="00FA6431" w:rsidRPr="0044221D" w:rsidRDefault="00FA6431" w:rsidP="00294D16">
      <w:pPr>
        <w:pStyle w:val="10"/>
        <w:jc w:val="both"/>
        <w:rPr>
          <w:color w:val="000000"/>
        </w:rPr>
      </w:pPr>
      <w:r w:rsidRPr="0044221D">
        <w:t xml:space="preserve">           2). Приложение №3,№4,№5,№8 к решению сессии «О бюджете </w:t>
      </w:r>
      <w:r>
        <w:t>Набережного</w:t>
      </w:r>
      <w:r w:rsidRPr="0044221D"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4221D">
        <w:rPr>
          <w:color w:val="000000"/>
        </w:rPr>
        <w:t>зложить в следующей редакции согласно приложений №1,№2,№3,№4 (приложение прилагаются)</w:t>
      </w:r>
    </w:p>
    <w:p w:rsidR="00FA6431" w:rsidRPr="0044221D" w:rsidRDefault="00FA6431" w:rsidP="00294D16">
      <w:pPr>
        <w:ind w:firstLine="720"/>
        <w:rPr>
          <w:b/>
          <w:bCs/>
        </w:rPr>
      </w:pPr>
      <w:r w:rsidRPr="0044221D">
        <w:t>3). Настоящее решение вступает в силу со дня его официального опубликования</w:t>
      </w:r>
    </w:p>
    <w:p w:rsidR="00FA6431" w:rsidRDefault="00FA6431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</w:p>
    <w:p w:rsidR="00FA6431" w:rsidRDefault="00FA6431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  <w:r w:rsidRPr="0044221D">
        <w:rPr>
          <w:b/>
          <w:bCs/>
          <w:sz w:val="22"/>
          <w:szCs w:val="22"/>
        </w:rPr>
        <w:t xml:space="preserve">Глава </w:t>
      </w:r>
      <w:r>
        <w:rPr>
          <w:b/>
          <w:bCs/>
          <w:sz w:val="22"/>
          <w:szCs w:val="22"/>
        </w:rPr>
        <w:t xml:space="preserve"> </w:t>
      </w:r>
      <w:r w:rsidRPr="0044221D">
        <w:rPr>
          <w:b/>
          <w:bCs/>
          <w:sz w:val="22"/>
          <w:szCs w:val="22"/>
        </w:rPr>
        <w:t xml:space="preserve">Набережного                      </w:t>
      </w:r>
      <w:r>
        <w:rPr>
          <w:b/>
          <w:bCs/>
          <w:sz w:val="22"/>
          <w:szCs w:val="22"/>
        </w:rPr>
        <w:t xml:space="preserve">                                       </w:t>
      </w:r>
      <w:r w:rsidRPr="0044221D">
        <w:rPr>
          <w:b/>
          <w:bCs/>
          <w:sz w:val="22"/>
          <w:szCs w:val="22"/>
        </w:rPr>
        <w:t xml:space="preserve">                                                        сельского поселения         </w:t>
      </w:r>
      <w:r>
        <w:rPr>
          <w:b/>
          <w:bCs/>
          <w:sz w:val="22"/>
          <w:szCs w:val="22"/>
        </w:rPr>
        <w:t xml:space="preserve">                                                                 Н.Ю Журавлева</w:t>
      </w:r>
      <w:r w:rsidRPr="0044221D">
        <w:rPr>
          <w:b/>
          <w:bCs/>
          <w:sz w:val="22"/>
          <w:szCs w:val="22"/>
        </w:rPr>
        <w:t xml:space="preserve">                                          </w:t>
      </w:r>
      <w:r>
        <w:rPr>
          <w:b/>
          <w:bCs/>
          <w:sz w:val="22"/>
          <w:szCs w:val="22"/>
        </w:rPr>
        <w:t xml:space="preserve"> </w:t>
      </w:r>
    </w:p>
    <w:p w:rsidR="00FA6431" w:rsidRPr="0044221D" w:rsidRDefault="00FA6431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:rsidR="00FA6431" w:rsidRPr="0044221D" w:rsidRDefault="00FA6431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</w:rPr>
      </w:pPr>
    </w:p>
    <w:p w:rsidR="00FA6431" w:rsidRDefault="00FA6431" w:rsidP="00BF074D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BF074D">
      <w:pPr>
        <w:shd w:val="clear" w:color="auto" w:fill="FFFFFF"/>
        <w:ind w:right="26"/>
        <w:jc w:val="right"/>
        <w:rPr>
          <w:spacing w:val="-2"/>
        </w:rPr>
      </w:pPr>
    </w:p>
    <w:p w:rsidR="00FA6431" w:rsidRPr="0044221D" w:rsidRDefault="00FA6431" w:rsidP="00BF074D">
      <w:pPr>
        <w:shd w:val="clear" w:color="auto" w:fill="FFFFFF"/>
        <w:ind w:right="26"/>
        <w:jc w:val="right"/>
        <w:rPr>
          <w:spacing w:val="-2"/>
        </w:rPr>
      </w:pPr>
      <w:r w:rsidRPr="0044221D">
        <w:rPr>
          <w:spacing w:val="-2"/>
        </w:rPr>
        <w:t>Приложение № 1</w:t>
      </w:r>
    </w:p>
    <w:p w:rsidR="00FA6431" w:rsidRPr="0044221D" w:rsidRDefault="00FA6431" w:rsidP="00BF074D">
      <w:pPr>
        <w:shd w:val="clear" w:color="auto" w:fill="FFFFFF"/>
        <w:ind w:left="4496" w:right="26"/>
        <w:jc w:val="right"/>
        <w:rPr>
          <w:spacing w:val="-1"/>
        </w:rPr>
      </w:pPr>
      <w:r w:rsidRPr="0044221D">
        <w:rPr>
          <w:spacing w:val="-1"/>
        </w:rPr>
        <w:t xml:space="preserve">                                  к   решению Совета депутатов</w:t>
      </w:r>
    </w:p>
    <w:p w:rsidR="00FA6431" w:rsidRPr="0044221D" w:rsidRDefault="00FA6431" w:rsidP="00BF074D">
      <w:pPr>
        <w:shd w:val="clear" w:color="auto" w:fill="FFFFFF"/>
        <w:ind w:left="4496" w:right="26"/>
        <w:jc w:val="right"/>
        <w:rPr>
          <w:spacing w:val="3"/>
        </w:rPr>
      </w:pPr>
      <w:r w:rsidRPr="0044221D">
        <w:rPr>
          <w:spacing w:val="-1"/>
        </w:rPr>
        <w:t>Набережного сельского поселения</w:t>
      </w:r>
    </w:p>
    <w:p w:rsidR="00FA6431" w:rsidRPr="0044221D" w:rsidRDefault="00FA6431" w:rsidP="00BF074D">
      <w:pPr>
        <w:shd w:val="clear" w:color="auto" w:fill="FFFFFF"/>
        <w:ind w:left="4496" w:right="26"/>
        <w:jc w:val="right"/>
        <w:rPr>
          <w:spacing w:val="-1"/>
        </w:rPr>
      </w:pPr>
      <w:r w:rsidRPr="0044221D">
        <w:t xml:space="preserve">                      Ромодановского муниципального района</w:t>
      </w:r>
      <w:r w:rsidRPr="0044221D">
        <w:rPr>
          <w:spacing w:val="-1"/>
        </w:rPr>
        <w:t xml:space="preserve">                                                                                                                   Республики Мордовия от</w:t>
      </w:r>
      <w:r>
        <w:rPr>
          <w:spacing w:val="-1"/>
        </w:rPr>
        <w:t xml:space="preserve"> «29 декабря</w:t>
      </w:r>
      <w:r w:rsidRPr="0044221D">
        <w:rPr>
          <w:spacing w:val="-1"/>
        </w:rPr>
        <w:t>.2021г</w:t>
      </w:r>
      <w:r>
        <w:rPr>
          <w:spacing w:val="-1"/>
        </w:rPr>
        <w:t xml:space="preserve">. </w:t>
      </w:r>
      <w:r w:rsidRPr="0044221D">
        <w:rPr>
          <w:spacing w:val="-1"/>
        </w:rPr>
        <w:t>№</w:t>
      </w:r>
      <w:r>
        <w:rPr>
          <w:spacing w:val="-1"/>
        </w:rPr>
        <w:t xml:space="preserve"> 1</w:t>
      </w:r>
    </w:p>
    <w:p w:rsidR="00FA6431" w:rsidRPr="0044221D" w:rsidRDefault="00FA6431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spacing w:val="-1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Набережного                                                                                                       сельского поселения от </w:t>
      </w:r>
      <w:r>
        <w:rPr>
          <w:rFonts w:ascii="Times New Roman" w:hAnsi="Times New Roman" w:cs="Times New Roman"/>
          <w:sz w:val="20"/>
          <w:szCs w:val="20"/>
        </w:rPr>
        <w:t>26.12.2021 г. № 4</w:t>
      </w:r>
    </w:p>
    <w:p w:rsidR="00FA6431" w:rsidRPr="0044221D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«О бюджете Набережного  сельского                    </w:t>
      </w:r>
    </w:p>
    <w:p w:rsidR="00FA6431" w:rsidRPr="0044221D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FA6431" w:rsidRPr="0044221D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района Республики Мордовия на 2021 год и на        </w:t>
      </w:r>
    </w:p>
    <w:p w:rsidR="00FA6431" w:rsidRPr="0044221D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FA6431" w:rsidRPr="0044221D" w:rsidRDefault="00FA6431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FA6431" w:rsidRDefault="00FA6431" w:rsidP="00BF074D">
      <w:pPr>
        <w:ind w:firstLine="708"/>
        <w:jc w:val="right"/>
      </w:pPr>
    </w:p>
    <w:p w:rsidR="00FA6431" w:rsidRDefault="00FA6431" w:rsidP="002D33C1">
      <w:pPr>
        <w:ind w:firstLine="708"/>
        <w:jc w:val="right"/>
      </w:pPr>
    </w:p>
    <w:p w:rsidR="00FA6431" w:rsidRPr="00376248" w:rsidRDefault="00FA6431" w:rsidP="002D33C1">
      <w:pPr>
        <w:ind w:firstLine="708"/>
        <w:jc w:val="right"/>
        <w:rPr>
          <w:sz w:val="24"/>
          <w:szCs w:val="24"/>
        </w:rPr>
      </w:pPr>
    </w:p>
    <w:p w:rsidR="00FA6431" w:rsidRPr="00376248" w:rsidRDefault="00FA6431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FA6431" w:rsidRPr="00376248" w:rsidRDefault="00FA6431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FA6431" w:rsidRDefault="00FA6431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FA6431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2022</w:t>
            </w:r>
          </w:p>
          <w:p w:rsidR="00FA6431" w:rsidRPr="001E5629" w:rsidRDefault="00FA6431" w:rsidP="001E5629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2023 год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5752,0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1024,2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1075,8</w:t>
            </w:r>
          </w:p>
          <w:p w:rsidR="00FA6431" w:rsidRPr="001E5629" w:rsidRDefault="00FA6431" w:rsidP="009A4DFC">
            <w:pPr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665,8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520,4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526,3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1 01 00000 00 0000 000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47,5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49,4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51,3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1 01 02010 00 1000 110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47,5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49,4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51,3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1 01 02010 01 1000 110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47,5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49,4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51,3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92463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E5629">
              <w:rPr>
                <w:b/>
                <w:bCs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E5629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21,9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924637">
            <w:pPr>
              <w:rPr>
                <w:color w:val="000000"/>
                <w:sz w:val="22"/>
                <w:szCs w:val="22"/>
              </w:rPr>
            </w:pPr>
            <w:r w:rsidRPr="001E5629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  <w:sz w:val="22"/>
                <w:szCs w:val="22"/>
              </w:rPr>
            </w:pPr>
            <w:r w:rsidRPr="001E5629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21,9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467,0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471,0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475,0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1 06 01000 00 0000 000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69,0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70,0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70,0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1 06 01030 10 1000 110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69,0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70,0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70,0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1 06 06000 00 0000 110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Земельный налог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398,0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401,0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405,0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1 06 06033 10 1000 110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140,0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101,0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105,0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1 06 06043 10 1000 110</w:t>
            </w:r>
          </w:p>
        </w:tc>
        <w:tc>
          <w:tcPr>
            <w:tcW w:w="3260" w:type="dxa"/>
          </w:tcPr>
          <w:p w:rsidR="00FA6431" w:rsidRPr="001E5629" w:rsidRDefault="00FA6431" w:rsidP="00FC4AAA">
            <w:pPr>
              <w:rPr>
                <w:color w:val="000000"/>
              </w:rPr>
            </w:pPr>
            <w:r w:rsidRPr="001E5629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258,0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300,0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300,0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1 11 00000 00 0000 000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129,4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color w:val="000000"/>
              </w:rPr>
            </w:pPr>
            <w:r w:rsidRPr="001E5629">
              <w:rPr>
                <w:color w:val="000000"/>
              </w:rPr>
              <w:t>1 11 05025 10 0000 120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Доходы, получаемые в виде арендной платы ,а так 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129,4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5086,2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503,8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549,5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644,8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276,6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319,6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color w:val="000000"/>
              </w:rPr>
            </w:pPr>
            <w:r w:rsidRPr="001E5629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275,1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276,6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319,6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color w:val="000000"/>
              </w:rPr>
            </w:pPr>
            <w:r w:rsidRPr="001E5629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369,7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  <w:r w:rsidRPr="001E5629">
              <w:rPr>
                <w:b/>
                <w:bCs/>
              </w:rPr>
              <w:t>277,3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</w:pPr>
            <w:r w:rsidRPr="001E5629">
              <w:t>277,3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  <w:r w:rsidRPr="001E5629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  <w:r w:rsidRPr="001E5629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  <w:r w:rsidRPr="001E5629">
              <w:rPr>
                <w:b/>
                <w:bCs/>
              </w:rPr>
              <w:t>90,3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44221D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FA6431" w:rsidRPr="0044221D" w:rsidRDefault="00FA6431" w:rsidP="001E5629">
            <w:pPr>
              <w:jc w:val="center"/>
            </w:pPr>
            <w:r w:rsidRPr="0044221D">
              <w:t>0,2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BF074D">
            <w:pPr>
              <w:rPr>
                <w:color w:val="000000"/>
              </w:rPr>
            </w:pPr>
            <w:r w:rsidRPr="001E5629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FA6431" w:rsidRPr="0044221D" w:rsidRDefault="00FA6431" w:rsidP="001E5629">
            <w:pPr>
              <w:jc w:val="center"/>
            </w:pPr>
            <w:r w:rsidRPr="0044221D">
              <w:t>90,1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4077,1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b/>
                <w:bCs/>
                <w:color w:val="000000"/>
              </w:rPr>
            </w:pPr>
            <w:r w:rsidRPr="001E5629">
              <w:rPr>
                <w:b/>
                <w:bCs/>
                <w:color w:val="000000"/>
              </w:rPr>
              <w:t>139,6</w:t>
            </w:r>
          </w:p>
        </w:tc>
        <w:tc>
          <w:tcPr>
            <w:tcW w:w="958" w:type="dxa"/>
          </w:tcPr>
          <w:p w:rsidR="00FA6431" w:rsidRPr="001E5629" w:rsidRDefault="00FA6431" w:rsidP="001E5629">
            <w:pPr>
              <w:jc w:val="center"/>
              <w:rPr>
                <w:b/>
                <w:bCs/>
              </w:rPr>
            </w:pPr>
            <w:r w:rsidRPr="001E5629">
              <w:rPr>
                <w:b/>
                <w:bCs/>
              </w:rPr>
              <w:t>139,6</w:t>
            </w:r>
          </w:p>
        </w:tc>
      </w:tr>
      <w:tr w:rsidR="00FA6431" w:rsidRPr="0044221D">
        <w:tc>
          <w:tcPr>
            <w:tcW w:w="2517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2 02 40014 10 0000 150</w:t>
            </w:r>
          </w:p>
          <w:p w:rsidR="00FA6431" w:rsidRPr="001E5629" w:rsidRDefault="00FA6431" w:rsidP="001E5629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4077,1</w:t>
            </w:r>
          </w:p>
        </w:tc>
        <w:tc>
          <w:tcPr>
            <w:tcW w:w="1275" w:type="dxa"/>
          </w:tcPr>
          <w:p w:rsidR="00FA6431" w:rsidRPr="001E5629" w:rsidRDefault="00FA6431" w:rsidP="001E5629">
            <w:pPr>
              <w:jc w:val="center"/>
              <w:rPr>
                <w:color w:val="000000"/>
              </w:rPr>
            </w:pPr>
            <w:r w:rsidRPr="001E5629">
              <w:rPr>
                <w:color w:val="000000"/>
              </w:rPr>
              <w:t>139,6</w:t>
            </w:r>
          </w:p>
        </w:tc>
        <w:tc>
          <w:tcPr>
            <w:tcW w:w="958" w:type="dxa"/>
          </w:tcPr>
          <w:p w:rsidR="00FA6431" w:rsidRPr="0044221D" w:rsidRDefault="00FA6431" w:rsidP="001E5629">
            <w:pPr>
              <w:jc w:val="center"/>
            </w:pPr>
            <w:r w:rsidRPr="0044221D">
              <w:t>139,6</w:t>
            </w:r>
          </w:p>
        </w:tc>
      </w:tr>
    </w:tbl>
    <w:p w:rsidR="00FA6431" w:rsidRPr="0044221D" w:rsidRDefault="00FA6431" w:rsidP="001A2849">
      <w:pPr>
        <w:ind w:firstLine="708"/>
      </w:pPr>
    </w:p>
    <w:p w:rsidR="00FA6431" w:rsidRPr="0062252E" w:rsidRDefault="00FA6431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FA6431" w:rsidRPr="0062252E" w:rsidRDefault="00FA6431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FA6431" w:rsidRPr="0062252E" w:rsidRDefault="00FA6431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FA6431" w:rsidRDefault="00FA6431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F03358">
        <w:rPr>
          <w:spacing w:val="-1"/>
        </w:rPr>
        <w:t>от</w:t>
      </w:r>
      <w:r>
        <w:rPr>
          <w:spacing w:val="-1"/>
        </w:rPr>
        <w:t xml:space="preserve"> «29» декабря</w:t>
      </w:r>
      <w:r w:rsidRPr="00F03358">
        <w:rPr>
          <w:spacing w:val="-1"/>
        </w:rPr>
        <w:t>.2021г</w:t>
      </w:r>
      <w:r>
        <w:rPr>
          <w:spacing w:val="-1"/>
        </w:rPr>
        <w:t>. .</w:t>
      </w:r>
      <w:r w:rsidRPr="00F03358">
        <w:rPr>
          <w:spacing w:val="-1"/>
        </w:rPr>
        <w:t>№</w:t>
      </w:r>
      <w:r>
        <w:rPr>
          <w:spacing w:val="-1"/>
        </w:rPr>
        <w:t xml:space="preserve"> 1</w:t>
      </w:r>
    </w:p>
    <w:p w:rsidR="00FA6431" w:rsidRPr="0090787E" w:rsidRDefault="00FA6431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A6431" w:rsidRPr="0090787E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FA6431" w:rsidRPr="0090787E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FA6431" w:rsidRPr="0090787E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FA6431" w:rsidRPr="0090787E" w:rsidRDefault="00FA643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FA6431" w:rsidRPr="0090787E" w:rsidRDefault="00FA6431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FA6431" w:rsidRDefault="00FA643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FA6431" w:rsidRPr="002D33C1" w:rsidRDefault="00FA6431" w:rsidP="002D33C1">
      <w:pPr>
        <w:rPr>
          <w:rFonts w:ascii="Arial" w:hAnsi="Arial" w:cs="Arial"/>
          <w:sz w:val="24"/>
          <w:szCs w:val="24"/>
        </w:rPr>
      </w:pPr>
    </w:p>
    <w:p w:rsidR="00FA6431" w:rsidRDefault="00FA6431" w:rsidP="002D33C1">
      <w:pPr>
        <w:rPr>
          <w:rFonts w:ascii="Arial" w:hAnsi="Arial" w:cs="Arial"/>
          <w:sz w:val="24"/>
          <w:szCs w:val="24"/>
        </w:rPr>
      </w:pPr>
    </w:p>
    <w:p w:rsidR="00FA6431" w:rsidRPr="00574E11" w:rsidRDefault="00FA643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FA6431" w:rsidRPr="00405474" w:rsidRDefault="00FA6431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375"/>
        <w:gridCol w:w="566"/>
        <w:gridCol w:w="425"/>
        <w:gridCol w:w="1558"/>
        <w:gridCol w:w="567"/>
        <w:gridCol w:w="992"/>
        <w:gridCol w:w="993"/>
        <w:gridCol w:w="992"/>
      </w:tblGrid>
      <w:tr w:rsidR="00FA6431" w:rsidRPr="00405474">
        <w:trPr>
          <w:cantSplit/>
          <w:trHeight w:hRule="exact" w:val="278"/>
          <w:tblHeader/>
        </w:trPr>
        <w:tc>
          <w:tcPr>
            <w:tcW w:w="4378" w:type="dxa"/>
            <w:gridSpan w:val="2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FA6431" w:rsidRPr="00405474">
        <w:trPr>
          <w:cantSplit/>
          <w:trHeight w:hRule="exact" w:val="278"/>
          <w:tblHeader/>
        </w:trPr>
        <w:tc>
          <w:tcPr>
            <w:tcW w:w="4378" w:type="dxa"/>
            <w:gridSpan w:val="2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FA6431" w:rsidRPr="00405474">
        <w:trPr>
          <w:cantSplit/>
          <w:trHeight w:hRule="exact" w:val="240"/>
          <w:tblHeader/>
        </w:trPr>
        <w:tc>
          <w:tcPr>
            <w:tcW w:w="4378" w:type="dxa"/>
            <w:gridSpan w:val="2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05474" w:rsidRDefault="00FA643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A6431" w:rsidRPr="0044221D">
        <w:trPr>
          <w:trHeight w:hRule="exact" w:val="307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BF074D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5851,8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1075,8</w:t>
            </w:r>
          </w:p>
        </w:tc>
      </w:tr>
      <w:tr w:rsidR="00FA6431" w:rsidRPr="0044221D">
        <w:trPr>
          <w:trHeight w:hRule="exact" w:val="362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586,1</w:t>
            </w:r>
          </w:p>
        </w:tc>
      </w:tr>
      <w:tr w:rsidR="00FA6431" w:rsidRPr="0044221D">
        <w:trPr>
          <w:trHeight w:hRule="exact" w:val="745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C67A5A">
              <w:t>409,3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C34B3E">
            <w:pPr>
              <w:pStyle w:val="NoSpacing"/>
              <w:jc w:val="center"/>
            </w:pPr>
          </w:p>
          <w:p w:rsidR="00FA6431" w:rsidRPr="0044221D" w:rsidRDefault="00FA6431" w:rsidP="00C34B3E">
            <w:pPr>
              <w:pStyle w:val="NoSpacing"/>
              <w:jc w:val="center"/>
            </w:pPr>
          </w:p>
          <w:p w:rsidR="00FA6431" w:rsidRPr="0044221D" w:rsidRDefault="00FA6431" w:rsidP="00C34B3E">
            <w:pPr>
              <w:pStyle w:val="NoSpacing"/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303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7C31F0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  <w:r>
              <w:t>409,3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7C31F0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E56742">
            <w:pPr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280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  <w:r>
              <w:t>409,3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E56742">
            <w:pPr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567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280,8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545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Расходы на выплаты по оплате труда  высшего должностного лица муниципального образования</w:t>
            </w:r>
          </w:p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280,8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1134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BF074D">
            <w:pPr>
              <w:pStyle w:val="NoSpacing"/>
              <w:jc w:val="center"/>
            </w:pPr>
          </w:p>
          <w:p w:rsidR="00FA6431" w:rsidRPr="0044221D" w:rsidRDefault="00FA6431" w:rsidP="00BF074D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280,8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553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280,8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E56742">
            <w:pPr>
              <w:jc w:val="center"/>
            </w:pPr>
          </w:p>
          <w:p w:rsidR="00FA6431" w:rsidRPr="0044221D" w:rsidRDefault="00FA6431" w:rsidP="00E56742">
            <w:pPr>
              <w:jc w:val="center"/>
            </w:pPr>
            <w:r w:rsidRPr="0044221D">
              <w:t>219,4</w:t>
            </w:r>
          </w:p>
        </w:tc>
      </w:tr>
      <w:tr w:rsidR="00FA6431" w:rsidRPr="0044221D">
        <w:trPr>
          <w:trHeight w:hRule="exact" w:val="1002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0E65">
            <w:pPr>
              <w:shd w:val="clear" w:color="auto" w:fill="FFFFFF"/>
              <w:jc w:val="center"/>
            </w:pPr>
            <w:r w:rsidRPr="0044221D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B50E65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128,5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7864C5">
            <w:pPr>
              <w:pStyle w:val="NoSpacing"/>
            </w:pPr>
          </w:p>
        </w:tc>
      </w:tr>
      <w:tr w:rsidR="00FA6431" w:rsidRPr="0044221D">
        <w:trPr>
          <w:trHeight w:hRule="exact" w:val="1130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0E65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128,5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555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0E65">
            <w:pPr>
              <w:shd w:val="clear" w:color="auto" w:fill="FFFFFF"/>
              <w:jc w:val="center"/>
            </w:pPr>
            <w:r w:rsidRPr="0044221D"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B50E65">
            <w:pPr>
              <w:pStyle w:val="NoSpacing"/>
              <w:jc w:val="center"/>
            </w:pPr>
          </w:p>
          <w:p w:rsidR="00FA6431" w:rsidRPr="0044221D" w:rsidRDefault="00FA6431" w:rsidP="00B50E65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128,5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772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37E7">
            <w:pPr>
              <w:pStyle w:val="NoSpacing"/>
              <w:jc w:val="center"/>
            </w:pPr>
            <w:r w:rsidRPr="0044221D">
              <w:rPr>
                <w:color w:val="000000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>
              <w:t>848,1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FA6431" w:rsidRPr="0044221D">
        <w:trPr>
          <w:trHeight w:hRule="exact" w:val="294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37E7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>
              <w:t>847,9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FA6431" w:rsidRPr="0044221D">
        <w:trPr>
          <w:trHeight w:hRule="exact" w:val="747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37E7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3929F9">
            <w:pPr>
              <w:pStyle w:val="NoSpacing"/>
              <w:jc w:val="center"/>
            </w:pPr>
          </w:p>
          <w:p w:rsidR="00FA6431" w:rsidRPr="0044221D" w:rsidRDefault="00FA6431" w:rsidP="003929F9">
            <w:pPr>
              <w:pStyle w:val="NoSpacing"/>
              <w:jc w:val="center"/>
            </w:pPr>
          </w:p>
          <w:p w:rsidR="00FA6431" w:rsidRPr="0044221D" w:rsidRDefault="00FA6431" w:rsidP="003929F9">
            <w:pPr>
              <w:pStyle w:val="NoSpacing"/>
              <w:jc w:val="center"/>
            </w:pPr>
            <w:r>
              <w:t>847,9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7864C5">
            <w:pPr>
              <w:pStyle w:val="NoSpacing"/>
              <w:jc w:val="center"/>
            </w:pPr>
          </w:p>
          <w:p w:rsidR="00FA6431" w:rsidRPr="0044221D" w:rsidRDefault="00FA6431" w:rsidP="007864C5">
            <w:pPr>
              <w:pStyle w:val="NoSpacing"/>
              <w:jc w:val="center"/>
            </w:pPr>
          </w:p>
          <w:p w:rsidR="00FA6431" w:rsidRPr="0044221D" w:rsidRDefault="00FA6431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FA6431" w:rsidRPr="0044221D">
        <w:trPr>
          <w:trHeight w:hRule="exact" w:val="431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Расходы, связанные с муниципальным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65 2 00 41000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>
              <w:t>699,1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FA6431" w:rsidRPr="0044221D">
        <w:trPr>
          <w:trHeight w:hRule="exact" w:val="566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>
              <w:t>699,1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FA6431" w:rsidRPr="0044221D">
        <w:trPr>
          <w:trHeight w:hRule="exact" w:val="1126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>
              <w:t>379,9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527750">
            <w:pPr>
              <w:pStyle w:val="NoSpacing"/>
              <w:jc w:val="center"/>
            </w:pPr>
          </w:p>
          <w:p w:rsidR="00FA6431" w:rsidRPr="0044221D" w:rsidRDefault="00FA6431" w:rsidP="00527750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FA6431" w:rsidRPr="0044221D">
        <w:trPr>
          <w:trHeight w:hRule="exact" w:val="561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>
              <w:t>379,9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FA6431" w:rsidRPr="0044221D">
        <w:trPr>
          <w:trHeight w:hRule="exact" w:val="503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>
              <w:t>319,2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A6B2E">
            <w:pPr>
              <w:pStyle w:val="NoSpacing"/>
              <w:jc w:val="center"/>
            </w:pPr>
          </w:p>
          <w:p w:rsidR="00FA6431" w:rsidRPr="0044221D" w:rsidRDefault="00FA6431" w:rsidP="00FA6B2E">
            <w:pPr>
              <w:pStyle w:val="NoSpacing"/>
              <w:jc w:val="center"/>
            </w:pPr>
            <w:r w:rsidRPr="0044221D"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75,2</w:t>
            </w:r>
          </w:p>
        </w:tc>
      </w:tr>
      <w:tr w:rsidR="00FA6431" w:rsidRPr="0044221D">
        <w:trPr>
          <w:trHeight w:hRule="exact" w:val="491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3929F9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316,8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</w:tr>
      <w:tr w:rsidR="00FA6431" w:rsidRPr="0044221D">
        <w:trPr>
          <w:trHeight w:hRule="exact" w:val="710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 xml:space="preserve">Иные закупки товаров, работ и услуг для обеспечения государственных </w:t>
            </w: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3929F9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316,8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</w:tr>
      <w:tr w:rsidR="00FA6431" w:rsidRPr="0044221D">
        <w:trPr>
          <w:trHeight w:hRule="exact" w:val="322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800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5,2</w:t>
            </w:r>
          </w:p>
        </w:tc>
      </w:tr>
      <w:tr w:rsidR="00FA6431" w:rsidRPr="0044221D">
        <w:trPr>
          <w:trHeight w:hRule="exact" w:val="284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850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5,0</w:t>
            </w:r>
          </w:p>
        </w:tc>
      </w:tr>
      <w:tr w:rsidR="00FA6431" w:rsidRPr="0044221D">
        <w:trPr>
          <w:trHeight w:hRule="exact" w:val="972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shd w:val="clear" w:color="auto" w:fill="FFFFFF"/>
              <w:jc w:val="center"/>
            </w:pPr>
            <w:r w:rsidRPr="0044221D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148,8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FA6431" w:rsidRPr="0044221D">
        <w:trPr>
          <w:trHeight w:hRule="exact" w:val="1128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148,8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FA6431" w:rsidRPr="0044221D">
        <w:trPr>
          <w:trHeight w:hRule="exact" w:val="555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shd w:val="clear" w:color="auto" w:fill="FFFFFF"/>
              <w:jc w:val="center"/>
            </w:pPr>
            <w:r w:rsidRPr="0044221D"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>
              <w:rPr>
                <w:color w:val="000000"/>
              </w:rPr>
              <w:t>148,8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FA6431" w:rsidRPr="0044221D">
        <w:trPr>
          <w:trHeight w:hRule="exact" w:val="997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37E7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FA6431" w:rsidRPr="0044221D">
        <w:trPr>
          <w:trHeight w:hRule="exact" w:val="1138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B537E7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FA6431" w:rsidRPr="0044221D">
        <w:trPr>
          <w:trHeight w:hRule="exact" w:val="984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89 1 00 77000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FA6431" w:rsidRPr="0044221D">
        <w:trPr>
          <w:trHeight w:hRule="exact" w:val="1826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89 1 00 77150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FA6431" w:rsidRPr="0044221D">
        <w:trPr>
          <w:trHeight w:hRule="exact" w:val="488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200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FA6431" w:rsidRPr="0044221D">
        <w:trPr>
          <w:trHeight w:hRule="exact" w:val="693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240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FA6431" w:rsidRPr="0044221D">
        <w:trPr>
          <w:trHeight w:hRule="exact" w:val="433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Обеспечение проведения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9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1246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Не программные расходы главных распорядителей бюджетных средств </w:t>
            </w:r>
            <w:r w:rsidRPr="0044221D">
              <w:t>Набережного сельского поселения Ромодановского муниципального района</w:t>
            </w:r>
            <w:r w:rsidRPr="0044221D">
              <w:rPr>
                <w:color w:val="000000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9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1166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44221D">
              <w:t xml:space="preserve"> Набережного сельского поселения Ромодановского муниципального района</w:t>
            </w:r>
            <w:r w:rsidRPr="0044221D">
              <w:rPr>
                <w:color w:val="000000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9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984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235FF2">
            <w:pPr>
              <w:pStyle w:val="Heading5"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Проведение выборов депутатов             </w:t>
            </w:r>
            <w:r w:rsidRPr="0044221D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Набережного</w:t>
            </w: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9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</w:p>
          <w:p w:rsidR="00FA6431" w:rsidRPr="0044221D" w:rsidRDefault="00FA643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276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235FF2">
            <w:pPr>
              <w:pStyle w:val="Heading5"/>
              <w:spacing w:befor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9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235FF2">
            <w:pPr>
              <w:shd w:val="clear" w:color="auto" w:fill="FFFFFF"/>
              <w:jc w:val="center"/>
            </w:pPr>
            <w:r w:rsidRPr="0044221D"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trHeight w:hRule="exact" w:val="347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90,1</w:t>
            </w:r>
          </w:p>
        </w:tc>
      </w:tr>
      <w:tr w:rsidR="00FA6431" w:rsidRPr="0044221D">
        <w:trPr>
          <w:trHeight w:hRule="exact" w:val="228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FA6431" w:rsidRPr="0044221D">
        <w:trPr>
          <w:trHeight w:hRule="exact" w:val="728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FA6431" w:rsidRPr="0044221D">
        <w:trPr>
          <w:trHeight w:hRule="exact" w:val="554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FA6431" w:rsidRPr="0044221D">
        <w:trPr>
          <w:trHeight w:hRule="exact" w:val="981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FA6431" w:rsidRPr="0044221D">
        <w:trPr>
          <w:trHeight w:hRule="exact" w:val="739"/>
        </w:trPr>
        <w:tc>
          <w:tcPr>
            <w:tcW w:w="4378" w:type="dxa"/>
            <w:gridSpan w:val="2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FA6431" w:rsidRPr="0044221D">
        <w:trPr>
          <w:trHeight w:hRule="exact" w:val="1238"/>
        </w:trPr>
        <w:tc>
          <w:tcPr>
            <w:tcW w:w="4378" w:type="dxa"/>
            <w:gridSpan w:val="2"/>
            <w:shd w:val="clear" w:color="auto" w:fill="FFFFFF"/>
            <w:vAlign w:val="bottom"/>
          </w:tcPr>
          <w:p w:rsidR="00FA6431" w:rsidRDefault="00FA6431" w:rsidP="002618E0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FA6431" w:rsidRDefault="00FA6431" w:rsidP="002618E0">
            <w:pPr>
              <w:shd w:val="clear" w:color="auto" w:fill="FFFFFF"/>
              <w:jc w:val="center"/>
            </w:pPr>
          </w:p>
          <w:p w:rsidR="00FA6431" w:rsidRPr="0044221D" w:rsidRDefault="00FA6431" w:rsidP="002618E0">
            <w:pPr>
              <w:shd w:val="clear" w:color="auto" w:fill="FFFFFF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85,1</w:t>
            </w:r>
          </w:p>
        </w:tc>
      </w:tr>
      <w:tr w:rsidR="00FA6431" w:rsidRPr="0044221D">
        <w:trPr>
          <w:gridBefore w:val="1"/>
          <w:trHeight w:hRule="exact" w:val="577"/>
        </w:trPr>
        <w:tc>
          <w:tcPr>
            <w:tcW w:w="4378" w:type="dxa"/>
            <w:shd w:val="clear" w:color="auto" w:fill="FFFFFF"/>
            <w:vAlign w:val="bottom"/>
          </w:tcPr>
          <w:p w:rsidR="00FA6431" w:rsidRPr="0044221D" w:rsidRDefault="00FA6431" w:rsidP="002618E0">
            <w:pPr>
              <w:shd w:val="clear" w:color="auto" w:fill="FFFFFF"/>
              <w:jc w:val="center"/>
              <w:rPr>
                <w:color w:val="000000"/>
              </w:rPr>
            </w:pPr>
            <w:r w:rsidRPr="0044221D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85,1</w:t>
            </w:r>
          </w:p>
        </w:tc>
      </w:tr>
      <w:tr w:rsidR="00FA6431" w:rsidRPr="0044221D">
        <w:trPr>
          <w:gridBefore w:val="1"/>
          <w:trHeight w:hRule="exact" w:val="559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5,0</w:t>
            </w:r>
          </w:p>
        </w:tc>
      </w:tr>
      <w:tr w:rsidR="00FA6431" w:rsidRPr="0044221D">
        <w:trPr>
          <w:gridBefore w:val="1"/>
          <w:trHeight w:hRule="exact" w:val="70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5,0</w:t>
            </w:r>
          </w:p>
        </w:tc>
      </w:tr>
      <w:tr w:rsidR="00FA6431" w:rsidRPr="0044221D">
        <w:trPr>
          <w:gridBefore w:val="1"/>
          <w:trHeight w:hRule="exact" w:val="27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C67A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4176,9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139,6</w:t>
            </w:r>
          </w:p>
        </w:tc>
      </w:tr>
      <w:tr w:rsidR="00FA6431" w:rsidRPr="0044221D">
        <w:trPr>
          <w:gridBefore w:val="1"/>
          <w:trHeight w:hRule="exact" w:val="32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Дорожное хозяйство (дорожные фонды)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  <w:r>
              <w:t>4156,5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913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6392D">
            <w:pPr>
              <w:pStyle w:val="NoSpacing"/>
              <w:jc w:val="center"/>
            </w:pPr>
            <w:r w:rsidRPr="0044221D">
              <w:t>Программа Комплексного развития транспортной инфраструктуры Набережного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369,4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34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Основные мероприятия «  содержание дорог»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C67A5A">
            <w:pPr>
              <w:jc w:val="center"/>
            </w:pPr>
            <w:r>
              <w:t>369,4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989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7509D">
            <w:pPr>
              <w:pStyle w:val="NoSpacing"/>
              <w:jc w:val="center"/>
            </w:pPr>
            <w:r w:rsidRPr="0044221D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10 1 04 44100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369,4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1838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369,4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49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369,4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780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10 1 04 44102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5D07A6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369,4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</w:p>
          <w:p w:rsidR="00FA6431" w:rsidRPr="0044221D" w:rsidRDefault="00FA6431" w:rsidP="00FF16C3">
            <w:pPr>
              <w:jc w:val="center"/>
            </w:pPr>
            <w:r w:rsidRPr="0044221D">
              <w:t>139,6</w:t>
            </w:r>
          </w:p>
        </w:tc>
      </w:tr>
      <w:tr w:rsidR="00FA6431" w:rsidRPr="0044221D">
        <w:trPr>
          <w:gridBefore w:val="1"/>
          <w:trHeight w:hRule="exact" w:val="991"/>
        </w:trPr>
        <w:tc>
          <w:tcPr>
            <w:tcW w:w="4378" w:type="dxa"/>
            <w:shd w:val="clear" w:color="auto" w:fill="FFFFFF"/>
          </w:tcPr>
          <w:p w:rsidR="00FA6431" w:rsidRPr="0044221D" w:rsidRDefault="00FA6431" w:rsidP="00990E63">
            <w:pPr>
              <w:pStyle w:val="NoSpacing"/>
              <w:jc w:val="center"/>
            </w:pPr>
            <w:r w:rsidRPr="0044221D"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13 0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70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990E63">
            <w:pPr>
              <w:pStyle w:val="NoSpacing"/>
              <w:jc w:val="center"/>
            </w:pPr>
            <w:r w:rsidRPr="0044221D"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13 0 03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57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990E63">
            <w:pPr>
              <w:pStyle w:val="NoSpacing"/>
              <w:jc w:val="center"/>
            </w:pPr>
            <w:r w:rsidRPr="0044221D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  <w:rPr>
                <w:lang w:val="en-US"/>
              </w:rPr>
            </w:pPr>
            <w:r w:rsidRPr="0044221D">
              <w:t xml:space="preserve">13 0 03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55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990E63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FA6431" w:rsidRPr="0044221D" w:rsidRDefault="00FA6431" w:rsidP="00915727">
            <w:pPr>
              <w:jc w:val="center"/>
            </w:pPr>
          </w:p>
          <w:p w:rsidR="00FA6431" w:rsidRPr="0044221D" w:rsidRDefault="00FA6431" w:rsidP="00915727">
            <w:pPr>
              <w:jc w:val="center"/>
            </w:pPr>
            <w:r w:rsidRPr="0044221D">
              <w:t xml:space="preserve">13 0 03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714"/>
        </w:trPr>
        <w:tc>
          <w:tcPr>
            <w:tcW w:w="4378" w:type="dxa"/>
            <w:shd w:val="clear" w:color="auto" w:fill="FFFFFF"/>
          </w:tcPr>
          <w:p w:rsidR="00FA6431" w:rsidRPr="0044221D" w:rsidRDefault="00FA6431" w:rsidP="00990E63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04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  <w:r w:rsidRPr="0044221D">
              <w:t>09</w:t>
            </w: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  <w:p w:rsidR="00FA6431" w:rsidRPr="0044221D" w:rsidRDefault="00FA6431" w:rsidP="00915727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FA6431" w:rsidRPr="0044221D" w:rsidRDefault="00FA6431" w:rsidP="00915727">
            <w:pPr>
              <w:jc w:val="center"/>
            </w:pPr>
          </w:p>
          <w:p w:rsidR="00FA6431" w:rsidRPr="0044221D" w:rsidRDefault="00FA6431" w:rsidP="00915727">
            <w:pPr>
              <w:jc w:val="center"/>
            </w:pPr>
          </w:p>
          <w:p w:rsidR="00FA6431" w:rsidRPr="0044221D" w:rsidRDefault="00FA6431" w:rsidP="00915727">
            <w:pPr>
              <w:jc w:val="center"/>
            </w:pPr>
            <w:r w:rsidRPr="0044221D">
              <w:t xml:space="preserve">13 003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>
              <w:t>3807,5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293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100,0</w:t>
            </w:r>
          </w:p>
        </w:tc>
      </w:tr>
      <w:tr w:rsidR="00FA6431" w:rsidRPr="0044221D">
        <w:trPr>
          <w:gridBefore w:val="1"/>
          <w:trHeight w:hRule="exact" w:val="290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</w:tcPr>
          <w:p w:rsidR="00FA6431" w:rsidRPr="0044221D" w:rsidRDefault="00FA6431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FA6431" w:rsidRPr="0044221D" w:rsidRDefault="00FA6431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03</w:t>
            </w:r>
          </w:p>
        </w:tc>
        <w:tc>
          <w:tcPr>
            <w:tcW w:w="1559" w:type="dxa"/>
            <w:shd w:val="clear" w:color="auto" w:fill="FFFFFF"/>
          </w:tcPr>
          <w:p w:rsidR="00FA6431" w:rsidRPr="0044221D" w:rsidRDefault="00FA6431" w:rsidP="00E41B3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shd w:val="clear" w:color="auto" w:fill="FFFFFF"/>
          </w:tcPr>
          <w:p w:rsidR="00FA6431" w:rsidRPr="0044221D" w:rsidRDefault="00FA6431" w:rsidP="00E41B3C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213,6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1124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6392D">
            <w:pPr>
              <w:pStyle w:val="NoSpacing"/>
              <w:jc w:val="center"/>
            </w:pPr>
            <w:r w:rsidRPr="0044221D">
              <w:t>Программа комплексного развития коммунальной инфраструктуры Набережного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7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10 0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213,6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</w:p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57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Основные мероприятия «Благоустройство территории»</w:t>
            </w:r>
          </w:p>
        </w:tc>
        <w:tc>
          <w:tcPr>
            <w:tcW w:w="567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10 1 07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  <w:rPr>
                <w:color w:val="000000"/>
              </w:rPr>
            </w:pPr>
          </w:p>
          <w:p w:rsidR="00FA6431" w:rsidRPr="0044221D" w:rsidRDefault="00FA6431" w:rsidP="00AC31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213,6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561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101 0 7 43000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  <w:rPr>
                <w:color w:val="000000"/>
              </w:rPr>
            </w:pPr>
          </w:p>
          <w:p w:rsidR="00FA6431" w:rsidRPr="0044221D" w:rsidRDefault="00FA6431" w:rsidP="00C67A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213,6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27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C67A5A">
            <w:pPr>
              <w:pStyle w:val="NoSpacing"/>
              <w:jc w:val="center"/>
            </w:pPr>
            <w:r>
              <w:t>208,5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488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CA2F2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208,5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760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</w:pPr>
          </w:p>
          <w:p w:rsidR="00FA6431" w:rsidRDefault="00FA6431" w:rsidP="00AC31BC">
            <w:pPr>
              <w:jc w:val="center"/>
            </w:pPr>
          </w:p>
          <w:p w:rsidR="00FA6431" w:rsidRPr="0044221D" w:rsidRDefault="00FA6431" w:rsidP="00C67A5A">
            <w:pPr>
              <w:jc w:val="center"/>
            </w:pPr>
            <w:r>
              <w:t>208,5</w:t>
            </w: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  <w:rPr>
                <w:color w:val="000000"/>
              </w:rPr>
            </w:pPr>
          </w:p>
          <w:p w:rsidR="00FA6431" w:rsidRPr="0044221D" w:rsidRDefault="00FA643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</w:p>
          <w:p w:rsidR="00FA6431" w:rsidRPr="0044221D" w:rsidRDefault="00FA6431" w:rsidP="00AC31BC">
            <w:pPr>
              <w:jc w:val="center"/>
            </w:pPr>
            <w:r w:rsidRPr="0044221D">
              <w:t>100,0</w:t>
            </w:r>
          </w:p>
        </w:tc>
      </w:tr>
      <w:tr w:rsidR="00FA6431" w:rsidRPr="0044221D">
        <w:trPr>
          <w:gridBefore w:val="1"/>
          <w:trHeight w:hRule="exact" w:val="56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18068F"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03</w:t>
            </w:r>
          </w:p>
          <w:p w:rsidR="00FA6431" w:rsidRPr="00C67A5A" w:rsidRDefault="00FA6431" w:rsidP="00E41B3C">
            <w:pPr>
              <w:pStyle w:val="NoSpacing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10 1 07 43040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C67A5A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C67A5A" w:rsidRDefault="00FA6431" w:rsidP="00AC31BC">
            <w:pPr>
              <w:pStyle w:val="NoSpacing"/>
              <w:jc w:val="center"/>
            </w:pPr>
            <w:r w:rsidRPr="00C67A5A">
              <w:t>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583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10 1 07 43040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C67A5A" w:rsidRDefault="00FA6431" w:rsidP="00AC31BC">
            <w:pPr>
              <w:pStyle w:val="NoSpacing"/>
              <w:jc w:val="center"/>
            </w:pPr>
            <w:r w:rsidRPr="00C67A5A">
              <w:t>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</w:p>
        </w:tc>
      </w:tr>
      <w:tr w:rsidR="00FA6431" w:rsidRPr="0044221D">
        <w:trPr>
          <w:gridBefore w:val="1"/>
          <w:trHeight w:hRule="exact" w:val="704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Default="00FA6431" w:rsidP="00E41B3C">
            <w:pPr>
              <w:pStyle w:val="NoSpacing"/>
              <w:jc w:val="center"/>
            </w:pPr>
          </w:p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10 1 07 43040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Default="00FA6431" w:rsidP="00E41B3C">
            <w:pPr>
              <w:pStyle w:val="NoSpacing"/>
              <w:jc w:val="center"/>
            </w:pPr>
          </w:p>
          <w:p w:rsidR="00FA6431" w:rsidRPr="00C67A5A" w:rsidRDefault="00FA6431" w:rsidP="00E41B3C">
            <w:pPr>
              <w:pStyle w:val="NoSpacing"/>
              <w:jc w:val="center"/>
            </w:pPr>
            <w:r w:rsidRPr="00C67A5A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Default="00FA6431" w:rsidP="00AC31BC">
            <w:pPr>
              <w:pStyle w:val="NoSpacing"/>
              <w:jc w:val="center"/>
            </w:pPr>
          </w:p>
          <w:p w:rsidR="00FA6431" w:rsidRDefault="00FA6431" w:rsidP="00AC31BC">
            <w:pPr>
              <w:pStyle w:val="NoSpacing"/>
              <w:jc w:val="center"/>
            </w:pPr>
          </w:p>
          <w:p w:rsidR="00FA6431" w:rsidRPr="00C67A5A" w:rsidRDefault="00FA6431" w:rsidP="00AC31BC">
            <w:pPr>
              <w:pStyle w:val="NoSpacing"/>
              <w:jc w:val="center"/>
            </w:pPr>
            <w:r w:rsidRPr="00C67A5A">
              <w:t>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C67A5A" w:rsidRDefault="00FA643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C67A5A" w:rsidRDefault="00FA6431" w:rsidP="00AC31BC">
            <w:pPr>
              <w:pStyle w:val="NoSpacing"/>
              <w:jc w:val="center"/>
            </w:pPr>
          </w:p>
        </w:tc>
      </w:tr>
      <w:tr w:rsidR="00FA6431" w:rsidRPr="0044221D">
        <w:trPr>
          <w:gridBefore w:val="1"/>
          <w:trHeight w:hRule="exact" w:val="270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110,7</w:t>
            </w:r>
          </w:p>
        </w:tc>
      </w:tr>
      <w:tr w:rsidR="00FA6431" w:rsidRPr="0044221D">
        <w:trPr>
          <w:gridBefore w:val="1"/>
          <w:trHeight w:hRule="exact" w:val="251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FA6431" w:rsidRPr="0044221D">
        <w:trPr>
          <w:gridBefore w:val="1"/>
          <w:trHeight w:hRule="exact" w:val="966"/>
        </w:trPr>
        <w:tc>
          <w:tcPr>
            <w:tcW w:w="4378" w:type="dxa"/>
            <w:shd w:val="clear" w:color="auto" w:fill="FFFFFF"/>
          </w:tcPr>
          <w:p w:rsidR="00FA6431" w:rsidRPr="0044221D" w:rsidRDefault="00FA6431" w:rsidP="00CF1BC6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FA6431" w:rsidRPr="0044221D">
        <w:trPr>
          <w:gridBefore w:val="1"/>
          <w:trHeight w:hRule="exact" w:val="1136"/>
        </w:trPr>
        <w:tc>
          <w:tcPr>
            <w:tcW w:w="4378" w:type="dxa"/>
            <w:shd w:val="clear" w:color="auto" w:fill="FFFFFF"/>
          </w:tcPr>
          <w:p w:rsidR="00FA6431" w:rsidRPr="0044221D" w:rsidRDefault="00FA6431" w:rsidP="00CF1BC6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FA6431" w:rsidRPr="0044221D">
        <w:trPr>
          <w:gridBefore w:val="1"/>
          <w:trHeight w:hRule="exact" w:val="56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6392D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FA6431" w:rsidRPr="0044221D">
        <w:trPr>
          <w:gridBefore w:val="1"/>
          <w:trHeight w:hRule="exact" w:val="56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jc w:val="center"/>
            </w:pPr>
            <w:r w:rsidRPr="0044221D">
              <w:t>Социальное обеспечение и иные выплаты населению</w:t>
            </w: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FA6431" w:rsidRPr="0044221D">
        <w:trPr>
          <w:gridBefore w:val="1"/>
          <w:trHeight w:hRule="exact" w:val="559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>
              <w:t>8</w:t>
            </w:r>
            <w:r w:rsidRPr="0044221D">
              <w:t>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>
              <w:t>115,1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Default="00FA6431" w:rsidP="004800BF">
            <w:pPr>
              <w:pStyle w:val="NoSpacing"/>
              <w:jc w:val="center"/>
            </w:pPr>
          </w:p>
          <w:p w:rsidR="00FA6431" w:rsidRPr="0044221D" w:rsidRDefault="00FA643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FA6431" w:rsidRPr="0044221D">
        <w:trPr>
          <w:gridBefore w:val="1"/>
          <w:trHeight w:hRule="exact" w:val="28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 xml:space="preserve">Условно утвержденные расходы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49,3</w:t>
            </w:r>
          </w:p>
        </w:tc>
      </w:tr>
      <w:tr w:rsidR="00FA6431" w:rsidRPr="0044221D">
        <w:trPr>
          <w:gridBefore w:val="1"/>
          <w:trHeight w:hRule="exact" w:val="28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  <w:r w:rsidRPr="0044221D">
              <w:t>49,3</w:t>
            </w:r>
          </w:p>
        </w:tc>
      </w:tr>
      <w:tr w:rsidR="00FA6431" w:rsidRPr="0044221D">
        <w:trPr>
          <w:gridBefore w:val="1"/>
          <w:trHeight w:hRule="exact" w:val="258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6392D">
            <w:pPr>
              <w:pStyle w:val="NoSpacing"/>
              <w:jc w:val="center"/>
            </w:pPr>
            <w:r w:rsidRPr="0044221D">
              <w:t xml:space="preserve">Обеспечение деятельности Администрации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49,3</w:t>
            </w:r>
          </w:p>
        </w:tc>
      </w:tr>
      <w:tr w:rsidR="00FA6431" w:rsidRPr="0044221D">
        <w:trPr>
          <w:gridBefore w:val="1"/>
          <w:trHeight w:hRule="exact" w:val="287"/>
        </w:trPr>
        <w:tc>
          <w:tcPr>
            <w:tcW w:w="4378" w:type="dxa"/>
            <w:shd w:val="clear" w:color="auto" w:fill="FFFFFF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49,3</w:t>
            </w:r>
          </w:p>
        </w:tc>
      </w:tr>
      <w:tr w:rsidR="00FA6431" w:rsidRPr="0044221D">
        <w:trPr>
          <w:gridBefore w:val="1"/>
          <w:trHeight w:hRule="exact" w:val="565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Расходы,</w:t>
            </w:r>
          </w:p>
          <w:p w:rsidR="00FA6431" w:rsidRPr="0044221D" w:rsidRDefault="00FA6431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связанные с муниципальном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246B38">
            <w:pPr>
              <w:pStyle w:val="NoSpacing"/>
              <w:jc w:val="center"/>
            </w:pPr>
          </w:p>
          <w:p w:rsidR="00FA6431" w:rsidRPr="0044221D" w:rsidRDefault="00FA6431" w:rsidP="00246B38">
            <w:pPr>
              <w:pStyle w:val="NoSpacing"/>
              <w:jc w:val="center"/>
            </w:pPr>
            <w:r w:rsidRPr="0044221D">
              <w:t xml:space="preserve">65 1 00 41000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</w:p>
          <w:p w:rsidR="00FA6431" w:rsidRPr="0044221D" w:rsidRDefault="00FA6431" w:rsidP="00373601">
            <w:pPr>
              <w:jc w:val="center"/>
            </w:pPr>
            <w:r w:rsidRPr="0044221D">
              <w:t>49,3</w:t>
            </w:r>
          </w:p>
        </w:tc>
      </w:tr>
      <w:tr w:rsidR="00FA6431" w:rsidRPr="0044221D">
        <w:trPr>
          <w:gridBefore w:val="1"/>
          <w:trHeight w:hRule="exact" w:val="288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</w:p>
          <w:p w:rsidR="00FA6431" w:rsidRPr="0044221D" w:rsidRDefault="00FA643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49,3</w:t>
            </w:r>
          </w:p>
        </w:tc>
      </w:tr>
      <w:tr w:rsidR="00FA6431" w:rsidRPr="0044221D">
        <w:trPr>
          <w:gridBefore w:val="1"/>
          <w:trHeight w:hRule="exact" w:val="292"/>
        </w:trPr>
        <w:tc>
          <w:tcPr>
            <w:tcW w:w="4378" w:type="dxa"/>
            <w:shd w:val="clear" w:color="auto" w:fill="FFFFFF"/>
          </w:tcPr>
          <w:p w:rsidR="00FA6431" w:rsidRPr="0044221D" w:rsidRDefault="00FA6431" w:rsidP="00246B38">
            <w:pPr>
              <w:pStyle w:val="NoSpacing"/>
              <w:jc w:val="center"/>
            </w:pPr>
            <w:r w:rsidRPr="0044221D"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49,3</w:t>
            </w:r>
          </w:p>
        </w:tc>
      </w:tr>
      <w:tr w:rsidR="00FA6431" w:rsidRPr="0044221D">
        <w:trPr>
          <w:gridBefore w:val="1"/>
          <w:trHeight w:hRule="exact" w:val="282"/>
        </w:trPr>
        <w:tc>
          <w:tcPr>
            <w:tcW w:w="4378" w:type="dxa"/>
            <w:shd w:val="clear" w:color="auto" w:fill="FFFFFF"/>
          </w:tcPr>
          <w:p w:rsidR="00FA6431" w:rsidRPr="0044221D" w:rsidRDefault="00FA6431" w:rsidP="00D06601">
            <w:pPr>
              <w:pStyle w:val="NoSpacing"/>
              <w:jc w:val="center"/>
            </w:pPr>
            <w:r w:rsidRPr="0044221D">
              <w:t xml:space="preserve">Резервные средства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6431" w:rsidRPr="0044221D" w:rsidRDefault="00FA6431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6431" w:rsidRPr="0044221D" w:rsidRDefault="00FA6431" w:rsidP="00E41B3C">
            <w:pPr>
              <w:pStyle w:val="NoSpacing"/>
              <w:jc w:val="center"/>
            </w:pPr>
            <w:r w:rsidRPr="0044221D"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6431" w:rsidRPr="0044221D" w:rsidRDefault="00FA643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FA6431" w:rsidRPr="0044221D" w:rsidRDefault="00FA6431" w:rsidP="00373601">
            <w:pPr>
              <w:jc w:val="center"/>
            </w:pPr>
            <w:r w:rsidRPr="0044221D">
              <w:t>49,3</w:t>
            </w:r>
          </w:p>
        </w:tc>
      </w:tr>
    </w:tbl>
    <w:p w:rsidR="00FA6431" w:rsidRPr="0044221D" w:rsidRDefault="00FA6431" w:rsidP="002D33C1">
      <w:pPr>
        <w:jc w:val="right"/>
      </w:pPr>
    </w:p>
    <w:p w:rsidR="00FA6431" w:rsidRPr="0044221D" w:rsidRDefault="00FA6431" w:rsidP="002D33C1">
      <w:pPr>
        <w:jc w:val="right"/>
      </w:pPr>
    </w:p>
    <w:p w:rsidR="00FA6431" w:rsidRPr="0044221D" w:rsidRDefault="00FA6431" w:rsidP="002D33C1">
      <w:pPr>
        <w:jc w:val="right"/>
      </w:pPr>
    </w:p>
    <w:p w:rsidR="00FA6431" w:rsidRPr="0044221D" w:rsidRDefault="00FA6431" w:rsidP="002D33C1">
      <w:pPr>
        <w:jc w:val="right"/>
      </w:pPr>
    </w:p>
    <w:p w:rsidR="00FA6431" w:rsidRPr="0044221D" w:rsidRDefault="00FA6431" w:rsidP="00017574">
      <w:pPr>
        <w:ind w:firstLine="708"/>
        <w:jc w:val="right"/>
      </w:pPr>
    </w:p>
    <w:p w:rsidR="00FA6431" w:rsidRPr="0044221D" w:rsidRDefault="00FA6431" w:rsidP="00017574">
      <w:pPr>
        <w:ind w:firstLine="708"/>
        <w:jc w:val="right"/>
      </w:pPr>
    </w:p>
    <w:p w:rsidR="00FA6431" w:rsidRPr="0044221D" w:rsidRDefault="00FA6431" w:rsidP="00017574">
      <w:pPr>
        <w:ind w:firstLine="708"/>
        <w:jc w:val="right"/>
      </w:pPr>
    </w:p>
    <w:p w:rsidR="00FA6431" w:rsidRPr="0044221D" w:rsidRDefault="00FA6431" w:rsidP="00017574">
      <w:pPr>
        <w:ind w:firstLine="708"/>
        <w:jc w:val="right"/>
      </w:pPr>
    </w:p>
    <w:p w:rsidR="00FA6431" w:rsidRPr="0044221D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Default="00FA6431" w:rsidP="00017574">
      <w:pPr>
        <w:ind w:firstLine="708"/>
        <w:jc w:val="right"/>
      </w:pPr>
    </w:p>
    <w:p w:rsidR="00FA6431" w:rsidRPr="0062252E" w:rsidRDefault="00FA6431" w:rsidP="00572D18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FA6431" w:rsidRPr="0062252E" w:rsidRDefault="00FA6431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FA6431" w:rsidRPr="0062252E" w:rsidRDefault="00FA6431" w:rsidP="00572D18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FA6431" w:rsidRDefault="00FA6431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F03358">
        <w:rPr>
          <w:spacing w:val="-1"/>
        </w:rPr>
        <w:t>от</w:t>
      </w:r>
      <w:r>
        <w:rPr>
          <w:spacing w:val="-1"/>
        </w:rPr>
        <w:t xml:space="preserve"> «29» декабря</w:t>
      </w:r>
      <w:r w:rsidRPr="00F03358">
        <w:rPr>
          <w:spacing w:val="-1"/>
        </w:rPr>
        <w:t>.2021г</w:t>
      </w:r>
      <w:r>
        <w:rPr>
          <w:spacing w:val="-1"/>
        </w:rPr>
        <w:t xml:space="preserve">. </w:t>
      </w:r>
      <w:r w:rsidRPr="00F03358">
        <w:rPr>
          <w:spacing w:val="-1"/>
        </w:rPr>
        <w:t>№</w:t>
      </w:r>
      <w:r>
        <w:rPr>
          <w:spacing w:val="-1"/>
        </w:rPr>
        <w:t xml:space="preserve"> 1</w:t>
      </w:r>
    </w:p>
    <w:p w:rsidR="00FA6431" w:rsidRPr="0090787E" w:rsidRDefault="00FA6431" w:rsidP="00572D18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A6431" w:rsidRPr="0090787E" w:rsidRDefault="00FA643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FA6431" w:rsidRPr="0090787E" w:rsidRDefault="00FA643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FA6431" w:rsidRPr="0090787E" w:rsidRDefault="00FA643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FA6431" w:rsidRPr="0090787E" w:rsidRDefault="00FA643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FA6431" w:rsidRPr="0090787E" w:rsidRDefault="00FA6431" w:rsidP="00572D18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FA6431" w:rsidRPr="00682484" w:rsidRDefault="00FA6431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FA6431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FA6431" w:rsidRPr="001E5629" w:rsidRDefault="00FA6431" w:rsidP="001E562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FA6431" w:rsidRPr="001E5629" w:rsidRDefault="00FA6431" w:rsidP="001E5629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1E5629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tbl>
            <w:tblPr>
              <w:tblpPr w:leftFromText="180" w:rightFromText="180" w:vertAnchor="text" w:horzAnchor="margin" w:tblpY="684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4111"/>
              <w:gridCol w:w="567"/>
              <w:gridCol w:w="426"/>
              <w:gridCol w:w="567"/>
              <w:gridCol w:w="802"/>
              <w:gridCol w:w="567"/>
              <w:gridCol w:w="473"/>
              <w:gridCol w:w="594"/>
              <w:gridCol w:w="1104"/>
              <w:gridCol w:w="1022"/>
              <w:gridCol w:w="966"/>
            </w:tblGrid>
            <w:tr w:rsidR="00FA6431" w:rsidRPr="00210D1C">
              <w:trPr>
                <w:trHeight w:val="365"/>
              </w:trPr>
              <w:tc>
                <w:tcPr>
                  <w:tcW w:w="41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A6431" w:rsidRPr="0050333A" w:rsidRDefault="00FA6431" w:rsidP="006C6BCD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A6431" w:rsidRPr="0050333A" w:rsidRDefault="00FA6431" w:rsidP="006C6BC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A6431" w:rsidRPr="0050333A" w:rsidRDefault="00FA6431" w:rsidP="006C6BCD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A6431" w:rsidRPr="0050333A" w:rsidRDefault="00FA6431" w:rsidP="006C6BCD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FA6431" w:rsidRPr="00210D1C">
              <w:trPr>
                <w:trHeight w:val="27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0333A" w:rsidRDefault="00FA6431" w:rsidP="006C6BC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FA6431" w:rsidRPr="00210D1C">
              <w:trPr>
                <w:trHeight w:val="23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0333A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FA6431" w:rsidRPr="00536993">
              <w:trPr>
                <w:trHeight w:val="27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36993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36993">
                    <w:rPr>
                      <w:b/>
                      <w:bCs/>
                      <w:color w:val="000000"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5851,8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1024,2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1075,8</w:t>
                  </w:r>
                </w:p>
              </w:tc>
            </w:tr>
            <w:tr w:rsidR="00FA6431" w:rsidRPr="00536993">
              <w:trPr>
                <w:trHeight w:val="35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1259,4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536,9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586,1</w:t>
                  </w:r>
                </w:p>
              </w:tc>
            </w:tr>
            <w:tr w:rsidR="00FA6431" w:rsidRPr="00536993">
              <w:trPr>
                <w:trHeight w:val="67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409,3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</w:tc>
            </w:tr>
            <w:tr w:rsidR="00FA6431" w:rsidRPr="00536993">
              <w:trPr>
                <w:trHeight w:val="24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>
                    <w:t>0</w:t>
                  </w:r>
                  <w:r w:rsidRPr="00536993">
                    <w:t>1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>
                    <w:t>409,3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31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Высшее должностное лицо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65 1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>
                    <w:t>409,3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26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65 1 00 41100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>
                    <w:t>280,8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FA6431" w:rsidRPr="00536993">
              <w:trPr>
                <w:trHeight w:val="68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Расходы на выплаты по оплате труда  высшего должностного лица муниципального образования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>
                    <w:t>280,8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FA6431" w:rsidRPr="00536993">
              <w:trPr>
                <w:trHeight w:val="28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>
                    <w:t>280,8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FA6431" w:rsidRPr="00536993">
              <w:trPr>
                <w:trHeight w:val="48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Расходы на выплаты персоналу государственных (муниципальных) органов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280,8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216,5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219,4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21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128,5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14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128,5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33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128,5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9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848,1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FA6431" w:rsidRPr="00536993">
              <w:trPr>
                <w:trHeight w:val="31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847,9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FA6431" w:rsidRPr="00536993">
              <w:trPr>
                <w:trHeight w:val="40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в рамках обеспечение деятельности администрации сельского поселения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847,9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FA6431" w:rsidRPr="00536993">
              <w:trPr>
                <w:trHeight w:val="55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65 2 00 41000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>
                    <w:t>699,1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>
                    <w:t>699,1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379,9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35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65 2 0041110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379,9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319,2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75,2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75,2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27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316,8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</w:tr>
            <w:tr w:rsidR="00FA6431" w:rsidRPr="00536993">
              <w:trPr>
                <w:trHeight w:val="27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 xml:space="preserve">Иные закупки товаров, работ и услуг для обеспечения государственных 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B74D30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316,8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</w:tr>
            <w:tr w:rsidR="00FA6431" w:rsidRPr="00536993">
              <w:trPr>
                <w:trHeight w:val="25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</w:tr>
            <w:tr w:rsidR="00FA6431" w:rsidRPr="00536993">
              <w:trPr>
                <w:trHeight w:val="32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850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65 2 44205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148,8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65 2 00 44205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148,8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65 2 00 44205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148,8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главных распорядителей  средств бюджета  Набережного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 средств бюджета Набережного сельского поселения Ромодановского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89 1 00 77000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89 1 00 77150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Закупка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891 00 77150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</w:tr>
            <w:tr w:rsidR="00FA6431" w:rsidRPr="00536993">
              <w:trPr>
                <w:trHeight w:val="52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Иные закупки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89 1 00 77150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</w:tr>
            <w:tr w:rsidR="00FA6431" w:rsidRPr="00536993">
              <w:trPr>
                <w:trHeight w:val="25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Обеспечение проведения выборов и референдумов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 программные расходы главных распорядителей бюджетных средств </w:t>
                  </w:r>
                  <w:r w:rsidRPr="00536993">
                    <w:t>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536993">
                    <w:t xml:space="preserve"> 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55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Heading5"/>
                    <w:spacing w:before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Проведение выборов депутатов             </w:t>
                  </w:r>
                  <w:r w:rsidRPr="00536993">
                    <w:rPr>
                      <w:rFonts w:ascii="Times New Roman" w:hAnsi="Times New Roman" w:cs="Times New Roman"/>
                      <w:color w:val="000000"/>
                      <w:spacing w:val="-3"/>
                      <w:sz w:val="20"/>
                      <w:szCs w:val="20"/>
                    </w:rPr>
                    <w:t>Набережного</w:t>
                  </w: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89 100 41130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25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Heading5"/>
                    <w:spacing w:before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89 100 41130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32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90,1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FA6431" w:rsidRPr="00536993">
              <w:trPr>
                <w:trHeight w:val="77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Программа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17 3 02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85,1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shd w:val="clear" w:color="auto" w:fill="FFFFFF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85,1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17 3 02 51180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17 3 02 51180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4176,9</w:t>
                  </w: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4176,9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120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Программа   комплексного развития транспортной инфраструктуры Набережного сельского поселения Ромодановского муниципального района Республики Мордовия на 2018-2028 года»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369,4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28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 xml:space="preserve"> Основные мероприятия « содержание дорог»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369,4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10 1 04 44100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369,4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100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369,4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369,4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Иные закупки товаров,работ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369,4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13 0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3807,5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Основное мероприятие «Улучшение состояния дорог и тротуаров на территории Ромодановского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13 0 03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3807,5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 xml:space="preserve">13 0 03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3807,5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 xml:space="preserve">13 0 03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3807,5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 xml:space="preserve">13 003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</w:pPr>
                  <w:r>
                    <w:t>3807,5</w:t>
                  </w:r>
                </w:p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213,6</w:t>
                  </w: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130,0</w:t>
                  </w: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100,0</w:t>
                  </w: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213,6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Программа комплексного развития коммунальной инфраструктуры Набережного  сельского поселения Ромодановского муниципального   Мордовия на 2018-2028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213,6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Подпрограмма комплексного развития коммунальной инфраструктуры Набережного  сельского поселения Ромодановского муниципального   Мордовия на 2018-2028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213,6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Основные мероприятия «Благоустройство территории»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10 1 07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213,6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101 0 743000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213,6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10 1 01 43010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208,5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101 01 43010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208,5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101 0143010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208,5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33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18068F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B74D30" w:rsidRDefault="00FA6431" w:rsidP="006C6BCD">
                  <w:pPr>
                    <w:jc w:val="center"/>
                  </w:pPr>
                  <w:r w:rsidRPr="00B74D30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05</w:t>
                  </w: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03</w:t>
                  </w: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10  1 01 43040</w:t>
                  </w: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5,1</w:t>
                  </w: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B74D30" w:rsidRDefault="00FA6431" w:rsidP="006C6BCD">
                  <w:pPr>
                    <w:jc w:val="center"/>
                  </w:pPr>
                  <w:r w:rsidRPr="00B74D30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05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03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10 1 01 43040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200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5,1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B74D30" w:rsidRDefault="00FA6431" w:rsidP="006C6BCD">
                  <w:pPr>
                    <w:jc w:val="center"/>
                  </w:pPr>
                  <w:r w:rsidRPr="00B74D30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05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03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10 1 01 43040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240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Default="00FA6431" w:rsidP="006C6BCD">
                  <w:pPr>
                    <w:pStyle w:val="NoSpacing"/>
                    <w:jc w:val="center"/>
                  </w:pPr>
                  <w:r w:rsidRPr="00B74D30">
                    <w:t>5,1</w:t>
                  </w:r>
                </w:p>
                <w:p w:rsidR="00FA6431" w:rsidRDefault="00FA6431" w:rsidP="006C6BCD">
                  <w:pPr>
                    <w:pStyle w:val="NoSpacing"/>
                    <w:jc w:val="center"/>
                  </w:pPr>
                </w:p>
                <w:p w:rsidR="00FA6431" w:rsidRPr="00B74D30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115,1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106,9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110,7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A643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главных распорядителей  средств бюджета  Набережного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96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 средств бюджета Набережного сельского поселения Ромодановского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57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Доплата к пенсиям муниципальных служащих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</w:tc>
            </w:tr>
            <w:tr w:rsidR="00FA6431" w:rsidRPr="00536993">
              <w:trPr>
                <w:trHeight w:val="59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Социальное обеспечение и иные выплаты населению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300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Публичные нормативные социальные выплаты гражданам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310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>
                    <w:t>115,1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</w:tr>
            <w:tr w:rsidR="00FA6431" w:rsidRPr="00536993">
              <w:trPr>
                <w:trHeight w:val="29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49,3</w:t>
                  </w:r>
                </w:p>
              </w:tc>
            </w:tr>
            <w:tr w:rsidR="00FA6431" w:rsidRPr="00536993">
              <w:trPr>
                <w:trHeight w:val="22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49,3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FA6431" w:rsidRPr="00536993">
              <w:trPr>
                <w:trHeight w:val="3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FA6431" w:rsidRPr="00536993">
              <w:trPr>
                <w:trHeight w:val="3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65 1 00 41000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FA643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</w:p>
                <w:p w:rsidR="00FA6431" w:rsidRPr="00536993" w:rsidRDefault="00FA643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FA6431" w:rsidRPr="00536993">
              <w:trPr>
                <w:trHeight w:val="21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FA6431" w:rsidRPr="00536993">
              <w:trPr>
                <w:trHeight w:val="34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A6431" w:rsidRPr="00536993" w:rsidRDefault="00FA643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870</w:t>
                  </w:r>
                </w:p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23,5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431" w:rsidRPr="00536993" w:rsidRDefault="00FA6431" w:rsidP="006C6BCD">
                  <w:pPr>
                    <w:pStyle w:val="NoSpacing"/>
                    <w:jc w:val="center"/>
                  </w:pPr>
                  <w:r w:rsidRPr="00536993">
                    <w:t>24,7</w:t>
                  </w:r>
                </w:p>
              </w:tc>
            </w:tr>
          </w:tbl>
          <w:p w:rsidR="00FA6431" w:rsidRPr="00A013D4" w:rsidRDefault="00FA6431" w:rsidP="001E5629">
            <w:pPr>
              <w:jc w:val="center"/>
            </w:pPr>
          </w:p>
        </w:tc>
      </w:tr>
    </w:tbl>
    <w:p w:rsidR="00FA6431" w:rsidRPr="002A5063" w:rsidRDefault="00FA6431" w:rsidP="00682484">
      <w:pPr>
        <w:ind w:firstLine="708"/>
      </w:pPr>
    </w:p>
    <w:p w:rsidR="00FA6431" w:rsidRPr="00536993" w:rsidRDefault="00FA6431" w:rsidP="00AA0264">
      <w:pPr>
        <w:ind w:hanging="284"/>
        <w:jc w:val="both"/>
      </w:pPr>
      <w:r w:rsidRPr="00536993">
        <w:t xml:space="preserve">                                                                                 </w:t>
      </w:r>
    </w:p>
    <w:p w:rsidR="00FA6431" w:rsidRPr="00536993" w:rsidRDefault="00FA6431" w:rsidP="00A9390C">
      <w:pPr>
        <w:ind w:firstLine="708"/>
      </w:pPr>
      <w:r w:rsidRPr="00536993">
        <w:t xml:space="preserve">                                       </w:t>
      </w: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A9390C">
      <w:pPr>
        <w:ind w:firstLine="708"/>
        <w:jc w:val="right"/>
      </w:pPr>
    </w:p>
    <w:p w:rsidR="00FA6431" w:rsidRPr="00536993" w:rsidRDefault="00FA6431" w:rsidP="004F6349">
      <w:pPr>
        <w:tabs>
          <w:tab w:val="left" w:pos="7290"/>
        </w:tabs>
        <w:ind w:firstLine="708"/>
      </w:pPr>
      <w:r w:rsidRPr="00536993">
        <w:tab/>
      </w:r>
    </w:p>
    <w:p w:rsidR="00FA6431" w:rsidRPr="00536993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Pr="00536993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Pr="00536993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Default="00FA6431" w:rsidP="004F6349">
      <w:pPr>
        <w:shd w:val="clear" w:color="auto" w:fill="FFFFFF"/>
        <w:ind w:right="26"/>
        <w:jc w:val="right"/>
        <w:rPr>
          <w:spacing w:val="-2"/>
        </w:rPr>
      </w:pPr>
    </w:p>
    <w:p w:rsidR="00FA6431" w:rsidRPr="0044221D" w:rsidRDefault="00FA6431" w:rsidP="004F6349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</w:t>
      </w:r>
      <w:r w:rsidRPr="0044221D">
        <w:rPr>
          <w:spacing w:val="-2"/>
        </w:rPr>
        <w:t>риложение № 4</w:t>
      </w:r>
    </w:p>
    <w:p w:rsidR="00FA6431" w:rsidRPr="0044221D" w:rsidRDefault="00FA6431" w:rsidP="004F6349">
      <w:pPr>
        <w:shd w:val="clear" w:color="auto" w:fill="FFFFFF"/>
        <w:ind w:left="4496" w:right="26"/>
        <w:jc w:val="right"/>
        <w:rPr>
          <w:spacing w:val="-1"/>
        </w:rPr>
      </w:pPr>
      <w:r w:rsidRPr="0044221D">
        <w:rPr>
          <w:spacing w:val="-1"/>
        </w:rPr>
        <w:t xml:space="preserve">                                  к   решению Совета депутатов</w:t>
      </w:r>
    </w:p>
    <w:p w:rsidR="00FA6431" w:rsidRPr="0044221D" w:rsidRDefault="00FA6431" w:rsidP="004F6349">
      <w:pPr>
        <w:shd w:val="clear" w:color="auto" w:fill="FFFFFF"/>
        <w:ind w:left="4496" w:right="26"/>
        <w:jc w:val="right"/>
        <w:rPr>
          <w:spacing w:val="3"/>
        </w:rPr>
      </w:pPr>
      <w:r w:rsidRPr="0044221D">
        <w:rPr>
          <w:spacing w:val="-1"/>
        </w:rPr>
        <w:t>Набережного сельского поселения</w:t>
      </w:r>
    </w:p>
    <w:p w:rsidR="00FA6431" w:rsidRPr="0044221D" w:rsidRDefault="00FA6431" w:rsidP="004F6349">
      <w:pPr>
        <w:shd w:val="clear" w:color="auto" w:fill="FFFFFF"/>
        <w:ind w:left="4496" w:right="26"/>
        <w:jc w:val="right"/>
        <w:rPr>
          <w:spacing w:val="-1"/>
        </w:rPr>
      </w:pPr>
      <w:r w:rsidRPr="0044221D">
        <w:t xml:space="preserve">                      Ромодановского муниципального района</w:t>
      </w:r>
      <w:r w:rsidRPr="0044221D">
        <w:rPr>
          <w:spacing w:val="-1"/>
        </w:rPr>
        <w:t xml:space="preserve">                                                                                                                   Республики Мордовия от</w:t>
      </w:r>
      <w:r>
        <w:rPr>
          <w:spacing w:val="-1"/>
        </w:rPr>
        <w:t xml:space="preserve"> «29» декабря </w:t>
      </w:r>
      <w:r w:rsidRPr="0044221D">
        <w:rPr>
          <w:spacing w:val="-1"/>
        </w:rPr>
        <w:t>2021г</w:t>
      </w:r>
      <w:r>
        <w:rPr>
          <w:spacing w:val="-1"/>
        </w:rPr>
        <w:t xml:space="preserve">. </w:t>
      </w:r>
      <w:r w:rsidRPr="0044221D">
        <w:rPr>
          <w:spacing w:val="-1"/>
        </w:rPr>
        <w:t>№</w:t>
      </w:r>
      <w:r>
        <w:rPr>
          <w:spacing w:val="-1"/>
        </w:rPr>
        <w:t xml:space="preserve"> 1</w:t>
      </w:r>
    </w:p>
    <w:p w:rsidR="00FA6431" w:rsidRPr="0044221D" w:rsidRDefault="00FA6431" w:rsidP="004F6349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spacing w:val="-1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Набережного                                                                                                       сельского поселения от </w:t>
      </w:r>
      <w:r>
        <w:rPr>
          <w:rFonts w:ascii="Times New Roman" w:hAnsi="Times New Roman" w:cs="Times New Roman"/>
          <w:sz w:val="20"/>
          <w:szCs w:val="20"/>
        </w:rPr>
        <w:t>26.12.2021 г. № 4</w:t>
      </w:r>
      <w:r w:rsidRPr="0044221D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A6431" w:rsidRPr="0044221D" w:rsidRDefault="00FA643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«О бюджете Набережного  сельского                    </w:t>
      </w:r>
    </w:p>
    <w:p w:rsidR="00FA6431" w:rsidRPr="0044221D" w:rsidRDefault="00FA643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FA6431" w:rsidRPr="0044221D" w:rsidRDefault="00FA643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района Республики Мордовия на 2021 год и на        </w:t>
      </w:r>
    </w:p>
    <w:p w:rsidR="00FA6431" w:rsidRPr="0044221D" w:rsidRDefault="00FA643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FA6431" w:rsidRDefault="00FA6431" w:rsidP="00A9390C">
      <w:pPr>
        <w:ind w:firstLine="708"/>
        <w:jc w:val="right"/>
      </w:pPr>
    </w:p>
    <w:p w:rsidR="00FA6431" w:rsidRDefault="00FA6431" w:rsidP="00A9390C">
      <w:pPr>
        <w:ind w:firstLine="708"/>
        <w:jc w:val="right"/>
      </w:pPr>
    </w:p>
    <w:p w:rsidR="00FA6431" w:rsidRDefault="00FA6431" w:rsidP="00A9390C">
      <w:pPr>
        <w:ind w:firstLine="708"/>
        <w:jc w:val="right"/>
      </w:pPr>
    </w:p>
    <w:p w:rsidR="00FA6431" w:rsidRPr="00DE15B2" w:rsidRDefault="00FA6431" w:rsidP="00302331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НАБЕРЕЖНОГО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26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FA6431">
        <w:tc>
          <w:tcPr>
            <w:tcW w:w="3085" w:type="dxa"/>
          </w:tcPr>
          <w:p w:rsidR="00FA6431" w:rsidRPr="00C87157" w:rsidRDefault="00FA643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КОД</w:t>
            </w:r>
          </w:p>
        </w:tc>
        <w:tc>
          <w:tcPr>
            <w:tcW w:w="3827" w:type="dxa"/>
          </w:tcPr>
          <w:p w:rsidR="00FA6431" w:rsidRPr="00C87157" w:rsidRDefault="00FA643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FA6431" w:rsidRPr="00C87157" w:rsidRDefault="00FA643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2021</w:t>
            </w:r>
          </w:p>
        </w:tc>
        <w:tc>
          <w:tcPr>
            <w:tcW w:w="1134" w:type="dxa"/>
          </w:tcPr>
          <w:p w:rsidR="00FA6431" w:rsidRPr="00C87157" w:rsidRDefault="00FA643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2022</w:t>
            </w:r>
          </w:p>
        </w:tc>
        <w:tc>
          <w:tcPr>
            <w:tcW w:w="1134" w:type="dxa"/>
          </w:tcPr>
          <w:p w:rsidR="00FA6431" w:rsidRPr="00C87157" w:rsidRDefault="00FA643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2023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000 01 00 00 00 00 0000 000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99,</w:t>
            </w: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000 01 05 00 00 00 0000 000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6545"/>
              </w:tabs>
              <w:jc w:val="center"/>
            </w:pPr>
            <w:r w:rsidRPr="006C6BCD">
              <w:t>99,</w:t>
            </w:r>
            <w:r>
              <w:t>8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000 01 05 00 00 00 0000 500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Увеличение остатков средств бюджетов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</w:t>
            </w:r>
            <w:r>
              <w:rPr>
                <w:b/>
                <w:bCs/>
              </w:rPr>
              <w:t>5752,0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000 01 05 02 00 00 0000 500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</w:pPr>
            <w:r w:rsidRPr="006C6BCD">
              <w:t>-</w:t>
            </w:r>
            <w:r>
              <w:t>5752,0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000 01 05 02 01 00 0000 510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</w:pPr>
            <w:r w:rsidRPr="006C6BCD">
              <w:t>-</w:t>
            </w:r>
            <w:r>
              <w:t>5752,0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000 01 05 02 01 05 0000 510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</w:pPr>
            <w:r w:rsidRPr="006C6BCD">
              <w:t>-</w:t>
            </w:r>
            <w:r>
              <w:t>5752,0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  <w:rPr>
                <w:b/>
                <w:bCs/>
              </w:rPr>
            </w:pPr>
            <w:r w:rsidRPr="006C6BCD">
              <w:rPr>
                <w:b/>
                <w:bCs/>
              </w:rPr>
              <w:t>000 01 05 00 00 00 0000 600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  <w:rPr>
                <w:b/>
                <w:bCs/>
              </w:rPr>
            </w:pPr>
            <w:r w:rsidRPr="006C6BCD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5851,8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000 01 05 02 00 00 0000 610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</w:pPr>
            <w:r>
              <w:t>5851,8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000 01 05 02 01 00 0000 610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</w:pPr>
            <w:r>
              <w:t>5851,8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  <w:tr w:rsidR="00FA6431">
        <w:tc>
          <w:tcPr>
            <w:tcW w:w="3085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000 01 05 02 01 10 0000 610</w:t>
            </w:r>
          </w:p>
        </w:tc>
        <w:tc>
          <w:tcPr>
            <w:tcW w:w="3827" w:type="dxa"/>
          </w:tcPr>
          <w:p w:rsidR="00FA6431" w:rsidRPr="006C6BCD" w:rsidRDefault="00FA6431" w:rsidP="00495D39">
            <w:pPr>
              <w:tabs>
                <w:tab w:val="left" w:pos="6545"/>
              </w:tabs>
            </w:pPr>
            <w:r w:rsidRPr="006C6BCD"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FA6431" w:rsidRPr="006C6BCD" w:rsidRDefault="00FA6431" w:rsidP="00B74D30">
            <w:pPr>
              <w:tabs>
                <w:tab w:val="left" w:pos="3810"/>
              </w:tabs>
              <w:jc w:val="center"/>
            </w:pPr>
            <w:r>
              <w:t>5851,8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FA6431" w:rsidRPr="006C6BCD" w:rsidRDefault="00FA6431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</w:tbl>
    <w:p w:rsidR="00FA6431" w:rsidRDefault="00FA6431" w:rsidP="00302331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FA6431" w:rsidRDefault="00FA6431" w:rsidP="00302331">
      <w:pPr>
        <w:tabs>
          <w:tab w:val="left" w:pos="2160"/>
        </w:tabs>
        <w:jc w:val="center"/>
        <w:rPr>
          <w:b/>
          <w:bCs/>
        </w:rPr>
      </w:pPr>
    </w:p>
    <w:p w:rsidR="00FA6431" w:rsidRDefault="00FA6431" w:rsidP="00302331">
      <w:pPr>
        <w:tabs>
          <w:tab w:val="left" w:pos="6545"/>
        </w:tabs>
      </w:pPr>
    </w:p>
    <w:p w:rsidR="00FA6431" w:rsidRDefault="00FA6431" w:rsidP="00302331">
      <w:pPr>
        <w:tabs>
          <w:tab w:val="left" w:pos="4155"/>
        </w:tabs>
        <w:ind w:firstLine="708"/>
      </w:pPr>
    </w:p>
    <w:sectPr w:rsidR="00FA6431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431" w:rsidRDefault="00FA6431" w:rsidP="00DE1BA3">
      <w:r>
        <w:separator/>
      </w:r>
    </w:p>
  </w:endnote>
  <w:endnote w:type="continuationSeparator" w:id="0">
    <w:p w:rsidR="00FA6431" w:rsidRDefault="00FA6431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431" w:rsidRDefault="00FA6431" w:rsidP="00DE1BA3">
      <w:r>
        <w:separator/>
      </w:r>
    </w:p>
  </w:footnote>
  <w:footnote w:type="continuationSeparator" w:id="0">
    <w:p w:rsidR="00FA6431" w:rsidRDefault="00FA6431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62FD"/>
    <w:rsid w:val="00044F95"/>
    <w:rsid w:val="00056726"/>
    <w:rsid w:val="000A502D"/>
    <w:rsid w:val="000B3F8F"/>
    <w:rsid w:val="000F073F"/>
    <w:rsid w:val="00107B5C"/>
    <w:rsid w:val="00107C2B"/>
    <w:rsid w:val="00113F4C"/>
    <w:rsid w:val="00117BAC"/>
    <w:rsid w:val="001204C4"/>
    <w:rsid w:val="00121261"/>
    <w:rsid w:val="00123A4B"/>
    <w:rsid w:val="0013729F"/>
    <w:rsid w:val="00150FD0"/>
    <w:rsid w:val="00175E86"/>
    <w:rsid w:val="0018068F"/>
    <w:rsid w:val="00195BE6"/>
    <w:rsid w:val="001A2849"/>
    <w:rsid w:val="001A6A69"/>
    <w:rsid w:val="001B3A7D"/>
    <w:rsid w:val="001B45CA"/>
    <w:rsid w:val="001E120D"/>
    <w:rsid w:val="001E5629"/>
    <w:rsid w:val="001F1EFB"/>
    <w:rsid w:val="001F2859"/>
    <w:rsid w:val="002045BE"/>
    <w:rsid w:val="00210D1C"/>
    <w:rsid w:val="002206DA"/>
    <w:rsid w:val="002216BA"/>
    <w:rsid w:val="00235FF2"/>
    <w:rsid w:val="00246B38"/>
    <w:rsid w:val="00254321"/>
    <w:rsid w:val="002618E0"/>
    <w:rsid w:val="002867D4"/>
    <w:rsid w:val="00292C87"/>
    <w:rsid w:val="00294D16"/>
    <w:rsid w:val="00296ADC"/>
    <w:rsid w:val="002A5063"/>
    <w:rsid w:val="002C3169"/>
    <w:rsid w:val="002D33C1"/>
    <w:rsid w:val="002F0167"/>
    <w:rsid w:val="002F3DCC"/>
    <w:rsid w:val="00300A2B"/>
    <w:rsid w:val="00300A5A"/>
    <w:rsid w:val="00301918"/>
    <w:rsid w:val="00302331"/>
    <w:rsid w:val="00310BD6"/>
    <w:rsid w:val="00373601"/>
    <w:rsid w:val="00375E01"/>
    <w:rsid w:val="00376248"/>
    <w:rsid w:val="003929F9"/>
    <w:rsid w:val="0039705A"/>
    <w:rsid w:val="00397487"/>
    <w:rsid w:val="003C2A2D"/>
    <w:rsid w:val="003C3BB0"/>
    <w:rsid w:val="003E0B96"/>
    <w:rsid w:val="00405474"/>
    <w:rsid w:val="0044221D"/>
    <w:rsid w:val="00456BE4"/>
    <w:rsid w:val="00474E2C"/>
    <w:rsid w:val="004800BF"/>
    <w:rsid w:val="00485A58"/>
    <w:rsid w:val="00495D39"/>
    <w:rsid w:val="004A136E"/>
    <w:rsid w:val="004A150E"/>
    <w:rsid w:val="004B0CA6"/>
    <w:rsid w:val="004C0797"/>
    <w:rsid w:val="004C10A6"/>
    <w:rsid w:val="004F6349"/>
    <w:rsid w:val="0050333A"/>
    <w:rsid w:val="00507C5D"/>
    <w:rsid w:val="005157E7"/>
    <w:rsid w:val="0052722E"/>
    <w:rsid w:val="00527750"/>
    <w:rsid w:val="00536993"/>
    <w:rsid w:val="00536C1B"/>
    <w:rsid w:val="00553FE1"/>
    <w:rsid w:val="005607FA"/>
    <w:rsid w:val="005710AD"/>
    <w:rsid w:val="00571780"/>
    <w:rsid w:val="00572D18"/>
    <w:rsid w:val="00574E11"/>
    <w:rsid w:val="00591E1C"/>
    <w:rsid w:val="005A2F95"/>
    <w:rsid w:val="005A5D0F"/>
    <w:rsid w:val="005C05BD"/>
    <w:rsid w:val="005C663E"/>
    <w:rsid w:val="005D07A6"/>
    <w:rsid w:val="005D233F"/>
    <w:rsid w:val="005E34E5"/>
    <w:rsid w:val="005F7E86"/>
    <w:rsid w:val="0061139E"/>
    <w:rsid w:val="0062252E"/>
    <w:rsid w:val="00656A02"/>
    <w:rsid w:val="0066035E"/>
    <w:rsid w:val="006645E1"/>
    <w:rsid w:val="00665A5D"/>
    <w:rsid w:val="006703E3"/>
    <w:rsid w:val="00674C6C"/>
    <w:rsid w:val="0067798F"/>
    <w:rsid w:val="00682484"/>
    <w:rsid w:val="006939A6"/>
    <w:rsid w:val="006A207F"/>
    <w:rsid w:val="006B03FD"/>
    <w:rsid w:val="006B3CA7"/>
    <w:rsid w:val="006C22D0"/>
    <w:rsid w:val="006C6BCD"/>
    <w:rsid w:val="006D076D"/>
    <w:rsid w:val="006D5905"/>
    <w:rsid w:val="00704FF0"/>
    <w:rsid w:val="00705B51"/>
    <w:rsid w:val="00715E94"/>
    <w:rsid w:val="00723A31"/>
    <w:rsid w:val="007262E7"/>
    <w:rsid w:val="0073312C"/>
    <w:rsid w:val="00744B30"/>
    <w:rsid w:val="007542E3"/>
    <w:rsid w:val="0077589A"/>
    <w:rsid w:val="00780491"/>
    <w:rsid w:val="00783113"/>
    <w:rsid w:val="007864C5"/>
    <w:rsid w:val="007A1EF9"/>
    <w:rsid w:val="007A309A"/>
    <w:rsid w:val="007A4212"/>
    <w:rsid w:val="007B3051"/>
    <w:rsid w:val="007C31F0"/>
    <w:rsid w:val="00805666"/>
    <w:rsid w:val="00821C47"/>
    <w:rsid w:val="00824596"/>
    <w:rsid w:val="00824DA1"/>
    <w:rsid w:val="00845E78"/>
    <w:rsid w:val="00852288"/>
    <w:rsid w:val="008649F7"/>
    <w:rsid w:val="00866C80"/>
    <w:rsid w:val="00883E34"/>
    <w:rsid w:val="008861DB"/>
    <w:rsid w:val="008936ED"/>
    <w:rsid w:val="00895346"/>
    <w:rsid w:val="008978B4"/>
    <w:rsid w:val="008B3E3F"/>
    <w:rsid w:val="008C693C"/>
    <w:rsid w:val="00904D6E"/>
    <w:rsid w:val="0090787E"/>
    <w:rsid w:val="00915727"/>
    <w:rsid w:val="00916A02"/>
    <w:rsid w:val="00922D41"/>
    <w:rsid w:val="0092300E"/>
    <w:rsid w:val="00924637"/>
    <w:rsid w:val="009270E9"/>
    <w:rsid w:val="00936B43"/>
    <w:rsid w:val="00937F94"/>
    <w:rsid w:val="0095116D"/>
    <w:rsid w:val="0095462E"/>
    <w:rsid w:val="00956E3F"/>
    <w:rsid w:val="00974FC2"/>
    <w:rsid w:val="00981F09"/>
    <w:rsid w:val="00990E63"/>
    <w:rsid w:val="009A4DFC"/>
    <w:rsid w:val="009A5519"/>
    <w:rsid w:val="009B15C8"/>
    <w:rsid w:val="009C5F0B"/>
    <w:rsid w:val="009D0E3D"/>
    <w:rsid w:val="009D1A88"/>
    <w:rsid w:val="009D3932"/>
    <w:rsid w:val="009D4F48"/>
    <w:rsid w:val="009D6691"/>
    <w:rsid w:val="009E7153"/>
    <w:rsid w:val="009F1507"/>
    <w:rsid w:val="009F1622"/>
    <w:rsid w:val="009F2758"/>
    <w:rsid w:val="00A00393"/>
    <w:rsid w:val="00A013D4"/>
    <w:rsid w:val="00A1630D"/>
    <w:rsid w:val="00A16DDF"/>
    <w:rsid w:val="00A17E13"/>
    <w:rsid w:val="00A20F96"/>
    <w:rsid w:val="00A23A5F"/>
    <w:rsid w:val="00A303DD"/>
    <w:rsid w:val="00A33CF8"/>
    <w:rsid w:val="00A41724"/>
    <w:rsid w:val="00A50775"/>
    <w:rsid w:val="00A9390C"/>
    <w:rsid w:val="00AA0264"/>
    <w:rsid w:val="00AA6EE3"/>
    <w:rsid w:val="00AC31BC"/>
    <w:rsid w:val="00AD7F1F"/>
    <w:rsid w:val="00AE1208"/>
    <w:rsid w:val="00AE374A"/>
    <w:rsid w:val="00AF54B3"/>
    <w:rsid w:val="00AF7315"/>
    <w:rsid w:val="00B17FA7"/>
    <w:rsid w:val="00B35712"/>
    <w:rsid w:val="00B50E65"/>
    <w:rsid w:val="00B52573"/>
    <w:rsid w:val="00B537E7"/>
    <w:rsid w:val="00B5798D"/>
    <w:rsid w:val="00B73F57"/>
    <w:rsid w:val="00B74D30"/>
    <w:rsid w:val="00B77AB6"/>
    <w:rsid w:val="00B838E1"/>
    <w:rsid w:val="00B92F2B"/>
    <w:rsid w:val="00B93FEA"/>
    <w:rsid w:val="00BC5E82"/>
    <w:rsid w:val="00BE0A6B"/>
    <w:rsid w:val="00BF074D"/>
    <w:rsid w:val="00C21AA3"/>
    <w:rsid w:val="00C21DDC"/>
    <w:rsid w:val="00C2741B"/>
    <w:rsid w:val="00C3264A"/>
    <w:rsid w:val="00C33B53"/>
    <w:rsid w:val="00C34B3E"/>
    <w:rsid w:val="00C50028"/>
    <w:rsid w:val="00C531A8"/>
    <w:rsid w:val="00C6170D"/>
    <w:rsid w:val="00C67A5A"/>
    <w:rsid w:val="00C703D9"/>
    <w:rsid w:val="00C87157"/>
    <w:rsid w:val="00CA2F2C"/>
    <w:rsid w:val="00CB3961"/>
    <w:rsid w:val="00CB6F74"/>
    <w:rsid w:val="00CC63C6"/>
    <w:rsid w:val="00CD0907"/>
    <w:rsid w:val="00CD106B"/>
    <w:rsid w:val="00CE6E97"/>
    <w:rsid w:val="00CF1BC6"/>
    <w:rsid w:val="00D06601"/>
    <w:rsid w:val="00D15B80"/>
    <w:rsid w:val="00D20AD4"/>
    <w:rsid w:val="00D329D3"/>
    <w:rsid w:val="00D32E97"/>
    <w:rsid w:val="00D403C7"/>
    <w:rsid w:val="00D44D84"/>
    <w:rsid w:val="00D52668"/>
    <w:rsid w:val="00D6392D"/>
    <w:rsid w:val="00D70B60"/>
    <w:rsid w:val="00D73FDE"/>
    <w:rsid w:val="00D85678"/>
    <w:rsid w:val="00DB190B"/>
    <w:rsid w:val="00DB3623"/>
    <w:rsid w:val="00DC178F"/>
    <w:rsid w:val="00DC7324"/>
    <w:rsid w:val="00DE15B2"/>
    <w:rsid w:val="00DE1BA3"/>
    <w:rsid w:val="00DE5DB6"/>
    <w:rsid w:val="00DF2449"/>
    <w:rsid w:val="00DF4313"/>
    <w:rsid w:val="00E00D63"/>
    <w:rsid w:val="00E10313"/>
    <w:rsid w:val="00E2446B"/>
    <w:rsid w:val="00E41B3C"/>
    <w:rsid w:val="00E56742"/>
    <w:rsid w:val="00E711E8"/>
    <w:rsid w:val="00E7509D"/>
    <w:rsid w:val="00E8100A"/>
    <w:rsid w:val="00E964EB"/>
    <w:rsid w:val="00EA1434"/>
    <w:rsid w:val="00EA4D8F"/>
    <w:rsid w:val="00EB72E3"/>
    <w:rsid w:val="00EC4B75"/>
    <w:rsid w:val="00EE1800"/>
    <w:rsid w:val="00EF4528"/>
    <w:rsid w:val="00F03358"/>
    <w:rsid w:val="00F1578B"/>
    <w:rsid w:val="00F2286C"/>
    <w:rsid w:val="00F233AF"/>
    <w:rsid w:val="00F51172"/>
    <w:rsid w:val="00F906E4"/>
    <w:rsid w:val="00F960BD"/>
    <w:rsid w:val="00FA6431"/>
    <w:rsid w:val="00FA6B2E"/>
    <w:rsid w:val="00FB5877"/>
    <w:rsid w:val="00FC4AAA"/>
    <w:rsid w:val="00FD2919"/>
    <w:rsid w:val="00FE27FD"/>
    <w:rsid w:val="00FF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294D1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2">
    <w:name w:val="Без интервала2"/>
    <w:uiPriority w:val="99"/>
    <w:rsid w:val="00235FF2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1222</TotalTime>
  <Pages>15</Pages>
  <Words>5706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82</cp:revision>
  <cp:lastPrinted>2021-12-30T06:02:00Z</cp:lastPrinted>
  <dcterms:created xsi:type="dcterms:W3CDTF">2020-12-05T15:20:00Z</dcterms:created>
  <dcterms:modified xsi:type="dcterms:W3CDTF">2021-12-30T06:07:00Z</dcterms:modified>
</cp:coreProperties>
</file>