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D69" w:rsidRPr="004821D3" w:rsidRDefault="002C5D69" w:rsidP="005A4B41">
      <w:pPr>
        <w:jc w:val="center"/>
        <w:rPr>
          <w:rFonts w:ascii="Times New Roman" w:hAnsi="Times New Roman" w:cs="Times New Roman"/>
        </w:rPr>
      </w:pPr>
      <w:r w:rsidRPr="004821D3">
        <w:rPr>
          <w:rFonts w:ascii="Times New Roman" w:hAnsi="Times New Roman" w:cs="Times New Roman"/>
        </w:rPr>
        <w:t>СОВЕТ ДЕПУТАТОВ</w:t>
      </w:r>
    </w:p>
    <w:p w:rsidR="002C5D69" w:rsidRPr="004821D3" w:rsidRDefault="002C5D69" w:rsidP="005A4B4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НАБЕРЕЖНОГО СЕЛЬСКОГО ПОСЕЛЕНИЯ РОМОДАНОВСКОГО </w:t>
      </w:r>
      <w:r w:rsidRPr="004821D3">
        <w:rPr>
          <w:rFonts w:ascii="Times New Roman" w:hAnsi="Times New Roman" w:cs="Times New Roman"/>
        </w:rPr>
        <w:t>МУНИЦИПАЛЬНОГО РАЙОНА</w:t>
      </w:r>
    </w:p>
    <w:p w:rsidR="002C5D69" w:rsidRPr="004821D3" w:rsidRDefault="002C5D69" w:rsidP="005A4B41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4821D3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2C5D69" w:rsidRPr="004821D3" w:rsidRDefault="002C5D69" w:rsidP="005A4B41">
      <w:pPr>
        <w:jc w:val="center"/>
        <w:rPr>
          <w:rFonts w:ascii="Times New Roman" w:hAnsi="Times New Roman" w:cs="Times New Roman"/>
        </w:rPr>
      </w:pPr>
    </w:p>
    <w:p w:rsidR="002C5D69" w:rsidRPr="004821D3" w:rsidRDefault="002C5D69" w:rsidP="005A4B41">
      <w:pPr>
        <w:jc w:val="center"/>
        <w:rPr>
          <w:rFonts w:ascii="Times New Roman" w:hAnsi="Times New Roman" w:cs="Times New Roman"/>
          <w:sz w:val="40"/>
          <w:szCs w:val="40"/>
        </w:rPr>
      </w:pPr>
      <w:r w:rsidRPr="004821D3">
        <w:rPr>
          <w:rFonts w:ascii="Times New Roman" w:hAnsi="Times New Roman" w:cs="Times New Roman"/>
          <w:sz w:val="40"/>
          <w:szCs w:val="40"/>
        </w:rPr>
        <w:t>РЕШЕНИЕ</w:t>
      </w:r>
    </w:p>
    <w:p w:rsidR="002C5D69" w:rsidRPr="00F474C9" w:rsidRDefault="002C5D69" w:rsidP="005A4B41"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C5D69" w:rsidRPr="00FB3ED9" w:rsidRDefault="002C5D69" w:rsidP="005A4B41"/>
    <w:p w:rsidR="002C5D69" w:rsidRPr="004821D3" w:rsidRDefault="002C5D69" w:rsidP="005A4B41">
      <w:pPr>
        <w:rPr>
          <w:rFonts w:ascii="Times New Roman" w:hAnsi="Times New Roman" w:cs="Times New Roman"/>
          <w:b w:val="0"/>
          <w:bCs w:val="0"/>
        </w:rPr>
      </w:pPr>
      <w:r>
        <w:t xml:space="preserve">  </w:t>
      </w:r>
      <w:r w:rsidRPr="004821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от «23</w:t>
      </w:r>
      <w:r w:rsidRPr="004821D3">
        <w:rPr>
          <w:rFonts w:ascii="Times New Roman" w:hAnsi="Times New Roman" w:cs="Times New Roman"/>
          <w:b w:val="0"/>
          <w:bCs w:val="0"/>
        </w:rPr>
        <w:t xml:space="preserve">» </w:t>
      </w:r>
      <w:r>
        <w:rPr>
          <w:rFonts w:ascii="Times New Roman" w:hAnsi="Times New Roman" w:cs="Times New Roman"/>
          <w:b w:val="0"/>
          <w:bCs w:val="0"/>
        </w:rPr>
        <w:t>июня 2021</w:t>
      </w:r>
      <w:r w:rsidRPr="004821D3">
        <w:rPr>
          <w:rFonts w:ascii="Times New Roman" w:hAnsi="Times New Roman" w:cs="Times New Roman"/>
          <w:b w:val="0"/>
          <w:bCs w:val="0"/>
        </w:rPr>
        <w:t xml:space="preserve"> г.                                       </w:t>
      </w:r>
      <w:r>
        <w:rPr>
          <w:rFonts w:ascii="Times New Roman" w:hAnsi="Times New Roman" w:cs="Times New Roman"/>
          <w:b w:val="0"/>
          <w:bCs w:val="0"/>
        </w:rPr>
        <w:t xml:space="preserve">          № 1  </w:t>
      </w:r>
    </w:p>
    <w:p w:rsidR="002C5D69" w:rsidRPr="004821D3" w:rsidRDefault="002C5D69" w:rsidP="005A4B41">
      <w:pPr>
        <w:rPr>
          <w:rFonts w:ascii="Times New Roman" w:hAnsi="Times New Roman" w:cs="Times New Roman"/>
          <w:b w:val="0"/>
          <w:bCs w:val="0"/>
        </w:rPr>
      </w:pPr>
    </w:p>
    <w:p w:rsidR="002C5D69" w:rsidRPr="004821D3" w:rsidRDefault="002C5D69" w:rsidP="005A4B41">
      <w:pPr>
        <w:jc w:val="center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п. Ромодановский Махоркосовхоз</w:t>
      </w:r>
    </w:p>
    <w:p w:rsidR="002C5D69" w:rsidRPr="00F474C9" w:rsidRDefault="002C5D69" w:rsidP="005A4B41">
      <w:pPr>
        <w:rPr>
          <w:b w:val="0"/>
          <w:bCs w:val="0"/>
        </w:rPr>
      </w:pPr>
    </w:p>
    <w:p w:rsidR="002C5D69" w:rsidRPr="00F474C9" w:rsidRDefault="002C5D69" w:rsidP="005A4B41">
      <w:pPr>
        <w:tabs>
          <w:tab w:val="left" w:pos="8640"/>
        </w:tabs>
        <w:rPr>
          <w:b w:val="0"/>
          <w:bCs w:val="0"/>
        </w:rPr>
      </w:pPr>
    </w:p>
    <w:p w:rsidR="002C5D69" w:rsidRDefault="002C5D69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   назначении  выборов  </w:t>
      </w:r>
      <w:r w:rsidRPr="0017694F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</w:p>
    <w:p w:rsidR="002C5D69" w:rsidRDefault="002C5D69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Совета  депутатов    Набережного</w:t>
      </w:r>
      <w:r w:rsidRPr="001769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C5D69" w:rsidRDefault="002C5D69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97173B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7173B">
        <w:rPr>
          <w:rFonts w:ascii="Times New Roman" w:hAnsi="Times New Roman" w:cs="Times New Roman"/>
          <w:b/>
          <w:bCs/>
          <w:sz w:val="28"/>
          <w:szCs w:val="28"/>
        </w:rPr>
        <w:t>Ромодановского</w:t>
      </w:r>
    </w:p>
    <w:p w:rsidR="002C5D69" w:rsidRDefault="002C5D69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17694F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Республики </w:t>
      </w:r>
    </w:p>
    <w:p w:rsidR="002C5D69" w:rsidRPr="0017694F" w:rsidRDefault="002C5D69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17694F">
        <w:rPr>
          <w:rFonts w:ascii="Times New Roman" w:hAnsi="Times New Roman" w:cs="Times New Roman"/>
          <w:b/>
          <w:bCs/>
          <w:sz w:val="28"/>
          <w:szCs w:val="28"/>
        </w:rPr>
        <w:t>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второго созыва </w:t>
      </w:r>
    </w:p>
    <w:p w:rsidR="002C5D69" w:rsidRDefault="002C5D69" w:rsidP="005A4B41">
      <w:pPr>
        <w:tabs>
          <w:tab w:val="left" w:pos="6946"/>
        </w:tabs>
        <w:ind w:left="709" w:right="2664"/>
        <w:jc w:val="both"/>
        <w:rPr>
          <w:b w:val="0"/>
          <w:bCs w:val="0"/>
        </w:rPr>
      </w:pPr>
    </w:p>
    <w:p w:rsidR="002C5D69" w:rsidRDefault="002C5D69" w:rsidP="005A4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частями 1,2,4,5 ст.9 Закона Республики Мордовия   «О выборах депутатов представительных органов муниципальных образований в Республике Мордовия»  Совет депутатов Набережного сельского поселения  Ромодановского муниципального района Республики Мордовия </w:t>
      </w:r>
    </w:p>
    <w:p w:rsidR="002C5D69" w:rsidRDefault="002C5D69" w:rsidP="005A4B4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2C5D69" w:rsidRDefault="002C5D69" w:rsidP="005A4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5D69" w:rsidRDefault="002C5D69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Назначить выборы депутатов Совета депутатов Набережного сельского поселения  второго</w:t>
      </w:r>
      <w:r w:rsidRPr="005E3C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созыва на 19 сентября 2021 года.</w:t>
      </w:r>
    </w:p>
    <w:p w:rsidR="002C5D69" w:rsidRDefault="002C5D69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 Настоящее решение подлежит официальному опубликованию.</w:t>
      </w:r>
    </w:p>
    <w:p w:rsidR="002C5D69" w:rsidRDefault="002C5D69" w:rsidP="005A4B41">
      <w:pPr>
        <w:spacing w:line="276" w:lineRule="auto"/>
      </w:pPr>
    </w:p>
    <w:p w:rsidR="002C5D69" w:rsidRDefault="002C5D69"/>
    <w:p w:rsidR="002C5D69" w:rsidRDefault="002C5D69"/>
    <w:p w:rsidR="002C5D69" w:rsidRDefault="002C5D69"/>
    <w:p w:rsidR="002C5D69" w:rsidRDefault="002C5D69"/>
    <w:p w:rsidR="002C5D69" w:rsidRDefault="002C5D69"/>
    <w:p w:rsidR="002C5D69" w:rsidRDefault="002C5D69">
      <w:pPr>
        <w:rPr>
          <w:b w:val="0"/>
          <w:bCs w:val="0"/>
        </w:rPr>
      </w:pPr>
    </w:p>
    <w:p w:rsidR="002C5D69" w:rsidRDefault="002C5D69">
      <w:pPr>
        <w:rPr>
          <w:b w:val="0"/>
          <w:bCs w:val="0"/>
        </w:rPr>
      </w:pPr>
    </w:p>
    <w:p w:rsidR="002C5D69" w:rsidRDefault="002C5D69">
      <w:pPr>
        <w:rPr>
          <w:b w:val="0"/>
          <w:bCs w:val="0"/>
        </w:rPr>
      </w:pPr>
    </w:p>
    <w:p w:rsidR="002C5D69" w:rsidRDefault="002C5D69" w:rsidP="00C14127">
      <w:pPr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Глава</w:t>
      </w:r>
      <w:r w:rsidRPr="005E3CB4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  Набережного</w:t>
      </w:r>
      <w:r w:rsidRPr="00C14127">
        <w:rPr>
          <w:rFonts w:ascii="Times New Roman" w:hAnsi="Times New Roman" w:cs="Times New Roman"/>
          <w:b w:val="0"/>
          <w:bCs w:val="0"/>
        </w:rPr>
        <w:t xml:space="preserve"> </w:t>
      </w:r>
    </w:p>
    <w:p w:rsidR="002C5D69" w:rsidRPr="005E3CB4" w:rsidRDefault="002C5D69" w:rsidP="00C14127">
      <w:pPr>
        <w:rPr>
          <w:rFonts w:ascii="Times New Roman" w:hAnsi="Times New Roman" w:cs="Times New Roman"/>
          <w:b w:val="0"/>
          <w:bCs w:val="0"/>
        </w:rPr>
      </w:pPr>
      <w:r w:rsidRPr="00C14127">
        <w:rPr>
          <w:rFonts w:ascii="Times New Roman" w:hAnsi="Times New Roman" w:cs="Times New Roman"/>
          <w:b w:val="0"/>
          <w:bCs w:val="0"/>
        </w:rPr>
        <w:t xml:space="preserve">сельского поселения </w:t>
      </w:r>
      <w:r w:rsidRPr="005E3CB4">
        <w:rPr>
          <w:rFonts w:ascii="Times New Roman" w:hAnsi="Times New Roman" w:cs="Times New Roman"/>
          <w:b w:val="0"/>
          <w:bCs w:val="0"/>
        </w:rPr>
        <w:t xml:space="preserve">                      </w:t>
      </w:r>
      <w:r>
        <w:rPr>
          <w:rFonts w:ascii="Times New Roman" w:hAnsi="Times New Roman" w:cs="Times New Roman"/>
          <w:b w:val="0"/>
          <w:bCs w:val="0"/>
        </w:rPr>
        <w:t xml:space="preserve">           </w:t>
      </w:r>
      <w:r w:rsidRPr="005E3CB4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Н.Ю</w:t>
      </w:r>
      <w:r w:rsidRPr="005E3CB4">
        <w:rPr>
          <w:rFonts w:ascii="Times New Roman" w:hAnsi="Times New Roman" w:cs="Times New Roman"/>
          <w:b w:val="0"/>
          <w:bCs w:val="0"/>
        </w:rPr>
        <w:t>.</w:t>
      </w:r>
      <w:r>
        <w:rPr>
          <w:rFonts w:ascii="Times New Roman" w:hAnsi="Times New Roman" w:cs="Times New Roman"/>
          <w:b w:val="0"/>
          <w:bCs w:val="0"/>
        </w:rPr>
        <w:t>Журавлева</w:t>
      </w:r>
    </w:p>
    <w:sectPr w:rsidR="002C5D69" w:rsidRPr="005E3CB4" w:rsidSect="00E6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4B41"/>
    <w:rsid w:val="000113A1"/>
    <w:rsid w:val="000B0BA7"/>
    <w:rsid w:val="00141249"/>
    <w:rsid w:val="0017694F"/>
    <w:rsid w:val="001D77FC"/>
    <w:rsid w:val="002A15C4"/>
    <w:rsid w:val="002C5D69"/>
    <w:rsid w:val="003D5C44"/>
    <w:rsid w:val="003E06B3"/>
    <w:rsid w:val="004821D3"/>
    <w:rsid w:val="005A4B41"/>
    <w:rsid w:val="005E3CB4"/>
    <w:rsid w:val="0060398F"/>
    <w:rsid w:val="00617CC5"/>
    <w:rsid w:val="00631FBF"/>
    <w:rsid w:val="006B6762"/>
    <w:rsid w:val="008F08F7"/>
    <w:rsid w:val="008F5DC9"/>
    <w:rsid w:val="00960E73"/>
    <w:rsid w:val="0097173B"/>
    <w:rsid w:val="009D0B3D"/>
    <w:rsid w:val="00A834C4"/>
    <w:rsid w:val="00C14127"/>
    <w:rsid w:val="00C234A9"/>
    <w:rsid w:val="00C36245"/>
    <w:rsid w:val="00C74A0F"/>
    <w:rsid w:val="00D82FE9"/>
    <w:rsid w:val="00D85FE0"/>
    <w:rsid w:val="00DA0FA4"/>
    <w:rsid w:val="00DA1AC5"/>
    <w:rsid w:val="00DE663E"/>
    <w:rsid w:val="00E40436"/>
    <w:rsid w:val="00E6779B"/>
    <w:rsid w:val="00F177E4"/>
    <w:rsid w:val="00F474C9"/>
    <w:rsid w:val="00F825B5"/>
    <w:rsid w:val="00FB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B41"/>
    <w:rPr>
      <w:rFonts w:ascii="Times New Roman CYR" w:eastAsia="Times New Roman" w:hAnsi="Times New Roman CYR" w:cs="Times New Roman CYR"/>
      <w:b/>
      <w:bCs/>
      <w:spacing w:val="30"/>
      <w:sz w:val="28"/>
      <w:szCs w:val="28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4B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color w:val="000080"/>
      <w:spacing w:val="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A4B41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A4B4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1</Pages>
  <Words>144</Words>
  <Characters>822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2</cp:lastModifiedBy>
  <cp:revision>31</cp:revision>
  <cp:lastPrinted>2021-08-16T08:12:00Z</cp:lastPrinted>
  <dcterms:created xsi:type="dcterms:W3CDTF">2016-06-16T12:42:00Z</dcterms:created>
  <dcterms:modified xsi:type="dcterms:W3CDTF">2021-08-16T08:34:00Z</dcterms:modified>
</cp:coreProperties>
</file>