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D45" w:rsidRDefault="00BE6D4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E6D45" w:rsidRDefault="00BE6D45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E6D45" w:rsidRDefault="00BE6D45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BE6D45" w:rsidRDefault="00BE6D45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E6D45" w:rsidRDefault="00BE6D45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E6D45" w:rsidRDefault="00BE6D45" w:rsidP="000A502D">
      <w:pPr>
        <w:jc w:val="center"/>
        <w:rPr>
          <w:b/>
          <w:bCs/>
          <w:sz w:val="28"/>
          <w:szCs w:val="28"/>
        </w:rPr>
      </w:pPr>
    </w:p>
    <w:p w:rsidR="00BE6D45" w:rsidRDefault="00BE6D4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BE6D45" w:rsidRDefault="00BE6D45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BE6D45" w:rsidRDefault="00BE6D45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«28» июля   2021 г.                                                                        № 1</w:t>
      </w:r>
    </w:p>
    <w:p w:rsidR="00BE6D45" w:rsidRDefault="00BE6D45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BE6D45" w:rsidRDefault="00BE6D45" w:rsidP="000A502D">
      <w:pPr>
        <w:jc w:val="center"/>
        <w:rPr>
          <w:b/>
          <w:bCs/>
          <w:sz w:val="26"/>
          <w:szCs w:val="26"/>
        </w:rPr>
      </w:pPr>
    </w:p>
    <w:p w:rsidR="00BE6D45" w:rsidRDefault="00BE6D45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п. Ромодановский Махоркосовхоз</w:t>
      </w:r>
    </w:p>
    <w:p w:rsidR="00BE6D45" w:rsidRDefault="00BE6D45" w:rsidP="000A502D">
      <w:pPr>
        <w:jc w:val="center"/>
        <w:rPr>
          <w:sz w:val="26"/>
          <w:szCs w:val="26"/>
        </w:rPr>
      </w:pPr>
    </w:p>
    <w:p w:rsidR="00BE6D45" w:rsidRDefault="00BE6D45" w:rsidP="000A502D">
      <w:pPr>
        <w:jc w:val="center"/>
        <w:rPr>
          <w:sz w:val="26"/>
          <w:szCs w:val="26"/>
        </w:rPr>
      </w:pPr>
    </w:p>
    <w:p w:rsidR="00BE6D45" w:rsidRPr="004A150E" w:rsidRDefault="00BE6D45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BE6D45" w:rsidRPr="004A150E" w:rsidRDefault="00BE6D45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Набережного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BE6D45" w:rsidRPr="004A150E" w:rsidRDefault="00BE6D45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BE6D45" w:rsidRPr="004A150E" w:rsidRDefault="00BE6D45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BE6D45" w:rsidRPr="004A150E" w:rsidRDefault="00BE6D45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26 декабря 2020 г</w:t>
      </w:r>
      <w:r>
        <w:rPr>
          <w:rFonts w:ascii="Times New Roman" w:hAnsi="Times New Roman" w:cs="Times New Roman"/>
        </w:rPr>
        <w:t>.</w:t>
      </w:r>
      <w:r w:rsidRPr="004A150E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4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Набережного</w:t>
      </w:r>
    </w:p>
    <w:p w:rsidR="00BE6D45" w:rsidRPr="004A150E" w:rsidRDefault="00BE6D45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BE6D45" w:rsidRPr="004A150E" w:rsidRDefault="00BE6D45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BE6D45" w:rsidRPr="004A150E" w:rsidRDefault="00BE6D45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BE6D45" w:rsidRPr="004A150E" w:rsidRDefault="00BE6D45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BE6D45" w:rsidRDefault="00BE6D45" w:rsidP="000A502D">
      <w:pPr>
        <w:shd w:val="clear" w:color="auto" w:fill="FFFFFF"/>
        <w:rPr>
          <w:sz w:val="26"/>
          <w:szCs w:val="26"/>
        </w:rPr>
      </w:pPr>
    </w:p>
    <w:p w:rsidR="00BE6D45" w:rsidRPr="00294D16" w:rsidRDefault="00BE6D45" w:rsidP="000A502D">
      <w:pPr>
        <w:ind w:firstLine="851"/>
        <w:rPr>
          <w:sz w:val="22"/>
          <w:szCs w:val="22"/>
        </w:rPr>
      </w:pPr>
      <w:r w:rsidRPr="00294D16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67 Устава Набережного сельского поселения, Совет депутатов Набережного сельского поселения </w:t>
      </w:r>
    </w:p>
    <w:p w:rsidR="00BE6D45" w:rsidRPr="002F0167" w:rsidRDefault="00BE6D45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BE6D45" w:rsidRPr="004A150E" w:rsidRDefault="00BE6D45" w:rsidP="00294D16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 xml:space="preserve">Набережного </w:t>
      </w:r>
      <w:r w:rsidRPr="004A150E">
        <w:rPr>
          <w:rFonts w:ascii="Times New Roman" w:hAnsi="Times New Roman" w:cs="Times New Roman"/>
        </w:rPr>
        <w:t>сельского поселения Ромодановского муниципального района Республики Мордовия от 26.12.2020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года №</w:t>
      </w:r>
      <w:r>
        <w:rPr>
          <w:rFonts w:ascii="Times New Roman" w:hAnsi="Times New Roman" w:cs="Times New Roman"/>
        </w:rPr>
        <w:t xml:space="preserve"> 4 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 xml:space="preserve">Набережного </w:t>
      </w:r>
      <w:r w:rsidRPr="004A150E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BE6D45" w:rsidRPr="00710DE0" w:rsidRDefault="00BE6D45" w:rsidP="00294D16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</w:rPr>
      </w:pPr>
      <w:r w:rsidRPr="004A150E">
        <w:rPr>
          <w:rFonts w:ascii="Times New Roman" w:hAnsi="Times New Roman" w:cs="Times New Roman"/>
        </w:rPr>
        <w:t xml:space="preserve">1) </w:t>
      </w:r>
      <w:r w:rsidRPr="00710DE0">
        <w:rPr>
          <w:rFonts w:ascii="Times New Roman" w:hAnsi="Times New Roman" w:cs="Times New Roman"/>
          <w:b/>
          <w:bCs/>
        </w:rPr>
        <w:t xml:space="preserve">Раздел 1 изложить в следующей редакции: </w:t>
      </w:r>
    </w:p>
    <w:p w:rsidR="00BE6D45" w:rsidRPr="00294D16" w:rsidRDefault="00BE6D45" w:rsidP="00824DA1">
      <w:pPr>
        <w:pStyle w:val="NoSpacing"/>
        <w:jc w:val="both"/>
        <w:rPr>
          <w:sz w:val="22"/>
          <w:szCs w:val="22"/>
        </w:rPr>
      </w:pPr>
      <w:r w:rsidRPr="00294D16">
        <w:rPr>
          <w:sz w:val="22"/>
          <w:szCs w:val="22"/>
        </w:rPr>
        <w:t xml:space="preserve">    1.</w:t>
      </w:r>
      <w:r w:rsidRPr="00294D16">
        <w:rPr>
          <w:sz w:val="22"/>
          <w:szCs w:val="22"/>
        </w:rPr>
        <w:tab/>
        <w:t xml:space="preserve">Утвердить бюджет Набережного сельского поселения Ромодановского муниципального района Республики Мордовия на 2021 </w:t>
      </w:r>
      <w:r>
        <w:rPr>
          <w:sz w:val="22"/>
          <w:szCs w:val="22"/>
        </w:rPr>
        <w:t>г.</w:t>
      </w:r>
      <w:r w:rsidRPr="00294D16">
        <w:rPr>
          <w:sz w:val="22"/>
          <w:szCs w:val="22"/>
        </w:rPr>
        <w:t xml:space="preserve"> по доходам в сумме </w:t>
      </w:r>
      <w:r>
        <w:rPr>
          <w:sz w:val="22"/>
          <w:szCs w:val="22"/>
        </w:rPr>
        <w:t xml:space="preserve">5539,9 </w:t>
      </w:r>
      <w:r w:rsidRPr="00294D16">
        <w:rPr>
          <w:sz w:val="22"/>
          <w:szCs w:val="22"/>
        </w:rPr>
        <w:t xml:space="preserve">тыс. рублей, по расходам в сумме </w:t>
      </w:r>
      <w:r>
        <w:rPr>
          <w:sz w:val="22"/>
          <w:szCs w:val="22"/>
        </w:rPr>
        <w:t>5639,8</w:t>
      </w:r>
      <w:r w:rsidRPr="00294D16">
        <w:rPr>
          <w:sz w:val="22"/>
          <w:szCs w:val="22"/>
        </w:rPr>
        <w:t xml:space="preserve"> тыс. рублей,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>с превышением</w:t>
      </w:r>
      <w:r>
        <w:rPr>
          <w:sz w:val="22"/>
          <w:szCs w:val="22"/>
        </w:rPr>
        <w:t xml:space="preserve"> расходов над доходами в сумме 99,9</w:t>
      </w:r>
      <w:r w:rsidRPr="004A150E">
        <w:rPr>
          <w:sz w:val="22"/>
          <w:szCs w:val="22"/>
        </w:rPr>
        <w:t xml:space="preserve"> тыс. рублей</w:t>
      </w:r>
      <w:r w:rsidRPr="00294D16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</w:t>
      </w:r>
    </w:p>
    <w:p w:rsidR="00BE6D45" w:rsidRPr="00294D16" w:rsidRDefault="00BE6D45" w:rsidP="000A502D">
      <w:pPr>
        <w:pStyle w:val="NoSpacing"/>
        <w:jc w:val="both"/>
        <w:rPr>
          <w:sz w:val="22"/>
          <w:szCs w:val="22"/>
        </w:rPr>
      </w:pPr>
      <w:r w:rsidRPr="00294D16">
        <w:rPr>
          <w:sz w:val="22"/>
          <w:szCs w:val="22"/>
        </w:rPr>
        <w:t xml:space="preserve">     2. Утвердить бюджет Набережного сельского поселения Ромодановского муниципального района Республики Мордовия на 2022  по доходам в сумме 1024,2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>тыс. рублей, по расходам в сумме 1024,2 тыс. рубле</w:t>
      </w:r>
      <w:r>
        <w:rPr>
          <w:sz w:val="22"/>
          <w:szCs w:val="22"/>
        </w:rPr>
        <w:t>й</w:t>
      </w:r>
      <w:r w:rsidRPr="00294D1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>в том числе условно утвержденные расходы в сумме 23,4 тыс.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>рублей, исходя из уровня инфляции, не превышающего 4,0 процента (декабрь 2022 года к декабрю 2021 года)</w:t>
      </w:r>
    </w:p>
    <w:p w:rsidR="00BE6D45" w:rsidRPr="00294D16" w:rsidRDefault="00BE6D45" w:rsidP="000A502D">
      <w:pPr>
        <w:pStyle w:val="NoSpacing"/>
        <w:jc w:val="both"/>
        <w:rPr>
          <w:sz w:val="22"/>
          <w:szCs w:val="22"/>
        </w:rPr>
      </w:pPr>
      <w:r w:rsidRPr="00294D16">
        <w:rPr>
          <w:sz w:val="22"/>
          <w:szCs w:val="22"/>
        </w:rPr>
        <w:t xml:space="preserve">     3. Утвердить бюджет Набережного сельского поселения Ромодановского муниципального района Республики Мордовия на 2023  по доходам в сумме 1075,8 тыс. рублей, по расходам в сумме 1075,8 тыс. рублей, в том числе условно утвержденные расходы в сумме 49,3 тыс.</w:t>
      </w:r>
      <w:r>
        <w:rPr>
          <w:sz w:val="22"/>
          <w:szCs w:val="22"/>
        </w:rPr>
        <w:t xml:space="preserve"> </w:t>
      </w:r>
      <w:r w:rsidRPr="00294D16">
        <w:rPr>
          <w:sz w:val="22"/>
          <w:szCs w:val="22"/>
        </w:rPr>
        <w:t>рублей, исходя из уровня</w:t>
      </w:r>
      <w:r>
        <w:rPr>
          <w:sz w:val="28"/>
          <w:szCs w:val="28"/>
        </w:rPr>
        <w:t xml:space="preserve"> </w:t>
      </w:r>
      <w:r w:rsidRPr="00294D16">
        <w:rPr>
          <w:sz w:val="22"/>
          <w:szCs w:val="22"/>
        </w:rPr>
        <w:t>инфляции, не превышающего 3,9 процента (декабрь 2023 года к декабрю 2022 года)</w:t>
      </w:r>
    </w:p>
    <w:p w:rsidR="00BE6D45" w:rsidRPr="004A150E" w:rsidRDefault="00BE6D45" w:rsidP="00294D16">
      <w:pPr>
        <w:pStyle w:val="1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2</w:t>
      </w:r>
      <w:r w:rsidRPr="004A150E">
        <w:rPr>
          <w:sz w:val="22"/>
          <w:szCs w:val="22"/>
        </w:rPr>
        <w:t>). Приложение №3,№4,№5</w:t>
      </w:r>
      <w:r>
        <w:rPr>
          <w:sz w:val="22"/>
          <w:szCs w:val="22"/>
        </w:rPr>
        <w:t>,№8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>Набережного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A150E">
        <w:rPr>
          <w:color w:val="000000"/>
          <w:sz w:val="22"/>
          <w:szCs w:val="22"/>
        </w:rPr>
        <w:t>зложить в следующей редакции согласно приложений №1,№2,№3</w:t>
      </w:r>
      <w:r>
        <w:rPr>
          <w:color w:val="000000"/>
          <w:sz w:val="22"/>
          <w:szCs w:val="22"/>
        </w:rPr>
        <w:t>,№4</w:t>
      </w:r>
      <w:r w:rsidRPr="004A150E">
        <w:rPr>
          <w:color w:val="000000"/>
          <w:sz w:val="22"/>
          <w:szCs w:val="22"/>
        </w:rPr>
        <w:t xml:space="preserve"> (приложение прилагаются)</w:t>
      </w:r>
    </w:p>
    <w:p w:rsidR="00BE6D45" w:rsidRPr="004A150E" w:rsidRDefault="00BE6D45" w:rsidP="00294D16">
      <w:pPr>
        <w:ind w:firstLine="720"/>
        <w:rPr>
          <w:b/>
          <w:bCs/>
          <w:sz w:val="22"/>
          <w:szCs w:val="22"/>
        </w:rPr>
      </w:pPr>
      <w:r>
        <w:rPr>
          <w:sz w:val="22"/>
          <w:szCs w:val="22"/>
        </w:rPr>
        <w:t>3)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BE6D45" w:rsidRDefault="00BE6D45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 </w:t>
      </w:r>
      <w:r w:rsidRPr="006D527C">
        <w:rPr>
          <w:sz w:val="28"/>
          <w:szCs w:val="28"/>
        </w:rPr>
        <w:t xml:space="preserve">Набережного    </w:t>
      </w:r>
      <w:r>
        <w:rPr>
          <w:b/>
          <w:bCs/>
          <w:sz w:val="28"/>
          <w:szCs w:val="28"/>
        </w:rPr>
        <w:t xml:space="preserve">                                                                            </w:t>
      </w:r>
      <w:r>
        <w:rPr>
          <w:b/>
          <w:bCs/>
          <w:sz w:val="26"/>
          <w:szCs w:val="26"/>
        </w:rPr>
        <w:t xml:space="preserve"> сельского поселения                                                     Н.Ю.Журавлева</w:t>
      </w:r>
    </w:p>
    <w:p w:rsidR="00BE6D45" w:rsidRDefault="00BE6D4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E6D45" w:rsidRPr="0062252E" w:rsidRDefault="00BE6D45" w:rsidP="00BF074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1</w:t>
      </w:r>
    </w:p>
    <w:p w:rsidR="00BE6D45" w:rsidRPr="0062252E" w:rsidRDefault="00BE6D45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BE6D45" w:rsidRPr="0062252E" w:rsidRDefault="00BE6D45" w:rsidP="00BF074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BE6D45" w:rsidRDefault="00BE6D45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28</w:t>
      </w:r>
      <w:r w:rsidRPr="0090787E">
        <w:rPr>
          <w:spacing w:val="-1"/>
        </w:rPr>
        <w:t xml:space="preserve"> .0</w:t>
      </w:r>
      <w:r>
        <w:rPr>
          <w:spacing w:val="-1"/>
        </w:rPr>
        <w:t>7</w:t>
      </w:r>
      <w:r w:rsidRPr="0090787E">
        <w:rPr>
          <w:spacing w:val="-1"/>
        </w:rPr>
        <w:t>.2021г</w:t>
      </w:r>
      <w:r>
        <w:rPr>
          <w:spacing w:val="-1"/>
        </w:rPr>
        <w:t>.</w:t>
      </w:r>
      <w:r w:rsidRPr="0090787E">
        <w:rPr>
          <w:spacing w:val="-1"/>
        </w:rPr>
        <w:t>№</w:t>
      </w:r>
      <w:r>
        <w:rPr>
          <w:spacing w:val="-1"/>
        </w:rPr>
        <w:t xml:space="preserve"> 1</w:t>
      </w:r>
    </w:p>
    <w:p w:rsidR="00BE6D45" w:rsidRPr="0090787E" w:rsidRDefault="00BE6D45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BE6D45" w:rsidRDefault="00BE6D45" w:rsidP="00BF074D">
      <w:pPr>
        <w:ind w:firstLine="708"/>
        <w:jc w:val="right"/>
      </w:pPr>
    </w:p>
    <w:p w:rsidR="00BE6D45" w:rsidRDefault="00BE6D45" w:rsidP="002D33C1">
      <w:pPr>
        <w:ind w:firstLine="708"/>
        <w:jc w:val="right"/>
      </w:pPr>
    </w:p>
    <w:p w:rsidR="00BE6D45" w:rsidRPr="00376248" w:rsidRDefault="00BE6D45" w:rsidP="002D33C1">
      <w:pPr>
        <w:ind w:firstLine="708"/>
        <w:jc w:val="right"/>
        <w:rPr>
          <w:sz w:val="24"/>
          <w:szCs w:val="24"/>
        </w:rPr>
      </w:pPr>
    </w:p>
    <w:p w:rsidR="00BE6D45" w:rsidRPr="00376248" w:rsidRDefault="00BE6D45" w:rsidP="001A2849">
      <w:pPr>
        <w:jc w:val="center"/>
        <w:rPr>
          <w:b/>
          <w:bCs/>
          <w:color w:val="000000"/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ОБЪЕМ  БЕЗВОЗМЕДНЫХ ПОСТУПЛЕНИЙ В БЮДЖЕТ</w:t>
      </w:r>
      <w:r w:rsidRPr="00376248">
        <w:rPr>
          <w:b/>
          <w:bCs/>
          <w:color w:val="000000"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НАБЕРЕЖНОГО </w:t>
      </w:r>
      <w:r w:rsidRPr="00376248">
        <w:rPr>
          <w:b/>
          <w:bCs/>
          <w:color w:val="000000"/>
          <w:sz w:val="24"/>
          <w:szCs w:val="24"/>
        </w:rPr>
        <w:t xml:space="preserve">СЕЛЬСКОГО ПОСЕЛЕНИЯ </w:t>
      </w:r>
      <w:r w:rsidRPr="00376248">
        <w:rPr>
          <w:b/>
          <w:bCs/>
          <w:color w:val="000000"/>
          <w:sz w:val="24"/>
          <w:szCs w:val="24"/>
        </w:rPr>
        <w:br/>
        <w:t>РОМОДАНОВСКОГОМУНИЦИПАЛЬНОГО РАЙОНА НА 2021г</w:t>
      </w:r>
    </w:p>
    <w:p w:rsidR="00BE6D45" w:rsidRPr="00376248" w:rsidRDefault="00BE6D45" w:rsidP="001A2849">
      <w:pPr>
        <w:jc w:val="center"/>
        <w:rPr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И ПЛАНОВЫЙ ПЕРИОД 2022 И 2023 ГОДОВ»</w:t>
      </w:r>
    </w:p>
    <w:p w:rsidR="00BE6D45" w:rsidRDefault="00BE6D45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BE6D45">
        <w:tc>
          <w:tcPr>
            <w:tcW w:w="2517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2022</w:t>
            </w:r>
          </w:p>
          <w:p w:rsidR="00BE6D45" w:rsidRPr="00FD5B47" w:rsidRDefault="00BE6D45" w:rsidP="00FD5B47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2023 год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5539,9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1024,2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1075,8</w:t>
            </w:r>
          </w:p>
          <w:p w:rsidR="00BE6D45" w:rsidRPr="00FD5B47" w:rsidRDefault="00BE6D45" w:rsidP="009A4DFC">
            <w:pPr>
              <w:rPr>
                <w:b/>
                <w:bCs/>
                <w:color w:val="000000"/>
              </w:rPr>
            </w:pP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514,5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520,4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526,3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47,5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49,4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51,3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1 01 02010 00 1000 110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47,5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49,4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51,3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47,5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49,4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51,3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467,0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471,0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475,</w:t>
            </w:r>
            <w:r w:rsidRPr="00FD5B47">
              <w:rPr>
                <w:b/>
                <w:bCs/>
                <w:color w:val="000000"/>
              </w:rPr>
              <w:t>0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69,0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70,0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69,0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70,0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398,0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401,0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405,0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140,0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101,0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105,0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BE6D45" w:rsidRPr="00FD5B47" w:rsidRDefault="00BE6D45" w:rsidP="00FC4AAA">
            <w:pPr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258,0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300,0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BF074D">
            <w:pPr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5025,4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503,8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549,5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BF074D">
            <w:pPr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644,8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276,6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319,6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BF074D">
            <w:pPr>
              <w:rPr>
                <w:color w:val="000000"/>
              </w:rPr>
            </w:pPr>
            <w:r w:rsidRPr="00FD5B47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275,1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276,6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319,6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BF074D">
            <w:pPr>
              <w:rPr>
                <w:color w:val="000000"/>
              </w:rPr>
            </w:pPr>
            <w:r w:rsidRPr="00FD5B47"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369,7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E6D45">
        <w:tc>
          <w:tcPr>
            <w:tcW w:w="2517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sz w:val="22"/>
                <w:szCs w:val="22"/>
              </w:rPr>
            </w:pPr>
            <w:r w:rsidRPr="00FD5B47">
              <w:rPr>
                <w:b/>
                <w:bCs/>
                <w:sz w:val="22"/>
                <w:szCs w:val="22"/>
              </w:rPr>
              <w:t>277,3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>
        <w:tc>
          <w:tcPr>
            <w:tcW w:w="2517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sz w:val="22"/>
                <w:szCs w:val="22"/>
              </w:rPr>
            </w:pPr>
            <w:r w:rsidRPr="00FD5B47">
              <w:rPr>
                <w:sz w:val="22"/>
                <w:szCs w:val="22"/>
              </w:rPr>
              <w:t>277,3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>
        <w:tc>
          <w:tcPr>
            <w:tcW w:w="2517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sz w:val="22"/>
                <w:szCs w:val="22"/>
              </w:rPr>
            </w:pPr>
            <w:r w:rsidRPr="00FD5B47">
              <w:rPr>
                <w:b/>
                <w:bCs/>
                <w:sz w:val="22"/>
                <w:szCs w:val="22"/>
              </w:rPr>
              <w:t>87,0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sz w:val="22"/>
                <w:szCs w:val="22"/>
              </w:rPr>
            </w:pPr>
            <w:r w:rsidRPr="00FD5B47">
              <w:rPr>
                <w:b/>
                <w:bCs/>
                <w:sz w:val="22"/>
                <w:szCs w:val="22"/>
              </w:rPr>
              <w:t>87,6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sz w:val="22"/>
                <w:szCs w:val="22"/>
              </w:rPr>
            </w:pPr>
            <w:r w:rsidRPr="00FD5B47">
              <w:rPr>
                <w:b/>
                <w:bCs/>
                <w:sz w:val="22"/>
                <w:szCs w:val="22"/>
              </w:rPr>
              <w:t>90,3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2 02 30024 10 0000 150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sz w:val="22"/>
                <w:szCs w:val="22"/>
              </w:rPr>
            </w:pPr>
            <w:r w:rsidRPr="00FD5B47">
              <w:rPr>
                <w:sz w:val="22"/>
                <w:szCs w:val="22"/>
              </w:rPr>
              <w:t>0,2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BF074D">
            <w:pPr>
              <w:rPr>
                <w:color w:val="000000"/>
              </w:rPr>
            </w:pPr>
            <w:r w:rsidRPr="00FD5B47">
              <w:rPr>
                <w:color w:val="000000"/>
              </w:rPr>
              <w:t xml:space="preserve">   2 02 35118 10 0000  150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sz w:val="22"/>
                <w:szCs w:val="22"/>
              </w:rPr>
            </w:pPr>
            <w:r w:rsidRPr="00FD5B47">
              <w:rPr>
                <w:sz w:val="22"/>
                <w:szCs w:val="22"/>
              </w:rPr>
              <w:t>90,1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</w:rPr>
            </w:pPr>
            <w:r w:rsidRPr="00FD5B47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4016,3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D5B47">
              <w:rPr>
                <w:b/>
                <w:bCs/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b/>
                <w:bCs/>
                <w:sz w:val="22"/>
                <w:szCs w:val="22"/>
              </w:rPr>
            </w:pPr>
            <w:r w:rsidRPr="00FD5B47">
              <w:rPr>
                <w:b/>
                <w:bCs/>
                <w:sz w:val="22"/>
                <w:szCs w:val="22"/>
              </w:rPr>
              <w:t>139,6</w:t>
            </w:r>
          </w:p>
        </w:tc>
      </w:tr>
      <w:tr w:rsidR="00BE6D45">
        <w:tc>
          <w:tcPr>
            <w:tcW w:w="2517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2 02 40014 10 0000 150</w:t>
            </w:r>
          </w:p>
          <w:p w:rsidR="00BE6D45" w:rsidRPr="00FD5B47" w:rsidRDefault="00BE6D45" w:rsidP="00FD5B47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BE6D45" w:rsidRPr="00FD5B47" w:rsidRDefault="00BE6D45" w:rsidP="00FD5B47">
            <w:pPr>
              <w:jc w:val="center"/>
              <w:rPr>
                <w:color w:val="000000"/>
              </w:rPr>
            </w:pPr>
            <w:r w:rsidRPr="00FD5B47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4016,3</w:t>
            </w:r>
          </w:p>
        </w:tc>
        <w:tc>
          <w:tcPr>
            <w:tcW w:w="1275" w:type="dxa"/>
          </w:tcPr>
          <w:p w:rsidR="00BE6D45" w:rsidRPr="00FD5B47" w:rsidRDefault="00BE6D45" w:rsidP="00FD5B47">
            <w:pPr>
              <w:jc w:val="center"/>
              <w:rPr>
                <w:color w:val="000000"/>
                <w:sz w:val="22"/>
                <w:szCs w:val="22"/>
              </w:rPr>
            </w:pPr>
            <w:r w:rsidRPr="00FD5B47">
              <w:rPr>
                <w:color w:val="000000"/>
                <w:sz w:val="22"/>
                <w:szCs w:val="22"/>
              </w:rPr>
              <w:t>139,6</w:t>
            </w:r>
          </w:p>
        </w:tc>
        <w:tc>
          <w:tcPr>
            <w:tcW w:w="958" w:type="dxa"/>
          </w:tcPr>
          <w:p w:rsidR="00BE6D45" w:rsidRPr="00FD5B47" w:rsidRDefault="00BE6D45" w:rsidP="00FD5B47">
            <w:pPr>
              <w:jc w:val="center"/>
              <w:rPr>
                <w:sz w:val="22"/>
                <w:szCs w:val="22"/>
              </w:rPr>
            </w:pPr>
            <w:r w:rsidRPr="00FD5B47">
              <w:rPr>
                <w:sz w:val="22"/>
                <w:szCs w:val="22"/>
              </w:rPr>
              <w:t>139,6</w:t>
            </w:r>
          </w:p>
        </w:tc>
      </w:tr>
    </w:tbl>
    <w:p w:rsidR="00BE6D45" w:rsidRDefault="00BE6D45" w:rsidP="001A2849">
      <w:pPr>
        <w:ind w:firstLine="708"/>
      </w:pPr>
    </w:p>
    <w:p w:rsidR="00BE6D45" w:rsidRDefault="00BE6D45" w:rsidP="00BF074D">
      <w:pPr>
        <w:shd w:val="clear" w:color="auto" w:fill="FFFFFF"/>
        <w:ind w:right="26"/>
        <w:jc w:val="right"/>
        <w:rPr>
          <w:spacing w:val="-2"/>
        </w:rPr>
      </w:pPr>
    </w:p>
    <w:p w:rsidR="00BE6D45" w:rsidRDefault="00BE6D45" w:rsidP="00BF074D">
      <w:pPr>
        <w:shd w:val="clear" w:color="auto" w:fill="FFFFFF"/>
        <w:ind w:right="26"/>
        <w:jc w:val="right"/>
        <w:rPr>
          <w:spacing w:val="-2"/>
        </w:rPr>
      </w:pPr>
    </w:p>
    <w:p w:rsidR="00BE6D45" w:rsidRDefault="00BE6D45" w:rsidP="00BF074D">
      <w:pPr>
        <w:shd w:val="clear" w:color="auto" w:fill="FFFFFF"/>
        <w:ind w:right="26"/>
        <w:jc w:val="right"/>
        <w:rPr>
          <w:spacing w:val="-2"/>
        </w:rPr>
      </w:pPr>
    </w:p>
    <w:p w:rsidR="00BE6D45" w:rsidRDefault="00BE6D45" w:rsidP="00BF074D">
      <w:pPr>
        <w:shd w:val="clear" w:color="auto" w:fill="FFFFFF"/>
        <w:ind w:right="26"/>
        <w:jc w:val="right"/>
        <w:rPr>
          <w:spacing w:val="-2"/>
        </w:rPr>
      </w:pPr>
    </w:p>
    <w:p w:rsidR="00BE6D45" w:rsidRDefault="00BE6D45" w:rsidP="00BF074D">
      <w:pPr>
        <w:shd w:val="clear" w:color="auto" w:fill="FFFFFF"/>
        <w:ind w:right="26"/>
        <w:jc w:val="right"/>
        <w:rPr>
          <w:spacing w:val="-2"/>
        </w:rPr>
      </w:pPr>
    </w:p>
    <w:p w:rsidR="00BE6D45" w:rsidRPr="0062252E" w:rsidRDefault="00BE6D45" w:rsidP="00BF074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BE6D45" w:rsidRPr="0062252E" w:rsidRDefault="00BE6D45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BE6D45" w:rsidRPr="0062252E" w:rsidRDefault="00BE6D45" w:rsidP="00BF074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BE6D45" w:rsidRDefault="00BE6D45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28</w:t>
      </w:r>
      <w:r w:rsidRPr="0090787E">
        <w:rPr>
          <w:spacing w:val="-1"/>
        </w:rPr>
        <w:t xml:space="preserve"> .0</w:t>
      </w:r>
      <w:r>
        <w:rPr>
          <w:spacing w:val="-1"/>
        </w:rPr>
        <w:t>7</w:t>
      </w:r>
      <w:r w:rsidRPr="0090787E">
        <w:rPr>
          <w:spacing w:val="-1"/>
        </w:rPr>
        <w:t>.2021г</w:t>
      </w:r>
      <w:r>
        <w:rPr>
          <w:spacing w:val="-1"/>
        </w:rPr>
        <w:t xml:space="preserve"> . </w:t>
      </w:r>
      <w:r w:rsidRPr="0090787E">
        <w:rPr>
          <w:spacing w:val="-1"/>
        </w:rPr>
        <w:t>№</w:t>
      </w:r>
      <w:r>
        <w:rPr>
          <w:spacing w:val="-1"/>
        </w:rPr>
        <w:t>1</w:t>
      </w:r>
    </w:p>
    <w:p w:rsidR="00BE6D45" w:rsidRPr="0090787E" w:rsidRDefault="00BE6D45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BE6D45" w:rsidRPr="0090787E" w:rsidRDefault="00BE6D45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BE6D45" w:rsidRDefault="00BE6D45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BE6D45" w:rsidRPr="002D33C1" w:rsidRDefault="00BE6D45" w:rsidP="002D33C1">
      <w:pPr>
        <w:rPr>
          <w:rFonts w:ascii="Arial" w:hAnsi="Arial" w:cs="Arial"/>
          <w:sz w:val="24"/>
          <w:szCs w:val="24"/>
        </w:rPr>
      </w:pPr>
    </w:p>
    <w:p w:rsidR="00BE6D45" w:rsidRDefault="00BE6D45" w:rsidP="002D33C1">
      <w:pPr>
        <w:rPr>
          <w:rFonts w:ascii="Arial" w:hAnsi="Arial" w:cs="Arial"/>
          <w:sz w:val="24"/>
          <w:szCs w:val="24"/>
        </w:rPr>
      </w:pPr>
    </w:p>
    <w:p w:rsidR="00BE6D45" w:rsidRPr="00574E11" w:rsidRDefault="00BE6D45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НАБЕРЕЖНОГО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BE6D45" w:rsidRPr="00405474" w:rsidRDefault="00BE6D45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1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384"/>
        <w:gridCol w:w="564"/>
        <w:gridCol w:w="425"/>
        <w:gridCol w:w="1556"/>
        <w:gridCol w:w="567"/>
        <w:gridCol w:w="992"/>
        <w:gridCol w:w="993"/>
        <w:gridCol w:w="992"/>
      </w:tblGrid>
      <w:tr w:rsidR="00BE6D45" w:rsidRPr="00405474" w:rsidTr="006C3AE9">
        <w:trPr>
          <w:cantSplit/>
          <w:trHeight w:hRule="exact" w:val="278"/>
          <w:tblHeader/>
        </w:trPr>
        <w:tc>
          <w:tcPr>
            <w:tcW w:w="4384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4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BE6D45" w:rsidRPr="00405474" w:rsidTr="006C3AE9">
        <w:trPr>
          <w:cantSplit/>
          <w:trHeight w:hRule="exact" w:val="278"/>
          <w:tblHeader/>
        </w:trPr>
        <w:tc>
          <w:tcPr>
            <w:tcW w:w="4384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4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BE6D45" w:rsidRPr="00405474" w:rsidTr="006C3AE9">
        <w:trPr>
          <w:cantSplit/>
          <w:trHeight w:hRule="exact" w:val="240"/>
          <w:tblHeader/>
        </w:trPr>
        <w:tc>
          <w:tcPr>
            <w:tcW w:w="4384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4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E6D45" w:rsidRPr="00405474" w:rsidTr="006C3AE9">
        <w:trPr>
          <w:trHeight w:hRule="exact" w:val="307"/>
        </w:trPr>
        <w:tc>
          <w:tcPr>
            <w:tcW w:w="4384" w:type="dxa"/>
            <w:shd w:val="clear" w:color="auto" w:fill="FFFFFF"/>
          </w:tcPr>
          <w:p w:rsidR="00BE6D45" w:rsidRPr="006C7CAD" w:rsidRDefault="00BE6D45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6C7CAD" w:rsidRDefault="00BE6D45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6C7CAD" w:rsidRDefault="00BE6D45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6C7CAD" w:rsidRDefault="00BE6D45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6C7CAD" w:rsidRDefault="00BE6D45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852288" w:rsidRDefault="00BE6D45" w:rsidP="00BF074D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5639,8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852288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852288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1075,8</w:t>
            </w:r>
          </w:p>
        </w:tc>
      </w:tr>
      <w:tr w:rsidR="00BE6D45" w:rsidRPr="00405474" w:rsidTr="006C3AE9">
        <w:trPr>
          <w:trHeight w:hRule="exact" w:val="362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1183,4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536,9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586,1</w:t>
            </w:r>
          </w:p>
        </w:tc>
      </w:tr>
      <w:tr w:rsidR="00BE6D45" w:rsidRPr="00405474" w:rsidTr="006C3AE9">
        <w:trPr>
          <w:trHeight w:hRule="exact" w:val="864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C34B3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C34B3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C34B3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BE6D45" w:rsidRPr="00405474" w:rsidTr="006C3AE9">
        <w:trPr>
          <w:trHeight w:hRule="exact" w:val="303"/>
        </w:trPr>
        <w:tc>
          <w:tcPr>
            <w:tcW w:w="4384" w:type="dxa"/>
            <w:shd w:val="clear" w:color="auto" w:fill="FFFFFF"/>
          </w:tcPr>
          <w:p w:rsidR="00BE6D45" w:rsidRPr="002D33C1" w:rsidRDefault="00BE6D45" w:rsidP="007C31F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7C31F0">
            <w:pPr>
              <w:jc w:val="center"/>
            </w:pPr>
            <w:r w:rsidRPr="00C357F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C357FA">
              <w:rPr>
                <w:sz w:val="22"/>
                <w:szCs w:val="22"/>
              </w:rPr>
              <w:t>6,5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BE6D45" w:rsidRPr="00405474" w:rsidTr="006C3AE9">
        <w:trPr>
          <w:trHeight w:hRule="exact" w:val="280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BE6D45" w:rsidRPr="00405474" w:rsidTr="006C3AE9">
        <w:trPr>
          <w:trHeight w:hRule="exact" w:val="567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E56742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BE6D45" w:rsidRPr="00405474" w:rsidTr="006C3AE9">
        <w:trPr>
          <w:trHeight w:hRule="exact" w:val="844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E56742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E56742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BE6D45" w:rsidRPr="00405474" w:rsidTr="006C3AE9">
        <w:trPr>
          <w:trHeight w:hRule="exact" w:val="1566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BF07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BF07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F074D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</w:pPr>
            <w:r w:rsidRPr="00C357FA">
              <w:rPr>
                <w:sz w:val="22"/>
                <w:szCs w:val="22"/>
              </w:rPr>
              <w:t>216,5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E56742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E56742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E56742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E56742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E56742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E56742">
            <w:pPr>
              <w:jc w:val="center"/>
            </w:pPr>
            <w:r w:rsidRPr="00F66C8C">
              <w:rPr>
                <w:sz w:val="22"/>
                <w:szCs w:val="22"/>
              </w:rPr>
              <w:t>219,4</w:t>
            </w:r>
          </w:p>
        </w:tc>
      </w:tr>
      <w:tr w:rsidR="00BE6D45" w:rsidRPr="00405474" w:rsidTr="006C3AE9">
        <w:trPr>
          <w:trHeight w:hRule="exact" w:val="553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</w:pPr>
            <w:r>
              <w:rPr>
                <w:sz w:val="22"/>
                <w:szCs w:val="22"/>
              </w:rPr>
              <w:t>21</w:t>
            </w:r>
            <w:r w:rsidRPr="00C357FA">
              <w:rPr>
                <w:sz w:val="22"/>
                <w:szCs w:val="22"/>
              </w:rPr>
              <w:t>6,5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E56742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E56742">
            <w:pPr>
              <w:jc w:val="center"/>
            </w:pPr>
            <w:r>
              <w:rPr>
                <w:sz w:val="22"/>
                <w:szCs w:val="22"/>
              </w:rPr>
              <w:t>2</w:t>
            </w:r>
            <w:r w:rsidRPr="00F66C8C">
              <w:rPr>
                <w:sz w:val="22"/>
                <w:szCs w:val="22"/>
              </w:rPr>
              <w:t>19,4</w:t>
            </w:r>
          </w:p>
        </w:tc>
      </w:tr>
      <w:tr w:rsidR="00BE6D45" w:rsidRPr="00405474" w:rsidTr="006C3AE9">
        <w:trPr>
          <w:trHeight w:hRule="exact" w:val="1270"/>
        </w:trPr>
        <w:tc>
          <w:tcPr>
            <w:tcW w:w="4384" w:type="dxa"/>
            <w:shd w:val="clear" w:color="auto" w:fill="FFFFFF"/>
          </w:tcPr>
          <w:p w:rsidR="00BE6D45" w:rsidRPr="002D33C1" w:rsidRDefault="00BE6D4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B50E6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F066F1" w:rsidRDefault="00BE6D45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F066F1" w:rsidRDefault="00BE6D45" w:rsidP="007864C5">
            <w:pPr>
              <w:pStyle w:val="NoSpacing"/>
              <w:rPr>
                <w:sz w:val="24"/>
                <w:szCs w:val="24"/>
              </w:rPr>
            </w:pPr>
          </w:p>
        </w:tc>
      </w:tr>
      <w:tr w:rsidR="00BE6D45" w:rsidRPr="00405474" w:rsidTr="006C3AE9">
        <w:trPr>
          <w:trHeight w:hRule="exact" w:val="1764"/>
        </w:trPr>
        <w:tc>
          <w:tcPr>
            <w:tcW w:w="4384" w:type="dxa"/>
            <w:shd w:val="clear" w:color="auto" w:fill="FFFFFF"/>
          </w:tcPr>
          <w:p w:rsidR="00BE6D45" w:rsidRPr="005E34E5" w:rsidRDefault="00BE6D4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555"/>
        </w:trPr>
        <w:tc>
          <w:tcPr>
            <w:tcW w:w="4384" w:type="dxa"/>
            <w:shd w:val="clear" w:color="auto" w:fill="FFFFFF"/>
          </w:tcPr>
          <w:p w:rsidR="00BE6D45" w:rsidRPr="005E34E5" w:rsidRDefault="00BE6D4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988"/>
        </w:trPr>
        <w:tc>
          <w:tcPr>
            <w:tcW w:w="4384" w:type="dxa"/>
            <w:shd w:val="clear" w:color="auto" w:fill="FFFFFF"/>
          </w:tcPr>
          <w:p w:rsidR="00BE6D45" w:rsidRPr="005E34E5" w:rsidRDefault="00BE6D45" w:rsidP="00B537E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BE6D45" w:rsidRPr="00405474" w:rsidTr="006C3AE9">
        <w:trPr>
          <w:trHeight w:hRule="exact" w:val="294"/>
        </w:trPr>
        <w:tc>
          <w:tcPr>
            <w:tcW w:w="4384" w:type="dxa"/>
            <w:shd w:val="clear" w:color="auto" w:fill="FFFFFF"/>
          </w:tcPr>
          <w:p w:rsidR="00BE6D45" w:rsidRPr="005E34E5" w:rsidRDefault="00BE6D45" w:rsidP="00B537E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BE6D45" w:rsidRPr="00405474" w:rsidTr="006C3AE9">
        <w:trPr>
          <w:trHeight w:hRule="exact" w:val="836"/>
        </w:trPr>
        <w:tc>
          <w:tcPr>
            <w:tcW w:w="4384" w:type="dxa"/>
            <w:shd w:val="clear" w:color="auto" w:fill="FFFFFF"/>
          </w:tcPr>
          <w:p w:rsidR="00BE6D45" w:rsidRPr="005E34E5" w:rsidRDefault="00BE6D45" w:rsidP="00B537E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3929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3929F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3929F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7864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7864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7864C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BE6D45" w:rsidRPr="00405474" w:rsidTr="006C3AE9">
        <w:trPr>
          <w:trHeight w:hRule="exact" w:val="570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BE6D45" w:rsidRPr="00405474" w:rsidTr="006C3AE9">
        <w:trPr>
          <w:trHeight w:hRule="exact" w:val="843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BE6D45" w:rsidRPr="00405474" w:rsidTr="006C3AE9">
        <w:trPr>
          <w:trHeight w:hRule="exact" w:val="1549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52775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52775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BE6D45" w:rsidRPr="00405474" w:rsidTr="006C3AE9">
        <w:trPr>
          <w:trHeight w:hRule="exact" w:val="623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</w:tc>
      </w:tr>
      <w:tr w:rsidR="00BE6D45" w:rsidRPr="00405474" w:rsidTr="006C3AE9">
        <w:trPr>
          <w:trHeight w:hRule="exact" w:val="503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FA6B2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FA6B2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</w:tc>
      </w:tr>
      <w:tr w:rsidR="00BE6D45" w:rsidRPr="00405474" w:rsidTr="006C3AE9">
        <w:trPr>
          <w:trHeight w:hRule="exact" w:val="838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5E34E5">
              <w:rPr>
                <w:sz w:val="22"/>
                <w:szCs w:val="22"/>
              </w:rPr>
              <w:t>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BE6D45" w:rsidRPr="00405474" w:rsidTr="006C3AE9">
        <w:trPr>
          <w:trHeight w:hRule="exact" w:val="824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3929F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BE6D45" w:rsidRPr="00405474" w:rsidTr="006C3AE9">
        <w:trPr>
          <w:trHeight w:hRule="exact" w:val="322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5,2</w:t>
            </w:r>
          </w:p>
        </w:tc>
      </w:tr>
      <w:tr w:rsidR="00BE6D45" w:rsidRPr="00405474" w:rsidTr="006C3AE9">
        <w:trPr>
          <w:trHeight w:hRule="exact" w:val="284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 w:rsidR="00BE6D45" w:rsidRPr="00405474" w:rsidTr="006C3AE9">
        <w:trPr>
          <w:trHeight w:hRule="exact" w:val="1280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1764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555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1272"/>
        </w:trPr>
        <w:tc>
          <w:tcPr>
            <w:tcW w:w="4384" w:type="dxa"/>
            <w:shd w:val="clear" w:color="auto" w:fill="FFFFFF"/>
          </w:tcPr>
          <w:p w:rsidR="00BE6D45" w:rsidRPr="005E34E5" w:rsidRDefault="00BE6D45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BE6D45" w:rsidRPr="00405474" w:rsidTr="006C3AE9">
        <w:trPr>
          <w:trHeight w:hRule="exact" w:val="1559"/>
        </w:trPr>
        <w:tc>
          <w:tcPr>
            <w:tcW w:w="4384" w:type="dxa"/>
            <w:shd w:val="clear" w:color="auto" w:fill="FFFFFF"/>
          </w:tcPr>
          <w:p w:rsidR="00BE6D45" w:rsidRPr="005E34E5" w:rsidRDefault="00BE6D45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1284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2252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569"/>
        </w:trPr>
        <w:tc>
          <w:tcPr>
            <w:tcW w:w="4384" w:type="dxa"/>
            <w:shd w:val="clear" w:color="auto" w:fill="FFFFFF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E34E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BE6D45" w:rsidRPr="00405474" w:rsidTr="006C3AE9">
        <w:trPr>
          <w:trHeight w:hRule="exact" w:val="818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A41724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A41724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A41724" w:rsidRDefault="00BE6D4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BE6D45" w:rsidRPr="00405474" w:rsidTr="006C3AE9">
        <w:trPr>
          <w:trHeight w:hRule="exact" w:val="346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BE6D45" w:rsidRPr="00405474" w:rsidTr="006C3AE9">
        <w:trPr>
          <w:trHeight w:hRule="exact" w:val="1246"/>
        </w:trPr>
        <w:tc>
          <w:tcPr>
            <w:tcW w:w="4384" w:type="dxa"/>
            <w:shd w:val="clear" w:color="auto" w:fill="FFFFFF"/>
          </w:tcPr>
          <w:p w:rsidR="00BE6D45" w:rsidRPr="005E34E5" w:rsidRDefault="00BE6D45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BE6D45" w:rsidRPr="00405474" w:rsidTr="006C3AE9">
        <w:trPr>
          <w:trHeight w:hRule="exact" w:val="1562"/>
        </w:trPr>
        <w:tc>
          <w:tcPr>
            <w:tcW w:w="4384" w:type="dxa"/>
            <w:shd w:val="clear" w:color="auto" w:fill="FFFFFF"/>
          </w:tcPr>
          <w:p w:rsidR="00BE6D45" w:rsidRPr="005E34E5" w:rsidRDefault="00BE6D45" w:rsidP="00B537E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508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1055"/>
        </w:trPr>
        <w:tc>
          <w:tcPr>
            <w:tcW w:w="4384" w:type="dxa"/>
            <w:shd w:val="clear" w:color="auto" w:fill="FFFFFF"/>
          </w:tcPr>
          <w:p w:rsidR="00BE6D45" w:rsidRPr="002D33C1" w:rsidRDefault="00BE6D45" w:rsidP="00B537E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290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279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BE6D45" w:rsidRPr="00A41724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347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BE6D45" w:rsidRPr="00405474" w:rsidTr="006C3AE9">
        <w:trPr>
          <w:trHeight w:hRule="exact" w:val="501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E6D45" w:rsidRPr="00405474" w:rsidTr="006C3AE9">
        <w:trPr>
          <w:trHeight w:hRule="exact" w:val="728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E6D45" w:rsidRPr="00405474" w:rsidTr="006C3AE9">
        <w:trPr>
          <w:trHeight w:hRule="exact" w:val="555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E6D45" w:rsidRPr="00405474" w:rsidTr="006C3AE9">
        <w:trPr>
          <w:trHeight w:hRule="exact" w:val="981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E6D45" w:rsidRPr="00405474" w:rsidTr="006C3AE9">
        <w:trPr>
          <w:trHeight w:hRule="exact" w:val="739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BE6D45" w:rsidRPr="00405474" w:rsidTr="006C3AE9">
        <w:trPr>
          <w:trHeight w:hRule="exact" w:val="1530"/>
        </w:trPr>
        <w:tc>
          <w:tcPr>
            <w:tcW w:w="4384" w:type="dxa"/>
            <w:shd w:val="clear" w:color="auto" w:fill="FFFFFF"/>
            <w:vAlign w:val="bottom"/>
          </w:tcPr>
          <w:p w:rsidR="00BE6D45" w:rsidRPr="00E41B3C" w:rsidRDefault="00BE6D45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BE6D45" w:rsidRPr="00405474" w:rsidTr="006C3AE9">
        <w:trPr>
          <w:trHeight w:hRule="exact" w:val="577"/>
        </w:trPr>
        <w:tc>
          <w:tcPr>
            <w:tcW w:w="4384" w:type="dxa"/>
            <w:shd w:val="clear" w:color="auto" w:fill="FFFFFF"/>
            <w:vAlign w:val="bottom"/>
          </w:tcPr>
          <w:p w:rsidR="00BE6D45" w:rsidRPr="00E41B3C" w:rsidRDefault="00BE6D45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BE6D45" w:rsidRPr="00405474" w:rsidTr="006C3AE9">
        <w:trPr>
          <w:trHeight w:hRule="exact" w:val="559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E41B3C" w:rsidRDefault="00BE6D4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E41B3C" w:rsidRDefault="00BE6D4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E41B3C" w:rsidRDefault="00BE6D4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E6D45" w:rsidRPr="00405474" w:rsidTr="006C3AE9">
        <w:trPr>
          <w:trHeight w:hRule="exact" w:val="841"/>
        </w:trPr>
        <w:tc>
          <w:tcPr>
            <w:tcW w:w="438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E41B3C" w:rsidRDefault="00BE6D4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E41B3C" w:rsidRDefault="00BE6D4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E41B3C" w:rsidRDefault="00BE6D4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BE6D45" w:rsidRPr="00405474" w:rsidTr="006C3AE9">
        <w:trPr>
          <w:trHeight w:hRule="exact" w:val="427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4116,1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</w:tc>
      </w:tr>
      <w:tr w:rsidR="00BE6D45" w:rsidRPr="00405474" w:rsidTr="006C3AE9">
        <w:trPr>
          <w:trHeight w:hRule="exact" w:val="327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BE6D45" w:rsidRPr="00405474" w:rsidTr="006C3AE9">
        <w:trPr>
          <w:trHeight w:hRule="exact" w:val="1225"/>
        </w:trPr>
        <w:tc>
          <w:tcPr>
            <w:tcW w:w="4379" w:type="dxa"/>
            <w:shd w:val="clear" w:color="auto" w:fill="FFFFFF"/>
          </w:tcPr>
          <w:p w:rsidR="00BE6D45" w:rsidRPr="002D33C1" w:rsidRDefault="00BE6D45" w:rsidP="00D6392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BE6D45" w:rsidRPr="00405474" w:rsidTr="006C3AE9">
        <w:trPr>
          <w:trHeight w:hRule="exact" w:val="563"/>
        </w:trPr>
        <w:tc>
          <w:tcPr>
            <w:tcW w:w="4379" w:type="dxa"/>
            <w:shd w:val="clear" w:color="auto" w:fill="FFFFFF"/>
          </w:tcPr>
          <w:p w:rsidR="00BE6D45" w:rsidRPr="002D33C1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 содержание дорог»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BE6D45" w:rsidRPr="00405474" w:rsidTr="006C3AE9">
        <w:trPr>
          <w:trHeight w:hRule="exact" w:val="1055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  <w:r>
              <w:rPr>
                <w:sz w:val="22"/>
                <w:szCs w:val="22"/>
              </w:rPr>
              <w:t xml:space="preserve"> РМ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F066F1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BE6D45" w:rsidRPr="00405474" w:rsidTr="006C3AE9">
        <w:trPr>
          <w:trHeight w:hRule="exact" w:val="2054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BE6D45" w:rsidRPr="00405474" w:rsidTr="006C3AE9">
        <w:trPr>
          <w:trHeight w:hRule="exact" w:val="495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BE6D45" w:rsidRPr="00405474" w:rsidTr="006C3AE9">
        <w:trPr>
          <w:trHeight w:hRule="exact" w:val="846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5D07A6">
            <w:pPr>
              <w:jc w:val="center"/>
            </w:pPr>
            <w:r>
              <w:rPr>
                <w:sz w:val="22"/>
                <w:szCs w:val="22"/>
              </w:rPr>
              <w:t>289,4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</w:tc>
      </w:tr>
      <w:tr w:rsidR="00BE6D45" w:rsidRPr="00405474" w:rsidTr="006C3AE9">
        <w:trPr>
          <w:trHeight w:hRule="exact" w:val="1060"/>
        </w:trPr>
        <w:tc>
          <w:tcPr>
            <w:tcW w:w="4379" w:type="dxa"/>
            <w:shd w:val="clear" w:color="auto" w:fill="FFFFFF"/>
          </w:tcPr>
          <w:p w:rsidR="00BE6D45" w:rsidRDefault="00BE6D45" w:rsidP="00686A80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AC31BC">
            <w:pPr>
              <w:jc w:val="center"/>
              <w:rPr>
                <w:sz w:val="22"/>
                <w:szCs w:val="22"/>
              </w:rPr>
            </w:pPr>
            <w:r w:rsidRPr="00DB190B">
              <w:rPr>
                <w:sz w:val="22"/>
                <w:szCs w:val="22"/>
              </w:rPr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849"/>
        </w:trPr>
        <w:tc>
          <w:tcPr>
            <w:tcW w:w="4379" w:type="dxa"/>
            <w:shd w:val="clear" w:color="auto" w:fill="FFFFFF"/>
          </w:tcPr>
          <w:p w:rsidR="00BE6D45" w:rsidRPr="002D33C1" w:rsidRDefault="00BE6D45" w:rsidP="00686A80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«Улучшение состояния дорог и тротуаров на территории Ромодановского муниципального района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13 0 03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AC31BC">
            <w:pPr>
              <w:jc w:val="center"/>
              <w:rPr>
                <w:sz w:val="22"/>
                <w:szCs w:val="22"/>
              </w:rPr>
            </w:pPr>
            <w:r w:rsidRPr="00DB190B">
              <w:rPr>
                <w:sz w:val="22"/>
                <w:szCs w:val="22"/>
              </w:rPr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846"/>
        </w:trPr>
        <w:tc>
          <w:tcPr>
            <w:tcW w:w="4379" w:type="dxa"/>
            <w:shd w:val="clear" w:color="auto" w:fill="FFFFFF"/>
          </w:tcPr>
          <w:p w:rsidR="00BE6D45" w:rsidRPr="002D33C1" w:rsidRDefault="00BE6D45" w:rsidP="00DB190B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1E2187" w:rsidRDefault="00BE6D45" w:rsidP="00686A80">
            <w:pPr>
              <w:pStyle w:val="NoSpacing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13 0 03 </w:t>
            </w:r>
            <w:r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AC31BC">
            <w:pPr>
              <w:jc w:val="center"/>
              <w:rPr>
                <w:sz w:val="22"/>
                <w:szCs w:val="22"/>
              </w:rPr>
            </w:pPr>
            <w:r w:rsidRPr="00DB190B">
              <w:rPr>
                <w:sz w:val="22"/>
                <w:szCs w:val="22"/>
              </w:rPr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845"/>
        </w:trPr>
        <w:tc>
          <w:tcPr>
            <w:tcW w:w="4379" w:type="dxa"/>
            <w:shd w:val="clear" w:color="auto" w:fill="FFFFFF"/>
          </w:tcPr>
          <w:p w:rsidR="00BE6D45" w:rsidRPr="002D33C1" w:rsidRDefault="00BE6D45" w:rsidP="00DB190B">
            <w:pPr>
              <w:pStyle w:val="NoSpacing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</w:tcPr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jc w:val="center"/>
            </w:pPr>
            <w:r w:rsidRPr="00D42FC2">
              <w:rPr>
                <w:sz w:val="22"/>
                <w:szCs w:val="22"/>
              </w:rPr>
              <w:t>13 0</w:t>
            </w:r>
            <w:r>
              <w:rPr>
                <w:sz w:val="22"/>
                <w:szCs w:val="22"/>
              </w:rPr>
              <w:t xml:space="preserve"> </w:t>
            </w:r>
            <w:r w:rsidRPr="00D42FC2">
              <w:rPr>
                <w:sz w:val="22"/>
                <w:szCs w:val="22"/>
              </w:rPr>
              <w:t xml:space="preserve">03 </w:t>
            </w:r>
            <w:r w:rsidRPr="00D42FC2"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AC31BC">
            <w:pPr>
              <w:jc w:val="center"/>
              <w:rPr>
                <w:sz w:val="22"/>
                <w:szCs w:val="22"/>
              </w:rPr>
            </w:pPr>
            <w:r w:rsidRPr="00DB190B">
              <w:rPr>
                <w:sz w:val="22"/>
                <w:szCs w:val="22"/>
              </w:rPr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714"/>
        </w:trPr>
        <w:tc>
          <w:tcPr>
            <w:tcW w:w="4379" w:type="dxa"/>
            <w:shd w:val="clear" w:color="auto" w:fill="FFFFFF"/>
          </w:tcPr>
          <w:p w:rsidR="00BE6D45" w:rsidRPr="002D33C1" w:rsidRDefault="00BE6D45" w:rsidP="00DB190B">
            <w:pPr>
              <w:pStyle w:val="NoSpacing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</w:tcPr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jc w:val="center"/>
            </w:pPr>
            <w:r w:rsidRPr="00D42FC2">
              <w:rPr>
                <w:sz w:val="22"/>
                <w:szCs w:val="22"/>
              </w:rPr>
              <w:t xml:space="preserve">13 003 </w:t>
            </w:r>
            <w:r w:rsidRPr="00D42FC2"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AC31BC">
            <w:pPr>
              <w:jc w:val="center"/>
              <w:rPr>
                <w:sz w:val="22"/>
                <w:szCs w:val="22"/>
              </w:rPr>
            </w:pPr>
            <w:r w:rsidRPr="00DB190B">
              <w:rPr>
                <w:sz w:val="22"/>
                <w:szCs w:val="22"/>
              </w:rPr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405474" w:rsidTr="006C3AE9">
        <w:trPr>
          <w:trHeight w:hRule="exact" w:val="293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E41B3C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E41B3C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E41B3C" w:rsidRDefault="00BE6D45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</w:tc>
      </w:tr>
      <w:tr w:rsidR="00BE6D45" w:rsidRPr="00405474" w:rsidTr="006C3AE9">
        <w:trPr>
          <w:trHeight w:hRule="exact" w:val="290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4" w:type="dxa"/>
            <w:shd w:val="clear" w:color="auto" w:fill="FFFFFF"/>
          </w:tcPr>
          <w:p w:rsidR="00BE6D45" w:rsidRPr="002D33C1" w:rsidRDefault="00BE6D45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BE6D45" w:rsidRPr="002D33C1" w:rsidRDefault="00BE6D45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</w:tcPr>
          <w:p w:rsidR="00BE6D45" w:rsidRPr="002D33C1" w:rsidRDefault="00BE6D4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BE6D45" w:rsidRPr="002D33C1" w:rsidRDefault="00BE6D4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E6D45" w:rsidRPr="00E41B3C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BE6D45" w:rsidRPr="00E41B3C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E41B3C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BE6D45" w:rsidRPr="00405474" w:rsidTr="006C3AE9">
        <w:trPr>
          <w:trHeight w:hRule="exact" w:val="1268"/>
        </w:trPr>
        <w:tc>
          <w:tcPr>
            <w:tcW w:w="4379" w:type="dxa"/>
            <w:shd w:val="clear" w:color="auto" w:fill="FFFFFF"/>
          </w:tcPr>
          <w:p w:rsidR="00BE6D45" w:rsidRPr="002D33C1" w:rsidRDefault="00BE6D45" w:rsidP="00D6392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E6D45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E41B3C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E41B3C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BE6D45" w:rsidRPr="00405474" w:rsidTr="006C3AE9">
        <w:trPr>
          <w:trHeight w:hRule="exact" w:val="575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4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E6D45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E41B3C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E41B3C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BE6D45" w:rsidRPr="00405474" w:rsidTr="006C3AE9">
        <w:trPr>
          <w:trHeight w:hRule="exact" w:val="561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BE6D45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E41B3C" w:rsidRDefault="00BE6D45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E41B3C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BE6D45" w:rsidRPr="00405474" w:rsidTr="006C3AE9">
        <w:trPr>
          <w:trHeight w:hRule="exact" w:val="485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9D4F48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BE6D45" w:rsidRPr="00405474" w:rsidTr="006C3AE9">
        <w:trPr>
          <w:trHeight w:hRule="exact" w:val="806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BE6D45" w:rsidRPr="00044F9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044F9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044F95" w:rsidRDefault="00BE6D45" w:rsidP="00AC31BC">
            <w:pPr>
              <w:jc w:val="center"/>
              <w:rPr>
                <w:sz w:val="22"/>
                <w:szCs w:val="22"/>
              </w:rPr>
            </w:pPr>
            <w:r w:rsidRPr="00044F95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</w:pPr>
            <w:r w:rsidRPr="001149FE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1233B1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BE6D45" w:rsidRPr="00405474" w:rsidTr="006C3AE9">
        <w:trPr>
          <w:trHeight w:hRule="exact" w:val="760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405474" w:rsidRDefault="00BE6D4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BE6D45" w:rsidRPr="00044F9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044F9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044F95" w:rsidRDefault="00BE6D45" w:rsidP="00AC31BC">
            <w:pPr>
              <w:jc w:val="center"/>
              <w:rPr>
                <w:sz w:val="22"/>
                <w:szCs w:val="22"/>
              </w:rPr>
            </w:pPr>
            <w:r w:rsidRPr="00044F95">
              <w:rPr>
                <w:sz w:val="22"/>
                <w:szCs w:val="22"/>
              </w:rPr>
              <w:t>150,0</w:t>
            </w:r>
          </w:p>
        </w:tc>
        <w:tc>
          <w:tcPr>
            <w:tcW w:w="993" w:type="dxa"/>
            <w:shd w:val="clear" w:color="auto" w:fill="FFFFFF"/>
          </w:tcPr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FA6B2E">
            <w:pPr>
              <w:jc w:val="center"/>
            </w:pPr>
            <w:r w:rsidRPr="0050411C"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AC31BC">
            <w:pPr>
              <w:jc w:val="center"/>
              <w:rPr>
                <w:sz w:val="22"/>
                <w:szCs w:val="22"/>
              </w:rPr>
            </w:pPr>
          </w:p>
          <w:p w:rsidR="00BE6D45" w:rsidRPr="00B4709D" w:rsidRDefault="00BE6D4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BE6D45" w:rsidRPr="00405474" w:rsidTr="006C3AE9">
        <w:trPr>
          <w:trHeight w:hRule="exact" w:val="270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110,7</w:t>
            </w:r>
          </w:p>
        </w:tc>
      </w:tr>
      <w:tr w:rsidR="00BE6D45" w:rsidRPr="00405474" w:rsidTr="006C3AE9">
        <w:trPr>
          <w:trHeight w:hRule="exact" w:val="251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E6D45" w:rsidRPr="00405474" w:rsidTr="006C3AE9">
        <w:trPr>
          <w:trHeight w:hRule="exact" w:val="1244"/>
        </w:trPr>
        <w:tc>
          <w:tcPr>
            <w:tcW w:w="4379" w:type="dxa"/>
            <w:shd w:val="clear" w:color="auto" w:fill="FFFFFF"/>
          </w:tcPr>
          <w:p w:rsidR="00BE6D45" w:rsidRPr="005E34E5" w:rsidRDefault="00BE6D45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E6D45" w:rsidRPr="00405474" w:rsidTr="006C3AE9">
        <w:trPr>
          <w:trHeight w:hRule="exact" w:val="1480"/>
        </w:trPr>
        <w:tc>
          <w:tcPr>
            <w:tcW w:w="4379" w:type="dxa"/>
            <w:shd w:val="clear" w:color="auto" w:fill="FFFFFF"/>
          </w:tcPr>
          <w:p w:rsidR="00BE6D45" w:rsidRPr="005E34E5" w:rsidRDefault="00BE6D45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 средств </w:t>
            </w:r>
            <w:r>
              <w:rPr>
                <w:color w:val="000000"/>
                <w:sz w:val="22"/>
                <w:szCs w:val="22"/>
              </w:rPr>
              <w:t xml:space="preserve"> бюджета Набережного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E6D45" w:rsidRPr="00405474" w:rsidTr="006C3AE9">
        <w:trPr>
          <w:trHeight w:hRule="exact" w:val="565"/>
        </w:trPr>
        <w:tc>
          <w:tcPr>
            <w:tcW w:w="4379" w:type="dxa"/>
            <w:shd w:val="clear" w:color="auto" w:fill="FFFFFF"/>
          </w:tcPr>
          <w:p w:rsidR="00BE6D45" w:rsidRPr="005E34E5" w:rsidRDefault="00BE6D45" w:rsidP="00D6392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E6D45" w:rsidRPr="00405474" w:rsidTr="006C3AE9">
        <w:trPr>
          <w:trHeight w:hRule="exact" w:val="566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E6D45" w:rsidRPr="00405474" w:rsidTr="006C3AE9">
        <w:trPr>
          <w:trHeight w:hRule="exact" w:val="567"/>
        </w:trPr>
        <w:tc>
          <w:tcPr>
            <w:tcW w:w="4379" w:type="dxa"/>
            <w:shd w:val="clear" w:color="auto" w:fill="FFFFFF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2D33C1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4800B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E6D45" w:rsidRPr="00405474" w:rsidTr="006C3AE9">
        <w:trPr>
          <w:trHeight w:hRule="exact" w:val="287"/>
        </w:trPr>
        <w:tc>
          <w:tcPr>
            <w:tcW w:w="4379" w:type="dxa"/>
            <w:shd w:val="clear" w:color="auto" w:fill="FFFFFF"/>
          </w:tcPr>
          <w:p w:rsidR="00BE6D45" w:rsidRPr="00D0660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D0660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D0660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D0660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D06601" w:rsidRDefault="00BE6D45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D06601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D06601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D06601" w:rsidRDefault="00BE6D45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49,3</w:t>
            </w:r>
          </w:p>
        </w:tc>
      </w:tr>
      <w:tr w:rsidR="00BE6D45" w:rsidRPr="00405474" w:rsidTr="006C3AE9">
        <w:trPr>
          <w:trHeight w:hRule="exact" w:val="287"/>
        </w:trPr>
        <w:tc>
          <w:tcPr>
            <w:tcW w:w="4379" w:type="dxa"/>
            <w:shd w:val="clear" w:color="auto" w:fill="FFFFFF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</w:tr>
      <w:tr w:rsidR="00BE6D45" w:rsidRPr="00405474" w:rsidTr="006C3AE9">
        <w:trPr>
          <w:trHeight w:hRule="exact" w:val="258"/>
        </w:trPr>
        <w:tc>
          <w:tcPr>
            <w:tcW w:w="4379" w:type="dxa"/>
            <w:shd w:val="clear" w:color="auto" w:fill="FFFFFF"/>
          </w:tcPr>
          <w:p w:rsidR="00BE6D45" w:rsidRPr="00C3264A" w:rsidRDefault="00BE6D45" w:rsidP="00D6392D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BE6D45" w:rsidRPr="00405474" w:rsidTr="006C3AE9">
        <w:trPr>
          <w:trHeight w:hRule="exact" w:val="287"/>
        </w:trPr>
        <w:tc>
          <w:tcPr>
            <w:tcW w:w="4379" w:type="dxa"/>
            <w:shd w:val="clear" w:color="auto" w:fill="FFFFFF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BE6D45" w:rsidRPr="00405474" w:rsidTr="006C3AE9">
        <w:trPr>
          <w:trHeight w:hRule="exact" w:val="565"/>
        </w:trPr>
        <w:tc>
          <w:tcPr>
            <w:tcW w:w="4379" w:type="dxa"/>
            <w:shd w:val="clear" w:color="auto" w:fill="FFFFFF"/>
          </w:tcPr>
          <w:p w:rsidR="00BE6D45" w:rsidRDefault="00BE6D45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BE6D45" w:rsidRPr="00C3264A" w:rsidRDefault="00BE6D45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Default="00BE6D45" w:rsidP="00246B3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C3264A" w:rsidRDefault="00BE6D45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373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BE6D45" w:rsidRPr="00405474" w:rsidTr="006C3AE9">
        <w:trPr>
          <w:trHeight w:hRule="exact" w:val="288"/>
        </w:trPr>
        <w:tc>
          <w:tcPr>
            <w:tcW w:w="4379" w:type="dxa"/>
            <w:shd w:val="clear" w:color="auto" w:fill="FFFFFF"/>
          </w:tcPr>
          <w:p w:rsidR="00BE6D45" w:rsidRPr="00C3264A" w:rsidRDefault="00BE6D45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C3264A" w:rsidRDefault="00BE6D45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BE6D45" w:rsidRPr="00405474" w:rsidTr="006C3AE9">
        <w:trPr>
          <w:trHeight w:hRule="exact" w:val="292"/>
        </w:trPr>
        <w:tc>
          <w:tcPr>
            <w:tcW w:w="4379" w:type="dxa"/>
            <w:shd w:val="clear" w:color="auto" w:fill="FFFFFF"/>
          </w:tcPr>
          <w:p w:rsidR="00BE6D45" w:rsidRPr="00C3264A" w:rsidRDefault="00BE6D45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C3264A" w:rsidRDefault="00BE6D45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  <w:tr w:rsidR="00BE6D45" w:rsidRPr="00405474" w:rsidTr="006C3AE9">
        <w:trPr>
          <w:trHeight w:hRule="exact" w:val="282"/>
        </w:trPr>
        <w:tc>
          <w:tcPr>
            <w:tcW w:w="4379" w:type="dxa"/>
            <w:shd w:val="clear" w:color="auto" w:fill="FFFFFF"/>
          </w:tcPr>
          <w:p w:rsidR="00BE6D45" w:rsidRPr="00C3264A" w:rsidRDefault="00BE6D45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4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BE6D45" w:rsidRPr="00C3264A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6" w:type="dxa"/>
            <w:shd w:val="clear" w:color="auto" w:fill="FFFFFF"/>
            <w:vAlign w:val="center"/>
          </w:tcPr>
          <w:p w:rsidR="00BE6D45" w:rsidRPr="00C3264A" w:rsidRDefault="00BE6D45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BE6D45" w:rsidRDefault="00BE6D4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BE6D45" w:rsidRPr="003C3BB0" w:rsidRDefault="00BE6D4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42231C">
              <w:rPr>
                <w:sz w:val="22"/>
                <w:szCs w:val="22"/>
              </w:rPr>
              <w:t>23,4</w:t>
            </w:r>
          </w:p>
        </w:tc>
        <w:tc>
          <w:tcPr>
            <w:tcW w:w="992" w:type="dxa"/>
            <w:shd w:val="clear" w:color="auto" w:fill="FFFFFF"/>
          </w:tcPr>
          <w:p w:rsidR="00BE6D45" w:rsidRDefault="00BE6D45" w:rsidP="00373601">
            <w:pPr>
              <w:jc w:val="center"/>
            </w:pPr>
            <w:r w:rsidRPr="00DC6F64">
              <w:rPr>
                <w:sz w:val="22"/>
                <w:szCs w:val="22"/>
              </w:rPr>
              <w:t>49,3</w:t>
            </w:r>
          </w:p>
        </w:tc>
      </w:tr>
    </w:tbl>
    <w:p w:rsidR="00BE6D45" w:rsidRDefault="00BE6D45" w:rsidP="002D33C1">
      <w:pPr>
        <w:jc w:val="right"/>
      </w:pPr>
    </w:p>
    <w:p w:rsidR="00BE6D45" w:rsidRDefault="00BE6D45" w:rsidP="002D33C1">
      <w:pPr>
        <w:jc w:val="right"/>
      </w:pPr>
    </w:p>
    <w:p w:rsidR="00BE6D45" w:rsidRDefault="00BE6D45" w:rsidP="002D33C1">
      <w:pPr>
        <w:jc w:val="right"/>
      </w:pPr>
    </w:p>
    <w:p w:rsidR="00BE6D45" w:rsidRDefault="00BE6D45" w:rsidP="002D33C1">
      <w:pPr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Default="00BE6D45" w:rsidP="00017574">
      <w:pPr>
        <w:ind w:firstLine="708"/>
        <w:jc w:val="right"/>
      </w:pPr>
    </w:p>
    <w:p w:rsidR="00BE6D45" w:rsidRPr="0062252E" w:rsidRDefault="00BE6D45" w:rsidP="00572D18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BE6D45" w:rsidRPr="0062252E" w:rsidRDefault="00BE6D45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BE6D45" w:rsidRPr="0062252E" w:rsidRDefault="00BE6D45" w:rsidP="00572D18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BE6D45" w:rsidRDefault="00BE6D45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28</w:t>
      </w:r>
      <w:r w:rsidRPr="0090787E">
        <w:rPr>
          <w:spacing w:val="-1"/>
        </w:rPr>
        <w:t xml:space="preserve"> .0</w:t>
      </w:r>
      <w:r>
        <w:rPr>
          <w:spacing w:val="-1"/>
        </w:rPr>
        <w:t>7</w:t>
      </w:r>
      <w:r w:rsidRPr="0090787E">
        <w:rPr>
          <w:spacing w:val="-1"/>
        </w:rPr>
        <w:t>.2021г</w:t>
      </w:r>
      <w:r>
        <w:rPr>
          <w:spacing w:val="-1"/>
        </w:rPr>
        <w:t xml:space="preserve"> .</w:t>
      </w:r>
      <w:r w:rsidRPr="0090787E">
        <w:rPr>
          <w:spacing w:val="-1"/>
        </w:rPr>
        <w:t>№</w:t>
      </w:r>
      <w:r>
        <w:rPr>
          <w:spacing w:val="-1"/>
        </w:rPr>
        <w:t xml:space="preserve"> 1</w:t>
      </w:r>
    </w:p>
    <w:p w:rsidR="00BE6D45" w:rsidRPr="0090787E" w:rsidRDefault="00BE6D45" w:rsidP="00572D18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E6D45" w:rsidRPr="0090787E" w:rsidRDefault="00BE6D45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BE6D45" w:rsidRPr="0090787E" w:rsidRDefault="00BE6D45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BE6D45" w:rsidRPr="0090787E" w:rsidRDefault="00BE6D45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BE6D45" w:rsidRPr="0090787E" w:rsidRDefault="00BE6D45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BE6D45" w:rsidRPr="0090787E" w:rsidRDefault="00BE6D45" w:rsidP="00572D18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BE6D45" w:rsidRPr="00682484" w:rsidRDefault="00BE6D45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BE6D45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BE6D45" w:rsidRPr="00FD5B47" w:rsidRDefault="00BE6D45" w:rsidP="00FD5B47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BE6D45" w:rsidRPr="00FD5B47" w:rsidRDefault="00BE6D45" w:rsidP="00FD5B47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FD5B47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НАБЕРЕЖНОГО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BE6D45" w:rsidRPr="00FD5B47" w:rsidRDefault="00BE6D45" w:rsidP="00FD5B47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BE6D45" w:rsidRPr="00A013D4" w:rsidRDefault="00BE6D45" w:rsidP="00FD5B47">
            <w:pPr>
              <w:jc w:val="center"/>
            </w:pPr>
          </w:p>
        </w:tc>
      </w:tr>
    </w:tbl>
    <w:p w:rsidR="00BE6D45" w:rsidRPr="002A5063" w:rsidRDefault="00BE6D45" w:rsidP="00682484">
      <w:pPr>
        <w:ind w:firstLine="708"/>
      </w:pPr>
    </w:p>
    <w:tbl>
      <w:tblPr>
        <w:tblW w:w="11199" w:type="dxa"/>
        <w:tblInd w:w="-137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111"/>
        <w:gridCol w:w="567"/>
        <w:gridCol w:w="426"/>
        <w:gridCol w:w="567"/>
        <w:gridCol w:w="802"/>
        <w:gridCol w:w="567"/>
        <w:gridCol w:w="473"/>
        <w:gridCol w:w="594"/>
        <w:gridCol w:w="1104"/>
        <w:gridCol w:w="1022"/>
        <w:gridCol w:w="966"/>
      </w:tblGrid>
      <w:tr w:rsidR="00BE6D45" w:rsidRPr="00210D1C" w:rsidTr="006C3AE9">
        <w:trPr>
          <w:trHeight w:val="365"/>
        </w:trPr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6D45" w:rsidRPr="0050333A" w:rsidRDefault="00BE6D4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6D45" w:rsidRPr="0050333A" w:rsidRDefault="00BE6D45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6D45" w:rsidRPr="0050333A" w:rsidRDefault="00BE6D4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6D45" w:rsidRPr="0050333A" w:rsidRDefault="00BE6D45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BE6D45" w:rsidRPr="00210D1C" w:rsidTr="006C3AE9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E6D45" w:rsidRPr="0050333A" w:rsidRDefault="00BE6D45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BE6D45" w:rsidRPr="00210D1C" w:rsidTr="006C3AE9">
        <w:trPr>
          <w:trHeight w:val="23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E6D45" w:rsidRPr="0050333A" w:rsidRDefault="00BE6D4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BE6D45" w:rsidRPr="005157E7" w:rsidTr="006C3AE9">
        <w:trPr>
          <w:trHeight w:val="27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5639,8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1024,2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1075,8</w:t>
            </w:r>
          </w:p>
        </w:tc>
      </w:tr>
      <w:tr w:rsidR="00BE6D45" w:rsidRPr="005157E7" w:rsidTr="006C3AE9">
        <w:trPr>
          <w:trHeight w:val="21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D45" w:rsidRPr="005157E7" w:rsidRDefault="00BE6D45" w:rsidP="000F073F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</w:t>
            </w:r>
            <w:r>
              <w:rPr>
                <w:b/>
                <w:bCs/>
                <w:sz w:val="22"/>
                <w:szCs w:val="22"/>
              </w:rPr>
              <w:t>1</w:t>
            </w:r>
            <w:r w:rsidRPr="005157E7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1183,4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E34E5" w:rsidRDefault="00BE6D45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536,9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E34E5" w:rsidRDefault="00BE6D45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586,1</w:t>
            </w:r>
          </w:p>
        </w:tc>
      </w:tr>
      <w:tr w:rsidR="00BE6D45" w:rsidRPr="005157E7" w:rsidTr="006C3AE9">
        <w:trPr>
          <w:trHeight w:val="78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0F073F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BE6D45" w:rsidRPr="005157E7" w:rsidTr="006C3AE9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CF1BC6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CF1BC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CF1BC6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CF1BC6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E6D45" w:rsidRPr="005157E7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BE6D45" w:rsidRPr="005157E7" w:rsidTr="006C3AE9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352,2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485A5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485A5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BE6D45" w:rsidRPr="005157E7" w:rsidTr="006C3AE9">
        <w:trPr>
          <w:trHeight w:val="26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BE6D45" w:rsidRPr="005157E7" w:rsidTr="006C3AE9">
        <w:trPr>
          <w:trHeight w:val="77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BE6D45" w:rsidRPr="005157E7" w:rsidTr="006C3AE9">
        <w:trPr>
          <w:trHeight w:val="28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</w:tc>
      </w:tr>
      <w:tr w:rsidR="00BE6D45" w:rsidRPr="005157E7" w:rsidTr="006C3AE9">
        <w:trPr>
          <w:trHeight w:val="76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226,0</w:t>
            </w:r>
          </w:p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216,5</w:t>
            </w: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219,4</w:t>
            </w: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D06601">
            <w:pPr>
              <w:jc w:val="center"/>
              <w:rPr>
                <w:sz w:val="22"/>
                <w:szCs w:val="22"/>
              </w:rPr>
            </w:pPr>
          </w:p>
          <w:p w:rsidR="00BE6D45" w:rsidRPr="005E34E5" w:rsidRDefault="00BE6D45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21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6D45" w:rsidRDefault="00BE6D45" w:rsidP="000F073F">
            <w:pPr>
              <w:jc w:val="center"/>
            </w:pPr>
            <w:r w:rsidRPr="0077592C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23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3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92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CF1BC6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BE6D45" w:rsidRPr="005157E7" w:rsidTr="006C3AE9">
        <w:trPr>
          <w:trHeight w:val="36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CF1BC6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BE6D45" w:rsidRPr="005157E7" w:rsidTr="006C3AE9">
        <w:trPr>
          <w:trHeight w:val="40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CF1B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157E7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826,0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361,7</w:t>
            </w:r>
          </w:p>
        </w:tc>
      </w:tr>
      <w:tr w:rsidR="00BE6D45" w:rsidRPr="005157E7" w:rsidTr="006C3AE9">
        <w:trPr>
          <w:trHeight w:val="49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507C5D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674,9</w:t>
            </w:r>
          </w:p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507C5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5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5000B5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385,9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245,0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286,3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9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75,2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27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BE6D45" w:rsidRPr="005157E7" w:rsidTr="006C3AE9">
        <w:trPr>
          <w:trHeight w:val="27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70,0</w:t>
            </w:r>
          </w:p>
        </w:tc>
      </w:tr>
      <w:tr w:rsidR="00BE6D45" w:rsidRPr="005157E7" w:rsidTr="006C3AE9">
        <w:trPr>
          <w:trHeight w:val="25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BE6D45" w:rsidRPr="00FF16C3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FF16C3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D45" w:rsidRPr="00FF16C3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</w:tr>
      <w:tr w:rsidR="00BE6D45" w:rsidRPr="005157E7" w:rsidTr="006C3AE9">
        <w:trPr>
          <w:trHeight w:val="32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FF16C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 w:rsidR="00BE6D45" w:rsidRPr="00FF16C3" w:rsidRDefault="00BE6D45" w:rsidP="00FF16C3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FF16C3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D45" w:rsidRPr="00FF16C3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5,2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65 2 44205</w:t>
            </w:r>
          </w:p>
          <w:p w:rsidR="00BE6D45" w:rsidRPr="005157E7" w:rsidRDefault="00BE6D45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  <w:p w:rsidR="00BE6D45" w:rsidRDefault="00BE6D45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14242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151,1</w:t>
            </w: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572D18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507C5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3D7A8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BE6D45" w:rsidRPr="005157E7" w:rsidTr="006C3AE9">
        <w:trPr>
          <w:trHeight w:val="52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BE6D45" w:rsidRPr="005157E7" w:rsidTr="006C3AE9">
        <w:trPr>
          <w:trHeight w:val="25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507C5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507C5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E6D45" w:rsidRPr="005157E7" w:rsidTr="006C3AE9">
        <w:trPr>
          <w:trHeight w:val="55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26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D8567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</w:t>
            </w:r>
            <w:r>
              <w:rPr>
                <w:sz w:val="22"/>
                <w:szCs w:val="22"/>
              </w:rPr>
              <w:t>й</w:t>
            </w:r>
            <w:r w:rsidRPr="005157E7">
              <w:rPr>
                <w:sz w:val="22"/>
                <w:szCs w:val="22"/>
              </w:rPr>
              <w:t xml:space="preserve"> фонд администрации</w:t>
            </w:r>
            <w:r>
              <w:rPr>
                <w:color w:val="000000"/>
                <w:sz w:val="22"/>
                <w:szCs w:val="22"/>
              </w:rPr>
              <w:t xml:space="preserve"> 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E6D45" w:rsidRPr="005157E7" w:rsidTr="006C3AE9">
        <w:trPr>
          <w:trHeight w:val="307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E6D45" w:rsidRPr="005157E7" w:rsidTr="006C3AE9">
        <w:trPr>
          <w:trHeight w:val="26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373B51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BE6D45" w:rsidRPr="000F073F" w:rsidRDefault="00BE6D45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E6D45" w:rsidRPr="005157E7" w:rsidTr="006C3AE9">
        <w:trPr>
          <w:trHeight w:val="77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F5628F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6C2157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0F073F" w:rsidRDefault="00BE6D45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4116,1</w:t>
            </w:r>
          </w:p>
          <w:p w:rsidR="00BE6D45" w:rsidRPr="005157E7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  <w:p w:rsidR="00BE6D45" w:rsidRPr="005157E7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139,6</w:t>
            </w:r>
          </w:p>
          <w:p w:rsidR="00BE6D45" w:rsidRPr="005157E7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120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</w:t>
            </w:r>
            <w:r>
              <w:rPr>
                <w:sz w:val="22"/>
                <w:szCs w:val="22"/>
              </w:rPr>
              <w:t>к</w:t>
            </w:r>
            <w:r w:rsidRPr="005157E7">
              <w:rPr>
                <w:sz w:val="22"/>
                <w:szCs w:val="22"/>
              </w:rPr>
              <w:t xml:space="preserve">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6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</w:t>
            </w:r>
            <w:r>
              <w:rPr>
                <w:sz w:val="22"/>
                <w:szCs w:val="22"/>
              </w:rPr>
              <w:t>содержание дорог»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CA2F2C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</w:p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CA2F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CA2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BE6D45" w:rsidRPr="005157E7" w:rsidRDefault="00BE6D45" w:rsidP="00CA2F2C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A2F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CA2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Default="00BE6D45" w:rsidP="00CA2F2C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A2F2C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A2F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CA2F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Default="00BE6D45" w:rsidP="00CA2F2C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A2F2C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CA2F2C">
            <w:pPr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10 1 04 44100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1001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 xml:space="preserve"> 44 1 02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>44 1 02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10 1 04</w:t>
            </w:r>
            <w:r w:rsidRPr="005157E7">
              <w:rPr>
                <w:sz w:val="22"/>
                <w:szCs w:val="22"/>
              </w:rPr>
              <w:t xml:space="preserve"> 44 1 02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289,4</w:t>
            </w: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FF1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139,6</w:t>
            </w: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FF16C3">
            <w:pPr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686A80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686A80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  <w:r w:rsidRPr="00DB190B">
              <w:rPr>
                <w:sz w:val="22"/>
                <w:szCs w:val="22"/>
              </w:rPr>
              <w:t>3826,7</w:t>
            </w:r>
          </w:p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686A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2D33C1" w:rsidRDefault="00BE6D45" w:rsidP="00686A80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«Улучшение состояния дорог и тротуаров на территории Ромодановского муниципального района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686A80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13 0 03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DB190B">
              <w:rPr>
                <w:sz w:val="22"/>
                <w:szCs w:val="22"/>
              </w:rPr>
              <w:t>826,7</w:t>
            </w:r>
          </w:p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686A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2D33C1" w:rsidRDefault="00BE6D45" w:rsidP="00686A80">
            <w:pPr>
              <w:pStyle w:val="NoSpacing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686A80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13 0 03 </w:t>
            </w:r>
            <w:r>
              <w:rPr>
                <w:sz w:val="22"/>
                <w:szCs w:val="22"/>
                <w:lang w:val="en-US"/>
              </w:rPr>
              <w:t>L390F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78049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  <w:r w:rsidRPr="00DB190B">
              <w:rPr>
                <w:sz w:val="22"/>
                <w:szCs w:val="22"/>
              </w:rPr>
              <w:t>3826,7</w:t>
            </w:r>
          </w:p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686A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2D33C1" w:rsidRDefault="00BE6D45" w:rsidP="00686A80">
            <w:pPr>
              <w:pStyle w:val="NoSpacing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686A80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686A80">
            <w:pPr>
              <w:jc w:val="center"/>
            </w:pPr>
            <w:r w:rsidRPr="00D42FC2">
              <w:rPr>
                <w:sz w:val="22"/>
                <w:szCs w:val="22"/>
              </w:rPr>
              <w:t>13 0</w:t>
            </w:r>
            <w:r>
              <w:rPr>
                <w:sz w:val="22"/>
                <w:szCs w:val="22"/>
              </w:rPr>
              <w:t xml:space="preserve"> </w:t>
            </w:r>
            <w:r w:rsidRPr="00D42FC2">
              <w:rPr>
                <w:sz w:val="22"/>
                <w:szCs w:val="22"/>
              </w:rPr>
              <w:t xml:space="preserve">03 </w:t>
            </w:r>
            <w:r w:rsidRPr="00D42FC2"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  <w:r w:rsidRPr="00DB190B">
              <w:rPr>
                <w:sz w:val="22"/>
                <w:szCs w:val="22"/>
              </w:rPr>
              <w:t>3826,7</w:t>
            </w:r>
          </w:p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686A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2D33C1" w:rsidRDefault="00BE6D45" w:rsidP="00686A80">
            <w:pPr>
              <w:pStyle w:val="NoSpacing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686A80">
            <w:pPr>
              <w:jc w:val="center"/>
            </w:pPr>
            <w:r w:rsidRPr="00AF74B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780491" w:rsidRDefault="00BE6D45" w:rsidP="00686A80">
            <w:pPr>
              <w:jc w:val="center"/>
            </w:pPr>
            <w:r w:rsidRPr="00D42FC2">
              <w:rPr>
                <w:sz w:val="22"/>
                <w:szCs w:val="22"/>
              </w:rPr>
              <w:t xml:space="preserve">13 003 </w:t>
            </w:r>
            <w:r w:rsidRPr="00D42FC2">
              <w:rPr>
                <w:sz w:val="22"/>
                <w:szCs w:val="22"/>
                <w:lang w:val="en-US"/>
              </w:rPr>
              <w:t>L390F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 w:rsidR="00BE6D45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2D33C1" w:rsidRDefault="00BE6D45" w:rsidP="00686A8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  <w:r w:rsidRPr="00DB190B">
              <w:rPr>
                <w:sz w:val="22"/>
                <w:szCs w:val="22"/>
              </w:rPr>
              <w:t>3826,7</w:t>
            </w:r>
          </w:p>
          <w:p w:rsidR="00BE6D45" w:rsidRDefault="00BE6D45" w:rsidP="00686A80">
            <w:pPr>
              <w:jc w:val="center"/>
              <w:rPr>
                <w:sz w:val="22"/>
                <w:szCs w:val="22"/>
              </w:rPr>
            </w:pPr>
          </w:p>
          <w:p w:rsidR="00BE6D45" w:rsidRPr="00DB190B" w:rsidRDefault="00BE6D45" w:rsidP="00686A8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0F073F" w:rsidRDefault="00BE6D45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150,0</w:t>
            </w:r>
          </w:p>
          <w:p w:rsidR="00BE6D45" w:rsidRPr="005157E7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130,0</w:t>
            </w:r>
          </w:p>
          <w:p w:rsidR="00BE6D45" w:rsidRPr="005157E7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100,0</w:t>
            </w:r>
          </w:p>
          <w:p w:rsidR="00BE6D45" w:rsidRPr="005157E7" w:rsidRDefault="00BE6D45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D8567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Подпрограмма </w:t>
            </w:r>
            <w:r w:rsidRPr="005157E7">
              <w:rPr>
                <w:sz w:val="22"/>
                <w:szCs w:val="22"/>
              </w:rPr>
              <w:t xml:space="preserve">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5157E7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Набережного</w:t>
            </w:r>
            <w:r w:rsidRPr="005157E7">
              <w:rPr>
                <w:sz w:val="22"/>
                <w:szCs w:val="22"/>
              </w:rPr>
              <w:t xml:space="preserve">  сельского поселения Ромодановского муниципального   Мордовия на 2018-202</w:t>
            </w:r>
            <w:r>
              <w:rPr>
                <w:sz w:val="22"/>
                <w:szCs w:val="22"/>
              </w:rPr>
              <w:t>8</w:t>
            </w:r>
            <w:r w:rsidRPr="005157E7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FE7479" w:rsidRDefault="00BE6D45" w:rsidP="000F0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</w:t>
            </w:r>
            <w:r w:rsidRPr="005157E7">
              <w:rPr>
                <w:sz w:val="22"/>
                <w:szCs w:val="22"/>
              </w:rPr>
              <w:t>43000</w:t>
            </w: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FE7479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BE6D45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D590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E6D45" w:rsidRPr="005157E7" w:rsidRDefault="00BE6D45" w:rsidP="00A939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3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0F073F" w:rsidRDefault="00BE6D45" w:rsidP="000F073F">
            <w:pPr>
              <w:jc w:val="center"/>
              <w:rPr>
                <w:b/>
                <w:bCs/>
              </w:rPr>
            </w:pPr>
            <w:r w:rsidRPr="000F073F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103,3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106,9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110,7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33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D85678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D85678" w:rsidRDefault="00BE6D45" w:rsidP="000F073F">
            <w:pPr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D85678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D85678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D85678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D85678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D85678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D85678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D85678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D85678">
              <w:rPr>
                <w:sz w:val="22"/>
                <w:szCs w:val="22"/>
              </w:rPr>
              <w:t>110,7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CA2F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E042D4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96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CA2F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</w:t>
            </w:r>
            <w:r w:rsidRPr="005157E7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Набережного сельского поселения Ромодановского муниципального района </w:t>
            </w:r>
            <w:r w:rsidRPr="005157E7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E042D4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57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CA2F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Pr="00E042D4" w:rsidRDefault="00BE6D45" w:rsidP="000F07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E6D45" w:rsidRPr="005157E7" w:rsidTr="006C3AE9">
        <w:trPr>
          <w:trHeight w:val="59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B93FEA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BE6D45" w:rsidRPr="005157E7" w:rsidRDefault="00BE6D45" w:rsidP="00B93FEA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BE6D45" w:rsidRPr="005157E7" w:rsidRDefault="00BE6D45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BE6D45" w:rsidRPr="005157E7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BE6D45" w:rsidRPr="005157E7" w:rsidTr="006C3AE9">
        <w:trPr>
          <w:trHeight w:val="292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D06601" w:rsidRDefault="00BE6D45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A9390C" w:rsidRDefault="00BE6D45" w:rsidP="000F073F">
            <w:pPr>
              <w:jc w:val="center"/>
              <w:rPr>
                <w:b/>
                <w:bCs/>
              </w:rPr>
            </w:pPr>
            <w:r w:rsidRPr="00A9390C">
              <w:rPr>
                <w:b/>
                <w:bCs/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D06601" w:rsidRDefault="00BE6D45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D06601" w:rsidRDefault="00BE6D45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D06601" w:rsidRDefault="00BE6D45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D06601" w:rsidRDefault="00BE6D45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D06601" w:rsidRDefault="00BE6D45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D06601" w:rsidRDefault="00BE6D45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D06601" w:rsidRDefault="00BE6D45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49,3</w:t>
            </w:r>
          </w:p>
        </w:tc>
      </w:tr>
      <w:tr w:rsidR="00BE6D45" w:rsidRPr="005157E7" w:rsidTr="006C3AE9">
        <w:trPr>
          <w:trHeight w:val="224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3C3BB0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3C3BB0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3C3BB0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49,3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C3264A" w:rsidRDefault="00BE6D45" w:rsidP="00D8567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3C3BB0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D45" w:rsidRDefault="00BE6D45" w:rsidP="006D5905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BE6D45" w:rsidRPr="005157E7" w:rsidTr="006C3AE9">
        <w:trPr>
          <w:trHeight w:val="3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3C3BB0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3C3BB0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D45" w:rsidRDefault="00BE6D45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BE6D45" w:rsidRPr="005157E7" w:rsidTr="006C3AE9">
        <w:trPr>
          <w:trHeight w:val="309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3C3BB0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3C3BB0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D45" w:rsidRDefault="00BE6D45" w:rsidP="006D5905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BE6D45" w:rsidRPr="005157E7" w:rsidTr="006C3AE9">
        <w:trPr>
          <w:trHeight w:val="418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C3264A" w:rsidRDefault="00BE6D45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3C3BB0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3C3BB0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D45" w:rsidRDefault="00BE6D45" w:rsidP="006D5905">
            <w:pPr>
              <w:jc w:val="center"/>
              <w:rPr>
                <w:sz w:val="22"/>
                <w:szCs w:val="22"/>
              </w:rPr>
            </w:pPr>
          </w:p>
          <w:p w:rsidR="00BE6D45" w:rsidRDefault="00BE6D45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BE6D45" w:rsidRPr="005157E7" w:rsidTr="006C3AE9">
        <w:trPr>
          <w:trHeight w:val="21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3C3BB0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3C3BB0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D45" w:rsidRDefault="00BE6D45" w:rsidP="006D5905">
            <w:pPr>
              <w:jc w:val="center"/>
            </w:pPr>
            <w:r w:rsidRPr="00226A3E">
              <w:rPr>
                <w:sz w:val="22"/>
                <w:szCs w:val="22"/>
              </w:rPr>
              <w:t>49,3</w:t>
            </w:r>
          </w:p>
        </w:tc>
      </w:tr>
      <w:tr w:rsidR="00BE6D45" w:rsidRPr="005157E7" w:rsidTr="006C3AE9">
        <w:trPr>
          <w:trHeight w:val="345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6D45" w:rsidRDefault="00BE6D45" w:rsidP="000F073F">
            <w:pPr>
              <w:jc w:val="center"/>
            </w:pPr>
            <w:r w:rsidRPr="004341A3">
              <w:rPr>
                <w:sz w:val="22"/>
                <w:szCs w:val="22"/>
              </w:rPr>
              <w:t>919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E6D45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BE6D45" w:rsidRPr="00C3264A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66035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BE6D45" w:rsidRPr="00C3264A" w:rsidRDefault="00BE6D45" w:rsidP="0066035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BE6D45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6D45" w:rsidRPr="003C3BB0" w:rsidRDefault="00BE6D45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E6D45" w:rsidRPr="003C3BB0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45" w:rsidRPr="003C3BB0" w:rsidRDefault="00BE6D45" w:rsidP="00A9390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24,7</w:t>
            </w:r>
          </w:p>
        </w:tc>
      </w:tr>
    </w:tbl>
    <w:p w:rsidR="00BE6D45" w:rsidRPr="005157E7" w:rsidRDefault="00BE6D45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BE6D45" w:rsidRDefault="00BE6D45" w:rsidP="00A9390C">
      <w:pPr>
        <w:ind w:firstLine="708"/>
      </w:pPr>
      <w:r>
        <w:t xml:space="preserve">                                       </w:t>
      </w: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4F6349">
      <w:pPr>
        <w:tabs>
          <w:tab w:val="left" w:pos="7290"/>
        </w:tabs>
        <w:ind w:firstLine="708"/>
      </w:pPr>
      <w:r>
        <w:tab/>
      </w:r>
    </w:p>
    <w:p w:rsidR="00BE6D45" w:rsidRDefault="00BE6D45" w:rsidP="004F6349">
      <w:pPr>
        <w:shd w:val="clear" w:color="auto" w:fill="FFFFFF"/>
        <w:ind w:right="26"/>
        <w:jc w:val="right"/>
        <w:rPr>
          <w:spacing w:val="-2"/>
        </w:rPr>
      </w:pPr>
    </w:p>
    <w:p w:rsidR="00BE6D45" w:rsidRDefault="00BE6D45" w:rsidP="004F6349">
      <w:pPr>
        <w:shd w:val="clear" w:color="auto" w:fill="FFFFFF"/>
        <w:ind w:right="26"/>
        <w:jc w:val="right"/>
        <w:rPr>
          <w:spacing w:val="-2"/>
        </w:rPr>
      </w:pPr>
    </w:p>
    <w:p w:rsidR="00BE6D45" w:rsidRDefault="00BE6D45" w:rsidP="004F6349">
      <w:pPr>
        <w:shd w:val="clear" w:color="auto" w:fill="FFFFFF"/>
        <w:ind w:right="26"/>
        <w:jc w:val="right"/>
        <w:rPr>
          <w:spacing w:val="-2"/>
        </w:rPr>
      </w:pPr>
    </w:p>
    <w:p w:rsidR="00BE6D45" w:rsidRPr="0062252E" w:rsidRDefault="00BE6D45" w:rsidP="004F6349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4</w:t>
      </w:r>
    </w:p>
    <w:p w:rsidR="00BE6D45" w:rsidRPr="0062252E" w:rsidRDefault="00BE6D45" w:rsidP="004F6349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BE6D45" w:rsidRPr="0062252E" w:rsidRDefault="00BE6D45" w:rsidP="004F6349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BE6D45" w:rsidRDefault="00BE6D45" w:rsidP="004F6349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28</w:t>
      </w:r>
      <w:r w:rsidRPr="0090787E">
        <w:rPr>
          <w:spacing w:val="-1"/>
        </w:rPr>
        <w:t xml:space="preserve"> .0</w:t>
      </w:r>
      <w:r>
        <w:rPr>
          <w:spacing w:val="-1"/>
        </w:rPr>
        <w:t>7</w:t>
      </w:r>
      <w:r w:rsidRPr="0090787E">
        <w:rPr>
          <w:spacing w:val="-1"/>
        </w:rPr>
        <w:t>.2021г</w:t>
      </w:r>
      <w:r>
        <w:rPr>
          <w:spacing w:val="-1"/>
        </w:rPr>
        <w:t xml:space="preserve"> .</w:t>
      </w:r>
      <w:r w:rsidRPr="0090787E">
        <w:rPr>
          <w:spacing w:val="-1"/>
        </w:rPr>
        <w:t>№</w:t>
      </w:r>
      <w:r>
        <w:rPr>
          <w:spacing w:val="-1"/>
        </w:rPr>
        <w:t xml:space="preserve"> 1</w:t>
      </w:r>
    </w:p>
    <w:p w:rsidR="00BE6D45" w:rsidRPr="0090787E" w:rsidRDefault="00BE6D45" w:rsidP="004F6349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№.4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BE6D45" w:rsidRPr="0090787E" w:rsidRDefault="00BE6D45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BE6D45" w:rsidRPr="0090787E" w:rsidRDefault="00BE6D45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BE6D45" w:rsidRPr="0090787E" w:rsidRDefault="00BE6D45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BE6D45" w:rsidRPr="0090787E" w:rsidRDefault="00BE6D45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Default="00BE6D45" w:rsidP="00A9390C">
      <w:pPr>
        <w:ind w:firstLine="708"/>
        <w:jc w:val="right"/>
      </w:pPr>
    </w:p>
    <w:p w:rsidR="00BE6D45" w:rsidRPr="00DE15B2" w:rsidRDefault="00BE6D45" w:rsidP="00302331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НАБЕРЕЖНОГО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BE6D45" w:rsidRDefault="00BE6D45" w:rsidP="00302331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tbl>
      <w:tblPr>
        <w:tblW w:w="10314" w:type="dxa"/>
        <w:tblInd w:w="-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827"/>
        <w:gridCol w:w="1134"/>
        <w:gridCol w:w="1134"/>
        <w:gridCol w:w="1134"/>
      </w:tblGrid>
      <w:tr w:rsidR="00BE6D45" w:rsidTr="006C3AE9">
        <w:tc>
          <w:tcPr>
            <w:tcW w:w="3085" w:type="dxa"/>
          </w:tcPr>
          <w:p w:rsidR="00BE6D45" w:rsidRPr="00C87157" w:rsidRDefault="00BE6D45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КОД</w:t>
            </w:r>
          </w:p>
        </w:tc>
        <w:tc>
          <w:tcPr>
            <w:tcW w:w="3827" w:type="dxa"/>
          </w:tcPr>
          <w:p w:rsidR="00BE6D45" w:rsidRPr="00C87157" w:rsidRDefault="00BE6D45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BE6D45" w:rsidRPr="00C87157" w:rsidRDefault="00BE6D45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2021</w:t>
            </w:r>
          </w:p>
        </w:tc>
        <w:tc>
          <w:tcPr>
            <w:tcW w:w="1134" w:type="dxa"/>
          </w:tcPr>
          <w:p w:rsidR="00BE6D45" w:rsidRPr="00C87157" w:rsidRDefault="00BE6D45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2022</w:t>
            </w:r>
          </w:p>
        </w:tc>
        <w:tc>
          <w:tcPr>
            <w:tcW w:w="1134" w:type="dxa"/>
          </w:tcPr>
          <w:p w:rsidR="00BE6D45" w:rsidRPr="00C87157" w:rsidRDefault="00BE6D45" w:rsidP="00302331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2023</w:t>
            </w:r>
          </w:p>
        </w:tc>
      </w:tr>
      <w:tr w:rsidR="00BE6D45" w:rsidTr="006C3AE9">
        <w:tc>
          <w:tcPr>
            <w:tcW w:w="3085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000 01 00 00 00 00 0000 000</w:t>
            </w:r>
          </w:p>
        </w:tc>
        <w:tc>
          <w:tcPr>
            <w:tcW w:w="3827" w:type="dxa"/>
          </w:tcPr>
          <w:p w:rsidR="00BE6D45" w:rsidRPr="00C87157" w:rsidRDefault="00BE6D45" w:rsidP="00302331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BE6D45" w:rsidRPr="00C33B53" w:rsidRDefault="00BE6D45" w:rsidP="001F1EFB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33B53">
              <w:rPr>
                <w:b/>
                <w:bCs/>
              </w:rPr>
              <w:t>99,9</w:t>
            </w:r>
          </w:p>
        </w:tc>
        <w:tc>
          <w:tcPr>
            <w:tcW w:w="1134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-</w:t>
            </w:r>
          </w:p>
        </w:tc>
      </w:tr>
      <w:tr w:rsidR="00BE6D45" w:rsidTr="006C3AE9">
        <w:tc>
          <w:tcPr>
            <w:tcW w:w="3085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000 01 05 00 00 00 0000 000</w:t>
            </w:r>
          </w:p>
        </w:tc>
        <w:tc>
          <w:tcPr>
            <w:tcW w:w="3827" w:type="dxa"/>
          </w:tcPr>
          <w:p w:rsidR="00BE6D45" w:rsidRPr="00BE3451" w:rsidRDefault="00BE6D45" w:rsidP="00302331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BE6D45" w:rsidRDefault="00BE6D45" w:rsidP="001F1EFB">
            <w:pPr>
              <w:tabs>
                <w:tab w:val="left" w:pos="6545"/>
              </w:tabs>
              <w:jc w:val="center"/>
            </w:pPr>
            <w:r>
              <w:t>99,9</w:t>
            </w:r>
          </w:p>
        </w:tc>
        <w:tc>
          <w:tcPr>
            <w:tcW w:w="1134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-</w:t>
            </w:r>
          </w:p>
        </w:tc>
      </w:tr>
      <w:tr w:rsidR="00BE6D45" w:rsidTr="006C3AE9">
        <w:tc>
          <w:tcPr>
            <w:tcW w:w="3085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000 01 05 00 00 00 0000 500</w:t>
            </w:r>
          </w:p>
        </w:tc>
        <w:tc>
          <w:tcPr>
            <w:tcW w:w="3827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BE6D45" w:rsidRPr="00DF439D" w:rsidRDefault="00BE6D45" w:rsidP="00302331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-5539,9</w:t>
            </w:r>
          </w:p>
        </w:tc>
        <w:tc>
          <w:tcPr>
            <w:tcW w:w="1134" w:type="dxa"/>
          </w:tcPr>
          <w:p w:rsidR="00BE6D45" w:rsidRDefault="00BE6D45" w:rsidP="0030233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-1024,2</w:t>
            </w:r>
          </w:p>
        </w:tc>
        <w:tc>
          <w:tcPr>
            <w:tcW w:w="1134" w:type="dxa"/>
          </w:tcPr>
          <w:p w:rsidR="00BE6D45" w:rsidRDefault="00BE6D45" w:rsidP="0030233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-1075,8</w:t>
            </w:r>
          </w:p>
        </w:tc>
      </w:tr>
      <w:tr w:rsidR="00BE6D45" w:rsidTr="006C3AE9">
        <w:tc>
          <w:tcPr>
            <w:tcW w:w="3085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000 01 05 02 00 00 0000 500</w:t>
            </w:r>
          </w:p>
        </w:tc>
        <w:tc>
          <w:tcPr>
            <w:tcW w:w="3827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BE6D45" w:rsidRPr="00BC6DE9" w:rsidRDefault="00BE6D45" w:rsidP="0030233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-5539,9</w:t>
            </w:r>
          </w:p>
        </w:tc>
        <w:tc>
          <w:tcPr>
            <w:tcW w:w="1134" w:type="dxa"/>
          </w:tcPr>
          <w:p w:rsidR="00BE6D45" w:rsidRPr="00BC6DE9" w:rsidRDefault="00BE6D45" w:rsidP="00302331">
            <w:pPr>
              <w:tabs>
                <w:tab w:val="left" w:pos="2160"/>
              </w:tabs>
              <w:jc w:val="center"/>
            </w:pPr>
            <w:r>
              <w:t>-1024,2</w:t>
            </w:r>
          </w:p>
        </w:tc>
        <w:tc>
          <w:tcPr>
            <w:tcW w:w="1134" w:type="dxa"/>
          </w:tcPr>
          <w:p w:rsidR="00BE6D45" w:rsidRPr="00BC6DE9" w:rsidRDefault="00BE6D45" w:rsidP="00302331">
            <w:pPr>
              <w:tabs>
                <w:tab w:val="left" w:pos="2160"/>
              </w:tabs>
              <w:jc w:val="center"/>
            </w:pPr>
            <w:r>
              <w:t>-1075,8</w:t>
            </w:r>
          </w:p>
        </w:tc>
      </w:tr>
      <w:tr w:rsidR="00BE6D45" w:rsidTr="006C3AE9">
        <w:tc>
          <w:tcPr>
            <w:tcW w:w="3085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BE6D45" w:rsidRPr="00BC6DE9" w:rsidRDefault="00BE6D45" w:rsidP="0030233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-5539,9</w:t>
            </w:r>
          </w:p>
        </w:tc>
        <w:tc>
          <w:tcPr>
            <w:tcW w:w="1134" w:type="dxa"/>
          </w:tcPr>
          <w:p w:rsidR="00BE6D45" w:rsidRPr="00BC6DE9" w:rsidRDefault="00BE6D45" w:rsidP="00302331">
            <w:pPr>
              <w:tabs>
                <w:tab w:val="left" w:pos="2160"/>
              </w:tabs>
              <w:jc w:val="center"/>
            </w:pPr>
            <w:r>
              <w:t>-1024,2</w:t>
            </w:r>
          </w:p>
        </w:tc>
        <w:tc>
          <w:tcPr>
            <w:tcW w:w="1134" w:type="dxa"/>
          </w:tcPr>
          <w:p w:rsidR="00BE6D45" w:rsidRPr="00BC6DE9" w:rsidRDefault="00BE6D45" w:rsidP="00302331">
            <w:pPr>
              <w:tabs>
                <w:tab w:val="left" w:pos="2160"/>
              </w:tabs>
              <w:jc w:val="center"/>
            </w:pPr>
            <w:r>
              <w:t>-1075,8</w:t>
            </w:r>
          </w:p>
        </w:tc>
      </w:tr>
      <w:tr w:rsidR="00BE6D45" w:rsidTr="006C3AE9">
        <w:tc>
          <w:tcPr>
            <w:tcW w:w="3085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BE6D45" w:rsidRPr="00BC6DE9" w:rsidRDefault="00BE6D45" w:rsidP="00302331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-5539,9</w:t>
            </w:r>
          </w:p>
        </w:tc>
        <w:tc>
          <w:tcPr>
            <w:tcW w:w="1134" w:type="dxa"/>
          </w:tcPr>
          <w:p w:rsidR="00BE6D45" w:rsidRPr="00BC6DE9" w:rsidRDefault="00BE6D45" w:rsidP="00302331">
            <w:pPr>
              <w:tabs>
                <w:tab w:val="left" w:pos="2160"/>
              </w:tabs>
              <w:jc w:val="center"/>
            </w:pPr>
            <w:r>
              <w:t>-1024,2</w:t>
            </w:r>
          </w:p>
        </w:tc>
        <w:tc>
          <w:tcPr>
            <w:tcW w:w="1134" w:type="dxa"/>
          </w:tcPr>
          <w:p w:rsidR="00BE6D45" w:rsidRPr="00BC6DE9" w:rsidRDefault="00BE6D45" w:rsidP="00302331">
            <w:pPr>
              <w:tabs>
                <w:tab w:val="left" w:pos="2160"/>
              </w:tabs>
              <w:jc w:val="center"/>
            </w:pPr>
            <w:r>
              <w:t>-1075,8</w:t>
            </w:r>
          </w:p>
        </w:tc>
      </w:tr>
      <w:tr w:rsidR="00BE6D45" w:rsidTr="006C3AE9">
        <w:tc>
          <w:tcPr>
            <w:tcW w:w="3085" w:type="dxa"/>
          </w:tcPr>
          <w:p w:rsidR="00BE6D45" w:rsidRPr="00C87157" w:rsidRDefault="00BE6D45" w:rsidP="00302331">
            <w:pPr>
              <w:tabs>
                <w:tab w:val="left" w:pos="6545"/>
              </w:tabs>
              <w:rPr>
                <w:b/>
                <w:bCs/>
              </w:rPr>
            </w:pPr>
            <w:r w:rsidRPr="00C87157">
              <w:rPr>
                <w:b/>
                <w:bCs/>
              </w:rPr>
              <w:t>000 01 05 00 00 00 0000 600</w:t>
            </w:r>
          </w:p>
        </w:tc>
        <w:tc>
          <w:tcPr>
            <w:tcW w:w="3827" w:type="dxa"/>
          </w:tcPr>
          <w:p w:rsidR="00BE6D45" w:rsidRPr="00C87157" w:rsidRDefault="00BE6D45" w:rsidP="00302331">
            <w:pPr>
              <w:tabs>
                <w:tab w:val="left" w:pos="6545"/>
              </w:tabs>
              <w:rPr>
                <w:b/>
                <w:bCs/>
              </w:rPr>
            </w:pPr>
            <w:r w:rsidRPr="00C87157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BE6D45" w:rsidRPr="00DF439D" w:rsidRDefault="00BE6D45" w:rsidP="001F1EFB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5639,8</w:t>
            </w:r>
          </w:p>
        </w:tc>
        <w:tc>
          <w:tcPr>
            <w:tcW w:w="1134" w:type="dxa"/>
          </w:tcPr>
          <w:p w:rsidR="00BE6D45" w:rsidRDefault="00BE6D45" w:rsidP="0030233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1024,2</w:t>
            </w:r>
          </w:p>
        </w:tc>
        <w:tc>
          <w:tcPr>
            <w:tcW w:w="1134" w:type="dxa"/>
          </w:tcPr>
          <w:p w:rsidR="00BE6D45" w:rsidRDefault="00BE6D45" w:rsidP="0030233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1075,8</w:t>
            </w:r>
          </w:p>
        </w:tc>
      </w:tr>
      <w:tr w:rsidR="00BE6D45" w:rsidTr="006C3AE9">
        <w:tc>
          <w:tcPr>
            <w:tcW w:w="3085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000 01 05 02 00 00 0000 610</w:t>
            </w:r>
          </w:p>
        </w:tc>
        <w:tc>
          <w:tcPr>
            <w:tcW w:w="3827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BE6D45" w:rsidRPr="00C33B53" w:rsidRDefault="00BE6D45" w:rsidP="001F1EF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5639,8</w:t>
            </w:r>
          </w:p>
        </w:tc>
        <w:tc>
          <w:tcPr>
            <w:tcW w:w="1134" w:type="dxa"/>
          </w:tcPr>
          <w:p w:rsidR="00BE6D45" w:rsidRPr="00C33B53" w:rsidRDefault="00BE6D45" w:rsidP="00302331">
            <w:pPr>
              <w:tabs>
                <w:tab w:val="left" w:pos="2160"/>
              </w:tabs>
              <w:jc w:val="center"/>
            </w:pPr>
            <w:r w:rsidRPr="00C33B53">
              <w:t>1024,2</w:t>
            </w:r>
          </w:p>
        </w:tc>
        <w:tc>
          <w:tcPr>
            <w:tcW w:w="1134" w:type="dxa"/>
          </w:tcPr>
          <w:p w:rsidR="00BE6D45" w:rsidRPr="00C33B53" w:rsidRDefault="00BE6D45" w:rsidP="00302331">
            <w:pPr>
              <w:tabs>
                <w:tab w:val="left" w:pos="2160"/>
              </w:tabs>
              <w:jc w:val="center"/>
            </w:pPr>
            <w:r>
              <w:t>1075,8</w:t>
            </w:r>
          </w:p>
        </w:tc>
      </w:tr>
      <w:tr w:rsidR="00BE6D45" w:rsidTr="006C3AE9">
        <w:tc>
          <w:tcPr>
            <w:tcW w:w="3085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BE6D45" w:rsidRPr="00C33B53" w:rsidRDefault="00BE6D45" w:rsidP="001F1EF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5639,8</w:t>
            </w:r>
          </w:p>
        </w:tc>
        <w:tc>
          <w:tcPr>
            <w:tcW w:w="1134" w:type="dxa"/>
          </w:tcPr>
          <w:p w:rsidR="00BE6D45" w:rsidRPr="00C33B53" w:rsidRDefault="00BE6D45" w:rsidP="00302331">
            <w:pPr>
              <w:tabs>
                <w:tab w:val="left" w:pos="2160"/>
              </w:tabs>
              <w:jc w:val="center"/>
            </w:pPr>
            <w:r w:rsidRPr="00C33B53">
              <w:t>1024,2</w:t>
            </w:r>
          </w:p>
        </w:tc>
        <w:tc>
          <w:tcPr>
            <w:tcW w:w="1134" w:type="dxa"/>
          </w:tcPr>
          <w:p w:rsidR="00BE6D45" w:rsidRPr="00C33B53" w:rsidRDefault="00BE6D45" w:rsidP="00302331">
            <w:pPr>
              <w:tabs>
                <w:tab w:val="left" w:pos="2160"/>
              </w:tabs>
              <w:jc w:val="center"/>
            </w:pPr>
            <w:r>
              <w:t>1075,8</w:t>
            </w:r>
          </w:p>
        </w:tc>
      </w:tr>
      <w:tr w:rsidR="00BE6D45" w:rsidTr="006C3AE9">
        <w:tc>
          <w:tcPr>
            <w:tcW w:w="3085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BE6D45" w:rsidRDefault="00BE6D45" w:rsidP="00302331">
            <w:pPr>
              <w:tabs>
                <w:tab w:val="left" w:pos="6545"/>
              </w:tabs>
            </w:pPr>
            <w: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BE6D45" w:rsidRPr="00C33B53" w:rsidRDefault="00BE6D45" w:rsidP="001F1EFB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5639,8</w:t>
            </w:r>
          </w:p>
        </w:tc>
        <w:tc>
          <w:tcPr>
            <w:tcW w:w="1134" w:type="dxa"/>
          </w:tcPr>
          <w:p w:rsidR="00BE6D45" w:rsidRPr="00C33B53" w:rsidRDefault="00BE6D45" w:rsidP="00302331">
            <w:pPr>
              <w:tabs>
                <w:tab w:val="left" w:pos="2160"/>
              </w:tabs>
              <w:jc w:val="center"/>
            </w:pPr>
            <w:r w:rsidRPr="00C33B53">
              <w:t>1024,2</w:t>
            </w:r>
          </w:p>
        </w:tc>
        <w:tc>
          <w:tcPr>
            <w:tcW w:w="1134" w:type="dxa"/>
          </w:tcPr>
          <w:p w:rsidR="00BE6D45" w:rsidRPr="00C33B53" w:rsidRDefault="00BE6D45" w:rsidP="00302331">
            <w:pPr>
              <w:tabs>
                <w:tab w:val="left" w:pos="2160"/>
              </w:tabs>
              <w:jc w:val="center"/>
            </w:pPr>
            <w:r>
              <w:t>1075,8</w:t>
            </w:r>
          </w:p>
        </w:tc>
      </w:tr>
    </w:tbl>
    <w:p w:rsidR="00BE6D45" w:rsidRDefault="00BE6D45" w:rsidP="00302331">
      <w:pPr>
        <w:tabs>
          <w:tab w:val="left" w:pos="6545"/>
        </w:tabs>
      </w:pPr>
    </w:p>
    <w:p w:rsidR="00BE6D45" w:rsidRDefault="00BE6D45" w:rsidP="00302331">
      <w:pPr>
        <w:tabs>
          <w:tab w:val="left" w:pos="4155"/>
        </w:tabs>
        <w:ind w:firstLine="708"/>
      </w:pPr>
    </w:p>
    <w:sectPr w:rsidR="00BE6D45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6D45" w:rsidRDefault="00BE6D45" w:rsidP="00DE1BA3">
      <w:r>
        <w:separator/>
      </w:r>
    </w:p>
  </w:endnote>
  <w:endnote w:type="continuationSeparator" w:id="0">
    <w:p w:rsidR="00BE6D45" w:rsidRDefault="00BE6D45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6D45" w:rsidRDefault="00BE6D45" w:rsidP="00DE1BA3">
      <w:r>
        <w:separator/>
      </w:r>
    </w:p>
  </w:footnote>
  <w:footnote w:type="continuationSeparator" w:id="0">
    <w:p w:rsidR="00BE6D45" w:rsidRDefault="00BE6D45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362FD"/>
    <w:rsid w:val="00044F95"/>
    <w:rsid w:val="000A502D"/>
    <w:rsid w:val="000B3F8F"/>
    <w:rsid w:val="000F073F"/>
    <w:rsid w:val="001149FE"/>
    <w:rsid w:val="00117BAC"/>
    <w:rsid w:val="00121261"/>
    <w:rsid w:val="001233B1"/>
    <w:rsid w:val="00123A4B"/>
    <w:rsid w:val="0013729F"/>
    <w:rsid w:val="00142423"/>
    <w:rsid w:val="00150FD0"/>
    <w:rsid w:val="00175E86"/>
    <w:rsid w:val="00195BE6"/>
    <w:rsid w:val="001A2849"/>
    <w:rsid w:val="001B3A7D"/>
    <w:rsid w:val="001B45CA"/>
    <w:rsid w:val="001E2187"/>
    <w:rsid w:val="001F1EFB"/>
    <w:rsid w:val="001F2859"/>
    <w:rsid w:val="002045BE"/>
    <w:rsid w:val="00210D1C"/>
    <w:rsid w:val="002206DA"/>
    <w:rsid w:val="002216BA"/>
    <w:rsid w:val="00226A3E"/>
    <w:rsid w:val="00246B38"/>
    <w:rsid w:val="00254321"/>
    <w:rsid w:val="002618E0"/>
    <w:rsid w:val="002867D4"/>
    <w:rsid w:val="00292C87"/>
    <w:rsid w:val="00294D16"/>
    <w:rsid w:val="00296ADC"/>
    <w:rsid w:val="002A5063"/>
    <w:rsid w:val="002C3169"/>
    <w:rsid w:val="002D33C1"/>
    <w:rsid w:val="002F0167"/>
    <w:rsid w:val="002F3DCC"/>
    <w:rsid w:val="00300A2B"/>
    <w:rsid w:val="00300A5A"/>
    <w:rsid w:val="00301918"/>
    <w:rsid w:val="00302331"/>
    <w:rsid w:val="00310BD6"/>
    <w:rsid w:val="003326C1"/>
    <w:rsid w:val="00373601"/>
    <w:rsid w:val="00373B51"/>
    <w:rsid w:val="00375E01"/>
    <w:rsid w:val="00376248"/>
    <w:rsid w:val="003929F9"/>
    <w:rsid w:val="00397487"/>
    <w:rsid w:val="003C1B72"/>
    <w:rsid w:val="003C3BB0"/>
    <w:rsid w:val="003D7A81"/>
    <w:rsid w:val="003E0B96"/>
    <w:rsid w:val="004047ED"/>
    <w:rsid w:val="00405474"/>
    <w:rsid w:val="0042231C"/>
    <w:rsid w:val="004341A3"/>
    <w:rsid w:val="00456BE4"/>
    <w:rsid w:val="00474E2C"/>
    <w:rsid w:val="004800BF"/>
    <w:rsid w:val="00485A58"/>
    <w:rsid w:val="0049172A"/>
    <w:rsid w:val="004A136E"/>
    <w:rsid w:val="004A150E"/>
    <w:rsid w:val="004B0CA6"/>
    <w:rsid w:val="004C10A6"/>
    <w:rsid w:val="004E6E4B"/>
    <w:rsid w:val="004F6349"/>
    <w:rsid w:val="005000B5"/>
    <w:rsid w:val="0050333A"/>
    <w:rsid w:val="0050411C"/>
    <w:rsid w:val="00507C5D"/>
    <w:rsid w:val="005157E7"/>
    <w:rsid w:val="00527750"/>
    <w:rsid w:val="00536C1B"/>
    <w:rsid w:val="00553FE1"/>
    <w:rsid w:val="00571780"/>
    <w:rsid w:val="00572D18"/>
    <w:rsid w:val="00574E11"/>
    <w:rsid w:val="00591E1C"/>
    <w:rsid w:val="005A2F95"/>
    <w:rsid w:val="005A5D0F"/>
    <w:rsid w:val="005C663E"/>
    <w:rsid w:val="005D07A6"/>
    <w:rsid w:val="005D233F"/>
    <w:rsid w:val="005E34E5"/>
    <w:rsid w:val="005F7E86"/>
    <w:rsid w:val="0061139E"/>
    <w:rsid w:val="0062252E"/>
    <w:rsid w:val="00626657"/>
    <w:rsid w:val="006303A2"/>
    <w:rsid w:val="00656A02"/>
    <w:rsid w:val="0066035E"/>
    <w:rsid w:val="006645E1"/>
    <w:rsid w:val="00665A5D"/>
    <w:rsid w:val="006703E3"/>
    <w:rsid w:val="00674C6C"/>
    <w:rsid w:val="0067798F"/>
    <w:rsid w:val="00682484"/>
    <w:rsid w:val="00686A80"/>
    <w:rsid w:val="006A207F"/>
    <w:rsid w:val="006B03FD"/>
    <w:rsid w:val="006B2DA1"/>
    <w:rsid w:val="006B3CA7"/>
    <w:rsid w:val="006C2157"/>
    <w:rsid w:val="006C22D0"/>
    <w:rsid w:val="006C3AE9"/>
    <w:rsid w:val="006C7CAD"/>
    <w:rsid w:val="006D527C"/>
    <w:rsid w:val="006D5905"/>
    <w:rsid w:val="00704FF0"/>
    <w:rsid w:val="00705B51"/>
    <w:rsid w:val="00710DE0"/>
    <w:rsid w:val="00715E94"/>
    <w:rsid w:val="00723A31"/>
    <w:rsid w:val="007262E7"/>
    <w:rsid w:val="0073312C"/>
    <w:rsid w:val="00744B30"/>
    <w:rsid w:val="007542E3"/>
    <w:rsid w:val="0077589A"/>
    <w:rsid w:val="0077592C"/>
    <w:rsid w:val="00780491"/>
    <w:rsid w:val="00783113"/>
    <w:rsid w:val="007864C5"/>
    <w:rsid w:val="007A1EF9"/>
    <w:rsid w:val="007A309A"/>
    <w:rsid w:val="007A4212"/>
    <w:rsid w:val="007B3051"/>
    <w:rsid w:val="007C31F0"/>
    <w:rsid w:val="007C55A6"/>
    <w:rsid w:val="00805666"/>
    <w:rsid w:val="00821C47"/>
    <w:rsid w:val="00824596"/>
    <w:rsid w:val="00824DA1"/>
    <w:rsid w:val="0084338D"/>
    <w:rsid w:val="00852288"/>
    <w:rsid w:val="008649F7"/>
    <w:rsid w:val="00883E34"/>
    <w:rsid w:val="008861DB"/>
    <w:rsid w:val="008978B4"/>
    <w:rsid w:val="008C693C"/>
    <w:rsid w:val="0090787E"/>
    <w:rsid w:val="00916A02"/>
    <w:rsid w:val="00922D41"/>
    <w:rsid w:val="0092300E"/>
    <w:rsid w:val="009270E9"/>
    <w:rsid w:val="00936B43"/>
    <w:rsid w:val="00937F94"/>
    <w:rsid w:val="0095116D"/>
    <w:rsid w:val="0095462E"/>
    <w:rsid w:val="00974FC2"/>
    <w:rsid w:val="00981F09"/>
    <w:rsid w:val="009A4DFC"/>
    <w:rsid w:val="009A5519"/>
    <w:rsid w:val="009B15C8"/>
    <w:rsid w:val="009C5F0B"/>
    <w:rsid w:val="009D0E3D"/>
    <w:rsid w:val="009D1A88"/>
    <w:rsid w:val="009D3932"/>
    <w:rsid w:val="009D4F48"/>
    <w:rsid w:val="009D6691"/>
    <w:rsid w:val="009E7153"/>
    <w:rsid w:val="009F1622"/>
    <w:rsid w:val="009F2758"/>
    <w:rsid w:val="009F30BE"/>
    <w:rsid w:val="00A00393"/>
    <w:rsid w:val="00A013D4"/>
    <w:rsid w:val="00A1630D"/>
    <w:rsid w:val="00A16DDF"/>
    <w:rsid w:val="00A17E13"/>
    <w:rsid w:val="00A20F1E"/>
    <w:rsid w:val="00A20F96"/>
    <w:rsid w:val="00A33CF8"/>
    <w:rsid w:val="00A41724"/>
    <w:rsid w:val="00A50775"/>
    <w:rsid w:val="00A9390C"/>
    <w:rsid w:val="00AA0264"/>
    <w:rsid w:val="00AA6EE3"/>
    <w:rsid w:val="00AC31BC"/>
    <w:rsid w:val="00AD7F1F"/>
    <w:rsid w:val="00AE1208"/>
    <w:rsid w:val="00AE374A"/>
    <w:rsid w:val="00AF54B3"/>
    <w:rsid w:val="00AF7315"/>
    <w:rsid w:val="00AF74B3"/>
    <w:rsid w:val="00B35712"/>
    <w:rsid w:val="00B4709D"/>
    <w:rsid w:val="00B50E65"/>
    <w:rsid w:val="00B52573"/>
    <w:rsid w:val="00B537E7"/>
    <w:rsid w:val="00B73F57"/>
    <w:rsid w:val="00B77AB6"/>
    <w:rsid w:val="00B838E1"/>
    <w:rsid w:val="00B872BA"/>
    <w:rsid w:val="00B93FEA"/>
    <w:rsid w:val="00BC5E82"/>
    <w:rsid w:val="00BC6DE9"/>
    <w:rsid w:val="00BE0A6B"/>
    <w:rsid w:val="00BE3451"/>
    <w:rsid w:val="00BE6D45"/>
    <w:rsid w:val="00BF074D"/>
    <w:rsid w:val="00C21AA3"/>
    <w:rsid w:val="00C2741B"/>
    <w:rsid w:val="00C3264A"/>
    <w:rsid w:val="00C33B53"/>
    <w:rsid w:val="00C34B3E"/>
    <w:rsid w:val="00C357FA"/>
    <w:rsid w:val="00C50028"/>
    <w:rsid w:val="00C531A8"/>
    <w:rsid w:val="00C6170D"/>
    <w:rsid w:val="00C87157"/>
    <w:rsid w:val="00CA2F2C"/>
    <w:rsid w:val="00CB3961"/>
    <w:rsid w:val="00CD106B"/>
    <w:rsid w:val="00CE6E97"/>
    <w:rsid w:val="00CF1BC6"/>
    <w:rsid w:val="00D06601"/>
    <w:rsid w:val="00D15B80"/>
    <w:rsid w:val="00D20AD4"/>
    <w:rsid w:val="00D32E97"/>
    <w:rsid w:val="00D42FC2"/>
    <w:rsid w:val="00D44D84"/>
    <w:rsid w:val="00D52668"/>
    <w:rsid w:val="00D6392D"/>
    <w:rsid w:val="00D70B60"/>
    <w:rsid w:val="00D85678"/>
    <w:rsid w:val="00D9697A"/>
    <w:rsid w:val="00DB190B"/>
    <w:rsid w:val="00DB3623"/>
    <w:rsid w:val="00DC6F64"/>
    <w:rsid w:val="00DC7324"/>
    <w:rsid w:val="00DE15B2"/>
    <w:rsid w:val="00DE1BA3"/>
    <w:rsid w:val="00DE5DB6"/>
    <w:rsid w:val="00DF4313"/>
    <w:rsid w:val="00DF439D"/>
    <w:rsid w:val="00E00D63"/>
    <w:rsid w:val="00E042D4"/>
    <w:rsid w:val="00E10313"/>
    <w:rsid w:val="00E2446B"/>
    <w:rsid w:val="00E41B3C"/>
    <w:rsid w:val="00E56742"/>
    <w:rsid w:val="00E711E8"/>
    <w:rsid w:val="00E7509D"/>
    <w:rsid w:val="00E8100A"/>
    <w:rsid w:val="00E964EB"/>
    <w:rsid w:val="00EA4D8F"/>
    <w:rsid w:val="00EB72E3"/>
    <w:rsid w:val="00EC4B75"/>
    <w:rsid w:val="00EE1800"/>
    <w:rsid w:val="00EF4528"/>
    <w:rsid w:val="00F066F1"/>
    <w:rsid w:val="00F1578B"/>
    <w:rsid w:val="00F233AF"/>
    <w:rsid w:val="00F5628F"/>
    <w:rsid w:val="00F66C8C"/>
    <w:rsid w:val="00F906E4"/>
    <w:rsid w:val="00F960BD"/>
    <w:rsid w:val="00FA6B2E"/>
    <w:rsid w:val="00FB5877"/>
    <w:rsid w:val="00FC4AAA"/>
    <w:rsid w:val="00FD2919"/>
    <w:rsid w:val="00FD5B47"/>
    <w:rsid w:val="00FE27FD"/>
    <w:rsid w:val="00FE7479"/>
    <w:rsid w:val="00FF1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294D1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177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1047</TotalTime>
  <Pages>16</Pages>
  <Words>5572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63</cp:revision>
  <cp:lastPrinted>2021-08-03T07:08:00Z</cp:lastPrinted>
  <dcterms:created xsi:type="dcterms:W3CDTF">2020-12-05T15:20:00Z</dcterms:created>
  <dcterms:modified xsi:type="dcterms:W3CDTF">2021-08-16T07:56:00Z</dcterms:modified>
</cp:coreProperties>
</file>