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6C0" w:rsidRDefault="004336C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4336C0" w:rsidRDefault="004336C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4336C0" w:rsidRDefault="004336C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4336C0" w:rsidRDefault="004336C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4336C0" w:rsidRDefault="004336C0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336C0" w:rsidRDefault="004336C0" w:rsidP="000A502D">
      <w:pPr>
        <w:jc w:val="center"/>
        <w:rPr>
          <w:b/>
          <w:bCs/>
          <w:sz w:val="28"/>
          <w:szCs w:val="28"/>
        </w:rPr>
      </w:pPr>
    </w:p>
    <w:p w:rsidR="004336C0" w:rsidRDefault="004336C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4336C0" w:rsidRDefault="004336C0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4336C0" w:rsidRDefault="004336C0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4336C0" w:rsidRDefault="004336C0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»  декабря  2021 г.                                                                                 №   2</w:t>
      </w:r>
    </w:p>
    <w:p w:rsidR="004336C0" w:rsidRDefault="004336C0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4336C0" w:rsidRDefault="004336C0" w:rsidP="000A502D">
      <w:pPr>
        <w:jc w:val="center"/>
        <w:rPr>
          <w:b/>
          <w:bCs/>
          <w:sz w:val="26"/>
          <w:szCs w:val="26"/>
        </w:rPr>
      </w:pPr>
    </w:p>
    <w:p w:rsidR="004336C0" w:rsidRDefault="004336C0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4336C0" w:rsidRDefault="004336C0" w:rsidP="00D1384E">
      <w:pPr>
        <w:jc w:val="center"/>
        <w:rPr>
          <w:sz w:val="26"/>
          <w:szCs w:val="26"/>
        </w:rPr>
      </w:pPr>
    </w:p>
    <w:p w:rsidR="004336C0" w:rsidRDefault="004336C0" w:rsidP="000A502D">
      <w:pPr>
        <w:jc w:val="center"/>
        <w:rPr>
          <w:sz w:val="26"/>
          <w:szCs w:val="26"/>
        </w:rPr>
      </w:pPr>
    </w:p>
    <w:p w:rsidR="004336C0" w:rsidRPr="000A502D" w:rsidRDefault="004336C0" w:rsidP="004F4374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4336C0" w:rsidRDefault="004336C0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4336C0" w:rsidRDefault="004336C0" w:rsidP="004F4374">
      <w:pPr>
        <w:shd w:val="clear" w:color="auto" w:fill="FFFFFF"/>
        <w:jc w:val="both"/>
        <w:rPr>
          <w:sz w:val="26"/>
          <w:szCs w:val="26"/>
        </w:rPr>
      </w:pPr>
    </w:p>
    <w:p w:rsidR="004336C0" w:rsidRPr="002F0167" w:rsidRDefault="004336C0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</w:t>
      </w:r>
      <w:r w:rsidRPr="008C6711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336C0" w:rsidRDefault="004336C0" w:rsidP="004F4374">
      <w:pPr>
        <w:jc w:val="both"/>
        <w:rPr>
          <w:sz w:val="28"/>
          <w:szCs w:val="28"/>
        </w:rPr>
      </w:pPr>
    </w:p>
    <w:p w:rsidR="004336C0" w:rsidRDefault="004336C0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336C0" w:rsidRPr="002F0167" w:rsidRDefault="004336C0" w:rsidP="004F4374">
      <w:pPr>
        <w:jc w:val="center"/>
        <w:rPr>
          <w:sz w:val="28"/>
          <w:szCs w:val="28"/>
        </w:rPr>
      </w:pPr>
    </w:p>
    <w:p w:rsidR="004336C0" w:rsidRDefault="004336C0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D1384E">
        <w:rPr>
          <w:b/>
          <w:bCs/>
          <w:sz w:val="28"/>
          <w:szCs w:val="28"/>
        </w:rPr>
        <w:t xml:space="preserve">Набережного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>.</w:t>
      </w:r>
    </w:p>
    <w:p w:rsidR="004336C0" w:rsidRPr="00A54E37" w:rsidRDefault="004336C0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336C0" w:rsidRDefault="004336C0" w:rsidP="004F437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Набережного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2001,7</w:t>
      </w:r>
      <w:r w:rsidRPr="00576E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2001,7</w:t>
      </w:r>
      <w:r w:rsidRPr="00576E22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4,0 процента (декабрь 2022 года к декабрю 2021 года).</w:t>
      </w:r>
    </w:p>
    <w:p w:rsidR="004336C0" w:rsidRDefault="004336C0" w:rsidP="004F437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1279,2</w:t>
      </w:r>
      <w:r w:rsidRPr="00576E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1279,2 тыс. рублей, в том числе условно утвержденные расходы в сумме 29,7 тыс.рублей, исходя из уровня инфляции, не превышающего 3,9 процента (декабрь 2023 года к декабрю 2022 года).</w:t>
      </w:r>
    </w:p>
    <w:p w:rsidR="004336C0" w:rsidRPr="0021464E" w:rsidRDefault="004336C0" w:rsidP="004F437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1326,1</w:t>
      </w:r>
      <w:r w:rsidRPr="00576E22">
        <w:rPr>
          <w:sz w:val="28"/>
          <w:szCs w:val="28"/>
        </w:rPr>
        <w:t xml:space="preserve"> тыс. рублей и по расходам в сумме 1</w:t>
      </w:r>
      <w:r>
        <w:rPr>
          <w:sz w:val="28"/>
          <w:szCs w:val="28"/>
        </w:rPr>
        <w:t>326,1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61,5 тыс.рублей, исходя из уровня инфляции, не превышающего 3,9 процента (декабрь 2024 года к декабрю 2023 года).</w:t>
      </w:r>
    </w:p>
    <w:p w:rsidR="004336C0" w:rsidRDefault="004336C0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336C0" w:rsidRDefault="004336C0" w:rsidP="004F4374">
      <w:pPr>
        <w:ind w:firstLine="567"/>
        <w:jc w:val="both"/>
        <w:rPr>
          <w:b/>
          <w:bCs/>
          <w:sz w:val="28"/>
          <w:szCs w:val="28"/>
        </w:rPr>
      </w:pPr>
      <w:r w:rsidRPr="001F1D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1F1D30">
        <w:rPr>
          <w:b/>
          <w:bCs/>
          <w:sz w:val="28"/>
          <w:szCs w:val="28"/>
        </w:rPr>
        <w:t>. Нормативы распреде</w:t>
      </w:r>
      <w:r>
        <w:rPr>
          <w:b/>
          <w:bCs/>
          <w:sz w:val="28"/>
          <w:szCs w:val="28"/>
        </w:rPr>
        <w:t xml:space="preserve">ления доходов </w:t>
      </w:r>
      <w:r w:rsidRPr="001F1D30">
        <w:rPr>
          <w:b/>
          <w:bCs/>
          <w:sz w:val="28"/>
          <w:szCs w:val="28"/>
        </w:rPr>
        <w:t>между бюджет</w:t>
      </w:r>
      <w:r>
        <w:rPr>
          <w:b/>
          <w:bCs/>
          <w:sz w:val="28"/>
          <w:szCs w:val="28"/>
        </w:rPr>
        <w:t xml:space="preserve">ом </w:t>
      </w:r>
      <w:r w:rsidRPr="00D1384E">
        <w:rPr>
          <w:b/>
          <w:bCs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 поселения</w:t>
      </w:r>
      <w:r w:rsidRPr="001F1D30">
        <w:rPr>
          <w:b/>
          <w:bCs/>
          <w:sz w:val="28"/>
          <w:szCs w:val="28"/>
        </w:rPr>
        <w:t xml:space="preserve"> Ромодановского муниципального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 xml:space="preserve">района Республики Мордовия и </w:t>
      </w:r>
      <w:r w:rsidRPr="0013787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Ромодановским муниципальным </w:t>
      </w:r>
      <w:r w:rsidRPr="001F1D30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ом Республики Мордовия.</w:t>
      </w:r>
    </w:p>
    <w:p w:rsidR="004336C0" w:rsidRPr="001F1D30" w:rsidRDefault="004336C0" w:rsidP="004F4374">
      <w:pPr>
        <w:ind w:firstLine="567"/>
        <w:jc w:val="both"/>
        <w:rPr>
          <w:b/>
          <w:bCs/>
          <w:sz w:val="28"/>
          <w:szCs w:val="28"/>
        </w:rPr>
      </w:pPr>
    </w:p>
    <w:p w:rsidR="004336C0" w:rsidRPr="00087C29" w:rsidRDefault="004336C0" w:rsidP="004F437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Набережного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</w:p>
    <w:p w:rsidR="004336C0" w:rsidRDefault="004336C0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D1384E">
        <w:rPr>
          <w:b/>
          <w:bCs/>
          <w:sz w:val="28"/>
          <w:szCs w:val="28"/>
        </w:rPr>
        <w:t xml:space="preserve">Набережного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8C6711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4336C0" w:rsidRPr="00610076" w:rsidRDefault="004336C0" w:rsidP="004F4374">
      <w:pPr>
        <w:ind w:firstLine="851"/>
        <w:jc w:val="both"/>
        <w:rPr>
          <w:b/>
          <w:bCs/>
          <w:sz w:val="28"/>
          <w:szCs w:val="28"/>
        </w:rPr>
      </w:pPr>
    </w:p>
    <w:p w:rsidR="004336C0" w:rsidRDefault="004336C0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Набережного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8C6711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2023 - 2024 годов </w:t>
      </w:r>
      <w:r w:rsidRPr="00CF37F5">
        <w:rPr>
          <w:sz w:val="28"/>
          <w:szCs w:val="28"/>
        </w:rPr>
        <w:t xml:space="preserve">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</w:t>
      </w:r>
    </w:p>
    <w:p w:rsidR="004336C0" w:rsidRPr="00CF37F5" w:rsidRDefault="004336C0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</w:t>
      </w:r>
    </w:p>
    <w:p w:rsidR="004336C0" w:rsidRDefault="004336C0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D1384E">
        <w:rPr>
          <w:b/>
          <w:bCs/>
          <w:sz w:val="28"/>
          <w:szCs w:val="28"/>
        </w:rPr>
        <w:t>Набережного</w:t>
      </w:r>
      <w:r w:rsidRPr="008A4DBD">
        <w:rPr>
          <w:b/>
          <w:bCs/>
          <w:sz w:val="28"/>
          <w:szCs w:val="28"/>
        </w:rPr>
        <w:t xml:space="preserve"> </w:t>
      </w:r>
      <w:r w:rsidRPr="00CA168E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8C6711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4336C0" w:rsidRPr="00FA6B38" w:rsidRDefault="004336C0" w:rsidP="004F4374">
      <w:pPr>
        <w:ind w:firstLine="851"/>
        <w:jc w:val="both"/>
        <w:rPr>
          <w:b/>
          <w:bCs/>
          <w:sz w:val="28"/>
          <w:szCs w:val="28"/>
        </w:rPr>
      </w:pPr>
    </w:p>
    <w:p w:rsidR="004336C0" w:rsidRPr="00674995" w:rsidRDefault="004336C0" w:rsidP="004F437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Набережного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8C6711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 3 к настоящему Решению;</w:t>
      </w:r>
      <w:r w:rsidRPr="00CF37F5">
        <w:rPr>
          <w:sz w:val="28"/>
          <w:szCs w:val="28"/>
        </w:rPr>
        <w:t xml:space="preserve">               </w:t>
      </w:r>
    </w:p>
    <w:p w:rsidR="004336C0" w:rsidRPr="000F4724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8C6711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Набережного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2023 - 2024 годов, согласно приложению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</w:p>
    <w:p w:rsidR="004336C0" w:rsidRDefault="004336C0" w:rsidP="004F4374">
      <w:pPr>
        <w:ind w:firstLine="851"/>
        <w:jc w:val="both"/>
        <w:rPr>
          <w:b/>
          <w:bCs/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4336C0" w:rsidRPr="0018533F" w:rsidRDefault="004336C0" w:rsidP="004F4374">
      <w:pPr>
        <w:ind w:firstLine="851"/>
        <w:jc w:val="both"/>
        <w:rPr>
          <w:b/>
          <w:bCs/>
          <w:sz w:val="28"/>
          <w:szCs w:val="28"/>
        </w:rPr>
      </w:pPr>
    </w:p>
    <w:p w:rsidR="004336C0" w:rsidRPr="00E142E2" w:rsidRDefault="004336C0" w:rsidP="004F437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5A5790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36C0" w:rsidRPr="001C406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36C0" w:rsidRPr="001C406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265,0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2023 год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265,0 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на 2024год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265,0 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r w:rsidRPr="00434338">
        <w:rPr>
          <w:sz w:val="28"/>
          <w:szCs w:val="28"/>
        </w:rPr>
        <w:t xml:space="preserve"> </w:t>
      </w:r>
      <w:r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36C0" w:rsidRPr="00463855" w:rsidRDefault="004336C0" w:rsidP="004F437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r w:rsidRPr="005A5790">
        <w:rPr>
          <w:b/>
          <w:bCs/>
          <w:sz w:val="28"/>
          <w:szCs w:val="28"/>
        </w:rPr>
        <w:t>Набережного</w:t>
      </w:r>
      <w:r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4336C0" w:rsidRDefault="004336C0" w:rsidP="004F4374">
      <w:pPr>
        <w:ind w:firstLine="540"/>
        <w:jc w:val="both"/>
        <w:rPr>
          <w:b/>
          <w:bCs/>
          <w:sz w:val="28"/>
          <w:szCs w:val="28"/>
        </w:rPr>
      </w:pPr>
    </w:p>
    <w:p w:rsidR="004336C0" w:rsidRDefault="004336C0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на 2022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4B0C04">
        <w:rPr>
          <w:rFonts w:ascii="Times New Roman" w:hAnsi="Times New Roman" w:cs="Times New Roman"/>
          <w:sz w:val="28"/>
          <w:szCs w:val="28"/>
        </w:rPr>
        <w:t>на 2023год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>.рублей, на</w:t>
      </w:r>
      <w:r w:rsidRPr="004B0C04">
        <w:rPr>
          <w:rFonts w:ascii="Times New Roman" w:hAnsi="Times New Roman" w:cs="Times New Roman"/>
          <w:sz w:val="28"/>
          <w:szCs w:val="28"/>
        </w:rPr>
        <w:t xml:space="preserve"> 2024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36C0" w:rsidRPr="004B0C04" w:rsidRDefault="004336C0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6C0" w:rsidRDefault="004336C0" w:rsidP="004F4374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 8.  </w:t>
      </w:r>
      <w:r w:rsidRPr="006F5B3B">
        <w:rPr>
          <w:b/>
          <w:bCs/>
          <w:sz w:val="28"/>
          <w:szCs w:val="28"/>
        </w:rPr>
        <w:t>Расходы на исполнение судебных актов по искам</w:t>
      </w:r>
      <w:r>
        <w:rPr>
          <w:b/>
          <w:bCs/>
          <w:sz w:val="28"/>
          <w:szCs w:val="28"/>
        </w:rPr>
        <w:t xml:space="preserve"> к</w:t>
      </w:r>
      <w:r w:rsidRPr="006F5B3B">
        <w:rPr>
          <w:b/>
          <w:bCs/>
          <w:sz w:val="28"/>
          <w:szCs w:val="28"/>
        </w:rPr>
        <w:t xml:space="preserve"> </w:t>
      </w:r>
      <w:r w:rsidRPr="005A5790">
        <w:rPr>
          <w:b/>
          <w:bCs/>
          <w:sz w:val="28"/>
          <w:szCs w:val="28"/>
        </w:rPr>
        <w:t>Набережно</w:t>
      </w:r>
      <w:r>
        <w:rPr>
          <w:b/>
          <w:bCs/>
          <w:sz w:val="28"/>
          <w:szCs w:val="28"/>
        </w:rPr>
        <w:t>му сельскому поселению 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>.</w:t>
      </w:r>
    </w:p>
    <w:p w:rsidR="004336C0" w:rsidRPr="006F5B3B" w:rsidRDefault="004336C0" w:rsidP="004F4374">
      <w:pPr>
        <w:ind w:firstLine="540"/>
        <w:jc w:val="both"/>
        <w:rPr>
          <w:b/>
          <w:bCs/>
          <w:sz w:val="28"/>
          <w:szCs w:val="28"/>
        </w:rPr>
      </w:pPr>
    </w:p>
    <w:p w:rsidR="004336C0" w:rsidRDefault="004336C0" w:rsidP="004F4374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34338">
        <w:rPr>
          <w:sz w:val="28"/>
          <w:szCs w:val="28"/>
          <w:lang w:val="ru-RU"/>
        </w:rPr>
        <w:t>Набережно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4336C0" w:rsidRPr="00F269FD" w:rsidRDefault="004336C0" w:rsidP="004F4374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4336C0" w:rsidRPr="001C406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5A5790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4343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bCs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Мордовия.</w:t>
      </w:r>
    </w:p>
    <w:p w:rsidR="004336C0" w:rsidRDefault="004336C0" w:rsidP="004F437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Pr="005A5790">
        <w:rPr>
          <w:sz w:val="28"/>
          <w:szCs w:val="28"/>
        </w:rPr>
        <w:t>Набережного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4336C0" w:rsidRDefault="004336C0" w:rsidP="004F437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5A5790">
        <w:rPr>
          <w:sz w:val="28"/>
          <w:szCs w:val="28"/>
        </w:rPr>
        <w:t>Набережного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Pr="00B74759">
        <w:rPr>
          <w:rFonts w:ascii="Times New Roman" w:hAnsi="Times New Roman" w:cs="Times New Roman"/>
          <w:sz w:val="28"/>
          <w:szCs w:val="28"/>
        </w:rPr>
        <w:t>Набережного</w:t>
      </w:r>
      <w:r w:rsidRPr="00B7475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B7475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2022 год в сумме 61,9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, на  2023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92,8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, на 2024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123,8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1 января 2023 года в сумме 3001,8 тыс. рублей, на 1 января 2024 года в сумме 2909,0 тыс. рублей, на 1 января 2025 года в сумме 2785,2 тыс. 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2022 год в сумме 0 тыс.рублей, на 2023 год – 0 тыс.рублей, на 2023 год – 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336C0" w:rsidRDefault="004336C0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2022 году и в плановом периоде 2023 и 2024 годов муниципальные гарантии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4336C0" w:rsidRDefault="004336C0" w:rsidP="00AE6CB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Утвердить объем расходов на обслуживание муниципального долга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2022 год и на плановый период 2023 и 2024 годов в сумме 3,1 тыс. рублей ежегодно.</w:t>
      </w:r>
    </w:p>
    <w:p w:rsidR="004336C0" w:rsidRDefault="004336C0" w:rsidP="004F4374">
      <w:pPr>
        <w:ind w:firstLine="851"/>
        <w:jc w:val="both"/>
        <w:rPr>
          <w:b/>
          <w:bCs/>
          <w:sz w:val="16"/>
          <w:szCs w:val="16"/>
        </w:rPr>
      </w:pPr>
    </w:p>
    <w:p w:rsidR="004336C0" w:rsidRDefault="004336C0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5A5790">
        <w:rPr>
          <w:b/>
          <w:bCs/>
          <w:sz w:val="28"/>
          <w:szCs w:val="28"/>
        </w:rPr>
        <w:t>Набережного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4336C0" w:rsidRDefault="004336C0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336C0" w:rsidRDefault="004336C0" w:rsidP="004F437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Решением Совета депутатов 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4A5B95">
        <w:rPr>
          <w:sz w:val="28"/>
          <w:szCs w:val="28"/>
        </w:rPr>
        <w:t>от</w:t>
      </w:r>
      <w:r>
        <w:rPr>
          <w:sz w:val="28"/>
          <w:szCs w:val="28"/>
        </w:rPr>
        <w:t xml:space="preserve"> 13 мая </w:t>
      </w:r>
      <w:r w:rsidRPr="004A5B95">
        <w:rPr>
          <w:sz w:val="28"/>
          <w:szCs w:val="28"/>
        </w:rPr>
        <w:t>20</w:t>
      </w:r>
      <w:r>
        <w:rPr>
          <w:sz w:val="28"/>
          <w:szCs w:val="28"/>
        </w:rPr>
        <w:t xml:space="preserve">16 </w:t>
      </w:r>
      <w:r w:rsidRPr="004A5B95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4A5B9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2 (в редакции Решения Совета депутатов от 11.12.2020 года №2)  «О бюджетном процессе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4336C0" w:rsidRDefault="004336C0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4336C0" w:rsidRDefault="004336C0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4336C0" w:rsidRDefault="004336C0" w:rsidP="00AE6CB1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4336C0" w:rsidRPr="005331A9" w:rsidRDefault="004336C0" w:rsidP="00AE6C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4336C0" w:rsidRPr="005331A9" w:rsidRDefault="004336C0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Набережного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4336C0" w:rsidRPr="005331A9" w:rsidRDefault="004336C0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4336C0" w:rsidRPr="005331A9" w:rsidRDefault="004336C0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4336C0" w:rsidRDefault="004336C0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4336C0" w:rsidRPr="000F4724" w:rsidRDefault="004336C0" w:rsidP="00AE6CB1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4336C0" w:rsidRPr="00D43AFA" w:rsidRDefault="004336C0" w:rsidP="00AE6CB1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Набережного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4336C0" w:rsidRDefault="004336C0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336C0" w:rsidRDefault="004336C0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4336C0" w:rsidRPr="004A382D" w:rsidRDefault="004336C0" w:rsidP="004F4374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22</w:t>
      </w:r>
      <w:r w:rsidRPr="009E678F">
        <w:rPr>
          <w:sz w:val="28"/>
          <w:szCs w:val="28"/>
        </w:rPr>
        <w:t xml:space="preserve"> года.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</w:p>
    <w:p w:rsidR="004336C0" w:rsidRPr="000B02AA" w:rsidRDefault="004336C0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5A5790">
        <w:rPr>
          <w:b/>
          <w:bCs/>
          <w:sz w:val="28"/>
          <w:szCs w:val="28"/>
        </w:rPr>
        <w:t xml:space="preserve">Набережного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b/>
          <w:bCs/>
          <w:sz w:val="28"/>
          <w:szCs w:val="28"/>
        </w:rPr>
        <w:t>Республики Мордовия.</w:t>
      </w:r>
    </w:p>
    <w:p w:rsidR="004336C0" w:rsidRPr="009E678F" w:rsidRDefault="004336C0" w:rsidP="004F437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sz w:val="28"/>
          <w:szCs w:val="28"/>
        </w:rPr>
        <w:t>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sz w:val="28"/>
          <w:szCs w:val="28"/>
        </w:rPr>
        <w:t xml:space="preserve"> </w:t>
      </w:r>
      <w:r w:rsidRPr="009D5533">
        <w:rPr>
          <w:sz w:val="28"/>
          <w:szCs w:val="28"/>
        </w:rPr>
        <w:t>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sz w:val="28"/>
          <w:szCs w:val="28"/>
        </w:rPr>
        <w:t xml:space="preserve"> </w:t>
      </w:r>
      <w:r w:rsidRPr="009D5533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</w:t>
      </w:r>
      <w:r w:rsidRPr="000F4FD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9D5533">
        <w:rPr>
          <w:sz w:val="28"/>
          <w:szCs w:val="28"/>
        </w:rPr>
        <w:t>омодановского муниципального района 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sz w:val="28"/>
          <w:szCs w:val="28"/>
        </w:rPr>
        <w:t xml:space="preserve"> </w:t>
      </w:r>
      <w:r w:rsidRPr="009D5533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4336C0" w:rsidRDefault="004336C0" w:rsidP="004F4374">
      <w:pPr>
        <w:ind w:firstLine="851"/>
        <w:jc w:val="both"/>
        <w:rPr>
          <w:sz w:val="28"/>
          <w:szCs w:val="28"/>
        </w:rPr>
      </w:pPr>
    </w:p>
    <w:p w:rsidR="004336C0" w:rsidRDefault="004336C0" w:rsidP="004F4374">
      <w:pPr>
        <w:ind w:firstLine="851"/>
        <w:jc w:val="both"/>
        <w:rPr>
          <w:sz w:val="28"/>
          <w:szCs w:val="28"/>
        </w:rPr>
      </w:pPr>
    </w:p>
    <w:p w:rsidR="004336C0" w:rsidRDefault="004336C0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Набережного сельского</w:t>
      </w:r>
    </w:p>
    <w:p w:rsidR="004336C0" w:rsidRDefault="004336C0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4336C0" w:rsidRDefault="004336C0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0A3563">
        <w:rPr>
          <w:b/>
          <w:bCs/>
          <w:sz w:val="28"/>
          <w:szCs w:val="28"/>
        </w:rPr>
        <w:t>Н.Ю.Журавлева</w:t>
      </w:r>
    </w:p>
    <w:p w:rsidR="004336C0" w:rsidRDefault="004336C0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336C0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6C0" w:rsidRDefault="004336C0" w:rsidP="00DE1BA3">
      <w:r>
        <w:separator/>
      </w:r>
    </w:p>
  </w:endnote>
  <w:endnote w:type="continuationSeparator" w:id="0">
    <w:p w:rsidR="004336C0" w:rsidRDefault="004336C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6C0" w:rsidRDefault="004336C0" w:rsidP="00DE1BA3">
      <w:r>
        <w:separator/>
      </w:r>
    </w:p>
  </w:footnote>
  <w:footnote w:type="continuationSeparator" w:id="0">
    <w:p w:rsidR="004336C0" w:rsidRDefault="004336C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2628"/>
    <w:rsid w:val="00046D51"/>
    <w:rsid w:val="00051AF6"/>
    <w:rsid w:val="00077B59"/>
    <w:rsid w:val="00087C29"/>
    <w:rsid w:val="000A200B"/>
    <w:rsid w:val="000A2025"/>
    <w:rsid w:val="000A3563"/>
    <w:rsid w:val="000A502D"/>
    <w:rsid w:val="000A56B2"/>
    <w:rsid w:val="000B02AA"/>
    <w:rsid w:val="000B3F8F"/>
    <w:rsid w:val="000C3FD4"/>
    <w:rsid w:val="000E0DA3"/>
    <w:rsid w:val="000F4724"/>
    <w:rsid w:val="000F4873"/>
    <w:rsid w:val="000F4FD6"/>
    <w:rsid w:val="001113EE"/>
    <w:rsid w:val="00117BAC"/>
    <w:rsid w:val="00120948"/>
    <w:rsid w:val="00121261"/>
    <w:rsid w:val="001233B1"/>
    <w:rsid w:val="00133396"/>
    <w:rsid w:val="0013729F"/>
    <w:rsid w:val="0013787D"/>
    <w:rsid w:val="00150FD0"/>
    <w:rsid w:val="0015566B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24E16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36F2"/>
    <w:rsid w:val="002C3169"/>
    <w:rsid w:val="002D33C1"/>
    <w:rsid w:val="002D6BB8"/>
    <w:rsid w:val="002E7460"/>
    <w:rsid w:val="002F0167"/>
    <w:rsid w:val="002F7979"/>
    <w:rsid w:val="00300A5A"/>
    <w:rsid w:val="00301918"/>
    <w:rsid w:val="00310BD6"/>
    <w:rsid w:val="00317E36"/>
    <w:rsid w:val="0033595A"/>
    <w:rsid w:val="00357F37"/>
    <w:rsid w:val="0036191D"/>
    <w:rsid w:val="00375E01"/>
    <w:rsid w:val="00381E3D"/>
    <w:rsid w:val="00395133"/>
    <w:rsid w:val="00397487"/>
    <w:rsid w:val="003C3BB0"/>
    <w:rsid w:val="003C75BB"/>
    <w:rsid w:val="003E6D63"/>
    <w:rsid w:val="00404C8F"/>
    <w:rsid w:val="00405474"/>
    <w:rsid w:val="00425F43"/>
    <w:rsid w:val="004336C0"/>
    <w:rsid w:val="00434338"/>
    <w:rsid w:val="0043466D"/>
    <w:rsid w:val="00434D8C"/>
    <w:rsid w:val="00451050"/>
    <w:rsid w:val="004514D8"/>
    <w:rsid w:val="004529E6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C0E4E"/>
    <w:rsid w:val="004C5C66"/>
    <w:rsid w:val="004D343E"/>
    <w:rsid w:val="004D41F5"/>
    <w:rsid w:val="004F4374"/>
    <w:rsid w:val="0050203E"/>
    <w:rsid w:val="0050333A"/>
    <w:rsid w:val="005157E7"/>
    <w:rsid w:val="005331A9"/>
    <w:rsid w:val="00551158"/>
    <w:rsid w:val="005523C9"/>
    <w:rsid w:val="00553FE1"/>
    <w:rsid w:val="00560B0F"/>
    <w:rsid w:val="00562264"/>
    <w:rsid w:val="0057020F"/>
    <w:rsid w:val="00571780"/>
    <w:rsid w:val="00574E11"/>
    <w:rsid w:val="00576E22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5E1"/>
    <w:rsid w:val="006703E3"/>
    <w:rsid w:val="00671EB6"/>
    <w:rsid w:val="00674995"/>
    <w:rsid w:val="00674C6C"/>
    <w:rsid w:val="00681052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6F5B3B"/>
    <w:rsid w:val="00704FF0"/>
    <w:rsid w:val="00705B51"/>
    <w:rsid w:val="007126C3"/>
    <w:rsid w:val="00714AA4"/>
    <w:rsid w:val="00715E94"/>
    <w:rsid w:val="007262E7"/>
    <w:rsid w:val="0073312C"/>
    <w:rsid w:val="00747C4A"/>
    <w:rsid w:val="0075413F"/>
    <w:rsid w:val="007614DF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D1A8F"/>
    <w:rsid w:val="007E6B26"/>
    <w:rsid w:val="007E71A3"/>
    <w:rsid w:val="00817139"/>
    <w:rsid w:val="00824DA1"/>
    <w:rsid w:val="00831CCF"/>
    <w:rsid w:val="0084022A"/>
    <w:rsid w:val="00852288"/>
    <w:rsid w:val="0086764B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6F23"/>
    <w:rsid w:val="00967BF2"/>
    <w:rsid w:val="00974FC2"/>
    <w:rsid w:val="00981F09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E6CB1"/>
    <w:rsid w:val="00AF7315"/>
    <w:rsid w:val="00B02CAB"/>
    <w:rsid w:val="00B22B0B"/>
    <w:rsid w:val="00B30796"/>
    <w:rsid w:val="00B35712"/>
    <w:rsid w:val="00B4709D"/>
    <w:rsid w:val="00B50E65"/>
    <w:rsid w:val="00B52573"/>
    <w:rsid w:val="00B57A3B"/>
    <w:rsid w:val="00B66C0A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D4314"/>
    <w:rsid w:val="00BF5993"/>
    <w:rsid w:val="00C11F95"/>
    <w:rsid w:val="00C12EE9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209"/>
    <w:rsid w:val="00CA168E"/>
    <w:rsid w:val="00CB00FC"/>
    <w:rsid w:val="00CB2618"/>
    <w:rsid w:val="00CB29DD"/>
    <w:rsid w:val="00CB3961"/>
    <w:rsid w:val="00CC6D96"/>
    <w:rsid w:val="00CD106B"/>
    <w:rsid w:val="00CE6E97"/>
    <w:rsid w:val="00CF0D86"/>
    <w:rsid w:val="00CF37F5"/>
    <w:rsid w:val="00CF4FD9"/>
    <w:rsid w:val="00D06601"/>
    <w:rsid w:val="00D07987"/>
    <w:rsid w:val="00D1384E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4D8F"/>
    <w:rsid w:val="00EA4F34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824C4"/>
    <w:rsid w:val="00F906E4"/>
    <w:rsid w:val="00F9359F"/>
    <w:rsid w:val="00FA6B38"/>
    <w:rsid w:val="00FB284B"/>
    <w:rsid w:val="00FB37C1"/>
    <w:rsid w:val="00FB5877"/>
    <w:rsid w:val="00FC6C87"/>
    <w:rsid w:val="00FE27FD"/>
    <w:rsid w:val="00FE7734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  <w:lang w:val="ru-RU"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9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894</TotalTime>
  <Pages>6</Pages>
  <Words>2237</Words>
  <Characters>12753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77</cp:revision>
  <cp:lastPrinted>2022-01-10T05:36:00Z</cp:lastPrinted>
  <dcterms:created xsi:type="dcterms:W3CDTF">2020-12-05T15:20:00Z</dcterms:created>
  <dcterms:modified xsi:type="dcterms:W3CDTF">2022-01-10T05:37:00Z</dcterms:modified>
</cp:coreProperties>
</file>