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027" w:rsidRDefault="00A17027" w:rsidP="0028269C">
      <w:pPr>
        <w:jc w:val="center"/>
        <w:rPr>
          <w:b/>
          <w:bCs/>
          <w:lang w:val="ru-RU"/>
        </w:rPr>
      </w:pPr>
    </w:p>
    <w:p w:rsidR="00A17027" w:rsidRPr="003712D5" w:rsidRDefault="00A17027" w:rsidP="0028269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СОВЕТ ДЕПУТАТОВ </w:t>
      </w:r>
      <w:r w:rsidRPr="003712D5">
        <w:rPr>
          <w:b/>
          <w:bCs/>
          <w:lang w:val="ru-RU"/>
        </w:rPr>
        <w:t>НАБЕРЕЖНОГО</w:t>
      </w:r>
      <w:r>
        <w:rPr>
          <w:b/>
          <w:bCs/>
          <w:lang w:val="ru-RU"/>
        </w:rPr>
        <w:t xml:space="preserve"> </w:t>
      </w:r>
      <w:r w:rsidRPr="003712D5">
        <w:rPr>
          <w:b/>
          <w:bCs/>
          <w:lang w:val="ru-RU"/>
        </w:rPr>
        <w:t>СЕЛЬСКОГО ПОСЕЛЕНИЯ</w:t>
      </w:r>
    </w:p>
    <w:p w:rsidR="00A17027" w:rsidRPr="003712D5" w:rsidRDefault="00A17027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РОМОДАНОВСКОГО МУНИЦИПАЛЬНОГО РАЙОНА</w:t>
      </w:r>
    </w:p>
    <w:p w:rsidR="00A17027" w:rsidRPr="003712D5" w:rsidRDefault="00A17027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РЕСПУБЛИКИ МОРДОВИЯ</w:t>
      </w:r>
    </w:p>
    <w:p w:rsidR="00A17027" w:rsidRPr="003712D5" w:rsidRDefault="00A17027" w:rsidP="0028269C">
      <w:pPr>
        <w:jc w:val="center"/>
        <w:rPr>
          <w:b/>
          <w:bCs/>
          <w:sz w:val="28"/>
          <w:szCs w:val="28"/>
          <w:lang w:val="ru-RU"/>
        </w:rPr>
      </w:pPr>
    </w:p>
    <w:p w:rsidR="00A17027" w:rsidRPr="003712D5" w:rsidRDefault="00A17027" w:rsidP="0028269C">
      <w:pPr>
        <w:jc w:val="center"/>
        <w:rPr>
          <w:b/>
          <w:bCs/>
          <w:sz w:val="36"/>
          <w:szCs w:val="36"/>
          <w:lang w:val="ru-RU"/>
        </w:rPr>
      </w:pPr>
      <w:r w:rsidRPr="003712D5">
        <w:rPr>
          <w:b/>
          <w:bCs/>
          <w:sz w:val="36"/>
          <w:szCs w:val="36"/>
          <w:lang w:val="ru-RU"/>
        </w:rPr>
        <w:t>Р Е Ш Е Н И Е</w:t>
      </w:r>
    </w:p>
    <w:p w:rsidR="00A17027" w:rsidRDefault="00A17027" w:rsidP="0028269C">
      <w:pPr>
        <w:jc w:val="center"/>
        <w:rPr>
          <w:b/>
          <w:bCs/>
          <w:sz w:val="36"/>
          <w:szCs w:val="36"/>
          <w:lang w:val="ru-RU"/>
        </w:rPr>
      </w:pPr>
      <w:r>
        <w:rPr>
          <w:b/>
          <w:bCs/>
          <w:sz w:val="36"/>
          <w:szCs w:val="36"/>
          <w:lang w:val="ru-RU"/>
        </w:rPr>
        <w:t>___________________________________________________</w:t>
      </w:r>
    </w:p>
    <w:p w:rsidR="00A17027" w:rsidRDefault="00A17027" w:rsidP="0028269C">
      <w:pPr>
        <w:jc w:val="center"/>
        <w:rPr>
          <w:sz w:val="22"/>
          <w:szCs w:val="22"/>
          <w:u w:val="single"/>
          <w:lang w:val="ru-RU"/>
        </w:rPr>
      </w:pPr>
    </w:p>
    <w:p w:rsidR="00A17027" w:rsidRDefault="00A17027" w:rsidP="0028269C">
      <w:pPr>
        <w:jc w:val="center"/>
        <w:rPr>
          <w:sz w:val="22"/>
          <w:szCs w:val="22"/>
          <w:lang w:val="ru-RU"/>
        </w:rPr>
      </w:pPr>
      <w:r w:rsidRPr="003712D5">
        <w:rPr>
          <w:sz w:val="22"/>
          <w:szCs w:val="22"/>
          <w:lang w:val="ru-RU"/>
        </w:rPr>
        <w:t>п. Ромодановский Махоркосовхоз</w:t>
      </w:r>
    </w:p>
    <w:p w:rsidR="00A17027" w:rsidRDefault="00A17027" w:rsidP="0028269C">
      <w:pPr>
        <w:jc w:val="center"/>
        <w:rPr>
          <w:sz w:val="22"/>
          <w:szCs w:val="22"/>
          <w:u w:val="single"/>
          <w:lang w:val="ru-RU"/>
        </w:rPr>
      </w:pPr>
    </w:p>
    <w:p w:rsidR="00A17027" w:rsidRPr="00E811A0" w:rsidRDefault="00A17027" w:rsidP="0028269C">
      <w:pPr>
        <w:jc w:val="center"/>
        <w:rPr>
          <w:sz w:val="22"/>
          <w:szCs w:val="22"/>
          <w:u w:val="single"/>
          <w:lang w:val="ru-RU"/>
        </w:rPr>
      </w:pPr>
      <w:r w:rsidRPr="00E811A0">
        <w:rPr>
          <w:lang w:val="ru-RU"/>
        </w:rPr>
        <w:t>от «</w:t>
      </w:r>
      <w:r>
        <w:rPr>
          <w:lang w:val="ru-RU"/>
        </w:rPr>
        <w:t xml:space="preserve"> 26</w:t>
      </w:r>
      <w:r w:rsidRPr="00E811A0">
        <w:rPr>
          <w:lang w:val="ru-RU"/>
        </w:rPr>
        <w:t xml:space="preserve"> » </w:t>
      </w:r>
      <w:r>
        <w:rPr>
          <w:lang w:val="ru-RU"/>
        </w:rPr>
        <w:t>декабря</w:t>
      </w:r>
      <w:r w:rsidRPr="00E811A0">
        <w:rPr>
          <w:lang w:val="ru-RU"/>
        </w:rPr>
        <w:t xml:space="preserve">  2020 г.                                                                                                  № </w:t>
      </w:r>
      <w:r>
        <w:rPr>
          <w:lang w:val="ru-RU"/>
        </w:rPr>
        <w:t>3</w:t>
      </w:r>
    </w:p>
    <w:p w:rsidR="00A17027" w:rsidRPr="0028269C" w:rsidRDefault="00A17027" w:rsidP="0028269C">
      <w:pPr>
        <w:ind w:left="741" w:right="793"/>
        <w:rPr>
          <w:lang w:val="ru-RU"/>
        </w:rPr>
      </w:pPr>
      <w:r w:rsidRPr="0028269C">
        <w:rPr>
          <w:b/>
          <w:bCs/>
          <w:lang w:val="ru-RU"/>
        </w:rPr>
        <w:t xml:space="preserve">                                                                                              </w:t>
      </w:r>
    </w:p>
    <w:p w:rsidR="00A17027" w:rsidRDefault="00A17027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>«О внесении изменений в решение</w:t>
      </w:r>
    </w:p>
    <w:p w:rsidR="00A17027" w:rsidRDefault="00A17027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 xml:space="preserve"> Совета депутатов  </w:t>
      </w:r>
      <w:r w:rsidRPr="00E811A0">
        <w:rPr>
          <w:lang w:val="ru-RU"/>
        </w:rPr>
        <w:t>Набережного сельского</w:t>
      </w:r>
      <w:r>
        <w:rPr>
          <w:lang w:val="ru-RU"/>
        </w:rPr>
        <w:t xml:space="preserve"> </w:t>
      </w:r>
      <w:r w:rsidRPr="00E811A0">
        <w:rPr>
          <w:lang w:val="ru-RU"/>
        </w:rPr>
        <w:t xml:space="preserve">поселения Ромодановского </w:t>
      </w:r>
      <w:r w:rsidRPr="00E811A0">
        <w:rPr>
          <w:spacing w:val="-1"/>
          <w:lang w:val="ru-RU"/>
        </w:rPr>
        <w:t xml:space="preserve">муниципального района Республики Мордовия </w:t>
      </w:r>
    </w:p>
    <w:p w:rsidR="00A17027" w:rsidRPr="00E811A0" w:rsidRDefault="00A17027" w:rsidP="0028269C">
      <w:pPr>
        <w:shd w:val="clear" w:color="auto" w:fill="FFFFFF"/>
        <w:ind w:left="23" w:right="4383"/>
        <w:rPr>
          <w:lang w:val="ru-RU"/>
        </w:rPr>
      </w:pPr>
      <w:r>
        <w:rPr>
          <w:spacing w:val="-1"/>
          <w:lang w:val="ru-RU"/>
        </w:rPr>
        <w:t>№ 2</w:t>
      </w:r>
      <w:r w:rsidRPr="00E811A0">
        <w:rPr>
          <w:spacing w:val="-1"/>
          <w:lang w:val="ru-RU"/>
        </w:rPr>
        <w:t xml:space="preserve"> от 27.12.2019</w:t>
      </w:r>
      <w:r>
        <w:rPr>
          <w:spacing w:val="-1"/>
          <w:lang w:val="ru-RU"/>
        </w:rPr>
        <w:t xml:space="preserve"> </w:t>
      </w:r>
      <w:r w:rsidRPr="00E811A0">
        <w:rPr>
          <w:spacing w:val="-1"/>
          <w:lang w:val="ru-RU"/>
        </w:rPr>
        <w:t>г</w:t>
      </w:r>
      <w:r>
        <w:rPr>
          <w:spacing w:val="-1"/>
          <w:lang w:val="ru-RU"/>
        </w:rPr>
        <w:t xml:space="preserve">. </w:t>
      </w:r>
      <w:r w:rsidRPr="00E811A0">
        <w:rPr>
          <w:spacing w:val="-1"/>
          <w:lang w:val="ru-RU"/>
        </w:rPr>
        <w:t>« О бюджете  Набережного сельского поселения Ромодановского муниципального района Республики Мордовия на 2020 год»</w:t>
      </w:r>
    </w:p>
    <w:p w:rsidR="00A17027" w:rsidRPr="0028269C" w:rsidRDefault="00A17027" w:rsidP="0028269C">
      <w:pPr>
        <w:shd w:val="clear" w:color="auto" w:fill="FFFFFF"/>
        <w:rPr>
          <w:sz w:val="28"/>
          <w:szCs w:val="28"/>
          <w:lang w:val="ru-RU"/>
        </w:rPr>
      </w:pPr>
    </w:p>
    <w:p w:rsidR="00A17027" w:rsidRPr="00E811A0" w:rsidRDefault="00A17027" w:rsidP="0028269C">
      <w:pPr>
        <w:shd w:val="clear" w:color="auto" w:fill="FFFFFF"/>
        <w:jc w:val="center"/>
        <w:rPr>
          <w:lang w:val="ru-RU"/>
        </w:rPr>
      </w:pPr>
      <w:r w:rsidRPr="00E811A0">
        <w:rPr>
          <w:lang w:val="ru-RU"/>
        </w:rPr>
        <w:t>Совет депутатов Набережного</w:t>
      </w:r>
      <w:r w:rsidRPr="00E811A0">
        <w:rPr>
          <w:spacing w:val="2"/>
          <w:lang w:val="ru-RU"/>
        </w:rPr>
        <w:t xml:space="preserve"> </w:t>
      </w:r>
      <w:r w:rsidRPr="00E811A0">
        <w:rPr>
          <w:lang w:val="ru-RU"/>
        </w:rPr>
        <w:t>сельского поселения Ромодановского муниципального района Республики Мордовия</w:t>
      </w:r>
    </w:p>
    <w:p w:rsidR="00A17027" w:rsidRPr="00E811A0" w:rsidRDefault="00A17027" w:rsidP="0028269C">
      <w:pPr>
        <w:shd w:val="clear" w:color="auto" w:fill="FFFFFF"/>
        <w:ind w:left="3766" w:right="3024" w:hanging="80"/>
        <w:jc w:val="center"/>
        <w:rPr>
          <w:lang w:val="ru-RU"/>
        </w:rPr>
      </w:pPr>
    </w:p>
    <w:p w:rsidR="00A17027" w:rsidRDefault="00A17027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</w:p>
    <w:p w:rsidR="00A17027" w:rsidRPr="0028269C" w:rsidRDefault="00A17027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РЕШИЛ:</w:t>
      </w:r>
    </w:p>
    <w:p w:rsidR="00A17027" w:rsidRDefault="00A17027" w:rsidP="0028269C">
      <w:pPr>
        <w:shd w:val="clear" w:color="auto" w:fill="FFFFFF"/>
        <w:ind w:right="-10"/>
        <w:jc w:val="center"/>
        <w:rPr>
          <w:b/>
          <w:bCs/>
          <w:sz w:val="28"/>
          <w:szCs w:val="28"/>
          <w:lang w:val="ru-RU"/>
        </w:rPr>
      </w:pPr>
    </w:p>
    <w:p w:rsidR="00A17027" w:rsidRPr="00203E0D" w:rsidRDefault="00A17027" w:rsidP="00203E0D">
      <w:pPr>
        <w:ind w:firstLine="709"/>
        <w:jc w:val="both"/>
        <w:rPr>
          <w:lang w:val="ru-RU"/>
        </w:rPr>
      </w:pPr>
      <w:r>
        <w:rPr>
          <w:lang w:val="ru-RU"/>
        </w:rPr>
        <w:tab/>
      </w:r>
      <w:r w:rsidRPr="00203E0D">
        <w:rPr>
          <w:lang w:val="ru-RU"/>
        </w:rPr>
        <w:t>Внести в решение Совета депутатов Набережного сельского поселения Ромодановского муниципального района Республики Мордовия от 2</w:t>
      </w:r>
      <w:r>
        <w:rPr>
          <w:lang w:val="ru-RU"/>
        </w:rPr>
        <w:t>7</w:t>
      </w:r>
      <w:r w:rsidRPr="00203E0D">
        <w:rPr>
          <w:lang w:val="ru-RU"/>
        </w:rPr>
        <w:t>.12.201</w:t>
      </w:r>
      <w:r>
        <w:rPr>
          <w:lang w:val="ru-RU"/>
        </w:rPr>
        <w:t xml:space="preserve">9 </w:t>
      </w:r>
      <w:r w:rsidRPr="00203E0D">
        <w:rPr>
          <w:lang w:val="ru-RU"/>
        </w:rPr>
        <w:t>г.</w:t>
      </w:r>
      <w:r>
        <w:rPr>
          <w:lang w:val="ru-RU"/>
        </w:rPr>
        <w:t xml:space="preserve"> </w:t>
      </w:r>
      <w:r w:rsidRPr="00203E0D">
        <w:rPr>
          <w:lang w:val="ru-RU"/>
        </w:rPr>
        <w:t>№</w:t>
      </w:r>
      <w:r>
        <w:rPr>
          <w:lang w:val="ru-RU"/>
        </w:rPr>
        <w:t xml:space="preserve"> </w:t>
      </w:r>
      <w:r w:rsidRPr="00203E0D">
        <w:rPr>
          <w:lang w:val="ru-RU"/>
        </w:rPr>
        <w:t>2</w:t>
      </w:r>
      <w:r>
        <w:rPr>
          <w:lang w:val="ru-RU"/>
        </w:rPr>
        <w:t xml:space="preserve">           </w:t>
      </w:r>
      <w:r w:rsidRPr="00203E0D">
        <w:rPr>
          <w:lang w:val="ru-RU"/>
        </w:rPr>
        <w:t>«О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следующие изменения:</w:t>
      </w:r>
    </w:p>
    <w:p w:rsidR="00A17027" w:rsidRPr="00203E0D" w:rsidRDefault="00A17027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1. Статью 1 изложить в следующей редакции:</w:t>
      </w:r>
    </w:p>
    <w:p w:rsidR="00A17027" w:rsidRPr="00203E0D" w:rsidRDefault="00A17027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Статья 1. Основные характеристики бюджета Набережного сельского поселения Ромодановского муниципального района</w:t>
      </w:r>
    </w:p>
    <w:p w:rsidR="00A17027" w:rsidRPr="00EF14BE" w:rsidRDefault="00A17027" w:rsidP="00EF14BE">
      <w:pPr>
        <w:ind w:left="360"/>
        <w:jc w:val="both"/>
        <w:rPr>
          <w:lang w:val="ru-RU"/>
        </w:rPr>
      </w:pPr>
      <w:r w:rsidRPr="00203E0D">
        <w:rPr>
          <w:lang w:val="ru-RU"/>
        </w:rPr>
        <w:t xml:space="preserve"> Утвердить бюджет Набережного сельского поселения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 по доходам в сумме</w:t>
      </w:r>
      <w:r>
        <w:rPr>
          <w:lang w:val="ru-RU"/>
        </w:rPr>
        <w:t xml:space="preserve"> </w:t>
      </w:r>
      <w:r w:rsidRPr="001131AD">
        <w:rPr>
          <w:lang w:val="ru-RU"/>
        </w:rPr>
        <w:t>21</w:t>
      </w:r>
      <w:r>
        <w:rPr>
          <w:lang w:val="ru-RU"/>
        </w:rPr>
        <w:t>5</w:t>
      </w:r>
      <w:r w:rsidRPr="001131AD">
        <w:rPr>
          <w:lang w:val="ru-RU"/>
        </w:rPr>
        <w:t>3,0</w:t>
      </w:r>
      <w:r w:rsidRPr="00203E0D">
        <w:rPr>
          <w:lang w:val="ru-RU"/>
        </w:rPr>
        <w:t xml:space="preserve"> тыс. рублей и расходам в  сумме</w:t>
      </w:r>
      <w:r>
        <w:rPr>
          <w:lang w:val="ru-RU"/>
        </w:rPr>
        <w:t xml:space="preserve"> 2225,5 </w:t>
      </w:r>
      <w:r w:rsidRPr="00203E0D">
        <w:rPr>
          <w:lang w:val="ru-RU"/>
        </w:rPr>
        <w:t xml:space="preserve">тыс. рублей, </w:t>
      </w:r>
      <w:r w:rsidRPr="00EF14BE">
        <w:rPr>
          <w:lang w:val="ru-RU"/>
        </w:rPr>
        <w:t xml:space="preserve">с превышением расходов над доходами в сумме </w:t>
      </w:r>
      <w:r>
        <w:rPr>
          <w:lang w:val="ru-RU"/>
        </w:rPr>
        <w:t>72,5</w:t>
      </w:r>
      <w:r w:rsidRPr="00EF14BE">
        <w:rPr>
          <w:lang w:val="ru-RU"/>
        </w:rPr>
        <w:t xml:space="preserve"> тыс.</w:t>
      </w:r>
      <w:r>
        <w:rPr>
          <w:lang w:val="ru-RU"/>
        </w:rPr>
        <w:t xml:space="preserve"> </w:t>
      </w:r>
      <w:r w:rsidRPr="00EF14BE">
        <w:rPr>
          <w:lang w:val="ru-RU"/>
        </w:rPr>
        <w:t>рублей, исходя из уровня инфляции, не превышающего 3,7 процентов (декабрь 2019года к декабрю 2018 года)</w:t>
      </w:r>
    </w:p>
    <w:p w:rsidR="00A17027" w:rsidRPr="00203E0D" w:rsidRDefault="00A17027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2.</w:t>
      </w:r>
      <w:r>
        <w:rPr>
          <w:lang w:val="ru-RU"/>
        </w:rPr>
        <w:t xml:space="preserve"> </w:t>
      </w:r>
      <w:r w:rsidRPr="00203E0D">
        <w:rPr>
          <w:lang w:val="ru-RU"/>
        </w:rPr>
        <w:t>Приложения №  3, 4, 5,   к решению « 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изложить в следующей редакции</w:t>
      </w:r>
      <w:r>
        <w:rPr>
          <w:lang w:val="ru-RU"/>
        </w:rPr>
        <w:t xml:space="preserve"> согласно приложений № 1,2,3</w:t>
      </w:r>
      <w:r w:rsidRPr="00203E0D">
        <w:rPr>
          <w:lang w:val="ru-RU"/>
        </w:rPr>
        <w:t xml:space="preserve"> (</w:t>
      </w:r>
      <w:r>
        <w:rPr>
          <w:lang w:val="ru-RU"/>
        </w:rPr>
        <w:t xml:space="preserve">приложения </w:t>
      </w:r>
      <w:r w:rsidRPr="00203E0D">
        <w:rPr>
          <w:lang w:val="ru-RU"/>
        </w:rPr>
        <w:t>прилагается).</w:t>
      </w:r>
    </w:p>
    <w:p w:rsidR="00A17027" w:rsidRPr="00203E0D" w:rsidRDefault="00A17027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3. Настоящее решение вступает в силу со дня его официального опубликования.</w:t>
      </w:r>
    </w:p>
    <w:p w:rsidR="00A17027" w:rsidRPr="00203E0D" w:rsidRDefault="00A17027" w:rsidP="00203E0D">
      <w:pPr>
        <w:shd w:val="clear" w:color="auto" w:fill="FFFFFF"/>
        <w:ind w:left="22" w:right="12" w:firstLine="528"/>
        <w:jc w:val="both"/>
        <w:rPr>
          <w:lang w:val="ru-RU"/>
        </w:rPr>
      </w:pPr>
    </w:p>
    <w:p w:rsidR="00A17027" w:rsidRDefault="00A17027" w:rsidP="00203E0D">
      <w:pPr>
        <w:tabs>
          <w:tab w:val="left" w:pos="1215"/>
        </w:tabs>
        <w:jc w:val="both"/>
        <w:rPr>
          <w:lang w:val="ru-RU"/>
        </w:rPr>
      </w:pPr>
    </w:p>
    <w:p w:rsidR="00A17027" w:rsidRDefault="00A17027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17027" w:rsidRDefault="00A17027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17027" w:rsidRDefault="00A17027" w:rsidP="00983C6D">
      <w:pPr>
        <w:rPr>
          <w:sz w:val="22"/>
          <w:szCs w:val="22"/>
          <w:lang w:val="ru-RU"/>
        </w:rPr>
      </w:pPr>
      <w:r>
        <w:rPr>
          <w:lang w:val="ru-RU"/>
        </w:rPr>
        <w:t>Г</w:t>
      </w:r>
      <w:r w:rsidRPr="0028269C">
        <w:rPr>
          <w:lang w:val="ru-RU"/>
        </w:rPr>
        <w:t xml:space="preserve">лава </w:t>
      </w:r>
      <w:r>
        <w:rPr>
          <w:lang w:val="ru-RU"/>
        </w:rPr>
        <w:t xml:space="preserve">    </w:t>
      </w:r>
      <w:r w:rsidRPr="00983C6D">
        <w:rPr>
          <w:sz w:val="22"/>
          <w:szCs w:val="22"/>
          <w:lang w:val="ru-RU"/>
        </w:rPr>
        <w:t>Набережного</w:t>
      </w:r>
    </w:p>
    <w:p w:rsidR="00A17027" w:rsidRPr="00D62EC4" w:rsidRDefault="00A17027" w:rsidP="00983C6D">
      <w:pPr>
        <w:rPr>
          <w:lang w:val="ru-RU"/>
        </w:rPr>
      </w:pPr>
      <w:r w:rsidRPr="0028269C">
        <w:rPr>
          <w:lang w:val="ru-RU"/>
        </w:rPr>
        <w:t xml:space="preserve">сельского поселения:      </w:t>
      </w:r>
      <w:r w:rsidRPr="00D62EC4">
        <w:rPr>
          <w:lang w:val="ru-RU"/>
        </w:rPr>
        <w:t xml:space="preserve"> </w:t>
      </w:r>
      <w:r w:rsidRPr="0028269C">
        <w:rPr>
          <w:lang w:val="ru-RU"/>
        </w:rPr>
        <w:t xml:space="preserve">                                                    </w:t>
      </w:r>
      <w:r>
        <w:rPr>
          <w:lang w:val="ru-RU"/>
        </w:rPr>
        <w:t xml:space="preserve">              </w:t>
      </w:r>
      <w:r w:rsidRPr="0028269C">
        <w:rPr>
          <w:lang w:val="ru-RU"/>
        </w:rPr>
        <w:t xml:space="preserve">  </w:t>
      </w:r>
      <w:r w:rsidRPr="00D62EC4">
        <w:rPr>
          <w:lang w:val="ru-RU"/>
        </w:rPr>
        <w:t>Н.Ю.Журавлева</w:t>
      </w:r>
    </w:p>
    <w:p w:rsidR="00A17027" w:rsidRPr="0028269C" w:rsidRDefault="00A17027" w:rsidP="0028269C">
      <w:pPr>
        <w:rPr>
          <w:lang w:val="ru-RU"/>
        </w:rPr>
      </w:pPr>
    </w:p>
    <w:p w:rsidR="00A17027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Pr="007169A8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169A8">
        <w:rPr>
          <w:rFonts w:ascii="Times New Roman" w:hAnsi="Times New Roman" w:cs="Times New Roman"/>
          <w:sz w:val="22"/>
          <w:szCs w:val="22"/>
        </w:rPr>
        <w:t>Приложение №1</w:t>
      </w:r>
    </w:p>
    <w:p w:rsidR="00A17027" w:rsidRPr="007169A8" w:rsidRDefault="00A17027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A17027" w:rsidRPr="007169A8" w:rsidRDefault="00A17027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A17027" w:rsidRPr="007169A8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A17027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A17027" w:rsidRPr="007169A8" w:rsidRDefault="00A17027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26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декабря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776A78">
        <w:rPr>
          <w:rFonts w:ascii="Times New Roman" w:hAnsi="Times New Roman" w:cs="Times New Roman"/>
          <w:sz w:val="22"/>
          <w:szCs w:val="22"/>
        </w:rPr>
        <w:t>.№</w:t>
      </w:r>
      <w:r>
        <w:rPr>
          <w:rFonts w:ascii="Times New Roman" w:hAnsi="Times New Roman" w:cs="Times New Roman"/>
          <w:sz w:val="22"/>
          <w:szCs w:val="22"/>
        </w:rPr>
        <w:t xml:space="preserve"> 3</w:t>
      </w:r>
    </w:p>
    <w:p w:rsidR="00A17027" w:rsidRPr="007169A8" w:rsidRDefault="00A17027" w:rsidP="00203E0D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A17027" w:rsidRDefault="00A17027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A17027" w:rsidRDefault="00A17027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A17027" w:rsidRDefault="00A17027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A17027" w:rsidRDefault="00A17027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A17027" w:rsidRPr="00C51205" w:rsidRDefault="00A17027" w:rsidP="00C51205">
      <w:pPr>
        <w:shd w:val="clear" w:color="auto" w:fill="FFFFFF"/>
        <w:ind w:left="427"/>
        <w:jc w:val="center"/>
        <w:rPr>
          <w:lang w:val="ru-RU"/>
        </w:rPr>
      </w:pPr>
      <w:r w:rsidRPr="00C51205">
        <w:rPr>
          <w:spacing w:val="-1"/>
          <w:lang w:val="ru-RU"/>
        </w:rPr>
        <w:t>Объем поступлений доходов бюджета Набережного сельского поселения  Ромодановского муниципального района Республики Мордовия по</w:t>
      </w:r>
    </w:p>
    <w:p w:rsidR="00A17027" w:rsidRPr="00C51205" w:rsidRDefault="00A17027" w:rsidP="00C51205">
      <w:pPr>
        <w:shd w:val="clear" w:color="auto" w:fill="FFFFFF"/>
        <w:ind w:right="58"/>
        <w:jc w:val="center"/>
        <w:rPr>
          <w:lang w:val="ru-RU"/>
        </w:rPr>
      </w:pPr>
      <w:r w:rsidRPr="00C51205">
        <w:rPr>
          <w:lang w:val="ru-RU"/>
        </w:rPr>
        <w:t>основным источникам на 2020 год</w:t>
      </w:r>
    </w:p>
    <w:p w:rsidR="00A17027" w:rsidRPr="001620B4" w:rsidRDefault="00A17027" w:rsidP="001620B4">
      <w:pPr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-70"/>
        <w:tblW w:w="1034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701"/>
      </w:tblGrid>
      <w:tr w:rsidR="00A17027" w:rsidRPr="00C223DD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3B753E">
              <w:rPr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7027" w:rsidRPr="00C223DD" w:rsidRDefault="00A17027" w:rsidP="001620B4">
            <w:pPr>
              <w:shd w:val="clear" w:color="auto" w:fill="FFFFFF"/>
              <w:jc w:val="center"/>
            </w:pPr>
            <w:r w:rsidRPr="00C223DD"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7027" w:rsidRPr="00C223DD" w:rsidRDefault="00A17027" w:rsidP="001620B4">
            <w:pPr>
              <w:shd w:val="clear" w:color="auto" w:fill="FFFFFF"/>
              <w:jc w:val="center"/>
            </w:pPr>
            <w:r w:rsidRPr="00C223DD">
              <w:t>Сумма</w:t>
            </w:r>
          </w:p>
        </w:tc>
      </w:tr>
      <w:tr w:rsidR="00A17027" w:rsidRPr="00C223DD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jc w:val="center"/>
            </w:pPr>
            <w:r w:rsidRPr="00C223DD"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jc w:val="center"/>
            </w:pPr>
            <w:r w:rsidRPr="00C223DD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C223DD" w:rsidRDefault="00A17027" w:rsidP="001620B4">
            <w:pPr>
              <w:shd w:val="clear" w:color="auto" w:fill="FFFFFF"/>
              <w:jc w:val="center"/>
            </w:pPr>
            <w:r w:rsidRPr="00C223DD">
              <w:t>3</w:t>
            </w:r>
          </w:p>
        </w:tc>
      </w:tr>
      <w:tr w:rsidR="00A17027" w:rsidRPr="00C223DD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223DD">
              <w:rPr>
                <w:b/>
                <w:bCs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ind w:left="5"/>
              <w:rPr>
                <w:b/>
                <w:bCs/>
              </w:rPr>
            </w:pPr>
            <w:r w:rsidRPr="00C223DD">
              <w:rPr>
                <w:b/>
                <w:bCs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2153,0</w:t>
            </w:r>
          </w:p>
        </w:tc>
      </w:tr>
      <w:tr w:rsidR="00A17027" w:rsidRPr="00C223DD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ind w:left="41"/>
              <w:rPr>
                <w:b/>
                <w:bCs/>
              </w:rPr>
            </w:pPr>
            <w:r w:rsidRPr="00C223DD">
              <w:rPr>
                <w:b/>
                <w:bCs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F78FD" w:rsidRDefault="00A17027" w:rsidP="001620B4">
            <w:pPr>
              <w:shd w:val="clear" w:color="auto" w:fill="FFFFFF"/>
              <w:rPr>
                <w:b/>
                <w:bCs/>
                <w:lang w:val="ru-RU"/>
              </w:rPr>
            </w:pPr>
            <w:r w:rsidRPr="00C223DD">
              <w:rPr>
                <w:b/>
                <w:bCs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690,3</w:t>
            </w:r>
          </w:p>
        </w:tc>
      </w:tr>
      <w:tr w:rsidR="00A17027" w:rsidRPr="00C223DD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ind w:left="36"/>
              <w:rPr>
                <w:b/>
                <w:bCs/>
              </w:rPr>
            </w:pPr>
            <w:r w:rsidRPr="00C223DD">
              <w:rPr>
                <w:b/>
                <w:bCs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ind w:left="2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48,2</w:t>
            </w:r>
          </w:p>
        </w:tc>
      </w:tr>
      <w:tr w:rsidR="00A17027" w:rsidRPr="00EF14BE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ind w:left="43"/>
            </w:pPr>
            <w:r w:rsidRPr="00C223DD"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3B753E" w:rsidRDefault="00A17027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A17027" w:rsidRPr="00C223DD">
        <w:trPr>
          <w:trHeight w:hRule="exact" w:val="15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204F3F" w:rsidRDefault="00A17027" w:rsidP="001620B4">
            <w:pPr>
              <w:shd w:val="clear" w:color="auto" w:fill="FFFFFF"/>
              <w:ind w:left="41"/>
            </w:pPr>
            <w:r>
              <w:t xml:space="preserve">1 01 02010 01 </w:t>
            </w:r>
            <w:r>
              <w:rPr>
                <w:lang w:val="ru-RU"/>
              </w:rPr>
              <w:t>1</w:t>
            </w:r>
            <w:r w:rsidRPr="00204F3F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204F3F" w:rsidRDefault="00A17027" w:rsidP="001620B4">
            <w:pPr>
              <w:shd w:val="clear" w:color="auto" w:fill="FFFFFF"/>
              <w:spacing w:line="271" w:lineRule="exact"/>
              <w:ind w:right="14" w:firstLine="2"/>
              <w:rPr>
                <w:lang w:val="ru-RU"/>
              </w:rPr>
            </w:pPr>
            <w:r w:rsidRPr="00204F3F">
              <w:rPr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</w:t>
            </w:r>
            <w:r w:rsidRPr="00204F3F">
              <w:rPr>
                <w:sz w:val="27"/>
                <w:szCs w:val="27"/>
                <w:lang w:val="ru-RU"/>
              </w:rPr>
              <w:t xml:space="preserve"> </w:t>
            </w:r>
            <w:r w:rsidRPr="00204F3F">
              <w:rPr>
                <w:lang w:val="ru-RU"/>
              </w:rPr>
              <w:t>исчисление и уплата налога осуществляются в соответствии со статьями 227, 227</w:t>
            </w:r>
            <w:r w:rsidRPr="00204F3F">
              <w:rPr>
                <w:vertAlign w:val="superscript"/>
                <w:lang w:val="ru-RU"/>
              </w:rPr>
              <w:t>1</w:t>
            </w:r>
            <w:r w:rsidRPr="00204F3F">
              <w:rPr>
                <w:lang w:val="ru-RU"/>
              </w:rPr>
              <w:t xml:space="preserve"> и 228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A17027" w:rsidRPr="001620B4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17027" w:rsidRPr="00B276B6" w:rsidRDefault="00A17027" w:rsidP="00EF14BE">
            <w:pPr>
              <w:shd w:val="clear" w:color="auto" w:fill="FFFFFF"/>
              <w:ind w:left="34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1 05 00000 00 0000  000 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B276B6">
            <w:pPr>
              <w:shd w:val="clear" w:color="auto" w:fill="FFFFFF"/>
              <w:tabs>
                <w:tab w:val="left" w:pos="1800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  <w:t xml:space="preserve"> Налог на совокупный доход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Default="00A17027" w:rsidP="00EF14BE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25,0</w:t>
            </w:r>
          </w:p>
        </w:tc>
      </w:tr>
      <w:tr w:rsidR="00A17027" w:rsidRPr="001620B4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17027" w:rsidRDefault="00A17027" w:rsidP="00EF14BE">
            <w:pPr>
              <w:shd w:val="clear" w:color="auto" w:fill="FFFFFF"/>
              <w:ind w:left="34"/>
              <w:rPr>
                <w:b/>
                <w:bCs/>
                <w:lang w:val="ru-RU"/>
              </w:rPr>
            </w:pPr>
            <w:r w:rsidRPr="003C3CD5">
              <w:t>1 05 03010 01 1000 110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B276B6">
            <w:pPr>
              <w:shd w:val="clear" w:color="auto" w:fill="FFFFFF"/>
              <w:tabs>
                <w:tab w:val="left" w:pos="2415"/>
              </w:tabs>
              <w:jc w:val="center"/>
              <w:rPr>
                <w:b/>
                <w:bCs/>
              </w:rPr>
            </w:pPr>
            <w:r w:rsidRPr="00261702">
              <w:t>Единый сель</w:t>
            </w:r>
            <w:r>
              <w:t>ско</w:t>
            </w:r>
            <w:r w:rsidRPr="00261702">
              <w:t>х</w:t>
            </w:r>
            <w:r>
              <w:t xml:space="preserve">озяйственный </w:t>
            </w:r>
            <w:r w:rsidRPr="00261702">
              <w:t>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B276B6" w:rsidRDefault="00A17027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B276B6">
              <w:rPr>
                <w:lang w:val="ru-RU"/>
              </w:rPr>
              <w:t>25,0</w:t>
            </w:r>
          </w:p>
        </w:tc>
      </w:tr>
      <w:tr w:rsidR="00A17027" w:rsidRPr="001620B4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EF14BE">
            <w:pPr>
              <w:shd w:val="clear" w:color="auto" w:fill="FFFFFF"/>
              <w:ind w:left="34"/>
              <w:rPr>
                <w:b/>
                <w:bCs/>
              </w:rPr>
            </w:pPr>
            <w:r w:rsidRPr="00C223DD">
              <w:rPr>
                <w:b/>
                <w:bCs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EF14BE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EF14BE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585,0</w:t>
            </w:r>
          </w:p>
        </w:tc>
      </w:tr>
      <w:tr w:rsidR="00A17027" w:rsidRPr="00C223DD">
        <w:trPr>
          <w:trHeight w:hRule="exact" w:val="4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EF14BE">
            <w:pPr>
              <w:shd w:val="clear" w:color="auto" w:fill="FFFFFF"/>
              <w:ind w:left="46"/>
            </w:pPr>
            <w:r w:rsidRPr="00C223DD"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3B753E" w:rsidRDefault="00A17027" w:rsidP="00EF14BE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A17027" w:rsidRPr="00C223DD">
        <w:trPr>
          <w:trHeight w:hRule="exact" w:val="98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EF14BE">
            <w:pPr>
              <w:shd w:val="clear" w:color="auto" w:fill="FFFFFF"/>
              <w:ind w:left="43"/>
            </w:pPr>
            <w:r>
              <w:t xml:space="preserve">1 06 01030 10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3B753E" w:rsidRDefault="00A17027" w:rsidP="00EF14BE">
            <w:pPr>
              <w:shd w:val="clear" w:color="auto" w:fill="FFFFFF"/>
              <w:spacing w:line="274" w:lineRule="exact"/>
              <w:ind w:right="2" w:hanging="7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лиц, взимаемый по ставкам , применяемым к объектам налогообложения</w:t>
            </w:r>
            <w:r>
              <w:rPr>
                <w:lang w:val="ru-RU"/>
              </w:rPr>
              <w:t>,</w:t>
            </w:r>
            <w:r w:rsidRPr="003B753E">
              <w:rPr>
                <w:lang w:val="ru-RU"/>
              </w:rPr>
              <w:t xml:space="preserve"> расположенным в границах </w:t>
            </w:r>
            <w:r>
              <w:rPr>
                <w:lang w:val="ru-RU"/>
              </w:rPr>
              <w:t xml:space="preserve"> сельских </w:t>
            </w:r>
            <w:r w:rsidRPr="003B753E">
              <w:rPr>
                <w:lang w:val="ru-RU"/>
              </w:rPr>
              <w:t>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A17027" w:rsidRPr="00C223DD">
        <w:trPr>
          <w:trHeight w:hRule="exact" w:val="42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EF14BE">
            <w:pPr>
              <w:shd w:val="clear" w:color="auto" w:fill="FFFFFF"/>
              <w:ind w:left="38"/>
            </w:pPr>
            <w:r w:rsidRPr="00C223DD"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EF14BE">
            <w:pPr>
              <w:shd w:val="clear" w:color="auto" w:fill="FFFFFF"/>
            </w:pPr>
            <w:r w:rsidRPr="00C223DD"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507,0</w:t>
            </w:r>
          </w:p>
        </w:tc>
      </w:tr>
      <w:tr w:rsidR="00A17027" w:rsidRPr="00C223DD">
        <w:trPr>
          <w:trHeight w:hRule="exact" w:val="7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EF14BE">
            <w:pPr>
              <w:shd w:val="clear" w:color="auto" w:fill="FFFFFF"/>
              <w:ind w:left="38"/>
            </w:pPr>
            <w:r w:rsidRPr="00C223DD">
              <w:t>1 06 060</w:t>
            </w:r>
            <w:r>
              <w:rPr>
                <w:lang w:val="ru-RU"/>
              </w:rPr>
              <w:t>3</w:t>
            </w:r>
            <w:r w:rsidRPr="00C223DD">
              <w:t xml:space="preserve">3 10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EF14BE" w:rsidRDefault="00A17027" w:rsidP="001620B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207,0</w:t>
            </w:r>
          </w:p>
        </w:tc>
      </w:tr>
      <w:tr w:rsidR="00A17027" w:rsidRPr="00C223DD">
        <w:trPr>
          <w:trHeight w:hRule="exact" w:val="8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EF14BE">
            <w:pPr>
              <w:shd w:val="clear" w:color="auto" w:fill="FFFFFF"/>
              <w:ind w:left="36"/>
            </w:pPr>
            <w:r w:rsidRPr="00C223DD">
              <w:t>1 06 060</w:t>
            </w:r>
            <w:r>
              <w:rPr>
                <w:lang w:val="ru-RU"/>
              </w:rPr>
              <w:t>43</w:t>
            </w:r>
            <w:r w:rsidRPr="00C223DD">
              <w:t xml:space="preserve">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3B753E" w:rsidRDefault="00A17027" w:rsidP="00EF14BE">
            <w:pPr>
              <w:shd w:val="clear" w:color="auto" w:fill="FFFFFF"/>
              <w:spacing w:line="271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</w:t>
            </w:r>
            <w:r>
              <w:rPr>
                <w:lang w:val="ru-RU"/>
              </w:rPr>
              <w:t xml:space="preserve">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300,0</w:t>
            </w:r>
          </w:p>
        </w:tc>
      </w:tr>
      <w:tr w:rsidR="00A17027" w:rsidRPr="00C223DD">
        <w:trPr>
          <w:trHeight w:hRule="exact" w:val="7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AD77D8" w:rsidRDefault="00A17027" w:rsidP="00772B3F">
            <w:pPr>
              <w:shd w:val="clear" w:color="auto" w:fill="FFFFFF"/>
              <w:ind w:left="43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AD77D8" w:rsidRDefault="00A17027" w:rsidP="00772B3F">
            <w:pPr>
              <w:jc w:val="center"/>
              <w:rPr>
                <w:b/>
                <w:bCs/>
                <w:lang w:val="ru-RU"/>
              </w:rPr>
            </w:pPr>
            <w:r w:rsidRPr="00AD77D8">
              <w:rPr>
                <w:b/>
                <w:bCs/>
                <w:lang w:val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20,0</w:t>
            </w:r>
          </w:p>
        </w:tc>
      </w:tr>
      <w:tr w:rsidR="00A17027" w:rsidRPr="00AD77D8">
        <w:trPr>
          <w:trHeight w:hRule="exact" w:val="17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AD77D8" w:rsidRDefault="00A17027" w:rsidP="00AD77D8">
            <w:pPr>
              <w:shd w:val="clear" w:color="auto" w:fill="FFFFFF"/>
              <w:ind w:left="43"/>
              <w:rPr>
                <w:lang w:val="ru-RU"/>
              </w:rPr>
            </w:pPr>
            <w:r w:rsidRPr="00AD77D8">
              <w:rPr>
                <w:lang w:val="ru-RU"/>
              </w:rPr>
              <w:t>1 11 05025  10 0000 120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AD77D8" w:rsidRDefault="00A17027" w:rsidP="00772B3F">
            <w:pPr>
              <w:jc w:val="center"/>
              <w:rPr>
                <w:b/>
                <w:bCs/>
                <w:lang w:val="ru-RU"/>
              </w:rPr>
            </w:pPr>
            <w:r w:rsidRPr="00AD77D8">
              <w:rPr>
                <w:color w:val="000000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AD77D8">
              <w:rPr>
                <w:lang w:val="ru-RU"/>
              </w:rPr>
              <w:t>20,0</w:t>
            </w:r>
          </w:p>
          <w:p w:rsidR="00A17027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</w:p>
          <w:p w:rsidR="00A17027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</w:p>
          <w:p w:rsidR="00A17027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</w:p>
          <w:p w:rsidR="00A17027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</w:p>
          <w:p w:rsidR="00A17027" w:rsidRPr="00AD77D8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A17027" w:rsidRPr="00C223DD">
        <w:trPr>
          <w:trHeight w:hRule="exact" w:val="44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D65336" w:rsidRDefault="00A17027" w:rsidP="00772B3F">
            <w:pPr>
              <w:shd w:val="clear" w:color="auto" w:fill="FFFFFF"/>
              <w:ind w:left="43"/>
              <w:rPr>
                <w:b/>
                <w:bCs/>
              </w:rPr>
            </w:pPr>
            <w:r>
              <w:rPr>
                <w:b/>
                <w:bCs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2C4F7E" w:rsidRDefault="00A17027" w:rsidP="00772B3F">
            <w:pPr>
              <w:jc w:val="center"/>
              <w:rPr>
                <w:b/>
                <w:bCs/>
              </w:rPr>
            </w:pPr>
            <w:r w:rsidRPr="002C4F7E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12,1</w:t>
            </w:r>
          </w:p>
        </w:tc>
      </w:tr>
      <w:tr w:rsidR="00A17027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D65336" w:rsidRDefault="00A17027" w:rsidP="00772B3F">
            <w:pPr>
              <w:shd w:val="clear" w:color="auto" w:fill="FFFFFF"/>
              <w:ind w:left="43"/>
            </w:pPr>
            <w: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2C4F7E" w:rsidRDefault="00A17027" w:rsidP="004A67A8">
            <w:r w:rsidRPr="002C4F7E">
              <w:t>Средства</w:t>
            </w:r>
            <w:r>
              <w:rPr>
                <w:lang w:val="ru-RU"/>
              </w:rPr>
              <w:t xml:space="preserve"> </w:t>
            </w:r>
            <w:r w:rsidRPr="002C4F7E">
              <w:t>самообложения граждан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C51205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  <w:p w:rsidR="00A17027" w:rsidRPr="00C51205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A17027" w:rsidRPr="00C51205">
        <w:trPr>
          <w:trHeight w:hRule="exact" w:val="87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D65336" w:rsidRDefault="00A17027" w:rsidP="00772B3F">
            <w:pPr>
              <w:shd w:val="clear" w:color="auto" w:fill="FFFFFF"/>
              <w:ind w:left="43"/>
            </w:pPr>
            <w: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51205" w:rsidRDefault="00A17027" w:rsidP="00772B3F">
            <w:pPr>
              <w:rPr>
                <w:lang w:val="ru-RU"/>
              </w:rPr>
            </w:pPr>
            <w:r w:rsidRPr="00C51205">
              <w:rPr>
                <w:lang w:val="ru-RU"/>
              </w:rPr>
              <w:t>Средства самообложения граждан, зачисляемые в бюджет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C51205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</w:tc>
      </w:tr>
      <w:tr w:rsidR="00A17027" w:rsidRPr="00C223DD">
        <w:trPr>
          <w:trHeight w:hRule="exact" w:val="59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96156" w:rsidRDefault="00A17027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96156">
              <w:rPr>
                <w:b/>
                <w:bCs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ind w:left="60"/>
              <w:rPr>
                <w:b/>
                <w:bCs/>
              </w:rPr>
            </w:pPr>
            <w:r w:rsidRPr="00C223DD">
              <w:rPr>
                <w:b/>
                <w:bCs/>
              </w:rPr>
              <w:t>Безвозмездные п</w:t>
            </w:r>
            <w:r>
              <w:rPr>
                <w:b/>
                <w:bCs/>
              </w:rPr>
              <w:t>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1462,7</w:t>
            </w:r>
          </w:p>
        </w:tc>
      </w:tr>
      <w:tr w:rsidR="00A17027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1620B4">
            <w:pPr>
              <w:shd w:val="clear" w:color="auto" w:fill="FFFFFF"/>
              <w:ind w:left="22"/>
            </w:pPr>
            <w: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3B753E" w:rsidRDefault="00A17027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b/>
                <w:bCs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1462,7</w:t>
            </w:r>
          </w:p>
        </w:tc>
      </w:tr>
      <w:tr w:rsidR="00A17027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Default="00A17027" w:rsidP="00BF43C8">
            <w:pPr>
              <w:shd w:val="clear" w:color="auto" w:fill="FFFFFF"/>
              <w:ind w:left="22"/>
              <w:rPr>
                <w:b/>
                <w:bCs/>
              </w:rPr>
            </w:pPr>
          </w:p>
          <w:p w:rsidR="00A17027" w:rsidRPr="00325284" w:rsidRDefault="00A17027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2 02 15001 00 0000 150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BF43C8" w:rsidRDefault="00A17027" w:rsidP="00BF43C8">
            <w:pPr>
              <w:shd w:val="clear" w:color="auto" w:fill="FFFFFF"/>
              <w:rPr>
                <w:b/>
                <w:bCs/>
                <w:lang w:val="ru-RU"/>
              </w:rPr>
            </w:pPr>
          </w:p>
          <w:p w:rsidR="00A17027" w:rsidRPr="00BF43C8" w:rsidRDefault="00A17027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CF78FD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141,9</w:t>
            </w:r>
          </w:p>
        </w:tc>
      </w:tr>
      <w:tr w:rsidR="00A17027" w:rsidRPr="00C223DD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C223DD" w:rsidRDefault="00A17027" w:rsidP="00BF43C8">
            <w:pPr>
              <w:shd w:val="clear" w:color="auto" w:fill="FFFFFF"/>
              <w:ind w:left="22"/>
            </w:pPr>
            <w:r w:rsidRPr="00C223DD">
              <w:t>2</w:t>
            </w:r>
            <w:r>
              <w:t xml:space="preserve"> </w:t>
            </w:r>
            <w:r w:rsidRPr="00C223DD">
              <w:t xml:space="preserve">02 </w:t>
            </w:r>
            <w:r>
              <w:t>15001 1</w:t>
            </w:r>
            <w:r w:rsidRPr="00C223DD">
              <w:t>0</w:t>
            </w:r>
            <w:r>
              <w:t xml:space="preserve"> </w:t>
            </w:r>
            <w:r w:rsidRPr="00C223DD">
              <w:t>000</w:t>
            </w:r>
            <w:r>
              <w:t>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BF43C8" w:rsidRDefault="00A17027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Дотации</w:t>
            </w:r>
            <w:r>
              <w:rPr>
                <w:lang w:val="ru-RU"/>
              </w:rPr>
              <w:t xml:space="preserve"> бюджетам сельских поселений </w:t>
            </w:r>
            <w:r w:rsidRPr="00BF43C8">
              <w:rPr>
                <w:lang w:val="ru-RU"/>
              </w:rPr>
              <w:t xml:space="preserve">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B753E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A17027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Default="00A170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  <w:rPr>
                <w:b/>
                <w:bCs/>
              </w:rPr>
            </w:pPr>
            <w:r>
              <w:rPr>
                <w:b/>
                <w:bCs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AE0350" w:rsidRDefault="00A1702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E0350">
              <w:rPr>
                <w:b/>
                <w:bCs/>
                <w:lang w:val="ru-RU"/>
              </w:rPr>
              <w:t>Субсидии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CF78FD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881,4</w:t>
            </w:r>
          </w:p>
        </w:tc>
      </w:tr>
      <w:tr w:rsidR="00A17027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Default="00A1702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</w:pPr>
            <w: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AE0350" w:rsidRDefault="00A1702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AE0350">
              <w:rPr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881,4</w:t>
            </w:r>
          </w:p>
        </w:tc>
      </w:tr>
      <w:tr w:rsidR="00A17027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325284" w:rsidRDefault="00A17027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2 02 20000 00 0000 150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BF43C8" w:rsidRDefault="00A17027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CF78FD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84,7</w:t>
            </w:r>
          </w:p>
        </w:tc>
      </w:tr>
      <w:tr w:rsidR="00A17027" w:rsidRPr="00C223DD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1F6315" w:rsidRDefault="00A17027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35118</w:t>
            </w:r>
            <w:r w:rsidRPr="001F6315">
              <w:rPr>
                <w:snapToGrid w:val="0"/>
              </w:rPr>
              <w:t xml:space="preserve">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1F6315" w:rsidRDefault="00A17027" w:rsidP="001620B4">
            <w:pPr>
              <w:pStyle w:val="Heading4"/>
              <w:rPr>
                <w:b w:val="0"/>
                <w:bCs w:val="0"/>
              </w:rPr>
            </w:pPr>
            <w:r w:rsidRPr="001F6315">
              <w:rPr>
                <w:b w:val="0"/>
                <w:bCs w:val="0"/>
              </w:rPr>
              <w:t>Субвенции бюджетам</w:t>
            </w:r>
            <w:r>
              <w:rPr>
                <w:b w:val="0"/>
                <w:bCs w:val="0"/>
              </w:rPr>
              <w:t xml:space="preserve"> сельских </w:t>
            </w:r>
            <w:r w:rsidRPr="001F6315">
              <w:rPr>
                <w:b w:val="0"/>
                <w:bCs w:val="0"/>
              </w:rPr>
              <w:t xml:space="preserve">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B2672B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84,5</w:t>
            </w:r>
          </w:p>
        </w:tc>
      </w:tr>
      <w:tr w:rsidR="00A17027" w:rsidRPr="00C223DD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1F6315" w:rsidRDefault="00A17027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30</w:t>
            </w:r>
            <w:r w:rsidRPr="001F6315">
              <w:rPr>
                <w:snapToGrid w:val="0"/>
              </w:rPr>
              <w:t xml:space="preserve">024 10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FA46C4" w:rsidRDefault="00A17027" w:rsidP="001620B4">
            <w:pPr>
              <w:pStyle w:val="Heading4"/>
              <w:rPr>
                <w:b w:val="0"/>
                <w:bCs w:val="0"/>
              </w:rPr>
            </w:pPr>
            <w:r w:rsidRPr="00FA46C4">
              <w:rPr>
                <w:b w:val="0"/>
                <w:bCs w:val="0"/>
              </w:rPr>
              <w:t xml:space="preserve">Субвенции бюджетам </w:t>
            </w:r>
            <w:r>
              <w:rPr>
                <w:b w:val="0"/>
                <w:bCs w:val="0"/>
              </w:rPr>
              <w:t xml:space="preserve"> сельских </w:t>
            </w:r>
            <w:r w:rsidRPr="00FA46C4">
              <w:rPr>
                <w:b w:val="0"/>
                <w:bCs w:val="0"/>
              </w:rPr>
              <w:t>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3E00BF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t>0,</w:t>
            </w:r>
            <w:r>
              <w:rPr>
                <w:lang w:val="ru-RU"/>
              </w:rPr>
              <w:t>2</w:t>
            </w:r>
          </w:p>
        </w:tc>
      </w:tr>
      <w:tr w:rsidR="00A17027" w:rsidRPr="0078344D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5B48B6" w:rsidRDefault="00A17027" w:rsidP="00BF43C8">
            <w:pPr>
              <w:jc w:val="both"/>
              <w:rPr>
                <w:b/>
                <w:bCs/>
                <w:snapToGrid w:val="0"/>
              </w:rPr>
            </w:pPr>
            <w:r w:rsidRPr="005B48B6">
              <w:rPr>
                <w:b/>
                <w:bCs/>
                <w:snapToGrid w:val="0"/>
              </w:rPr>
              <w:t>2 02 40000 00 0000 150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5B48B6" w:rsidRDefault="00A17027" w:rsidP="00BF43C8">
            <w:pPr>
              <w:pStyle w:val="Heading4"/>
            </w:pPr>
            <w:r w:rsidRPr="005B48B6"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CF78FD" w:rsidRDefault="00A1702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354,7</w:t>
            </w:r>
          </w:p>
        </w:tc>
      </w:tr>
      <w:tr w:rsidR="00A17027" w:rsidRPr="00C223DD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17027" w:rsidRPr="005B48B6" w:rsidRDefault="00A17027" w:rsidP="00BF43C8">
            <w:r w:rsidRPr="005B48B6">
              <w:t>2</w:t>
            </w:r>
            <w:r>
              <w:t xml:space="preserve"> </w:t>
            </w:r>
            <w:r w:rsidRPr="005B48B6">
              <w:t>02</w:t>
            </w:r>
            <w:r>
              <w:t xml:space="preserve"> </w:t>
            </w:r>
            <w:r w:rsidRPr="005B48B6">
              <w:t>40014</w:t>
            </w:r>
            <w:r>
              <w:t xml:space="preserve"> </w:t>
            </w:r>
            <w:r w:rsidRPr="005B48B6">
              <w:t>10</w:t>
            </w:r>
            <w:r>
              <w:t xml:space="preserve"> </w:t>
            </w:r>
            <w:r w:rsidRPr="005B48B6">
              <w:t>0000</w:t>
            </w:r>
            <w:r>
              <w:t xml:space="preserve"> </w:t>
            </w:r>
            <w:r w:rsidRPr="005B48B6">
              <w:t>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BF43C8" w:rsidRDefault="00A17027" w:rsidP="00BF43C8">
            <w:pPr>
              <w:rPr>
                <w:lang w:val="ru-RU"/>
              </w:rPr>
            </w:pPr>
            <w:r w:rsidRPr="00BF43C8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Pr="00BF43C8" w:rsidRDefault="00A17027" w:rsidP="00CE65F3">
            <w:pPr>
              <w:jc w:val="center"/>
            </w:pPr>
            <w:r>
              <w:rPr>
                <w:lang w:val="ru-RU"/>
              </w:rPr>
              <w:t>338,6</w:t>
            </w:r>
          </w:p>
        </w:tc>
      </w:tr>
      <w:tr w:rsidR="00A17027" w:rsidRPr="00C223DD">
        <w:trPr>
          <w:trHeight w:hRule="exact" w:val="7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17027" w:rsidRPr="00CF78FD" w:rsidRDefault="00A17027" w:rsidP="00BF43C8">
            <w:pPr>
              <w:rPr>
                <w:lang w:val="ru-RU"/>
              </w:rPr>
            </w:pPr>
            <w:r>
              <w:rPr>
                <w:lang w:val="ru-RU"/>
              </w:rPr>
              <w:t>2 02 49999 10 0000 150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7027" w:rsidRPr="00BF43C8" w:rsidRDefault="00A17027" w:rsidP="00BF43C8">
            <w:pPr>
              <w:rPr>
                <w:lang w:val="ru-RU"/>
              </w:rPr>
            </w:pPr>
            <w:r>
              <w:rPr>
                <w:lang w:val="ru-RU"/>
              </w:rPr>
              <w:t xml:space="preserve">Прочие </w:t>
            </w:r>
            <w:r w:rsidRPr="00BF43C8">
              <w:rPr>
                <w:lang w:val="ru-RU"/>
              </w:rPr>
              <w:t xml:space="preserve"> </w:t>
            </w:r>
            <w:r>
              <w:rPr>
                <w:lang w:val="ru-RU"/>
              </w:rPr>
              <w:t>м</w:t>
            </w:r>
            <w:r w:rsidRPr="00BF43C8">
              <w:rPr>
                <w:lang w:val="ru-RU"/>
              </w:rPr>
              <w:t>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17027" w:rsidRDefault="00A17027" w:rsidP="00CE65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16,1</w:t>
            </w:r>
          </w:p>
          <w:p w:rsidR="00A17027" w:rsidRDefault="00A17027" w:rsidP="00CE65F3">
            <w:pPr>
              <w:jc w:val="center"/>
              <w:rPr>
                <w:lang w:val="ru-RU"/>
              </w:rPr>
            </w:pPr>
          </w:p>
          <w:p w:rsidR="00A17027" w:rsidRDefault="00A17027" w:rsidP="00CE65F3">
            <w:pPr>
              <w:jc w:val="center"/>
              <w:rPr>
                <w:lang w:val="ru-RU"/>
              </w:rPr>
            </w:pPr>
          </w:p>
          <w:p w:rsidR="00A17027" w:rsidRDefault="00A17027" w:rsidP="00CE65F3">
            <w:pPr>
              <w:jc w:val="center"/>
              <w:rPr>
                <w:lang w:val="ru-RU"/>
              </w:rPr>
            </w:pPr>
          </w:p>
        </w:tc>
      </w:tr>
      <w:tr w:rsidR="00A17027" w:rsidRPr="003B753E">
        <w:trPr>
          <w:trHeight w:hRule="exact" w:val="1015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</w:tcPr>
          <w:p w:rsidR="00A17027" w:rsidRPr="00B410F4" w:rsidRDefault="00A17027" w:rsidP="001620B4">
            <w:pPr>
              <w:rPr>
                <w:noProof/>
                <w:lang w:val="ru-RU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</w:tcPr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Default="00A17027" w:rsidP="001620B4">
            <w:pPr>
              <w:rPr>
                <w:lang w:val="ru-RU"/>
              </w:rPr>
            </w:pPr>
          </w:p>
          <w:p w:rsidR="00A17027" w:rsidRPr="003B753E" w:rsidRDefault="00A17027" w:rsidP="001620B4">
            <w:pPr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A17027" w:rsidRPr="00E662DA" w:rsidRDefault="00A17027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</w:tbl>
    <w:p w:rsidR="00A17027" w:rsidRPr="00F10E82" w:rsidRDefault="00A17027" w:rsidP="00BF43C8">
      <w:pPr>
        <w:rPr>
          <w:lang w:val="ru-RU"/>
        </w:rPr>
      </w:pPr>
      <w:r w:rsidRPr="00F10E82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A17027" w:rsidRPr="003B753E" w:rsidRDefault="00A17027" w:rsidP="001620B4">
      <w:pPr>
        <w:spacing w:after="5" w:line="1" w:lineRule="exact"/>
        <w:rPr>
          <w:lang w:val="ru-RU"/>
        </w:rPr>
      </w:pPr>
    </w:p>
    <w:p w:rsidR="00A17027" w:rsidRDefault="00A1702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A17027" w:rsidRDefault="00A1702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A17027" w:rsidRDefault="00A1702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A17027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A17027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17027" w:rsidRPr="007169A8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Приложение №2</w:t>
      </w:r>
    </w:p>
    <w:p w:rsidR="00A17027" w:rsidRPr="007169A8" w:rsidRDefault="00A17027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A17027" w:rsidRPr="007169A8" w:rsidRDefault="00A17027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A17027" w:rsidRPr="007169A8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A17027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A17027" w:rsidRPr="007169A8" w:rsidRDefault="00A17027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26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декабря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3</w:t>
      </w:r>
    </w:p>
    <w:p w:rsidR="00A17027" w:rsidRPr="007169A8" w:rsidRDefault="00A17027" w:rsidP="00772B3F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A17027" w:rsidRDefault="00A17027" w:rsidP="00772B3F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A17027" w:rsidRDefault="00A17027" w:rsidP="00772B3F">
      <w:pPr>
        <w:pStyle w:val="ConsPlusNormal"/>
        <w:widowControl/>
        <w:ind w:left="5103" w:firstLine="0"/>
        <w:rPr>
          <w:rFonts w:cs="Times New Roman"/>
          <w:b/>
          <w:bCs/>
        </w:rPr>
      </w:pPr>
    </w:p>
    <w:p w:rsidR="00A17027" w:rsidRDefault="00A1702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A17027" w:rsidRDefault="00A1702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  <w:r w:rsidRPr="004E6B2B">
        <w:rPr>
          <w:b/>
          <w:bCs/>
          <w:lang w:val="ru-RU"/>
        </w:rPr>
        <w:t xml:space="preserve">РАСПРЕДЕЛЕНИЕ БЮДЖЕТНЫХ АССИГНОВАНИЙ БЮДЖЕТА </w:t>
      </w:r>
    </w:p>
    <w:p w:rsidR="00A17027" w:rsidRPr="004E6B2B" w:rsidRDefault="00A17027" w:rsidP="004E6B2B">
      <w:pPr>
        <w:shd w:val="clear" w:color="auto" w:fill="FFFFFF"/>
        <w:ind w:left="284" w:right="70" w:hanging="710"/>
        <w:jc w:val="center"/>
        <w:rPr>
          <w:rFonts w:ascii="Arial" w:hAnsi="Arial" w:cs="Arial"/>
          <w:spacing w:val="-5"/>
          <w:lang w:val="ru-RU"/>
        </w:rPr>
      </w:pPr>
      <w:r w:rsidRPr="004E6B2B">
        <w:rPr>
          <w:b/>
          <w:bCs/>
          <w:lang w:val="ru-RU"/>
        </w:rPr>
        <w:t>НАБЕРЕЖНОГО СЕЛЬСКОГО ПОСЕЛЕНИЯ 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ВИДАМ РАСХОДОВ КЛАССИФИКАЦИИ РАСХОДОВ БЮДЖЕТОВ  НА  20</w:t>
      </w:r>
      <w:r>
        <w:rPr>
          <w:b/>
          <w:bCs/>
          <w:lang w:val="ru-RU"/>
        </w:rPr>
        <w:t>20</w:t>
      </w:r>
      <w:r w:rsidRPr="004E6B2B">
        <w:rPr>
          <w:b/>
          <w:bCs/>
          <w:lang w:val="ru-RU"/>
        </w:rPr>
        <w:t xml:space="preserve"> ГОД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</w:p>
    <w:p w:rsidR="00A17027" w:rsidRPr="009167A2" w:rsidRDefault="00A17027" w:rsidP="004E6B2B">
      <w:pPr>
        <w:shd w:val="clear" w:color="auto" w:fill="FFFFFF"/>
        <w:ind w:left="284" w:right="70" w:hanging="710"/>
        <w:jc w:val="center"/>
      </w:pP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                         </w:t>
      </w:r>
      <w:r>
        <w:rPr>
          <w:rFonts w:ascii="Arial" w:hAnsi="Arial" w:cs="Arial"/>
          <w:spacing w:val="-5"/>
        </w:rPr>
        <w:t>(</w:t>
      </w:r>
      <w:r w:rsidRPr="009167A2">
        <w:rPr>
          <w:rFonts w:ascii="Arial" w:hAnsi="Arial" w:cs="Arial"/>
          <w:spacing w:val="-5"/>
        </w:rPr>
        <w:t>тыс. рублей)</w:t>
      </w:r>
    </w:p>
    <w:tbl>
      <w:tblPr>
        <w:tblW w:w="926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"/>
        <w:gridCol w:w="4826"/>
        <w:gridCol w:w="851"/>
        <w:gridCol w:w="557"/>
        <w:gridCol w:w="1563"/>
        <w:gridCol w:w="562"/>
        <w:gridCol w:w="898"/>
      </w:tblGrid>
      <w:tr w:rsidR="00A17027" w:rsidRPr="009167A2">
        <w:trPr>
          <w:cantSplit/>
          <w:trHeight w:hRule="exact" w:val="387"/>
          <w:tblHeader/>
        </w:trPr>
        <w:tc>
          <w:tcPr>
            <w:tcW w:w="4830" w:type="dxa"/>
            <w:gridSpan w:val="2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Рз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ПРз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ЦСР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ВР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A17027" w:rsidRPr="009167A2">
        <w:trPr>
          <w:cantSplit/>
          <w:trHeight w:hRule="exact" w:val="240"/>
          <w:tblHeader/>
        </w:trPr>
        <w:tc>
          <w:tcPr>
            <w:tcW w:w="4830" w:type="dxa"/>
            <w:gridSpan w:val="2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2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3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4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5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</w:p>
        </w:tc>
      </w:tr>
      <w:tr w:rsidR="00A17027" w:rsidRPr="009167A2">
        <w:trPr>
          <w:trHeight w:hRule="exact" w:val="307"/>
        </w:trPr>
        <w:tc>
          <w:tcPr>
            <w:tcW w:w="4830" w:type="dxa"/>
            <w:gridSpan w:val="2"/>
            <w:shd w:val="clear" w:color="auto" w:fill="FFFFFF"/>
          </w:tcPr>
          <w:p w:rsidR="00A17027" w:rsidRPr="009167A2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FA47E8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FA47E8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FA47E8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FA47E8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2225,5</w:t>
            </w:r>
          </w:p>
        </w:tc>
      </w:tr>
      <w:tr w:rsidR="00A17027" w:rsidRPr="001D5614">
        <w:trPr>
          <w:trHeight w:hRule="exact" w:val="240"/>
        </w:trPr>
        <w:tc>
          <w:tcPr>
            <w:tcW w:w="4830" w:type="dxa"/>
            <w:gridSpan w:val="2"/>
            <w:shd w:val="clear" w:color="auto" w:fill="FFFFFF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2225,5</w:t>
            </w:r>
          </w:p>
        </w:tc>
      </w:tr>
      <w:tr w:rsidR="00A17027" w:rsidRPr="001D5614">
        <w:trPr>
          <w:trHeight w:hRule="exact" w:val="259"/>
        </w:trPr>
        <w:tc>
          <w:tcPr>
            <w:tcW w:w="4830" w:type="dxa"/>
            <w:gridSpan w:val="2"/>
            <w:shd w:val="clear" w:color="auto" w:fill="FFFFFF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2D5CEF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1424,7</w:t>
            </w:r>
          </w:p>
        </w:tc>
      </w:tr>
      <w:tr w:rsidR="00A17027" w:rsidRPr="001D5614">
        <w:trPr>
          <w:trHeight w:hRule="exact" w:val="832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391,2</w:t>
            </w:r>
          </w:p>
        </w:tc>
      </w:tr>
      <w:tr w:rsidR="00A17027" w:rsidRPr="001D5614">
        <w:trPr>
          <w:trHeight w:hRule="exact" w:val="575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4E6B2B">
            <w:pPr>
              <w:jc w:val="center"/>
            </w:pPr>
            <w:r>
              <w:rPr>
                <w:lang w:val="ru-RU"/>
              </w:rPr>
              <w:t>391,2</w:t>
            </w:r>
          </w:p>
        </w:tc>
      </w:tr>
      <w:tr w:rsidR="00A17027" w:rsidRPr="001D5614">
        <w:trPr>
          <w:trHeight w:hRule="exact" w:val="413"/>
        </w:trPr>
        <w:tc>
          <w:tcPr>
            <w:tcW w:w="4830" w:type="dxa"/>
            <w:gridSpan w:val="2"/>
            <w:shd w:val="clear" w:color="auto" w:fill="FFFFFF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9D2D1B">
            <w:pPr>
              <w:jc w:val="center"/>
            </w:pPr>
            <w:r>
              <w:rPr>
                <w:lang w:val="ru-RU"/>
              </w:rPr>
              <w:t>391,2</w:t>
            </w:r>
          </w:p>
        </w:tc>
      </w:tr>
      <w:tr w:rsidR="00A17027" w:rsidRPr="001D5614">
        <w:trPr>
          <w:trHeight w:hRule="exact" w:val="541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4E6B2B">
            <w:pPr>
              <w:jc w:val="center"/>
              <w:rPr>
                <w:lang w:val="ru-RU"/>
              </w:rPr>
            </w:pPr>
          </w:p>
          <w:p w:rsidR="00A17027" w:rsidRDefault="00A17027" w:rsidP="004E6B2B">
            <w:pPr>
              <w:jc w:val="center"/>
            </w:pPr>
            <w:r>
              <w:rPr>
                <w:lang w:val="ru-RU"/>
              </w:rPr>
              <w:t>126,9</w:t>
            </w:r>
          </w:p>
        </w:tc>
      </w:tr>
      <w:tr w:rsidR="00A17027" w:rsidRPr="001D5614">
        <w:trPr>
          <w:trHeight w:hRule="exact" w:val="873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4E6B2B">
            <w:pPr>
              <w:jc w:val="center"/>
              <w:rPr>
                <w:lang w:val="ru-RU"/>
              </w:rPr>
            </w:pPr>
          </w:p>
          <w:p w:rsidR="00A17027" w:rsidRDefault="00A17027" w:rsidP="004E6B2B">
            <w:pPr>
              <w:jc w:val="center"/>
              <w:rPr>
                <w:lang w:val="ru-RU"/>
              </w:rPr>
            </w:pPr>
          </w:p>
          <w:p w:rsidR="00A17027" w:rsidRDefault="00A17027" w:rsidP="004E6B2B">
            <w:pPr>
              <w:jc w:val="center"/>
            </w:pPr>
            <w:r>
              <w:rPr>
                <w:lang w:val="ru-RU"/>
              </w:rPr>
              <w:t>126,9</w:t>
            </w:r>
          </w:p>
        </w:tc>
      </w:tr>
      <w:tr w:rsidR="00A17027" w:rsidRPr="001D5614">
        <w:trPr>
          <w:trHeight w:hRule="exact" w:val="1769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 государственными внебюджетными фондами</w:t>
            </w:r>
          </w:p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4E6B2B">
            <w:pPr>
              <w:jc w:val="center"/>
              <w:rPr>
                <w:lang w:val="ru-RU"/>
              </w:rPr>
            </w:pPr>
          </w:p>
          <w:p w:rsidR="00A17027" w:rsidRDefault="00A17027" w:rsidP="004E6B2B">
            <w:pPr>
              <w:jc w:val="center"/>
              <w:rPr>
                <w:lang w:val="ru-RU"/>
              </w:rPr>
            </w:pPr>
          </w:p>
          <w:p w:rsidR="00A17027" w:rsidRDefault="00A17027" w:rsidP="004E6B2B">
            <w:pPr>
              <w:jc w:val="center"/>
              <w:rPr>
                <w:lang w:val="ru-RU"/>
              </w:rPr>
            </w:pPr>
          </w:p>
          <w:p w:rsidR="00A17027" w:rsidRDefault="00A17027" w:rsidP="004E6B2B">
            <w:pPr>
              <w:jc w:val="center"/>
              <w:rPr>
                <w:lang w:val="ru-RU"/>
              </w:rPr>
            </w:pPr>
          </w:p>
          <w:p w:rsidR="00A17027" w:rsidRDefault="00A17027" w:rsidP="004E6B2B">
            <w:pPr>
              <w:jc w:val="center"/>
              <w:rPr>
                <w:lang w:val="ru-RU"/>
              </w:rPr>
            </w:pPr>
          </w:p>
          <w:p w:rsidR="00A17027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126,9</w:t>
            </w:r>
          </w:p>
          <w:p w:rsidR="00A17027" w:rsidRDefault="00A17027" w:rsidP="004E6B2B">
            <w:pPr>
              <w:jc w:val="center"/>
            </w:pPr>
          </w:p>
        </w:tc>
      </w:tr>
      <w:tr w:rsidR="00A17027" w:rsidRPr="001D5614">
        <w:trPr>
          <w:trHeight w:hRule="exact" w:val="607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4E6B2B">
            <w:pPr>
              <w:jc w:val="center"/>
              <w:rPr>
                <w:lang w:val="ru-RU"/>
              </w:rPr>
            </w:pPr>
          </w:p>
          <w:p w:rsidR="00A17027" w:rsidRDefault="00A17027" w:rsidP="004E6B2B">
            <w:pPr>
              <w:jc w:val="center"/>
            </w:pPr>
            <w:r>
              <w:rPr>
                <w:lang w:val="ru-RU"/>
              </w:rPr>
              <w:t>126,9</w:t>
            </w:r>
          </w:p>
        </w:tc>
      </w:tr>
      <w:tr w:rsidR="00A17027" w:rsidRPr="001D5614">
        <w:trPr>
          <w:trHeight w:hRule="exact" w:val="607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93,2</w:t>
            </w:r>
          </w:p>
        </w:tc>
      </w:tr>
      <w:tr w:rsidR="00A17027" w:rsidRPr="001D5614">
        <w:trPr>
          <w:trHeight w:hRule="exact" w:val="1216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33,7</w:t>
            </w:r>
          </w:p>
        </w:tc>
      </w:tr>
      <w:tr w:rsidR="00A17027" w:rsidRPr="001D5614">
        <w:trPr>
          <w:trHeight w:hRule="exact" w:val="1521"/>
        </w:trPr>
        <w:tc>
          <w:tcPr>
            <w:tcW w:w="4830" w:type="dxa"/>
            <w:gridSpan w:val="2"/>
            <w:shd w:val="clear" w:color="auto" w:fill="FFFFFF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B66B39" w:rsidRDefault="00A17027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B7847" w:rsidRDefault="00A17027" w:rsidP="00FF3D5B">
            <w:pPr>
              <w:shd w:val="clear" w:color="auto" w:fill="FFFFFF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A17027" w:rsidRPr="001D5614">
        <w:trPr>
          <w:trHeight w:hRule="exact" w:val="1708"/>
        </w:trPr>
        <w:tc>
          <w:tcPr>
            <w:tcW w:w="4830" w:type="dxa"/>
            <w:gridSpan w:val="2"/>
            <w:shd w:val="clear" w:color="auto" w:fill="FFFFFF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B66B39" w:rsidRDefault="00A17027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B7847" w:rsidRDefault="00A17027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A17027" w:rsidRPr="001D5614">
        <w:trPr>
          <w:trHeight w:hRule="exact" w:val="713"/>
        </w:trPr>
        <w:tc>
          <w:tcPr>
            <w:tcW w:w="4830" w:type="dxa"/>
            <w:gridSpan w:val="2"/>
            <w:shd w:val="clear" w:color="auto" w:fill="FFFFFF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B66B39" w:rsidRDefault="00A17027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B7847" w:rsidRDefault="00A17027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A17027" w:rsidRPr="001D5614">
        <w:trPr>
          <w:trHeight w:hRule="exact" w:val="553"/>
        </w:trPr>
        <w:tc>
          <w:tcPr>
            <w:tcW w:w="4830" w:type="dxa"/>
            <w:gridSpan w:val="2"/>
            <w:shd w:val="clear" w:color="auto" w:fill="FFFFFF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B66B39" w:rsidRDefault="00A17027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B7847" w:rsidRDefault="00A17027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207,8</w:t>
            </w:r>
          </w:p>
        </w:tc>
      </w:tr>
      <w:tr w:rsidR="00A17027" w:rsidRPr="001D5614">
        <w:trPr>
          <w:trHeight w:hRule="exact" w:val="1284"/>
        </w:trPr>
        <w:tc>
          <w:tcPr>
            <w:tcW w:w="4830" w:type="dxa"/>
            <w:gridSpan w:val="2"/>
            <w:shd w:val="clear" w:color="auto" w:fill="FFFFFF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B66B39" w:rsidRDefault="00A17027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B66B39" w:rsidRDefault="00A17027" w:rsidP="00FF3D5B">
            <w:r>
              <w:t>65 1 00 44205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B7847" w:rsidRDefault="00A17027" w:rsidP="00FF3D5B">
            <w:pPr>
              <w:shd w:val="clear" w:color="auto" w:fill="FFFFFF"/>
            </w:pPr>
            <w: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56,5</w:t>
            </w:r>
          </w:p>
        </w:tc>
      </w:tr>
      <w:tr w:rsidR="00A17027" w:rsidRPr="001D5614">
        <w:trPr>
          <w:trHeight w:hRule="exact" w:val="1685"/>
        </w:trPr>
        <w:tc>
          <w:tcPr>
            <w:tcW w:w="4830" w:type="dxa"/>
            <w:gridSpan w:val="2"/>
            <w:shd w:val="clear" w:color="auto" w:fill="FFFFFF"/>
            <w:vAlign w:val="center"/>
          </w:tcPr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A17027" w:rsidRPr="004E6B2B" w:rsidRDefault="00A17027" w:rsidP="004E6B2B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A17027" w:rsidRPr="004E6B2B" w:rsidRDefault="00A17027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700AFC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922,8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A17027" w:rsidRPr="00BE6E26" w:rsidRDefault="00A17027" w:rsidP="004E6B2B">
            <w:pPr>
              <w:jc w:val="center"/>
              <w:rPr>
                <w:lang w:val="ru-RU"/>
              </w:rPr>
            </w:pPr>
            <w:r w:rsidRPr="00BE6E26">
              <w:rPr>
                <w:lang w:val="ru-RU"/>
              </w:rPr>
              <w:t xml:space="preserve">Обеспечение деятельности </w:t>
            </w:r>
            <w:r>
              <w:rPr>
                <w:lang w:val="ru-RU"/>
              </w:rPr>
              <w:t xml:space="preserve">аппарата </w:t>
            </w:r>
            <w:r w:rsidRPr="00BE6E26">
              <w:rPr>
                <w:lang w:val="ru-RU"/>
              </w:rPr>
              <w:t>администрации сельского поселения</w:t>
            </w:r>
          </w:p>
          <w:p w:rsidR="00A17027" w:rsidRPr="00BE6E26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922,6</w:t>
            </w:r>
          </w:p>
        </w:tc>
      </w:tr>
      <w:tr w:rsidR="00A17027" w:rsidRPr="001D5614">
        <w:trPr>
          <w:trHeight w:hRule="exact" w:val="475"/>
        </w:trPr>
        <w:tc>
          <w:tcPr>
            <w:tcW w:w="4830" w:type="dxa"/>
            <w:gridSpan w:val="2"/>
            <w:shd w:val="clear" w:color="auto" w:fill="FFFFFF"/>
          </w:tcPr>
          <w:p w:rsidR="00A17027" w:rsidRPr="001D5614" w:rsidRDefault="00A17027" w:rsidP="004E6B2B">
            <w:pPr>
              <w:jc w:val="center"/>
            </w:pPr>
            <w:r w:rsidRPr="001D5614">
              <w:t>Администрация</w:t>
            </w:r>
          </w:p>
          <w:p w:rsidR="00A17027" w:rsidRPr="001D5614" w:rsidRDefault="00A17027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922,6</w:t>
            </w:r>
          </w:p>
        </w:tc>
      </w:tr>
      <w:tr w:rsidR="00A17027" w:rsidRPr="001D5614">
        <w:trPr>
          <w:trHeight w:hRule="exact" w:val="565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7D021A" w:rsidRDefault="00A17027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D021A" w:rsidRDefault="00A17027" w:rsidP="004E6B2B">
            <w:r w:rsidRPr="007D021A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7D021A" w:rsidRDefault="00A17027" w:rsidP="004E6B2B">
            <w:r w:rsidRPr="007D021A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7D021A" w:rsidRDefault="00A17027" w:rsidP="004E6B2B">
            <w:r w:rsidRPr="007D021A">
              <w:t>65 2 00 41000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7D021A" w:rsidRDefault="00A17027" w:rsidP="004E6B2B">
            <w:r w:rsidRPr="007D021A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484,6</w:t>
            </w:r>
          </w:p>
        </w:tc>
      </w:tr>
      <w:tr w:rsidR="00A17027" w:rsidRPr="001D5614">
        <w:trPr>
          <w:trHeight w:hRule="exact" w:val="844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BE6E26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153,2</w:t>
            </w:r>
          </w:p>
        </w:tc>
      </w:tr>
      <w:tr w:rsidR="00A17027" w:rsidRPr="001D5614">
        <w:trPr>
          <w:trHeight w:hRule="exact" w:val="1776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153,2</w:t>
            </w:r>
          </w:p>
        </w:tc>
      </w:tr>
      <w:tr w:rsidR="00A17027" w:rsidRPr="001D5614">
        <w:trPr>
          <w:trHeight w:hRule="exact" w:val="61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153,2</w:t>
            </w:r>
          </w:p>
        </w:tc>
      </w:tr>
      <w:tr w:rsidR="00A17027" w:rsidRPr="001D5614">
        <w:trPr>
          <w:trHeight w:hRule="exact" w:val="61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74,3</w:t>
            </w:r>
          </w:p>
        </w:tc>
      </w:tr>
      <w:tr w:rsidR="00A17027" w:rsidRPr="001D5614">
        <w:trPr>
          <w:trHeight w:hRule="exact" w:val="1163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A17027" w:rsidRPr="004E6B2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78,9</w:t>
            </w:r>
          </w:p>
        </w:tc>
      </w:tr>
      <w:tr w:rsidR="00A17027" w:rsidRPr="001D5614">
        <w:trPr>
          <w:trHeight w:hRule="exact" w:val="583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/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331,6</w:t>
            </w:r>
          </w:p>
        </w:tc>
      </w:tr>
      <w:tr w:rsidR="00A17027" w:rsidRPr="001D5614">
        <w:trPr>
          <w:trHeight w:hRule="exact" w:val="561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A17027" w:rsidRPr="004E6B2B" w:rsidRDefault="00A17027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1B27A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329,1</w:t>
            </w:r>
          </w:p>
        </w:tc>
      </w:tr>
      <w:tr w:rsidR="00A17027" w:rsidRPr="001D5614">
        <w:trPr>
          <w:trHeight w:hRule="exact" w:val="561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329,1</w:t>
            </w:r>
          </w:p>
        </w:tc>
      </w:tr>
      <w:tr w:rsidR="00A17027" w:rsidRPr="001D5614">
        <w:trPr>
          <w:trHeight w:hRule="exact" w:val="569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329,1</w:t>
            </w:r>
          </w:p>
        </w:tc>
      </w:tr>
      <w:tr w:rsidR="00A17027" w:rsidRPr="001D5614">
        <w:trPr>
          <w:trHeight w:hRule="exact" w:val="449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 w:rsidRPr="001D5614"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2,5</w:t>
            </w:r>
          </w:p>
        </w:tc>
      </w:tr>
      <w:tr w:rsidR="00A17027" w:rsidRPr="001D5614">
        <w:trPr>
          <w:trHeight w:hRule="exact" w:val="42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850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2,5</w:t>
            </w:r>
          </w:p>
        </w:tc>
      </w:tr>
      <w:tr w:rsidR="00A17027" w:rsidRPr="001D5614">
        <w:trPr>
          <w:trHeight w:hRule="exact" w:val="551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851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A17027" w:rsidRPr="001D5614">
        <w:trPr>
          <w:trHeight w:hRule="exact" w:val="290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852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jc w:val="center"/>
            </w:pPr>
          </w:p>
        </w:tc>
      </w:tr>
      <w:tr w:rsidR="00A17027" w:rsidRPr="001D5614">
        <w:trPr>
          <w:trHeight w:hRule="exact" w:val="279"/>
        </w:trPr>
        <w:tc>
          <w:tcPr>
            <w:tcW w:w="4830" w:type="dxa"/>
            <w:gridSpan w:val="2"/>
            <w:shd w:val="clear" w:color="auto" w:fill="FFFFFF"/>
          </w:tcPr>
          <w:p w:rsidR="00A17027" w:rsidRPr="001D5614" w:rsidRDefault="00A17027" w:rsidP="004E6B2B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853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</w:tr>
      <w:tr w:rsidR="00A17027" w:rsidRPr="001D5614">
        <w:trPr>
          <w:trHeight w:hRule="exact" w:val="1438"/>
        </w:trPr>
        <w:tc>
          <w:tcPr>
            <w:tcW w:w="4830" w:type="dxa"/>
            <w:gridSpan w:val="2"/>
            <w:shd w:val="clear" w:color="auto" w:fill="FFFFFF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9E2989" w:rsidRDefault="00A17027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F00684" w:rsidRDefault="00A17027" w:rsidP="00FF3D5B">
            <w:pPr>
              <w:shd w:val="clear" w:color="auto" w:fill="FFFFFF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A17027" w:rsidRPr="001D5614">
        <w:trPr>
          <w:trHeight w:hRule="exact" w:val="1699"/>
        </w:trPr>
        <w:tc>
          <w:tcPr>
            <w:tcW w:w="4830" w:type="dxa"/>
            <w:gridSpan w:val="2"/>
            <w:shd w:val="clear" w:color="auto" w:fill="FFFFFF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9E2989" w:rsidRDefault="00A17027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F00684" w:rsidRDefault="00A17027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FF3D5B">
            <w:pPr>
              <w:jc w:val="center"/>
              <w:rPr>
                <w:lang w:val="ru-RU"/>
              </w:rPr>
            </w:pPr>
          </w:p>
          <w:p w:rsidR="00A17027" w:rsidRDefault="00A17027" w:rsidP="00FF3D5B">
            <w:pPr>
              <w:jc w:val="center"/>
              <w:rPr>
                <w:lang w:val="ru-RU"/>
              </w:rPr>
            </w:pPr>
          </w:p>
          <w:p w:rsidR="00A17027" w:rsidRDefault="00A17027" w:rsidP="00FF3D5B">
            <w:pPr>
              <w:jc w:val="center"/>
              <w:rPr>
                <w:lang w:val="ru-RU"/>
              </w:rPr>
            </w:pPr>
          </w:p>
          <w:p w:rsidR="00A17027" w:rsidRDefault="00A17027" w:rsidP="00FF3D5B">
            <w:pPr>
              <w:jc w:val="center"/>
              <w:rPr>
                <w:lang w:val="ru-RU"/>
              </w:rPr>
            </w:pPr>
          </w:p>
          <w:p w:rsidR="00A17027" w:rsidRDefault="00A17027" w:rsidP="00FF3D5B">
            <w:pPr>
              <w:jc w:val="center"/>
              <w:rPr>
                <w:lang w:val="ru-RU"/>
              </w:rPr>
            </w:pPr>
          </w:p>
          <w:p w:rsidR="00A17027" w:rsidRDefault="00A17027" w:rsidP="00FF3D5B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A17027" w:rsidRPr="001D5614">
        <w:trPr>
          <w:trHeight w:hRule="exact" w:val="689"/>
        </w:trPr>
        <w:tc>
          <w:tcPr>
            <w:tcW w:w="4830" w:type="dxa"/>
            <w:gridSpan w:val="2"/>
            <w:shd w:val="clear" w:color="auto" w:fill="FFFFFF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9E2989" w:rsidRDefault="00A17027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F00684" w:rsidRDefault="00A17027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FF3D5B">
            <w:pPr>
              <w:jc w:val="center"/>
              <w:rPr>
                <w:lang w:val="ru-RU"/>
              </w:rPr>
            </w:pPr>
          </w:p>
          <w:p w:rsidR="00A17027" w:rsidRDefault="00A17027" w:rsidP="00FF3D5B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A17027" w:rsidRPr="001D5614">
        <w:trPr>
          <w:trHeight w:hRule="exact" w:val="567"/>
        </w:trPr>
        <w:tc>
          <w:tcPr>
            <w:tcW w:w="4830" w:type="dxa"/>
            <w:gridSpan w:val="2"/>
            <w:shd w:val="clear" w:color="auto" w:fill="FFFFFF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9E2989" w:rsidRDefault="00A17027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F00684" w:rsidRDefault="00A17027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379,6</w:t>
            </w:r>
          </w:p>
        </w:tc>
      </w:tr>
      <w:tr w:rsidR="00A17027" w:rsidRPr="001D5614">
        <w:trPr>
          <w:trHeight w:hRule="exact" w:val="1132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FF3D5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A17027" w:rsidRPr="004E6B2B" w:rsidRDefault="00A17027" w:rsidP="004E6B2B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5953EC" w:rsidRDefault="00A17027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9E2989" w:rsidRDefault="00A17027" w:rsidP="00FF3D5B">
            <w:r>
              <w:t>65 2 00 44205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FF3D5B" w:rsidRDefault="00A17027" w:rsidP="00FF3D5B">
            <w:pPr>
              <w:shd w:val="clear" w:color="auto" w:fill="FFFFFF"/>
              <w:rPr>
                <w:lang w:val="ru-RU"/>
              </w:rPr>
            </w:pPr>
            <w:r>
              <w:t>12</w:t>
            </w:r>
            <w:r>
              <w:rPr>
                <w:lang w:val="ru-RU"/>
              </w:rPr>
              <w:t>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A17027" w:rsidRPr="003864C3">
        <w:trPr>
          <w:trHeight w:hRule="exact" w:val="56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3864C3" w:rsidRDefault="00A17027" w:rsidP="004E6B2B">
            <w:pPr>
              <w:jc w:val="center"/>
              <w:rPr>
                <w:lang w:val="ru-RU"/>
              </w:rPr>
            </w:pPr>
            <w:r w:rsidRPr="003864C3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3864C3" w:rsidRDefault="00A17027" w:rsidP="004E6B2B">
            <w:r w:rsidRPr="003864C3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3864C3" w:rsidRDefault="00A17027" w:rsidP="004E6B2B">
            <w:r w:rsidRPr="003864C3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3864C3" w:rsidRDefault="00A17027" w:rsidP="004E6B2B">
            <w:r w:rsidRPr="003864C3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3864C3" w:rsidRDefault="00A17027" w:rsidP="004E6B2B"/>
        </w:tc>
        <w:tc>
          <w:tcPr>
            <w:tcW w:w="898" w:type="dxa"/>
            <w:shd w:val="clear" w:color="auto" w:fill="FFFFFF"/>
            <w:vAlign w:val="bottom"/>
          </w:tcPr>
          <w:p w:rsidR="00A17027" w:rsidRPr="003864C3" w:rsidRDefault="00A17027" w:rsidP="004E6B2B">
            <w:pPr>
              <w:jc w:val="center"/>
            </w:pPr>
            <w:r w:rsidRPr="003864C3">
              <w:t>0,2</w:t>
            </w:r>
          </w:p>
        </w:tc>
      </w:tr>
      <w:tr w:rsidR="00A17027" w:rsidRPr="003864C3">
        <w:trPr>
          <w:trHeight w:hRule="exact" w:val="123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3864C3" w:rsidRDefault="00A17027" w:rsidP="004E6B2B">
            <w:pPr>
              <w:jc w:val="center"/>
              <w:rPr>
                <w:lang w:val="ru-RU"/>
              </w:rPr>
            </w:pPr>
            <w:r w:rsidRPr="003864C3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3864C3" w:rsidRDefault="00A17027" w:rsidP="004E6B2B">
            <w:r w:rsidRPr="003864C3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3864C3" w:rsidRDefault="00A17027" w:rsidP="004E6B2B">
            <w:r w:rsidRPr="003864C3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3864C3" w:rsidRDefault="00A17027" w:rsidP="004E6B2B">
            <w:r w:rsidRPr="003864C3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3864C3" w:rsidRDefault="00A17027" w:rsidP="004E6B2B"/>
        </w:tc>
        <w:tc>
          <w:tcPr>
            <w:tcW w:w="898" w:type="dxa"/>
            <w:shd w:val="clear" w:color="auto" w:fill="FFFFFF"/>
            <w:vAlign w:val="bottom"/>
          </w:tcPr>
          <w:p w:rsidR="00A17027" w:rsidRPr="003864C3" w:rsidRDefault="00A17027" w:rsidP="004E6B2B">
            <w:pPr>
              <w:jc w:val="center"/>
            </w:pPr>
            <w:r w:rsidRPr="003864C3">
              <w:t>0,2</w:t>
            </w:r>
          </w:p>
        </w:tc>
      </w:tr>
      <w:tr w:rsidR="00A17027" w:rsidRPr="001D5614">
        <w:trPr>
          <w:trHeight w:hRule="exact" w:val="1410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080179" w:rsidRDefault="00A17027" w:rsidP="004E6B2B">
            <w:r w:rsidRPr="00080179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080179" w:rsidRDefault="00A17027" w:rsidP="004E6B2B">
            <w:r w:rsidRPr="00080179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080179" w:rsidRDefault="00A17027" w:rsidP="004E6B2B">
            <w:r w:rsidRPr="00080179">
              <w:t>89 1 00 77000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080179" w:rsidRDefault="00A17027" w:rsidP="004E6B2B">
            <w:r w:rsidRPr="00080179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080179" w:rsidRDefault="00A17027" w:rsidP="004E6B2B">
            <w:pPr>
              <w:jc w:val="center"/>
            </w:pPr>
            <w:r w:rsidRPr="00080179">
              <w:t>0,2</w:t>
            </w:r>
          </w:p>
        </w:tc>
      </w:tr>
      <w:tr w:rsidR="00A17027" w:rsidRPr="001D5614">
        <w:trPr>
          <w:trHeight w:hRule="exact" w:val="112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 w:rsidRPr="001D5614">
              <w:t>0,2</w:t>
            </w:r>
          </w:p>
        </w:tc>
      </w:tr>
      <w:tr w:rsidR="00A17027" w:rsidRPr="001D5614">
        <w:trPr>
          <w:trHeight w:hRule="exact" w:val="894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 w:rsidRPr="001D5614">
              <w:t>0,2</w:t>
            </w:r>
          </w:p>
        </w:tc>
      </w:tr>
      <w:tr w:rsidR="00A17027" w:rsidRPr="001D5614">
        <w:trPr>
          <w:trHeight w:hRule="exact" w:val="88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9E1E7F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 w:rsidRPr="001D5614">
              <w:t>0,2</w:t>
            </w:r>
          </w:p>
        </w:tc>
      </w:tr>
      <w:tr w:rsidR="00A17027" w:rsidRPr="001D5614">
        <w:trPr>
          <w:trHeight w:hRule="exact" w:val="882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 w:rsidRPr="001D5614">
              <w:t>0,2</w:t>
            </w:r>
          </w:p>
        </w:tc>
      </w:tr>
      <w:tr w:rsidR="00A17027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A17027" w:rsidRDefault="00A17027" w:rsidP="00BE6E2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474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F63BE8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F63BE8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F63BE8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F63BE8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Pr="00F63BE8" w:rsidRDefault="00A17027" w:rsidP="007D021A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110,7</w:t>
            </w:r>
          </w:p>
        </w:tc>
      </w:tr>
      <w:tr w:rsidR="00A17027" w:rsidRPr="001D5614">
        <w:trPr>
          <w:trHeight w:hRule="exact" w:val="908"/>
        </w:trPr>
        <w:tc>
          <w:tcPr>
            <w:tcW w:w="4830" w:type="dxa"/>
            <w:gridSpan w:val="2"/>
            <w:shd w:val="clear" w:color="auto" w:fill="FFFFFF"/>
          </w:tcPr>
          <w:p w:rsidR="00A17027" w:rsidRPr="00405474" w:rsidRDefault="00A17027" w:rsidP="000319A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7D021A">
            <w:pPr>
              <w:jc w:val="center"/>
              <w:rPr>
                <w:lang w:val="ru-RU"/>
              </w:rPr>
            </w:pPr>
          </w:p>
          <w:p w:rsidR="00A17027" w:rsidRDefault="00A17027" w:rsidP="007D021A">
            <w:pPr>
              <w:jc w:val="center"/>
              <w:rPr>
                <w:lang w:val="ru-RU"/>
              </w:rPr>
            </w:pPr>
          </w:p>
          <w:p w:rsidR="00A17027" w:rsidRPr="000319A4" w:rsidRDefault="00A17027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A17027" w:rsidRPr="001D5614">
        <w:trPr>
          <w:trHeight w:hRule="exact" w:val="1095"/>
        </w:trPr>
        <w:tc>
          <w:tcPr>
            <w:tcW w:w="4830" w:type="dxa"/>
            <w:gridSpan w:val="2"/>
            <w:shd w:val="clear" w:color="auto" w:fill="FFFFFF"/>
          </w:tcPr>
          <w:p w:rsidR="00A17027" w:rsidRPr="00405474" w:rsidRDefault="00A17027" w:rsidP="000319A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7D021A">
            <w:pPr>
              <w:jc w:val="center"/>
              <w:rPr>
                <w:lang w:val="ru-RU"/>
              </w:rPr>
            </w:pPr>
          </w:p>
          <w:p w:rsidR="00A17027" w:rsidRDefault="00A17027" w:rsidP="007D021A">
            <w:pPr>
              <w:jc w:val="center"/>
              <w:rPr>
                <w:lang w:val="ru-RU"/>
              </w:rPr>
            </w:pPr>
          </w:p>
          <w:p w:rsidR="00A17027" w:rsidRDefault="00A17027" w:rsidP="007D021A">
            <w:pPr>
              <w:jc w:val="center"/>
              <w:rPr>
                <w:lang w:val="ru-RU"/>
              </w:rPr>
            </w:pPr>
          </w:p>
          <w:p w:rsidR="00A17027" w:rsidRPr="000319A4" w:rsidRDefault="00A17027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A17027" w:rsidRDefault="00A17027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7D021A">
            <w:pPr>
              <w:jc w:val="center"/>
              <w:rPr>
                <w:lang w:val="ru-RU"/>
              </w:rPr>
            </w:pPr>
          </w:p>
          <w:p w:rsidR="00A17027" w:rsidRPr="000319A4" w:rsidRDefault="00A17027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A17027" w:rsidRPr="001D5614">
        <w:trPr>
          <w:trHeight w:hRule="exact" w:val="849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7D021A">
            <w:pPr>
              <w:jc w:val="center"/>
              <w:rPr>
                <w:lang w:val="ru-RU"/>
              </w:rPr>
            </w:pPr>
          </w:p>
          <w:p w:rsidR="00A17027" w:rsidRDefault="00A17027" w:rsidP="007D021A">
            <w:pPr>
              <w:jc w:val="center"/>
              <w:rPr>
                <w:lang w:val="ru-RU"/>
              </w:rPr>
            </w:pPr>
          </w:p>
          <w:p w:rsidR="00A17027" w:rsidRPr="000319A4" w:rsidRDefault="00A17027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trHeight w:hRule="exact" w:val="833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0319A4">
            <w:pPr>
              <w:jc w:val="center"/>
              <w:rPr>
                <w:lang w:val="ru-RU"/>
              </w:rPr>
            </w:pPr>
          </w:p>
          <w:p w:rsidR="00A17027" w:rsidRDefault="00A17027" w:rsidP="000319A4">
            <w:pPr>
              <w:jc w:val="center"/>
              <w:rPr>
                <w:lang w:val="ru-RU"/>
              </w:rPr>
            </w:pPr>
          </w:p>
          <w:p w:rsidR="00A17027" w:rsidRPr="000319A4" w:rsidRDefault="00A17027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trHeight w:hRule="exact" w:val="854"/>
        </w:trPr>
        <w:tc>
          <w:tcPr>
            <w:tcW w:w="4830" w:type="dxa"/>
            <w:gridSpan w:val="2"/>
            <w:shd w:val="clear" w:color="auto" w:fill="FFFFFF"/>
          </w:tcPr>
          <w:p w:rsidR="00A17027" w:rsidRPr="00A22FED" w:rsidRDefault="00A17027" w:rsidP="000319A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A17027" w:rsidRPr="00A22FED" w:rsidRDefault="00A17027" w:rsidP="000319A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0319A4">
            <w:pPr>
              <w:jc w:val="center"/>
              <w:rPr>
                <w:lang w:val="ru-RU"/>
              </w:rPr>
            </w:pPr>
          </w:p>
          <w:p w:rsidR="00A17027" w:rsidRDefault="00A17027" w:rsidP="000319A4">
            <w:pPr>
              <w:jc w:val="center"/>
              <w:rPr>
                <w:lang w:val="ru-RU"/>
              </w:rPr>
            </w:pPr>
          </w:p>
          <w:p w:rsidR="00A17027" w:rsidRPr="000319A4" w:rsidRDefault="00A17027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A17027" w:rsidRDefault="00A17027" w:rsidP="008E22F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A17027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A17027" w:rsidRDefault="00A17027" w:rsidP="008E22F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A17027" w:rsidRPr="001D5614">
        <w:trPr>
          <w:trHeight w:hRule="exact" w:val="855"/>
        </w:trPr>
        <w:tc>
          <w:tcPr>
            <w:tcW w:w="4830" w:type="dxa"/>
            <w:gridSpan w:val="2"/>
            <w:shd w:val="clear" w:color="auto" w:fill="FFFFFF"/>
          </w:tcPr>
          <w:p w:rsidR="00A17027" w:rsidRDefault="00A17027" w:rsidP="008E22F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0319A4">
            <w:pPr>
              <w:jc w:val="center"/>
              <w:rPr>
                <w:lang w:val="ru-RU"/>
              </w:rPr>
            </w:pPr>
          </w:p>
          <w:p w:rsidR="00A17027" w:rsidRDefault="00A17027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A17027" w:rsidRPr="001D5614">
        <w:trPr>
          <w:trHeight w:hRule="exact" w:val="550"/>
        </w:trPr>
        <w:tc>
          <w:tcPr>
            <w:tcW w:w="4830" w:type="dxa"/>
            <w:gridSpan w:val="2"/>
            <w:shd w:val="clear" w:color="auto" w:fill="FFFFFF"/>
          </w:tcPr>
          <w:p w:rsidR="00A17027" w:rsidRDefault="00A17027" w:rsidP="008E22F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A17027" w:rsidRPr="001D5614">
        <w:trPr>
          <w:trHeight w:hRule="exact" w:val="855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A17027" w:rsidRPr="001D5614">
        <w:trPr>
          <w:trHeight w:hRule="exact" w:val="855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A17027" w:rsidRPr="001D5614">
        <w:trPr>
          <w:trHeight w:hRule="exact" w:val="855"/>
        </w:trPr>
        <w:tc>
          <w:tcPr>
            <w:tcW w:w="4830" w:type="dxa"/>
            <w:gridSpan w:val="2"/>
            <w:shd w:val="clear" w:color="auto" w:fill="FFFFFF"/>
          </w:tcPr>
          <w:p w:rsidR="00A17027" w:rsidRPr="00A22FED" w:rsidRDefault="00A17027" w:rsidP="009D2D1B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A17027" w:rsidRPr="00A22FED" w:rsidRDefault="00A17027" w:rsidP="009D2D1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9D2D1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A17027" w:rsidRPr="001D5614">
        <w:trPr>
          <w:trHeight w:hRule="exact" w:val="279"/>
        </w:trPr>
        <w:tc>
          <w:tcPr>
            <w:tcW w:w="4830" w:type="dxa"/>
            <w:gridSpan w:val="2"/>
            <w:shd w:val="clear" w:color="auto" w:fill="FFFFFF"/>
          </w:tcPr>
          <w:p w:rsidR="00A17027" w:rsidRPr="00A22FED" w:rsidRDefault="00A17027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A22FED">
              <w:rPr>
                <w:b/>
                <w:bCs/>
              </w:rPr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84,5</w:t>
            </w:r>
          </w:p>
        </w:tc>
      </w:tr>
      <w:tr w:rsidR="00A17027" w:rsidRPr="001D5614">
        <w:trPr>
          <w:trHeight w:hRule="exact" w:val="623"/>
        </w:trPr>
        <w:tc>
          <w:tcPr>
            <w:tcW w:w="4830" w:type="dxa"/>
            <w:gridSpan w:val="2"/>
            <w:shd w:val="clear" w:color="auto" w:fill="FFFFFF"/>
          </w:tcPr>
          <w:p w:rsidR="00A17027" w:rsidRPr="001D5614" w:rsidRDefault="00A17027" w:rsidP="004E6B2B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84,5</w:t>
            </w:r>
          </w:p>
        </w:tc>
      </w:tr>
      <w:tr w:rsidR="00A17027" w:rsidRPr="001D5614">
        <w:trPr>
          <w:trHeight w:hRule="exact" w:val="1437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ind w:left="284" w:hanging="284"/>
            </w:pPr>
            <w:r w:rsidRPr="001D5614">
              <w:t>17 0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4E770A">
            <w:pPr>
              <w:jc w:val="center"/>
              <w:rPr>
                <w:lang w:val="ru-RU"/>
              </w:rPr>
            </w:pPr>
          </w:p>
          <w:p w:rsidR="00A17027" w:rsidRDefault="00A17027" w:rsidP="004E770A">
            <w:pPr>
              <w:jc w:val="center"/>
              <w:rPr>
                <w:lang w:val="ru-RU"/>
              </w:rPr>
            </w:pPr>
          </w:p>
          <w:p w:rsidR="00A17027" w:rsidRDefault="00A17027" w:rsidP="004E770A">
            <w:pPr>
              <w:jc w:val="center"/>
              <w:rPr>
                <w:lang w:val="ru-RU"/>
              </w:rPr>
            </w:pPr>
          </w:p>
          <w:p w:rsidR="00A17027" w:rsidRDefault="00A17027" w:rsidP="004E770A">
            <w:pPr>
              <w:jc w:val="center"/>
              <w:rPr>
                <w:lang w:val="ru-RU"/>
              </w:rPr>
            </w:pPr>
          </w:p>
          <w:p w:rsidR="00A17027" w:rsidRDefault="00A17027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A17027" w:rsidRPr="001D5614">
        <w:trPr>
          <w:trHeight w:hRule="exact" w:val="593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ind w:left="284" w:hanging="284"/>
            </w:pPr>
            <w:r w:rsidRPr="001D5614">
              <w:t>17 3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4E770A">
            <w:pPr>
              <w:jc w:val="center"/>
              <w:rPr>
                <w:lang w:val="ru-RU"/>
              </w:rPr>
            </w:pPr>
          </w:p>
          <w:p w:rsidR="00A17027" w:rsidRDefault="00A17027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A17027" w:rsidRPr="001D5614">
        <w:trPr>
          <w:trHeight w:hRule="exact" w:val="842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ind w:left="284" w:hanging="284"/>
            </w:pPr>
            <w:r w:rsidRPr="001D5614">
              <w:t>17 3 02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4E770A">
            <w:pPr>
              <w:jc w:val="center"/>
              <w:rPr>
                <w:lang w:val="ru-RU"/>
              </w:rPr>
            </w:pPr>
          </w:p>
          <w:p w:rsidR="00A17027" w:rsidRDefault="00A17027" w:rsidP="004E770A">
            <w:pPr>
              <w:jc w:val="center"/>
              <w:rPr>
                <w:lang w:val="ru-RU"/>
              </w:rPr>
            </w:pPr>
          </w:p>
          <w:p w:rsidR="00A17027" w:rsidRDefault="00A17027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4E770A">
            <w:pPr>
              <w:jc w:val="center"/>
              <w:rPr>
                <w:lang w:val="ru-RU"/>
              </w:rPr>
            </w:pPr>
          </w:p>
          <w:p w:rsidR="00A17027" w:rsidRDefault="00A17027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A17027" w:rsidRPr="001D5614">
        <w:trPr>
          <w:trHeight w:hRule="exact" w:val="166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A17027" w:rsidRPr="001D5614">
        <w:trPr>
          <w:trHeight w:hRule="exact" w:val="61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A17027" w:rsidRPr="001D5614">
        <w:trPr>
          <w:trHeight w:hRule="exact" w:val="1194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A17027" w:rsidRPr="001D5614">
        <w:trPr>
          <w:trHeight w:hRule="exact" w:val="563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A17027" w:rsidRPr="004E6B2B" w:rsidRDefault="00A17027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A17027" w:rsidRPr="00A22FED" w:rsidRDefault="00A17027" w:rsidP="004E6B2B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A17027" w:rsidRPr="00A22FED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A22FED" w:rsidRDefault="00A17027" w:rsidP="004E6B2B">
            <w:r w:rsidRPr="00A22FED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A17027" w:rsidRPr="001D5614">
        <w:trPr>
          <w:trHeight w:hRule="exact" w:val="587"/>
        </w:trPr>
        <w:tc>
          <w:tcPr>
            <w:tcW w:w="4830" w:type="dxa"/>
            <w:gridSpan w:val="2"/>
            <w:shd w:val="clear" w:color="auto" w:fill="FFFFFF"/>
          </w:tcPr>
          <w:p w:rsidR="00A17027" w:rsidRPr="001A7C7F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0742CF" w:rsidRDefault="00A17027" w:rsidP="004E6B2B">
            <w:pPr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0742CF" w:rsidRDefault="00A17027" w:rsidP="004E6B2B">
            <w:pPr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00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0742CF" w:rsidRDefault="00A17027" w:rsidP="004E6B2B">
            <w:pPr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0742CF" w:rsidRDefault="00A17027" w:rsidP="004E6B2B">
            <w:pPr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0742CF" w:rsidRDefault="00A1702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99,0</w:t>
            </w:r>
          </w:p>
        </w:tc>
      </w:tr>
      <w:tr w:rsidR="00A17027" w:rsidRPr="000742CF">
        <w:trPr>
          <w:trHeight w:hRule="exact" w:val="851"/>
        </w:trPr>
        <w:tc>
          <w:tcPr>
            <w:tcW w:w="4830" w:type="dxa"/>
            <w:gridSpan w:val="2"/>
            <w:shd w:val="clear" w:color="auto" w:fill="FFFFFF"/>
          </w:tcPr>
          <w:p w:rsidR="00A17027" w:rsidRPr="001A7C7F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0742CF" w:rsidRDefault="00A17027" w:rsidP="004E6B2B">
            <w:pPr>
              <w:rPr>
                <w:lang w:val="ru-RU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0742CF" w:rsidRDefault="00A17027" w:rsidP="004E6B2B">
            <w:pPr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1D5614">
        <w:trPr>
          <w:trHeight w:hRule="exact" w:val="879"/>
        </w:trPr>
        <w:tc>
          <w:tcPr>
            <w:tcW w:w="4830" w:type="dxa"/>
            <w:gridSpan w:val="2"/>
            <w:shd w:val="clear" w:color="auto" w:fill="FFFFFF"/>
          </w:tcPr>
          <w:p w:rsidR="00A17027" w:rsidRPr="00743A02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C27AC0" w:rsidRDefault="00A17027" w:rsidP="00C27AC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/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99,00</w:t>
            </w:r>
          </w:p>
        </w:tc>
      </w:tr>
      <w:tr w:rsidR="00A17027" w:rsidRPr="001D5614">
        <w:trPr>
          <w:gridBefore w:val="1"/>
          <w:trHeight w:hRule="exact" w:val="1132"/>
        </w:trPr>
        <w:tc>
          <w:tcPr>
            <w:tcW w:w="4830" w:type="dxa"/>
            <w:shd w:val="clear" w:color="auto" w:fill="FFFFFF"/>
          </w:tcPr>
          <w:p w:rsidR="00A17027" w:rsidRPr="00743A02" w:rsidRDefault="00A17027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C27AC0" w:rsidRDefault="00A17027" w:rsidP="00C27AC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/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1D5614">
        <w:trPr>
          <w:gridBefore w:val="1"/>
          <w:trHeight w:hRule="exact" w:val="807"/>
        </w:trPr>
        <w:tc>
          <w:tcPr>
            <w:tcW w:w="4830" w:type="dxa"/>
            <w:shd w:val="clear" w:color="auto" w:fill="FFFFFF"/>
          </w:tcPr>
          <w:p w:rsidR="00A17027" w:rsidRPr="00A22FED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Резервный фонд администрации Набережного сельского поселения Ромодановского муниципального района РМ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89 100 41180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/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C27AC0" w:rsidRDefault="00A17027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C27AC0" w:rsidRDefault="00A17027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C27AC0" w:rsidRDefault="00A17027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C27AC0" w:rsidRDefault="00A17027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</w:tcPr>
          <w:p w:rsidR="00A17027" w:rsidRPr="00A22FED" w:rsidRDefault="00A17027" w:rsidP="000319A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A17027" w:rsidRPr="00A22FED" w:rsidRDefault="00A17027" w:rsidP="000319A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C27AC0" w:rsidRDefault="00A17027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C27AC0" w:rsidRDefault="00A17027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27AC0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1D5614">
        <w:trPr>
          <w:gridBefore w:val="1"/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Pr="00A22FED" w:rsidRDefault="00A17027" w:rsidP="00D50A6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239,6</w:t>
            </w:r>
          </w:p>
        </w:tc>
      </w:tr>
      <w:tr w:rsidR="00A17027" w:rsidRPr="001D5614">
        <w:trPr>
          <w:gridBefore w:val="1"/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gridBefore w:val="1"/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2D5CEF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Программа комплексного развития </w:t>
            </w:r>
            <w:r>
              <w:rPr>
                <w:lang w:val="ru-RU"/>
              </w:rPr>
              <w:t>транспортной</w:t>
            </w:r>
            <w:r w:rsidRPr="004E6B2B">
              <w:rPr>
                <w:lang w:val="ru-RU"/>
              </w:rPr>
              <w:t xml:space="preserve">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0742CF">
            <w:pPr>
              <w:jc w:val="center"/>
            </w:pPr>
            <w:r w:rsidRPr="001D5614"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gridBefore w:val="1"/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2D5CEF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Подпрограмма комплексного развития </w:t>
            </w:r>
            <w:r>
              <w:rPr>
                <w:lang w:val="ru-RU"/>
              </w:rPr>
              <w:t>транспортной</w:t>
            </w:r>
            <w:r w:rsidRPr="004E6B2B">
              <w:rPr>
                <w:lang w:val="ru-RU"/>
              </w:rPr>
              <w:t xml:space="preserve">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0742CF">
            <w:pPr>
              <w:jc w:val="center"/>
            </w:pPr>
            <w:r>
              <w:t>10 1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/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gridBefore w:val="1"/>
          <w:trHeight w:hRule="exact" w:val="275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0742CF">
            <w:pPr>
              <w:jc w:val="center"/>
            </w:pPr>
            <w:r w:rsidRPr="001D5614">
              <w:t>10 1 04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gridBefore w:val="1"/>
          <w:trHeight w:hRule="exact" w:val="862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gridBefore w:val="1"/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D50A6E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D50A6E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D50A6E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gridBefore w:val="1"/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A22FED" w:rsidRDefault="00A17027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A22FED" w:rsidRDefault="00A17027" w:rsidP="002617F2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278,3</w:t>
            </w:r>
          </w:p>
        </w:tc>
      </w:tr>
      <w:tr w:rsidR="00A17027" w:rsidRPr="001D5614">
        <w:trPr>
          <w:gridBefore w:val="1"/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D50A6E" w:rsidRDefault="00A17027" w:rsidP="00261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278,3</w:t>
            </w:r>
          </w:p>
        </w:tc>
      </w:tr>
      <w:tr w:rsidR="00A17027" w:rsidRPr="001D5614">
        <w:trPr>
          <w:gridBefore w:val="1"/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/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  <w:rPr>
                <w:lang w:val="ru-RU"/>
              </w:rPr>
            </w:pPr>
          </w:p>
          <w:p w:rsidR="00A17027" w:rsidRDefault="00A17027" w:rsidP="00722B83">
            <w:pPr>
              <w:jc w:val="center"/>
            </w:pPr>
            <w:r>
              <w:rPr>
                <w:lang w:val="ru-RU"/>
              </w:rPr>
              <w:t>250,0</w:t>
            </w:r>
          </w:p>
        </w:tc>
      </w:tr>
      <w:tr w:rsidR="00A17027" w:rsidRPr="001D5614">
        <w:trPr>
          <w:gridBefore w:val="1"/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 xml:space="preserve">10 </w:t>
            </w:r>
            <w:r>
              <w:t>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853960" w:rsidRDefault="00A17027" w:rsidP="004E6B2B">
            <w:pPr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</w:pPr>
            <w:r>
              <w:rPr>
                <w:lang w:val="ru-RU"/>
              </w:rPr>
              <w:t>250,1</w:t>
            </w:r>
          </w:p>
        </w:tc>
      </w:tr>
      <w:tr w:rsidR="00A17027" w:rsidRPr="001D5614">
        <w:trPr>
          <w:gridBefore w:val="1"/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>
              <w:t>Основн</w:t>
            </w:r>
            <w:r>
              <w:rPr>
                <w:lang w:val="ru-RU"/>
              </w:rPr>
              <w:t>ы</w:t>
            </w:r>
            <w:r>
              <w:t>е  мероприяти</w:t>
            </w:r>
            <w:r>
              <w:rPr>
                <w:lang w:val="ru-RU"/>
              </w:rPr>
              <w:t>я</w:t>
            </w:r>
            <w:r w:rsidRPr="001D5614">
              <w:t xml:space="preserve"> (благоустройство территории)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10 1 07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617F2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</w:pPr>
            <w:r>
              <w:rPr>
                <w:lang w:val="ru-RU"/>
              </w:rPr>
              <w:t>250,1</w:t>
            </w:r>
          </w:p>
        </w:tc>
      </w:tr>
      <w:tr w:rsidR="00A17027" w:rsidRPr="001D5614">
        <w:trPr>
          <w:gridBefore w:val="1"/>
          <w:trHeight w:hRule="exact" w:val="423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617F2">
            <w:pPr>
              <w:jc w:val="center"/>
            </w:pPr>
            <w:r>
              <w:rPr>
                <w:lang w:val="ru-RU"/>
              </w:rPr>
              <w:t>150,2</w:t>
            </w:r>
          </w:p>
        </w:tc>
      </w:tr>
      <w:tr w:rsidR="00A17027" w:rsidRPr="001D5614">
        <w:trPr>
          <w:gridBefore w:val="1"/>
          <w:trHeight w:hRule="exact" w:val="99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617F2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</w:pPr>
            <w:r>
              <w:rPr>
                <w:lang w:val="ru-RU"/>
              </w:rPr>
              <w:t>150,2</w:t>
            </w:r>
          </w:p>
        </w:tc>
      </w:tr>
      <w:tr w:rsidR="00A17027" w:rsidRPr="001D5614">
        <w:trPr>
          <w:gridBefore w:val="1"/>
          <w:trHeight w:hRule="exact" w:val="84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</w:pPr>
            <w:r>
              <w:rPr>
                <w:lang w:val="ru-RU"/>
              </w:rPr>
              <w:t>150,2</w:t>
            </w:r>
          </w:p>
        </w:tc>
      </w:tr>
      <w:tr w:rsidR="00A17027" w:rsidRPr="001D5614">
        <w:trPr>
          <w:gridBefore w:val="1"/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  <w:rPr>
                <w:lang w:val="ru-RU"/>
              </w:rPr>
            </w:pPr>
          </w:p>
          <w:p w:rsidR="00A17027" w:rsidRDefault="00A17027" w:rsidP="002617F2">
            <w:pPr>
              <w:jc w:val="center"/>
            </w:pPr>
            <w:r>
              <w:rPr>
                <w:lang w:val="ru-RU"/>
              </w:rPr>
              <w:t>150,2</w:t>
            </w:r>
          </w:p>
        </w:tc>
      </w:tr>
      <w:tr w:rsidR="00A17027" w:rsidRPr="001D5614">
        <w:trPr>
          <w:gridBefore w:val="1"/>
          <w:trHeight w:hRule="exact" w:val="1438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4A744F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4A744F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4A744F" w:rsidRDefault="00A17027" w:rsidP="004E6B2B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/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gridBefore w:val="1"/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gridBefore w:val="1"/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gridBefore w:val="1"/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9D2D1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4A744F" w:rsidRDefault="00A17027" w:rsidP="009D2D1B">
            <w:pPr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</w:p>
          <w:p w:rsidR="00A17027" w:rsidRDefault="00A17027" w:rsidP="009D2D1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gridBefore w:val="1"/>
          <w:trHeight w:hRule="exact" w:val="781"/>
        </w:trPr>
        <w:tc>
          <w:tcPr>
            <w:tcW w:w="4830" w:type="dxa"/>
            <w:shd w:val="clear" w:color="auto" w:fill="FFFFFF"/>
          </w:tcPr>
          <w:p w:rsidR="00A17027" w:rsidRPr="00743A02" w:rsidRDefault="00A17027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jc w:val="center"/>
            </w:pPr>
            <w:r w:rsidRPr="00743A02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F25C4">
            <w:pPr>
              <w:shd w:val="clear" w:color="auto" w:fill="FFFFFF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853960" w:rsidRDefault="00A17027" w:rsidP="000004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A17027" w:rsidRPr="001D5614">
        <w:trPr>
          <w:gridBefore w:val="1"/>
          <w:trHeight w:hRule="exact" w:val="1146"/>
        </w:trPr>
        <w:tc>
          <w:tcPr>
            <w:tcW w:w="4830" w:type="dxa"/>
            <w:shd w:val="clear" w:color="auto" w:fill="FFFFFF"/>
          </w:tcPr>
          <w:p w:rsidR="00A17027" w:rsidRPr="00743A02" w:rsidRDefault="00A17027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000414" w:rsidRDefault="00A17027" w:rsidP="00000414">
            <w:pPr>
              <w:jc w:val="center"/>
              <w:rPr>
                <w:lang w:val="ru-RU"/>
              </w:rPr>
            </w:pPr>
            <w:r w:rsidRPr="00743A02">
              <w:t>89 1</w:t>
            </w:r>
            <w:r>
              <w:rPr>
                <w:lang w:val="ru-RU"/>
              </w:rPr>
              <w:t>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F25C4">
            <w:pPr>
              <w:shd w:val="clear" w:color="auto" w:fill="FFFFFF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853960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A17027" w:rsidRPr="001D5614">
        <w:trPr>
          <w:gridBefore w:val="1"/>
          <w:trHeight w:hRule="exact" w:val="1134"/>
        </w:trPr>
        <w:tc>
          <w:tcPr>
            <w:tcW w:w="4830" w:type="dxa"/>
            <w:shd w:val="clear" w:color="auto" w:fill="FFFFFF"/>
          </w:tcPr>
          <w:p w:rsidR="00A17027" w:rsidRPr="00743A02" w:rsidRDefault="00A17027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A17027" w:rsidRPr="00743A02" w:rsidRDefault="00A17027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000414" w:rsidRDefault="00A17027" w:rsidP="000F25C4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50CDB">
            <w:pPr>
              <w:jc w:val="center"/>
              <w:rPr>
                <w:lang w:val="ru-RU"/>
              </w:rPr>
            </w:pPr>
          </w:p>
          <w:p w:rsidR="00A17027" w:rsidRDefault="00A17027" w:rsidP="00250CDB">
            <w:pPr>
              <w:jc w:val="center"/>
              <w:rPr>
                <w:lang w:val="ru-RU"/>
              </w:rPr>
            </w:pPr>
          </w:p>
          <w:p w:rsidR="00A17027" w:rsidRDefault="00A17027" w:rsidP="00250CDB">
            <w:pPr>
              <w:jc w:val="center"/>
              <w:rPr>
                <w:lang w:val="ru-RU"/>
              </w:rPr>
            </w:pPr>
          </w:p>
          <w:p w:rsidR="00A17027" w:rsidRDefault="00A17027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A17027" w:rsidRPr="001D5614">
        <w:trPr>
          <w:gridBefore w:val="1"/>
          <w:trHeight w:hRule="exact" w:val="860"/>
        </w:trPr>
        <w:tc>
          <w:tcPr>
            <w:tcW w:w="4830" w:type="dxa"/>
            <w:shd w:val="clear" w:color="auto" w:fill="FFFFFF"/>
          </w:tcPr>
          <w:p w:rsidR="00A17027" w:rsidRPr="00000414" w:rsidRDefault="00A17027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000414" w:rsidRDefault="00A17027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50CDB">
            <w:pPr>
              <w:jc w:val="center"/>
              <w:rPr>
                <w:lang w:val="ru-RU"/>
              </w:rPr>
            </w:pPr>
          </w:p>
          <w:p w:rsidR="00A17027" w:rsidRDefault="00A17027" w:rsidP="00250CDB">
            <w:pPr>
              <w:jc w:val="center"/>
              <w:rPr>
                <w:lang w:val="ru-RU"/>
              </w:rPr>
            </w:pPr>
          </w:p>
          <w:p w:rsidR="00A17027" w:rsidRDefault="00A17027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A17027" w:rsidRPr="001D5614">
        <w:trPr>
          <w:gridBefore w:val="1"/>
          <w:trHeight w:hRule="exact" w:val="860"/>
        </w:trPr>
        <w:tc>
          <w:tcPr>
            <w:tcW w:w="4830" w:type="dxa"/>
            <w:shd w:val="clear" w:color="auto" w:fill="FFFFFF"/>
          </w:tcPr>
          <w:p w:rsidR="00A17027" w:rsidRPr="00000414" w:rsidRDefault="00A17027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000414" w:rsidRDefault="00A17027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50CDB">
            <w:pPr>
              <w:jc w:val="center"/>
              <w:rPr>
                <w:lang w:val="ru-RU"/>
              </w:rPr>
            </w:pPr>
          </w:p>
          <w:p w:rsidR="00A17027" w:rsidRDefault="00A17027" w:rsidP="00250CDB">
            <w:pPr>
              <w:jc w:val="center"/>
              <w:rPr>
                <w:lang w:val="ru-RU"/>
              </w:rPr>
            </w:pPr>
          </w:p>
          <w:p w:rsidR="00A17027" w:rsidRDefault="00A17027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A17027" w:rsidRPr="001D5614">
        <w:trPr>
          <w:gridBefore w:val="1"/>
          <w:trHeight w:hRule="exact" w:val="859"/>
        </w:trPr>
        <w:tc>
          <w:tcPr>
            <w:tcW w:w="4830" w:type="dxa"/>
            <w:shd w:val="clear" w:color="auto" w:fill="FFFFFF"/>
          </w:tcPr>
          <w:p w:rsidR="00A17027" w:rsidRPr="00000414" w:rsidRDefault="00A17027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743A02" w:rsidRDefault="00A17027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F25C4">
            <w:pPr>
              <w:shd w:val="clear" w:color="auto" w:fill="FFFFFF"/>
            </w:pPr>
            <w:r>
              <w:t>244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50CDB">
            <w:pPr>
              <w:jc w:val="center"/>
              <w:rPr>
                <w:lang w:val="ru-RU"/>
              </w:rPr>
            </w:pPr>
          </w:p>
          <w:p w:rsidR="00A17027" w:rsidRDefault="00A17027" w:rsidP="00250CDB">
            <w:pPr>
              <w:jc w:val="center"/>
              <w:rPr>
                <w:lang w:val="ru-RU"/>
              </w:rPr>
            </w:pPr>
          </w:p>
          <w:p w:rsidR="00A17027" w:rsidRDefault="00A17027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A17027" w:rsidRPr="001D5614">
        <w:trPr>
          <w:gridBefore w:val="1"/>
          <w:trHeight w:hRule="exact" w:val="334"/>
        </w:trPr>
        <w:tc>
          <w:tcPr>
            <w:tcW w:w="4830" w:type="dxa"/>
            <w:shd w:val="clear" w:color="auto" w:fill="FFFFFF"/>
          </w:tcPr>
          <w:p w:rsidR="00A17027" w:rsidRPr="001D5614" w:rsidRDefault="00A17027" w:rsidP="004E6B2B">
            <w:pPr>
              <w:jc w:val="center"/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D50A6E" w:rsidRDefault="00A17027" w:rsidP="00892877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lang w:val="ru-RU"/>
              </w:rPr>
              <w:t>99,4</w:t>
            </w:r>
          </w:p>
        </w:tc>
      </w:tr>
      <w:tr w:rsidR="00A17027" w:rsidRPr="001D5614">
        <w:trPr>
          <w:gridBefore w:val="1"/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D50A6E" w:rsidRDefault="00A1702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99,4</w:t>
            </w:r>
          </w:p>
        </w:tc>
      </w:tr>
      <w:tr w:rsidR="00A17027" w:rsidRPr="001D5614">
        <w:trPr>
          <w:gridBefore w:val="1"/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99,4</w:t>
            </w:r>
          </w:p>
        </w:tc>
      </w:tr>
      <w:tr w:rsidR="00A17027" w:rsidRPr="001D5614">
        <w:trPr>
          <w:gridBefore w:val="1"/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99,4</w:t>
            </w:r>
          </w:p>
        </w:tc>
      </w:tr>
      <w:tr w:rsidR="00A17027" w:rsidRPr="001D5614">
        <w:trPr>
          <w:gridBefore w:val="1"/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89 1 00 03000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20,1</w:t>
            </w:r>
          </w:p>
        </w:tc>
      </w:tr>
      <w:tr w:rsidR="00A17027" w:rsidRPr="001D5614">
        <w:trPr>
          <w:gridBefore w:val="1"/>
          <w:trHeight w:hRule="exact" w:val="281"/>
        </w:trPr>
        <w:tc>
          <w:tcPr>
            <w:tcW w:w="4830" w:type="dxa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20,1</w:t>
            </w:r>
          </w:p>
        </w:tc>
      </w:tr>
      <w:tr w:rsidR="00A17027" w:rsidRPr="00BE6E26">
        <w:trPr>
          <w:gridBefore w:val="1"/>
          <w:trHeight w:hRule="exact" w:val="539"/>
        </w:trPr>
        <w:tc>
          <w:tcPr>
            <w:tcW w:w="4830" w:type="dxa"/>
            <w:shd w:val="clear" w:color="auto" w:fill="FFFFFF"/>
          </w:tcPr>
          <w:p w:rsidR="00A17027" w:rsidRPr="00853960" w:rsidRDefault="00A17027" w:rsidP="00D412B9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D412B9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D412B9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D412B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BE6E26" w:rsidRDefault="00A17027" w:rsidP="00D412B9">
            <w:pPr>
              <w:rPr>
                <w:lang w:val="ru-RU"/>
              </w:rPr>
            </w:pPr>
            <w:r>
              <w:t>3</w:t>
            </w:r>
            <w:r>
              <w:rPr>
                <w:lang w:val="ru-RU"/>
              </w:rPr>
              <w:t>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412B9">
            <w:pPr>
              <w:jc w:val="center"/>
              <w:rPr>
                <w:lang w:val="ru-RU"/>
              </w:rPr>
            </w:pPr>
          </w:p>
          <w:p w:rsidR="00A17027" w:rsidRDefault="00A17027" w:rsidP="00D412B9">
            <w:pPr>
              <w:jc w:val="center"/>
            </w:pPr>
            <w:r>
              <w:rPr>
                <w:lang w:val="ru-RU"/>
              </w:rPr>
              <w:t>20,1</w:t>
            </w:r>
          </w:p>
        </w:tc>
      </w:tr>
      <w:tr w:rsidR="00A17027" w:rsidRPr="00BE6E26">
        <w:trPr>
          <w:gridBefore w:val="1"/>
          <w:trHeight w:hRule="exact" w:val="561"/>
        </w:trPr>
        <w:tc>
          <w:tcPr>
            <w:tcW w:w="4830" w:type="dxa"/>
            <w:shd w:val="clear" w:color="auto" w:fill="FFFFFF"/>
          </w:tcPr>
          <w:p w:rsidR="00A17027" w:rsidRPr="00853960" w:rsidRDefault="00A17027" w:rsidP="00D412B9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D412B9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D412B9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D412B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BE6E26" w:rsidRDefault="00A17027" w:rsidP="00D412B9">
            <w:pPr>
              <w:rPr>
                <w:lang w:val="ru-RU"/>
              </w:rPr>
            </w:pPr>
            <w:r>
              <w:t>31</w:t>
            </w:r>
            <w:r>
              <w:rPr>
                <w:lang w:val="ru-RU"/>
              </w:rPr>
              <w:t>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412B9">
            <w:pPr>
              <w:jc w:val="center"/>
              <w:rPr>
                <w:lang w:val="ru-RU"/>
              </w:rPr>
            </w:pPr>
          </w:p>
          <w:p w:rsidR="00A17027" w:rsidRDefault="00A17027" w:rsidP="00D412B9">
            <w:pPr>
              <w:jc w:val="center"/>
            </w:pPr>
            <w:r>
              <w:rPr>
                <w:lang w:val="ru-RU"/>
              </w:rPr>
              <w:t>20,1</w:t>
            </w:r>
          </w:p>
        </w:tc>
      </w:tr>
      <w:tr w:rsidR="00A17027" w:rsidRPr="001D5614">
        <w:trPr>
          <w:gridBefore w:val="1"/>
          <w:trHeight w:hRule="exact" w:val="427"/>
        </w:trPr>
        <w:tc>
          <w:tcPr>
            <w:tcW w:w="4830" w:type="dxa"/>
            <w:shd w:val="clear" w:color="auto" w:fill="FFFFFF"/>
          </w:tcPr>
          <w:p w:rsidR="00A17027" w:rsidRPr="004E6B2B" w:rsidRDefault="00A1702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4E6B2B">
            <w:r w:rsidRPr="001D5614">
              <w:t>312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</w:pPr>
            <w:r>
              <w:rPr>
                <w:lang w:val="ru-RU"/>
              </w:rPr>
              <w:t>20,1</w:t>
            </w:r>
          </w:p>
        </w:tc>
      </w:tr>
      <w:tr w:rsidR="00A17027" w:rsidRPr="001D5614">
        <w:trPr>
          <w:gridBefore w:val="1"/>
          <w:trHeight w:hRule="exact" w:val="1160"/>
        </w:trPr>
        <w:tc>
          <w:tcPr>
            <w:tcW w:w="4830" w:type="dxa"/>
            <w:shd w:val="clear" w:color="auto" w:fill="FFFFFF"/>
          </w:tcPr>
          <w:p w:rsidR="00A17027" w:rsidRPr="00853960" w:rsidRDefault="00A17027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A17027" w:rsidRPr="001D5614">
        <w:trPr>
          <w:gridBefore w:val="1"/>
          <w:trHeight w:hRule="exact" w:val="567"/>
        </w:trPr>
        <w:tc>
          <w:tcPr>
            <w:tcW w:w="4830" w:type="dxa"/>
            <w:shd w:val="clear" w:color="auto" w:fill="FFFFFF"/>
          </w:tcPr>
          <w:p w:rsidR="00A17027" w:rsidRPr="00853960" w:rsidRDefault="00A17027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A17027" w:rsidRPr="001D5614">
        <w:trPr>
          <w:gridBefore w:val="1"/>
          <w:trHeight w:hRule="exact" w:val="703"/>
        </w:trPr>
        <w:tc>
          <w:tcPr>
            <w:tcW w:w="4830" w:type="dxa"/>
            <w:shd w:val="clear" w:color="auto" w:fill="FFFFFF"/>
          </w:tcPr>
          <w:p w:rsidR="00A17027" w:rsidRPr="00853960" w:rsidRDefault="00A17027" w:rsidP="00853960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EC24AA" w:rsidRDefault="00A17027" w:rsidP="000F25C4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A17027" w:rsidRPr="001D5614">
        <w:trPr>
          <w:gridBefore w:val="1"/>
          <w:trHeight w:hRule="exact" w:val="523"/>
        </w:trPr>
        <w:tc>
          <w:tcPr>
            <w:tcW w:w="4830" w:type="dxa"/>
            <w:shd w:val="clear" w:color="auto" w:fill="FFFFFF"/>
          </w:tcPr>
          <w:p w:rsidR="00A17027" w:rsidRPr="00853960" w:rsidRDefault="00A17027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A17027" w:rsidRDefault="00A17027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A17027" w:rsidRDefault="00A17027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0F25C4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D50A6E">
            <w:pPr>
              <w:jc w:val="center"/>
              <w:rPr>
                <w:lang w:val="ru-RU"/>
              </w:rPr>
            </w:pPr>
          </w:p>
          <w:p w:rsidR="00A17027" w:rsidRDefault="00A17027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</w:tbl>
    <w:p w:rsidR="00A17027" w:rsidRPr="001D5614" w:rsidRDefault="00A17027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A17027" w:rsidRPr="001D5614" w:rsidRDefault="00A17027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A17027" w:rsidRPr="001D5614" w:rsidRDefault="00A17027" w:rsidP="004E6B2B">
      <w:pPr>
        <w:ind w:left="284" w:hanging="284"/>
        <w:rPr>
          <w:b/>
          <w:bCs/>
          <w:spacing w:val="-2"/>
        </w:rPr>
      </w:pPr>
    </w:p>
    <w:p w:rsidR="00A17027" w:rsidRPr="001D5614" w:rsidRDefault="00A17027" w:rsidP="004E6B2B">
      <w:pPr>
        <w:ind w:left="284" w:hanging="284"/>
        <w:rPr>
          <w:b/>
          <w:bCs/>
        </w:rPr>
      </w:pPr>
    </w:p>
    <w:p w:rsidR="00A17027" w:rsidRDefault="00A1702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A17027" w:rsidRDefault="00A1702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Pr="007169A8" w:rsidRDefault="00A17027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2"/>
          <w:szCs w:val="22"/>
        </w:rPr>
        <w:t>Приложение №3</w:t>
      </w:r>
    </w:p>
    <w:p w:rsidR="00A17027" w:rsidRPr="007169A8" w:rsidRDefault="00A17027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A17027" w:rsidRPr="007169A8" w:rsidRDefault="00A17027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A17027" w:rsidRPr="007169A8" w:rsidRDefault="00A17027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A17027" w:rsidRDefault="00A17027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A17027" w:rsidRPr="007169A8" w:rsidRDefault="00A17027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26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декабря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г</w:t>
      </w:r>
      <w:r w:rsidRPr="00776A78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3</w:t>
      </w:r>
    </w:p>
    <w:p w:rsidR="00A17027" w:rsidRPr="007169A8" w:rsidRDefault="00A17027" w:rsidP="00007269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A17027" w:rsidRPr="003D1579" w:rsidRDefault="00A17027" w:rsidP="003D1579">
      <w:pPr>
        <w:shd w:val="clear" w:color="auto" w:fill="FFFFFF"/>
        <w:tabs>
          <w:tab w:val="left" w:pos="6120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Pr="00955820" w:rsidRDefault="00A17027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ВЕДОМСТВЕННАЯ СТРУКТУРА РАСХОДОВ</w:t>
      </w:r>
    </w:p>
    <w:p w:rsidR="00A17027" w:rsidRDefault="00A17027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НАБЕРЕЖНОГО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A17027" w:rsidRPr="00955820" w:rsidRDefault="00A17027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</w:p>
    <w:p w:rsidR="00A17027" w:rsidRPr="00955820" w:rsidRDefault="00A17027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2020 год</w:t>
      </w:r>
    </w:p>
    <w:p w:rsidR="00A17027" w:rsidRDefault="00A1702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Pr="003D1579" w:rsidRDefault="00A17027" w:rsidP="00AB18B5">
      <w:pPr>
        <w:shd w:val="clear" w:color="auto" w:fill="FFFFFF"/>
        <w:tabs>
          <w:tab w:val="left" w:pos="2760"/>
        </w:tabs>
        <w:ind w:left="284" w:right="26" w:hanging="284"/>
        <w:rPr>
          <w:lang w:val="ru-RU"/>
        </w:rPr>
      </w:pPr>
      <w:r>
        <w:rPr>
          <w:b/>
          <w:bCs/>
          <w:spacing w:val="-2"/>
          <w:lang w:val="ru-RU"/>
        </w:rPr>
        <w:tab/>
      </w:r>
      <w:r>
        <w:rPr>
          <w:b/>
          <w:bCs/>
          <w:spacing w:val="-2"/>
          <w:lang w:val="ru-RU"/>
        </w:rPr>
        <w:tab/>
      </w: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</w:t>
      </w:r>
      <w:r w:rsidRPr="003D1579">
        <w:rPr>
          <w:rFonts w:ascii="Arial" w:hAnsi="Arial" w:cs="Arial"/>
          <w:spacing w:val="-5"/>
          <w:lang w:val="ru-RU"/>
        </w:rPr>
        <w:t>(тыс. рублей)</w:t>
      </w:r>
    </w:p>
    <w:tbl>
      <w:tblPr>
        <w:tblW w:w="1011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851"/>
        <w:gridCol w:w="567"/>
        <w:gridCol w:w="450"/>
        <w:gridCol w:w="525"/>
        <w:gridCol w:w="579"/>
        <w:gridCol w:w="562"/>
        <w:gridCol w:w="898"/>
      </w:tblGrid>
      <w:tr w:rsidR="00A17027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A17027" w:rsidRPr="009167A2" w:rsidRDefault="00A1702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</w:tcPr>
          <w:p w:rsidR="00A17027" w:rsidRPr="00C223DD" w:rsidRDefault="00A17027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17027" w:rsidRPr="00C223DD" w:rsidRDefault="00A1702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17027" w:rsidRPr="00C223DD" w:rsidRDefault="00A1702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ПРз</w:t>
            </w:r>
          </w:p>
        </w:tc>
        <w:tc>
          <w:tcPr>
            <w:tcW w:w="1554" w:type="dxa"/>
            <w:gridSpan w:val="3"/>
            <w:shd w:val="clear" w:color="auto" w:fill="FFFFFF"/>
            <w:vAlign w:val="center"/>
          </w:tcPr>
          <w:p w:rsidR="00A17027" w:rsidRPr="00C223DD" w:rsidRDefault="00A1702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ЦСР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A17027" w:rsidRPr="00C223DD" w:rsidRDefault="00A1702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ВР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Pr="00C223DD" w:rsidRDefault="00A1702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Сумма</w:t>
            </w:r>
          </w:p>
        </w:tc>
      </w:tr>
      <w:tr w:rsidR="00A17027" w:rsidRPr="009167A2">
        <w:trPr>
          <w:cantSplit/>
          <w:trHeight w:hRule="exact" w:val="363"/>
          <w:tblHeader/>
        </w:trPr>
        <w:tc>
          <w:tcPr>
            <w:tcW w:w="4830" w:type="dxa"/>
            <w:shd w:val="clear" w:color="auto" w:fill="FFFFFF"/>
            <w:vAlign w:val="center"/>
          </w:tcPr>
          <w:p w:rsidR="00A17027" w:rsidRPr="009167A2" w:rsidRDefault="00A1702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17027" w:rsidRPr="00C223DD" w:rsidRDefault="00A17027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17027" w:rsidRPr="00C223DD" w:rsidRDefault="00A17027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A17027" w:rsidRPr="00AB18B5" w:rsidRDefault="00A17027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A17027" w:rsidRPr="00A85FC4" w:rsidRDefault="00A17027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A17027" w:rsidRPr="00A85FC4" w:rsidRDefault="00A17027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A17027" w:rsidRPr="00AB18B5" w:rsidRDefault="00A17027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Pr="00AB18B5" w:rsidRDefault="00A17027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</w:t>
            </w:r>
          </w:p>
        </w:tc>
      </w:tr>
      <w:tr w:rsidR="00A17027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A17027" w:rsidRPr="009167A2" w:rsidRDefault="00A1702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</w:tcPr>
          <w:p w:rsidR="00A17027" w:rsidRPr="000472A2" w:rsidRDefault="00A17027" w:rsidP="00BD65BE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FA47E8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FA47E8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FA47E8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FA47E8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2D6F25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2225,5</w:t>
            </w:r>
          </w:p>
        </w:tc>
      </w:tr>
      <w:tr w:rsidR="00A17027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2D6F25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2225,5</w:t>
            </w:r>
          </w:p>
        </w:tc>
      </w:tr>
      <w:tr w:rsidR="00A17027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</w:tcPr>
          <w:p w:rsidR="00A17027" w:rsidRPr="00BD65BE" w:rsidRDefault="00A17027" w:rsidP="000472A2">
            <w:pPr>
              <w:jc w:val="center"/>
              <w:rPr>
                <w:b/>
                <w:bCs/>
              </w:rPr>
            </w:pPr>
            <w:r w:rsidRPr="00BD65BE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2D6F25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1424,7</w:t>
            </w:r>
          </w:p>
        </w:tc>
      </w:tr>
      <w:tr w:rsidR="00A17027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</w:tcPr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2D6F25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391,2</w:t>
            </w:r>
          </w:p>
        </w:tc>
      </w:tr>
      <w:tr w:rsidR="00A17027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391,2</w:t>
            </w:r>
          </w:p>
        </w:tc>
      </w:tr>
      <w:tr w:rsidR="00A17027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</w:tcPr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391,2</w:t>
            </w:r>
          </w:p>
        </w:tc>
      </w:tr>
      <w:tr w:rsidR="00A17027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4E6B2B" w:rsidRDefault="00A17027" w:rsidP="001A33AA">
            <w:pPr>
              <w:shd w:val="clear" w:color="auto" w:fill="FFFFFF"/>
              <w:ind w:left="284" w:hanging="284"/>
            </w:pPr>
            <w:r w:rsidRPr="004E6B2B">
              <w:t>65 1 00 41</w:t>
            </w:r>
            <w:r>
              <w:rPr>
                <w:lang w:val="ru-RU"/>
              </w:rPr>
              <w:t>0</w:t>
            </w:r>
            <w:r w:rsidRPr="004E6B2B">
              <w:t>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126,9</w:t>
            </w:r>
          </w:p>
        </w:tc>
      </w:tr>
      <w:tr w:rsidR="00A17027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126,9</w:t>
            </w:r>
          </w:p>
        </w:tc>
      </w:tr>
      <w:tr w:rsidR="00A17027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126,9</w:t>
            </w:r>
          </w:p>
          <w:p w:rsidR="00A17027" w:rsidRDefault="00A17027" w:rsidP="002D6F25">
            <w:pPr>
              <w:jc w:val="center"/>
            </w:pPr>
          </w:p>
        </w:tc>
      </w:tr>
      <w:tr w:rsidR="00A17027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126,9</w:t>
            </w:r>
          </w:p>
        </w:tc>
      </w:tr>
      <w:tr w:rsidR="00A17027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93,2</w:t>
            </w:r>
          </w:p>
        </w:tc>
      </w:tr>
      <w:tr w:rsidR="00A17027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4E6B2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33,7</w:t>
            </w:r>
          </w:p>
        </w:tc>
      </w:tr>
      <w:tr w:rsidR="00A17027" w:rsidRPr="00541B57">
        <w:trPr>
          <w:trHeight w:hRule="exact" w:val="1406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Pr="000472A2" w:rsidRDefault="00A17027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41B57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A17027" w:rsidRPr="00541B57">
        <w:trPr>
          <w:trHeight w:hRule="exact" w:val="1723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Pr="000472A2" w:rsidRDefault="00A17027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A17027" w:rsidRPr="00541B57">
        <w:trPr>
          <w:trHeight w:hRule="exact" w:val="647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Pr="000472A2" w:rsidRDefault="00A17027" w:rsidP="0058025D">
            <w:pPr>
              <w:jc w:val="center"/>
            </w:pPr>
            <w:r>
              <w:rPr>
                <w:lang w:val="ru-RU"/>
              </w:rPr>
              <w:t>9</w:t>
            </w:r>
            <w:r w:rsidRPr="000472A2">
              <w:rPr>
                <w:lang w:val="ru-RU"/>
              </w:rPr>
              <w:t>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A17027" w:rsidRPr="00541B57">
        <w:trPr>
          <w:trHeight w:hRule="exact" w:val="571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Pr="000472A2" w:rsidRDefault="00A17027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207,8</w:t>
            </w:r>
          </w:p>
        </w:tc>
      </w:tr>
      <w:tr w:rsidR="00A17027" w:rsidRPr="00541B57">
        <w:trPr>
          <w:trHeight w:hRule="exact" w:val="1132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Default="00A17027" w:rsidP="0058025D">
            <w:pPr>
              <w:jc w:val="center"/>
              <w:rPr>
                <w:lang w:val="ru-RU"/>
              </w:rPr>
            </w:pPr>
          </w:p>
          <w:p w:rsidR="00A17027" w:rsidRPr="000472A2" w:rsidRDefault="00A17027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56,5</w:t>
            </w:r>
          </w:p>
        </w:tc>
      </w:tr>
      <w:tr w:rsidR="00A17027" w:rsidRPr="001D5614">
        <w:trPr>
          <w:trHeight w:hRule="exact" w:val="1723"/>
        </w:trPr>
        <w:tc>
          <w:tcPr>
            <w:tcW w:w="4830" w:type="dxa"/>
            <w:shd w:val="clear" w:color="auto" w:fill="FFFFFF"/>
            <w:vAlign w:val="center"/>
          </w:tcPr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A17027" w:rsidRPr="004E6B2B" w:rsidRDefault="00A17027" w:rsidP="003D1579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A17027" w:rsidRPr="004E6B2B" w:rsidRDefault="00A17027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  <w:rPr>
                <w:b/>
                <w:bCs/>
              </w:rPr>
            </w:pPr>
            <w:r w:rsidRPr="000472A2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922,8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A17027" w:rsidRPr="00AB18B5" w:rsidRDefault="00A17027" w:rsidP="003D1579">
            <w:pPr>
              <w:jc w:val="center"/>
              <w:rPr>
                <w:lang w:val="ru-RU"/>
              </w:rPr>
            </w:pPr>
            <w:r w:rsidRPr="00AB18B5">
              <w:rPr>
                <w:lang w:val="ru-RU"/>
              </w:rPr>
              <w:t>Обеспечение деятельности</w:t>
            </w:r>
            <w:r>
              <w:rPr>
                <w:lang w:val="ru-RU"/>
              </w:rPr>
              <w:t xml:space="preserve"> аппарата </w:t>
            </w:r>
            <w:r w:rsidRPr="00AB18B5">
              <w:rPr>
                <w:lang w:val="ru-RU"/>
              </w:rPr>
              <w:t>администрации сельского поселения</w:t>
            </w:r>
          </w:p>
          <w:p w:rsidR="00A17027" w:rsidRPr="00AB18B5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922,6</w:t>
            </w:r>
          </w:p>
        </w:tc>
      </w:tr>
      <w:tr w:rsidR="00A17027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A17027" w:rsidRPr="001D5614" w:rsidRDefault="00A17027" w:rsidP="003D1579">
            <w:pPr>
              <w:jc w:val="center"/>
            </w:pPr>
            <w:r w:rsidRPr="001D5614">
              <w:t>Администрация</w:t>
            </w:r>
          </w:p>
          <w:p w:rsidR="00A17027" w:rsidRPr="001D5614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922,6</w:t>
            </w:r>
          </w:p>
        </w:tc>
      </w:tr>
      <w:tr w:rsidR="00A17027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A17027" w:rsidRPr="007D021A" w:rsidRDefault="00A17027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A17027" w:rsidRPr="007D021A" w:rsidRDefault="00A1702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D021A" w:rsidRDefault="00A17027" w:rsidP="003D1579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7D021A" w:rsidRDefault="00A17027" w:rsidP="003D1579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6E0286" w:rsidRDefault="00A17027" w:rsidP="006E70F7">
            <w:pPr>
              <w:shd w:val="clear" w:color="auto" w:fill="FFFFFF"/>
              <w:ind w:left="284" w:hanging="284"/>
              <w:rPr>
                <w:lang w:val="ru-RU"/>
              </w:rPr>
            </w:pPr>
            <w:r w:rsidRPr="007D021A">
              <w:t>65 2</w:t>
            </w:r>
            <w:r>
              <w:rPr>
                <w:lang w:val="ru-RU"/>
              </w:rPr>
              <w:t xml:space="preserve"> 00</w:t>
            </w:r>
            <w:r w:rsidRPr="007D021A">
              <w:t xml:space="preserve"> 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7D021A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484,6</w:t>
            </w:r>
          </w:p>
        </w:tc>
      </w:tr>
      <w:tr w:rsidR="00A17027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A17027" w:rsidRPr="007D021A" w:rsidRDefault="00A17027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D021A" w:rsidRDefault="00A17027" w:rsidP="003D1579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7D021A" w:rsidRDefault="00A17027" w:rsidP="003D1579"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7D021A" w:rsidRDefault="00A17027" w:rsidP="003D1579">
            <w:r w:rsidRPr="007D021A">
              <w:t>65 2 00 41000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7D021A" w:rsidRDefault="00A17027" w:rsidP="003D1579">
            <w:r w:rsidRPr="007D021A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153,2</w:t>
            </w:r>
          </w:p>
        </w:tc>
      </w:tr>
      <w:tr w:rsidR="00A17027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A17027" w:rsidRPr="004E6B2B" w:rsidRDefault="00A17027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153,2</w:t>
            </w:r>
          </w:p>
        </w:tc>
      </w:tr>
      <w:tr w:rsidR="00A17027" w:rsidRPr="001D5614">
        <w:trPr>
          <w:trHeight w:hRule="exact" w:val="1717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Pr="000472A2" w:rsidRDefault="00A1702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153,2</w:t>
            </w:r>
          </w:p>
        </w:tc>
      </w:tr>
      <w:tr w:rsidR="00A17027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153,2</w:t>
            </w:r>
          </w:p>
        </w:tc>
      </w:tr>
      <w:tr w:rsidR="00A17027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74,3</w:t>
            </w:r>
          </w:p>
        </w:tc>
      </w:tr>
      <w:tr w:rsidR="00A17027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  <w:rPr>
                <w:lang w:val="ru-RU"/>
              </w:rPr>
            </w:pPr>
          </w:p>
          <w:p w:rsidR="00A17027" w:rsidRDefault="00A1702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78,9</w:t>
            </w:r>
          </w:p>
        </w:tc>
      </w:tr>
      <w:tr w:rsidR="00A17027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/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331,6</w:t>
            </w:r>
          </w:p>
        </w:tc>
      </w:tr>
      <w:tr w:rsidR="00A17027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A17027" w:rsidRPr="004E6B2B" w:rsidRDefault="00A17027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329,1</w:t>
            </w:r>
          </w:p>
        </w:tc>
      </w:tr>
      <w:tr w:rsidR="00A17027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329,1</w:t>
            </w:r>
          </w:p>
        </w:tc>
      </w:tr>
      <w:tr w:rsidR="00A17027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329,1</w:t>
            </w:r>
          </w:p>
        </w:tc>
      </w:tr>
      <w:tr w:rsidR="00A17027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jc w:val="center"/>
            </w:pPr>
            <w:r w:rsidRPr="001D5614">
              <w:t xml:space="preserve">Иные </w:t>
            </w:r>
            <w:r>
              <w:rPr>
                <w:lang w:val="ru-RU"/>
              </w:rPr>
              <w:t xml:space="preserve"> </w:t>
            </w:r>
            <w:r w:rsidRPr="001D5614">
              <w:t>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2,5</w:t>
            </w:r>
          </w:p>
        </w:tc>
      </w:tr>
      <w:tr w:rsidR="00A17027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850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2,5</w:t>
            </w:r>
          </w:p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A17027" w:rsidRPr="00C45CF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</w:tr>
      <w:tr w:rsidR="00A17027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Pr="00AB18B5" w:rsidRDefault="00A17027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851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C45CF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2,0</w:t>
            </w:r>
          </w:p>
        </w:tc>
      </w:tr>
      <w:tr w:rsidR="00A17027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A17027" w:rsidRPr="00AB18B5" w:rsidRDefault="00A17027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852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7D021A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</w:tr>
      <w:tr w:rsidR="00A17027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A17027" w:rsidRPr="001D5614" w:rsidRDefault="00A17027" w:rsidP="003D1579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</w:tcPr>
          <w:p w:rsidR="00A17027" w:rsidRPr="00541B57" w:rsidRDefault="00A17027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853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</w:tr>
      <w:tr w:rsidR="00A17027" w:rsidRPr="00541B57">
        <w:trPr>
          <w:trHeight w:hRule="exact" w:val="1382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A17027" w:rsidRPr="00541B57">
        <w:trPr>
          <w:trHeight w:hRule="exact" w:val="1699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A17027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A17027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FF3D5B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379,6</w:t>
            </w:r>
          </w:p>
        </w:tc>
      </w:tr>
      <w:tr w:rsidR="00A17027" w:rsidRPr="00541B57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A17027" w:rsidRPr="00FF3D5B" w:rsidRDefault="00A17027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  <w:r>
              <w:rPr>
                <w:lang w:val="ru-RU"/>
              </w:rPr>
              <w:t>органов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  <w:rPr>
                <w:lang w:val="ru-RU"/>
              </w:rPr>
            </w:pPr>
          </w:p>
          <w:p w:rsidR="00A17027" w:rsidRDefault="00A17027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41B57" w:rsidRDefault="00A17027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3864C3" w:rsidRDefault="00A17027" w:rsidP="002D6F25">
            <w:pPr>
              <w:jc w:val="center"/>
            </w:pPr>
            <w:r>
              <w:rPr>
                <w:lang w:val="ru-RU"/>
              </w:rPr>
              <w:t>58,2</w:t>
            </w:r>
          </w:p>
        </w:tc>
      </w:tr>
      <w:tr w:rsidR="00A17027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A17027" w:rsidRPr="00C76954" w:rsidRDefault="00A17027" w:rsidP="003D1579">
            <w:pPr>
              <w:jc w:val="center"/>
              <w:rPr>
                <w:lang w:val="ru-RU"/>
              </w:rPr>
            </w:pPr>
            <w:r w:rsidRPr="00C76954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Pr="00C76954" w:rsidRDefault="00A17027" w:rsidP="006B1FF6">
            <w:pPr>
              <w:jc w:val="center"/>
              <w:rPr>
                <w:lang w:val="ru-RU"/>
              </w:rPr>
            </w:pPr>
          </w:p>
          <w:p w:rsidR="00A17027" w:rsidRPr="00C76954" w:rsidRDefault="00A17027" w:rsidP="006B1FF6">
            <w:pPr>
              <w:jc w:val="center"/>
            </w:pPr>
            <w:r w:rsidRPr="00C7695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76954" w:rsidRDefault="00A17027" w:rsidP="003D1579">
            <w:r w:rsidRPr="00C7695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76954" w:rsidRDefault="00A17027" w:rsidP="003D1579">
            <w:r w:rsidRPr="00C7695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76954" w:rsidRDefault="00A17027" w:rsidP="003D1579">
            <w:r w:rsidRPr="00C7695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76954" w:rsidRDefault="00A17027" w:rsidP="003D1579"/>
        </w:tc>
        <w:tc>
          <w:tcPr>
            <w:tcW w:w="898" w:type="dxa"/>
            <w:shd w:val="clear" w:color="auto" w:fill="FFFFFF"/>
            <w:vAlign w:val="bottom"/>
          </w:tcPr>
          <w:p w:rsidR="00A17027" w:rsidRPr="003864C3" w:rsidRDefault="00A17027" w:rsidP="002D6F25">
            <w:pPr>
              <w:jc w:val="center"/>
            </w:pPr>
            <w:r w:rsidRPr="003864C3">
              <w:t>0,2</w:t>
            </w:r>
          </w:p>
        </w:tc>
      </w:tr>
      <w:tr w:rsidR="00A17027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080179" w:rsidRDefault="00A17027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080179" w:rsidRDefault="00A17027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080179" w:rsidRDefault="00A17027" w:rsidP="003D1579">
            <w:r w:rsidRPr="00080179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080179" w:rsidRDefault="00A17027" w:rsidP="003D1579"/>
        </w:tc>
        <w:tc>
          <w:tcPr>
            <w:tcW w:w="898" w:type="dxa"/>
            <w:shd w:val="clear" w:color="auto" w:fill="FFFFFF"/>
            <w:vAlign w:val="bottom"/>
          </w:tcPr>
          <w:p w:rsidR="00A17027" w:rsidRPr="00080179" w:rsidRDefault="00A17027" w:rsidP="002D6F25">
            <w:pPr>
              <w:jc w:val="center"/>
            </w:pPr>
            <w:r w:rsidRPr="00080179">
              <w:t>0,2</w:t>
            </w:r>
          </w:p>
        </w:tc>
      </w:tr>
      <w:tr w:rsidR="00A17027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080179" w:rsidRDefault="00A17027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080179" w:rsidRDefault="00A17027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080179" w:rsidRDefault="00A17027" w:rsidP="003D1579">
            <w:r w:rsidRPr="00080179">
              <w:t>89 1 00 77000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080179" w:rsidRDefault="00A17027" w:rsidP="003D1579">
            <w:r w:rsidRPr="00080179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2D6F25">
            <w:pPr>
              <w:jc w:val="center"/>
            </w:pPr>
            <w:r w:rsidRPr="001D5614">
              <w:t>0,2</w:t>
            </w:r>
          </w:p>
        </w:tc>
      </w:tr>
      <w:tr w:rsidR="00A17027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2D6F25">
            <w:pPr>
              <w:jc w:val="center"/>
            </w:pPr>
            <w:r w:rsidRPr="001D5614">
              <w:t>0,2</w:t>
            </w:r>
          </w:p>
        </w:tc>
      </w:tr>
      <w:tr w:rsidR="00A17027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2D6F25">
            <w:pPr>
              <w:jc w:val="center"/>
            </w:pPr>
            <w:r w:rsidRPr="001D5614">
              <w:t>0,2</w:t>
            </w:r>
          </w:p>
        </w:tc>
      </w:tr>
      <w:tr w:rsidR="00A17027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2D6F25">
            <w:pPr>
              <w:jc w:val="center"/>
            </w:pPr>
            <w:r w:rsidRPr="001D5614">
              <w:t>0,2</w:t>
            </w:r>
          </w:p>
        </w:tc>
      </w:tr>
      <w:tr w:rsidR="00A17027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Pr="00C45CFB" w:rsidRDefault="00A17027" w:rsidP="002D6F25">
            <w:pPr>
              <w:jc w:val="center"/>
              <w:rPr>
                <w:lang w:val="ru-RU"/>
              </w:rPr>
            </w:pPr>
            <w:r w:rsidRPr="00C45CFB">
              <w:rPr>
                <w:lang w:val="ru-RU"/>
              </w:rPr>
              <w:t>0,2</w:t>
            </w:r>
          </w:p>
        </w:tc>
      </w:tr>
      <w:tr w:rsidR="00A17027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A17027" w:rsidRDefault="00A17027" w:rsidP="001A33A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474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851" w:type="dxa"/>
            <w:shd w:val="clear" w:color="auto" w:fill="FFFFFF"/>
          </w:tcPr>
          <w:p w:rsidR="00A17027" w:rsidRPr="006E70F7" w:rsidRDefault="00A17027" w:rsidP="006B1FF6">
            <w:pPr>
              <w:jc w:val="center"/>
              <w:rPr>
                <w:b/>
                <w:bCs/>
                <w:lang w:val="ru-RU"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6E70F7" w:rsidRDefault="00A17027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6E70F7" w:rsidRDefault="00A17027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6E70F7" w:rsidRDefault="00A17027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6E70F7" w:rsidRDefault="00A17027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110,7</w:t>
            </w: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Pr="000319A4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A17027" w:rsidRPr="006E70F7">
        <w:trPr>
          <w:trHeight w:hRule="exact" w:val="854"/>
        </w:trPr>
        <w:tc>
          <w:tcPr>
            <w:tcW w:w="4830" w:type="dxa"/>
            <w:shd w:val="clear" w:color="auto" w:fill="FFFFFF"/>
          </w:tcPr>
          <w:p w:rsidR="00A17027" w:rsidRPr="00405474" w:rsidRDefault="00A17027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Pr="000319A4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A17027" w:rsidRPr="006E70F7">
        <w:trPr>
          <w:trHeight w:hRule="exact" w:val="1136"/>
        </w:trPr>
        <w:tc>
          <w:tcPr>
            <w:tcW w:w="4830" w:type="dxa"/>
            <w:shd w:val="clear" w:color="auto" w:fill="FFFFFF"/>
          </w:tcPr>
          <w:p w:rsidR="00A17027" w:rsidRPr="00405474" w:rsidRDefault="00A17027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Pr="000319A4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110,7</w:t>
            </w:r>
          </w:p>
        </w:tc>
      </w:tr>
      <w:tr w:rsidR="00A17027" w:rsidRPr="006E70F7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A17027" w:rsidRDefault="00A17027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Pr="000319A4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6E70F7">
        <w:trPr>
          <w:trHeight w:hRule="exact" w:val="835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6E70F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Pr="000319A4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6E70F7">
        <w:trPr>
          <w:trHeight w:hRule="exact" w:val="956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6E70F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Pr="000319A4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6E70F7">
        <w:trPr>
          <w:trHeight w:hRule="exact" w:val="841"/>
        </w:trPr>
        <w:tc>
          <w:tcPr>
            <w:tcW w:w="4830" w:type="dxa"/>
            <w:shd w:val="clear" w:color="auto" w:fill="FFFFFF"/>
          </w:tcPr>
          <w:p w:rsidR="00A17027" w:rsidRPr="00A22FED" w:rsidRDefault="00A17027" w:rsidP="006E70F7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A17027" w:rsidRPr="00A22FED" w:rsidRDefault="00A17027" w:rsidP="006E70F7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A17027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A17027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A17027" w:rsidRPr="006E70F7">
        <w:trPr>
          <w:trHeight w:hRule="exact" w:val="864"/>
        </w:trPr>
        <w:tc>
          <w:tcPr>
            <w:tcW w:w="4830" w:type="dxa"/>
            <w:shd w:val="clear" w:color="auto" w:fill="FFFFFF"/>
          </w:tcPr>
          <w:p w:rsidR="00A17027" w:rsidRDefault="00A17027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A17027" w:rsidRPr="006E70F7">
        <w:trPr>
          <w:trHeight w:hRule="exact" w:val="864"/>
        </w:trPr>
        <w:tc>
          <w:tcPr>
            <w:tcW w:w="4830" w:type="dxa"/>
            <w:shd w:val="clear" w:color="auto" w:fill="FFFFFF"/>
          </w:tcPr>
          <w:p w:rsidR="00A17027" w:rsidRDefault="00A17027" w:rsidP="006E70F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  <w:rPr>
                <w:lang w:val="ru-RU"/>
              </w:rPr>
            </w:pPr>
          </w:p>
          <w:p w:rsidR="00A17027" w:rsidRDefault="00A17027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A17027" w:rsidRPr="006E70F7">
        <w:trPr>
          <w:trHeight w:hRule="exact" w:val="864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C7695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A17027" w:rsidRPr="006E70F7">
        <w:trPr>
          <w:trHeight w:hRule="exact" w:val="864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C7695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0,8</w:t>
            </w:r>
          </w:p>
        </w:tc>
      </w:tr>
      <w:tr w:rsidR="00A17027" w:rsidRPr="006E70F7">
        <w:trPr>
          <w:trHeight w:hRule="exact" w:val="864"/>
        </w:trPr>
        <w:tc>
          <w:tcPr>
            <w:tcW w:w="4830" w:type="dxa"/>
            <w:shd w:val="clear" w:color="auto" w:fill="FFFFFF"/>
          </w:tcPr>
          <w:p w:rsidR="00A17027" w:rsidRPr="00A22FED" w:rsidRDefault="00A17027" w:rsidP="00C7695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A17027" w:rsidRPr="00A22FED" w:rsidRDefault="00A17027" w:rsidP="00C7695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89 1 00 41210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C7695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C45CF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C45CFB">
              <w:rPr>
                <w:lang w:val="ru-RU"/>
              </w:rPr>
              <w:t>0,8</w:t>
            </w:r>
          </w:p>
        </w:tc>
      </w:tr>
      <w:tr w:rsidR="00A17027" w:rsidRPr="001D5614">
        <w:trPr>
          <w:trHeight w:hRule="exact" w:val="423"/>
        </w:trPr>
        <w:tc>
          <w:tcPr>
            <w:tcW w:w="4830" w:type="dxa"/>
            <w:shd w:val="clear" w:color="auto" w:fill="FFFFFF"/>
          </w:tcPr>
          <w:p w:rsidR="00A17027" w:rsidRPr="0058025D" w:rsidRDefault="00A17027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70F7">
            <w:pPr>
              <w:jc w:val="center"/>
              <w:rPr>
                <w:b/>
                <w:bCs/>
                <w:lang w:val="ru-RU"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  <w:p w:rsidR="00A17027" w:rsidRDefault="00A17027" w:rsidP="006E70F7">
            <w:pPr>
              <w:jc w:val="center"/>
              <w:rPr>
                <w:b/>
                <w:bCs/>
                <w:lang w:val="ru-RU"/>
              </w:rPr>
            </w:pPr>
          </w:p>
          <w:p w:rsidR="00A17027" w:rsidRPr="006E70F7" w:rsidRDefault="00A17027" w:rsidP="006E70F7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  <w:r w:rsidRPr="0058025D">
              <w:rPr>
                <w:b/>
                <w:bCs/>
              </w:rPr>
              <w:t>02</w:t>
            </w:r>
          </w:p>
          <w:p w:rsidR="00A17027" w:rsidRPr="002F2363" w:rsidRDefault="00A17027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58025D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8025D" w:rsidRDefault="00A17027" w:rsidP="003D1579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8025D" w:rsidRDefault="00A1702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84,5</w:t>
            </w:r>
          </w:p>
        </w:tc>
      </w:tr>
      <w:tr w:rsidR="00A17027" w:rsidRPr="001D5614">
        <w:trPr>
          <w:trHeight w:hRule="exact" w:val="481"/>
        </w:trPr>
        <w:tc>
          <w:tcPr>
            <w:tcW w:w="4830" w:type="dxa"/>
            <w:shd w:val="clear" w:color="auto" w:fill="FFFFFF"/>
          </w:tcPr>
          <w:p w:rsidR="00A17027" w:rsidRPr="001D5614" w:rsidRDefault="00A17027" w:rsidP="003D1579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84,5</w:t>
            </w: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A17027" w:rsidRPr="001D5614">
        <w:trPr>
          <w:trHeight w:hRule="exact" w:val="1381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ind w:left="284" w:hanging="284"/>
            </w:pPr>
            <w:r w:rsidRPr="001D5614">
              <w:t>17 0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C45CFB">
            <w:pPr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</w:p>
          <w:p w:rsidR="00A17027" w:rsidRDefault="00A17027" w:rsidP="00C45CFB">
            <w:pPr>
              <w:rPr>
                <w:lang w:val="ru-RU"/>
              </w:rPr>
            </w:pPr>
          </w:p>
          <w:p w:rsidR="00A17027" w:rsidRDefault="00A17027" w:rsidP="00C45CFB">
            <w:pPr>
              <w:rPr>
                <w:lang w:val="ru-RU"/>
              </w:rPr>
            </w:pPr>
          </w:p>
          <w:p w:rsidR="00A17027" w:rsidRDefault="00A17027" w:rsidP="00C45CFB">
            <w:pPr>
              <w:rPr>
                <w:lang w:val="ru-RU"/>
              </w:rPr>
            </w:pPr>
          </w:p>
          <w:p w:rsidR="00A17027" w:rsidRDefault="00A17027" w:rsidP="00C45CFB">
            <w:r>
              <w:rPr>
                <w:lang w:val="ru-RU"/>
              </w:rPr>
              <w:t xml:space="preserve">   </w:t>
            </w:r>
            <w:r w:rsidRPr="005E2EB8">
              <w:rPr>
                <w:lang w:val="ru-RU"/>
              </w:rPr>
              <w:t>84,5</w:t>
            </w:r>
          </w:p>
        </w:tc>
      </w:tr>
      <w:tr w:rsidR="00A17027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ind w:left="284" w:hanging="284"/>
            </w:pPr>
            <w:r w:rsidRPr="001D5614">
              <w:t>17 3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A17027" w:rsidRPr="001D5614">
        <w:trPr>
          <w:trHeight w:hRule="exact" w:val="1096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ind w:left="284" w:hanging="284"/>
            </w:pPr>
            <w:r w:rsidRPr="001D5614">
              <w:t>17 3 02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A17027" w:rsidRPr="001D5614">
        <w:trPr>
          <w:trHeight w:hRule="exact" w:val="856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2D6F25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A17027" w:rsidRPr="001D5614">
        <w:trPr>
          <w:trHeight w:hRule="exact" w:val="167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1D5614" w:rsidRDefault="00A17027" w:rsidP="002D6F25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A17027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A17027" w:rsidRPr="001D5614">
        <w:trPr>
          <w:trHeight w:hRule="exact" w:val="1190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A17027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8A653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1043B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A17027" w:rsidRPr="004E6B2B" w:rsidRDefault="00A1702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41675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B41675">
              <w:rPr>
                <w:lang w:val="ru-RU"/>
              </w:rPr>
              <w:t>8,7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A17027" w:rsidRPr="001A7C7F" w:rsidRDefault="00A17027" w:rsidP="00D412B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FFFFFF"/>
          </w:tcPr>
          <w:p w:rsidR="00A17027" w:rsidRPr="002F2363" w:rsidRDefault="00A17027" w:rsidP="006B1FF6">
            <w:pPr>
              <w:jc w:val="center"/>
              <w:rPr>
                <w:b/>
                <w:bCs/>
                <w:lang w:val="ru-RU"/>
              </w:rPr>
            </w:pPr>
          </w:p>
          <w:p w:rsidR="00A17027" w:rsidRPr="002F2363" w:rsidRDefault="00A17027" w:rsidP="006B1FF6">
            <w:pPr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2F2363" w:rsidRDefault="00A17027" w:rsidP="00622015">
            <w:pPr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2F2363" w:rsidRDefault="00A17027" w:rsidP="00622015">
            <w:pPr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00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2F2363" w:rsidRDefault="00A17027" w:rsidP="00622015">
            <w:pPr>
              <w:jc w:val="center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2F2363" w:rsidRDefault="00A17027" w:rsidP="00622015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C45CFB" w:rsidRDefault="00A17027" w:rsidP="002D6F25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C45CFB">
              <w:rPr>
                <w:b/>
                <w:bCs/>
                <w:lang w:val="ru-RU"/>
              </w:rPr>
              <w:t>99,0</w:t>
            </w:r>
          </w:p>
        </w:tc>
      </w:tr>
      <w:tr w:rsidR="00A17027" w:rsidRPr="00FA5A35">
        <w:trPr>
          <w:trHeight w:hRule="exact" w:val="843"/>
        </w:trPr>
        <w:tc>
          <w:tcPr>
            <w:tcW w:w="4830" w:type="dxa"/>
            <w:shd w:val="clear" w:color="auto" w:fill="FFFFFF"/>
          </w:tcPr>
          <w:p w:rsidR="00A17027" w:rsidRPr="001A7C7F" w:rsidRDefault="00A17027" w:rsidP="00D412B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Pr="00622015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0742CF" w:rsidRDefault="00A17027" w:rsidP="00622015">
            <w:pPr>
              <w:jc w:val="center"/>
              <w:rPr>
                <w:lang w:val="ru-RU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0742CF" w:rsidRDefault="00A17027" w:rsidP="00622015">
            <w:pPr>
              <w:jc w:val="center"/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99,00</w:t>
            </w:r>
          </w:p>
        </w:tc>
      </w:tr>
      <w:tr w:rsidR="00A17027" w:rsidRPr="00FA5A35">
        <w:trPr>
          <w:trHeight w:hRule="exact" w:val="854"/>
        </w:trPr>
        <w:tc>
          <w:tcPr>
            <w:tcW w:w="4830" w:type="dxa"/>
            <w:shd w:val="clear" w:color="auto" w:fill="FFFFFF"/>
          </w:tcPr>
          <w:p w:rsidR="00A17027" w:rsidRPr="00743A02" w:rsidRDefault="00A17027" w:rsidP="00D412B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FA5A35">
        <w:trPr>
          <w:trHeight w:hRule="exact" w:val="1122"/>
        </w:trPr>
        <w:tc>
          <w:tcPr>
            <w:tcW w:w="4830" w:type="dxa"/>
            <w:shd w:val="clear" w:color="auto" w:fill="FFFFFF"/>
          </w:tcPr>
          <w:p w:rsidR="00A17027" w:rsidRPr="00743A02" w:rsidRDefault="00A17027" w:rsidP="00D412B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Pr="00622015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FA5A35">
        <w:trPr>
          <w:trHeight w:hRule="exact" w:val="855"/>
        </w:trPr>
        <w:tc>
          <w:tcPr>
            <w:tcW w:w="4830" w:type="dxa"/>
            <w:shd w:val="clear" w:color="auto" w:fill="FFFFFF"/>
          </w:tcPr>
          <w:p w:rsidR="00A17027" w:rsidRPr="00A22FED" w:rsidRDefault="00A17027" w:rsidP="00D412B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Резервный фонд администрации Набережного сельского поселения Ромодановского муниципального района РМ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FA5A35">
        <w:trPr>
          <w:trHeight w:hRule="exact" w:val="852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D412B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Pr="00622015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FA5A35">
        <w:trPr>
          <w:trHeight w:hRule="exact" w:val="837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D412B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A17027" w:rsidRPr="00FA5A35">
        <w:trPr>
          <w:trHeight w:hRule="exact" w:val="848"/>
        </w:trPr>
        <w:tc>
          <w:tcPr>
            <w:tcW w:w="4830" w:type="dxa"/>
            <w:shd w:val="clear" w:color="auto" w:fill="FFFFFF"/>
          </w:tcPr>
          <w:p w:rsidR="00A17027" w:rsidRDefault="00A17027" w:rsidP="00D412B9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Прочая </w:t>
            </w:r>
            <w:r w:rsidRPr="00FA5A35">
              <w:rPr>
                <w:rFonts w:ascii="Times New Roman" w:hAnsi="Times New Roman" w:cs="Times New Roman"/>
              </w:rPr>
              <w:t>закупки товаров, работ и услуг для обеспечения</w:t>
            </w:r>
          </w:p>
          <w:p w:rsidR="00A17027" w:rsidRPr="00FA5A35" w:rsidRDefault="00A17027" w:rsidP="00D412B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6B2B">
              <w:t xml:space="preserve"> </w:t>
            </w:r>
            <w:r w:rsidRPr="00FA5A35">
              <w:rPr>
                <w:rFonts w:ascii="Times New Roman" w:hAnsi="Times New Roman" w:cs="Times New Roman"/>
              </w:rPr>
              <w:t>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Default="00A17027" w:rsidP="00622015">
            <w:pPr>
              <w:jc w:val="center"/>
              <w:rPr>
                <w:lang w:val="ru-RU"/>
              </w:rPr>
            </w:pPr>
          </w:p>
          <w:p w:rsidR="00A17027" w:rsidRPr="00622015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27AC0" w:rsidRDefault="00A17027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</w:tcPr>
          <w:p w:rsidR="00A17027" w:rsidRPr="00C45CFB" w:rsidRDefault="00A17027" w:rsidP="002D6F25">
            <w:pPr>
              <w:jc w:val="center"/>
              <w:rPr>
                <w:lang w:val="ru-RU"/>
              </w:rPr>
            </w:pPr>
          </w:p>
          <w:p w:rsidR="00A17027" w:rsidRPr="00C45CFB" w:rsidRDefault="00A17027" w:rsidP="002D6F25">
            <w:pPr>
              <w:jc w:val="center"/>
              <w:rPr>
                <w:lang w:val="ru-RU"/>
              </w:rPr>
            </w:pPr>
          </w:p>
          <w:p w:rsidR="00A17027" w:rsidRPr="00C45CFB" w:rsidRDefault="00A17027" w:rsidP="002D6F25">
            <w:pPr>
              <w:jc w:val="center"/>
              <w:rPr>
                <w:lang w:val="ru-RU"/>
              </w:rPr>
            </w:pPr>
            <w:r w:rsidRPr="00C45CFB">
              <w:rPr>
                <w:lang w:val="ru-RU"/>
              </w:rPr>
              <w:t>99,0</w:t>
            </w:r>
          </w:p>
        </w:tc>
      </w:tr>
      <w:tr w:rsidR="00A17027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A17027" w:rsidRPr="0058025D" w:rsidRDefault="00A17027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</w:tcPr>
          <w:p w:rsidR="00A17027" w:rsidRPr="00E53DB8" w:rsidRDefault="00A17027" w:rsidP="006B1FF6">
            <w:pPr>
              <w:jc w:val="center"/>
              <w:rPr>
                <w:b/>
                <w:bCs/>
              </w:rPr>
            </w:pPr>
            <w:r w:rsidRPr="00E53DB8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58025D" w:rsidRDefault="00A17027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58025D" w:rsidRDefault="00A17027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8025D" w:rsidRDefault="00A17027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Pr="00C45CFB" w:rsidRDefault="00A17027" w:rsidP="002D6F25">
            <w:pPr>
              <w:jc w:val="center"/>
              <w:rPr>
                <w:b/>
                <w:bCs/>
              </w:rPr>
            </w:pPr>
            <w:r w:rsidRPr="00C45CFB">
              <w:rPr>
                <w:b/>
                <w:bCs/>
                <w:lang w:val="ru-RU"/>
              </w:rPr>
              <w:t>239,6</w:t>
            </w:r>
          </w:p>
        </w:tc>
      </w:tr>
      <w:tr w:rsidR="00A17027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</w:tcPr>
          <w:p w:rsidR="00A17027" w:rsidRPr="00F429F4" w:rsidRDefault="00A17027" w:rsidP="00F429F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C45CF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Программа комплексного развития </w:t>
            </w:r>
            <w:r>
              <w:rPr>
                <w:lang w:val="ru-RU"/>
              </w:rPr>
              <w:t>транспортной</w:t>
            </w:r>
            <w:r w:rsidRPr="004E6B2B">
              <w:rPr>
                <w:lang w:val="ru-RU"/>
              </w:rPr>
              <w:t xml:space="preserve">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C45CF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Подпрограмма комплексного развития </w:t>
            </w:r>
            <w:r>
              <w:rPr>
                <w:lang w:val="ru-RU"/>
              </w:rPr>
              <w:t>транспорной</w:t>
            </w:r>
            <w:r w:rsidRPr="004E6B2B">
              <w:rPr>
                <w:lang w:val="ru-RU"/>
              </w:rPr>
              <w:t xml:space="preserve">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>
              <w:t>10 1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/>
        </w:tc>
        <w:tc>
          <w:tcPr>
            <w:tcW w:w="898" w:type="dxa"/>
            <w:shd w:val="clear" w:color="auto" w:fill="FFFFFF"/>
          </w:tcPr>
          <w:p w:rsidR="00A17027" w:rsidRDefault="00A17027" w:rsidP="00C45CFB">
            <w:pPr>
              <w:tabs>
                <w:tab w:val="center" w:pos="409"/>
              </w:tabs>
              <w:rPr>
                <w:lang w:val="ru-RU"/>
              </w:rPr>
            </w:pPr>
            <w:r>
              <w:rPr>
                <w:lang w:val="ru-RU"/>
              </w:rPr>
              <w:tab/>
            </w:r>
          </w:p>
          <w:p w:rsidR="00A17027" w:rsidRDefault="00A17027" w:rsidP="00C45CFB">
            <w:pPr>
              <w:tabs>
                <w:tab w:val="center" w:pos="409"/>
              </w:tabs>
              <w:rPr>
                <w:lang w:val="ru-RU"/>
              </w:rPr>
            </w:pPr>
          </w:p>
          <w:p w:rsidR="00A17027" w:rsidRDefault="00A17027" w:rsidP="00C45CFB">
            <w:pPr>
              <w:tabs>
                <w:tab w:val="center" w:pos="409"/>
              </w:tabs>
              <w:rPr>
                <w:lang w:val="ru-RU"/>
              </w:rPr>
            </w:pPr>
          </w:p>
          <w:p w:rsidR="00A17027" w:rsidRDefault="00A17027" w:rsidP="00C45CFB">
            <w:pPr>
              <w:tabs>
                <w:tab w:val="center" w:pos="409"/>
              </w:tabs>
              <w:rPr>
                <w:lang w:val="ru-RU"/>
              </w:rPr>
            </w:pPr>
          </w:p>
          <w:p w:rsidR="00A17027" w:rsidRDefault="00A17027" w:rsidP="00C45CFB">
            <w:pPr>
              <w:tabs>
                <w:tab w:val="center" w:pos="409"/>
              </w:tabs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10 1 04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trHeight w:hRule="exact" w:val="1274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trHeight w:hRule="exact" w:val="908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</w:t>
            </w:r>
            <w:r>
              <w:rPr>
                <w:lang w:val="ru-RU"/>
              </w:rPr>
              <w:t>дарственных(муниципальных)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D50A6E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trHeight w:hRule="exact" w:val="85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</w:t>
            </w:r>
            <w:r>
              <w:rPr>
                <w:lang w:val="ru-RU"/>
              </w:rPr>
              <w:t>дарственных(муниципальных)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D50A6E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A17027" w:rsidRPr="001D5614">
        <w:trPr>
          <w:trHeight w:hRule="exact" w:val="814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B41675" w:rsidRDefault="00A17027" w:rsidP="002D6F25">
            <w:pPr>
              <w:jc w:val="center"/>
              <w:rPr>
                <w:lang w:val="ru-RU"/>
              </w:rPr>
            </w:pPr>
            <w:r w:rsidRPr="00B41675">
              <w:rPr>
                <w:lang w:val="ru-RU"/>
              </w:rPr>
              <w:t>239,6</w:t>
            </w:r>
          </w:p>
        </w:tc>
      </w:tr>
      <w:tr w:rsidR="00A17027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A17027" w:rsidRPr="0058025D" w:rsidRDefault="00A17027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</w:tcPr>
          <w:p w:rsidR="00A17027" w:rsidRPr="002F2363" w:rsidRDefault="00A17027" w:rsidP="006B1FF6">
            <w:pPr>
              <w:jc w:val="center"/>
              <w:rPr>
                <w:b/>
                <w:bCs/>
              </w:rPr>
            </w:pPr>
            <w:r w:rsidRPr="002F2363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58025D" w:rsidRDefault="00A17027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58025D" w:rsidRDefault="00A17027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58025D" w:rsidRDefault="00A17027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58025D" w:rsidRDefault="00A17027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C45CFB" w:rsidRDefault="00A17027" w:rsidP="002D6F25">
            <w:pPr>
              <w:jc w:val="center"/>
              <w:rPr>
                <w:b/>
                <w:bCs/>
                <w:lang w:val="ru-RU"/>
              </w:rPr>
            </w:pPr>
            <w:r w:rsidRPr="00C45CFB">
              <w:rPr>
                <w:b/>
                <w:bCs/>
                <w:lang w:val="ru-RU"/>
              </w:rPr>
              <w:t>278,3</w:t>
            </w:r>
          </w:p>
        </w:tc>
      </w:tr>
      <w:tr w:rsidR="00A17027" w:rsidRPr="001D5614">
        <w:trPr>
          <w:trHeight w:hRule="exact" w:val="379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278,3</w:t>
            </w: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250,0</w:t>
            </w:r>
          </w:p>
        </w:tc>
      </w:tr>
      <w:tr w:rsidR="00A17027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/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250,1</w:t>
            </w:r>
          </w:p>
        </w:tc>
      </w:tr>
      <w:tr w:rsidR="00A17027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 xml:space="preserve">10 </w:t>
            </w:r>
            <w:r>
              <w:t>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250,1</w:t>
            </w:r>
          </w:p>
        </w:tc>
      </w:tr>
      <w:tr w:rsidR="00A17027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10 1 07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C45CFB">
            <w:pPr>
              <w:tabs>
                <w:tab w:val="center" w:pos="409"/>
              </w:tabs>
            </w:pPr>
            <w:r>
              <w:rPr>
                <w:lang w:val="ru-RU"/>
              </w:rPr>
              <w:tab/>
              <w:t>250,1</w:t>
            </w:r>
          </w:p>
        </w:tc>
      </w:tr>
      <w:tr w:rsidR="00A17027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150,2</w:t>
            </w: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150,2</w:t>
            </w:r>
          </w:p>
        </w:tc>
      </w:tr>
      <w:tr w:rsidR="00A17027" w:rsidRPr="001D5614">
        <w:trPr>
          <w:trHeight w:hRule="exact" w:val="1170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150,2</w:t>
            </w:r>
          </w:p>
        </w:tc>
      </w:tr>
      <w:tr w:rsidR="00A17027" w:rsidRPr="001D5614">
        <w:trPr>
          <w:trHeight w:hRule="exact" w:val="986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150,2</w:t>
            </w:r>
          </w:p>
        </w:tc>
      </w:tr>
      <w:tr w:rsidR="00A17027" w:rsidRPr="001D5614">
        <w:trPr>
          <w:trHeight w:hRule="exact" w:val="845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150,2</w:t>
            </w: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trHeight w:hRule="exact" w:val="1423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76954" w:rsidRDefault="00A17027" w:rsidP="003D1579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76954" w:rsidRDefault="00A17027" w:rsidP="003D1579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76954" w:rsidRDefault="00A17027" w:rsidP="003D1579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/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trHeight w:hRule="exact" w:val="864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B276B6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trHeight w:hRule="exact" w:val="849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B276B6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1D5614">
        <w:trPr>
          <w:trHeight w:hRule="exact" w:val="832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B276B6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</w:p>
          <w:p w:rsidR="00A17027" w:rsidRDefault="00A17027" w:rsidP="00C769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10 1 07 44205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C76954" w:rsidRDefault="00A17027" w:rsidP="00C76954">
            <w:pPr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853960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A17027" w:rsidRPr="006E0286">
        <w:trPr>
          <w:trHeight w:hRule="exact" w:val="862"/>
        </w:trPr>
        <w:tc>
          <w:tcPr>
            <w:tcW w:w="4830" w:type="dxa"/>
            <w:shd w:val="clear" w:color="auto" w:fill="FFFFFF"/>
          </w:tcPr>
          <w:p w:rsidR="00A17027" w:rsidRPr="00743A02" w:rsidRDefault="00A17027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743A02" w:rsidRDefault="00A17027" w:rsidP="00EF14BE">
            <w:pPr>
              <w:jc w:val="center"/>
            </w:pPr>
            <w:r w:rsidRPr="00743A02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853960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A17027" w:rsidRPr="006E0286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A17027" w:rsidRPr="00743A02" w:rsidRDefault="00A17027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743A02" w:rsidRDefault="00A17027" w:rsidP="00EF14BE">
            <w:pPr>
              <w:jc w:val="center"/>
            </w:pPr>
            <w:r w:rsidRPr="00743A02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A17027" w:rsidRPr="006E0286">
        <w:trPr>
          <w:trHeight w:hRule="exact" w:val="1276"/>
        </w:trPr>
        <w:tc>
          <w:tcPr>
            <w:tcW w:w="4830" w:type="dxa"/>
            <w:shd w:val="clear" w:color="auto" w:fill="FFFFFF"/>
          </w:tcPr>
          <w:p w:rsidR="00A17027" w:rsidRPr="00743A02" w:rsidRDefault="00A17027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A17027" w:rsidRPr="00743A02" w:rsidRDefault="00A17027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</w:tcPr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743A02" w:rsidRDefault="00A17027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A17027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A17027" w:rsidRPr="006E0286" w:rsidRDefault="00A17027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743A02" w:rsidRDefault="00A17027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  <w:jc w:val="center"/>
            </w:pPr>
            <w:r w:rsidRPr="00743A02">
              <w:t>200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A17027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A17027" w:rsidRPr="006E0286" w:rsidRDefault="00A17027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743A02" w:rsidRDefault="00A17027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  <w:jc w:val="center"/>
            </w:pPr>
            <w:r w:rsidRPr="00743A02">
              <w:t>240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A17027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A17027" w:rsidRPr="006E0286" w:rsidRDefault="00A17027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  <w:rPr>
                <w:lang w:val="ru-RU"/>
              </w:rPr>
            </w:pPr>
          </w:p>
          <w:p w:rsidR="00A17027" w:rsidRDefault="00A17027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743A02" w:rsidRDefault="00A17027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743A02" w:rsidRDefault="00A17027" w:rsidP="00EF14BE">
            <w:pPr>
              <w:shd w:val="clear" w:color="auto" w:fill="FFFFFF"/>
              <w:jc w:val="center"/>
            </w:pPr>
            <w:r w:rsidRPr="00743A02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C45CFB" w:rsidRDefault="00A17027" w:rsidP="002D6F25">
            <w:pPr>
              <w:jc w:val="center"/>
              <w:rPr>
                <w:highlight w:val="yellow"/>
                <w:lang w:val="ru-RU"/>
              </w:rPr>
            </w:pPr>
            <w:r w:rsidRPr="00C45CFB">
              <w:rPr>
                <w:lang w:val="ru-RU"/>
              </w:rPr>
              <w:t>28,2</w:t>
            </w:r>
          </w:p>
        </w:tc>
      </w:tr>
      <w:tr w:rsidR="00A17027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A17027" w:rsidRPr="001D5614" w:rsidRDefault="00A17027" w:rsidP="003D1579">
            <w:pPr>
              <w:jc w:val="center"/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</w:tcPr>
          <w:p w:rsidR="00A17027" w:rsidRPr="006B1FF6" w:rsidRDefault="00A17027" w:rsidP="006B1FF6">
            <w:pPr>
              <w:jc w:val="center"/>
              <w:rPr>
                <w:b/>
                <w:bCs/>
              </w:rPr>
            </w:pPr>
            <w:r w:rsidRPr="006B1FF6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622015" w:rsidRDefault="00A17027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622015" w:rsidRDefault="00A17027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622015" w:rsidRDefault="00A17027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C45CFB" w:rsidRDefault="00A17027" w:rsidP="002D6F25">
            <w:pPr>
              <w:jc w:val="center"/>
              <w:rPr>
                <w:b/>
                <w:bCs/>
                <w:lang w:val="ru-RU"/>
              </w:rPr>
            </w:pPr>
            <w:r w:rsidRPr="00C45CFB">
              <w:rPr>
                <w:b/>
                <w:bCs/>
                <w:lang w:val="ru-RU"/>
              </w:rPr>
              <w:t>99,4</w:t>
            </w:r>
          </w:p>
        </w:tc>
      </w:tr>
      <w:tr w:rsidR="00A17027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99,4</w:t>
            </w: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99,4</w:t>
            </w:r>
          </w:p>
        </w:tc>
      </w:tr>
      <w:tr w:rsidR="00A17027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99,4</w:t>
            </w: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99,4</w:t>
            </w:r>
          </w:p>
        </w:tc>
      </w:tr>
      <w:tr w:rsidR="00A17027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99,4</w:t>
            </w:r>
          </w:p>
        </w:tc>
      </w:tr>
      <w:tr w:rsidR="00A17027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89 1 00 03000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20,1</w:t>
            </w:r>
          </w:p>
        </w:tc>
      </w:tr>
      <w:tr w:rsidR="00A17027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20,1</w:t>
            </w: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20,1</w:t>
            </w:r>
          </w:p>
        </w:tc>
      </w:tr>
      <w:tr w:rsidR="00A17027" w:rsidRPr="001D5614">
        <w:trPr>
          <w:trHeight w:hRule="exact" w:val="595"/>
        </w:trPr>
        <w:tc>
          <w:tcPr>
            <w:tcW w:w="4830" w:type="dxa"/>
            <w:shd w:val="clear" w:color="auto" w:fill="FFFFFF"/>
          </w:tcPr>
          <w:p w:rsidR="00A17027" w:rsidRPr="00853960" w:rsidRDefault="00A17027" w:rsidP="004E770A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4E770A">
            <w:pPr>
              <w:jc w:val="center"/>
              <w:rPr>
                <w:lang w:val="ru-RU"/>
              </w:rPr>
            </w:pPr>
          </w:p>
          <w:p w:rsidR="00A17027" w:rsidRDefault="00A17027" w:rsidP="004E770A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EC24AA" w:rsidRDefault="00A17027" w:rsidP="004E770A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EC24AA" w:rsidRDefault="00A17027" w:rsidP="004E770A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A16377" w:rsidRDefault="00A17027" w:rsidP="00A16377">
            <w:pPr>
              <w:shd w:val="clear" w:color="auto" w:fill="FFFFFF"/>
              <w:jc w:val="center"/>
              <w:rPr>
                <w:lang w:val="ru-RU"/>
              </w:rPr>
            </w:pPr>
            <w:r>
              <w:t xml:space="preserve">89 1 00 </w:t>
            </w:r>
            <w:r>
              <w:rPr>
                <w:lang w:val="ru-RU"/>
              </w:rPr>
              <w:t>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EC24AA" w:rsidRDefault="00A17027" w:rsidP="004E770A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20,1</w:t>
            </w:r>
          </w:p>
        </w:tc>
      </w:tr>
      <w:tr w:rsidR="00A17027" w:rsidRPr="001D5614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A17027" w:rsidRPr="00853960" w:rsidRDefault="00A17027" w:rsidP="004E770A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4E770A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EC24AA" w:rsidRDefault="00A17027" w:rsidP="004E770A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EC24AA" w:rsidRDefault="00A17027" w:rsidP="004E770A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A16377" w:rsidRDefault="00A17027" w:rsidP="00A16377">
            <w:pPr>
              <w:shd w:val="clear" w:color="auto" w:fill="FFFFFF"/>
              <w:jc w:val="center"/>
              <w:rPr>
                <w:lang w:val="ru-RU"/>
              </w:rPr>
            </w:pPr>
            <w:r>
              <w:t xml:space="preserve">89 1 00 </w:t>
            </w:r>
            <w:r>
              <w:rPr>
                <w:lang w:val="ru-RU"/>
              </w:rPr>
              <w:t>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EC24AA" w:rsidRDefault="00A17027" w:rsidP="004E770A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</w:pPr>
            <w:r>
              <w:rPr>
                <w:lang w:val="ru-RU"/>
              </w:rPr>
              <w:t>20,1</w:t>
            </w:r>
          </w:p>
        </w:tc>
      </w:tr>
      <w:tr w:rsidR="00A17027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A17027" w:rsidRPr="004E6B2B" w:rsidRDefault="00A1702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1D5614" w:rsidRDefault="00A17027" w:rsidP="003D1579">
            <w:r>
              <w:rPr>
                <w:lang w:val="ru-RU"/>
              </w:rPr>
              <w:t xml:space="preserve"> </w:t>
            </w:r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1D5614" w:rsidRDefault="00A17027" w:rsidP="003D1579">
            <w:r w:rsidRPr="001D5614">
              <w:t>312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AD26D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20,1</w:t>
            </w: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A17027" w:rsidRPr="006B1FF6">
        <w:trPr>
          <w:trHeight w:hRule="exact" w:val="1239"/>
        </w:trPr>
        <w:tc>
          <w:tcPr>
            <w:tcW w:w="4830" w:type="dxa"/>
            <w:shd w:val="clear" w:color="auto" w:fill="FFFFFF"/>
          </w:tcPr>
          <w:p w:rsidR="00A17027" w:rsidRPr="00853960" w:rsidRDefault="00A17027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  <w:rPr>
                <w:lang w:val="ru-RU"/>
              </w:rPr>
            </w:pPr>
          </w:p>
          <w:p w:rsidR="00A17027" w:rsidRDefault="00A17027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A17027" w:rsidRPr="006B1FF6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A17027" w:rsidRPr="00853960" w:rsidRDefault="00A17027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A17027" w:rsidRPr="006B1FF6">
        <w:trPr>
          <w:trHeight w:hRule="exact" w:val="697"/>
        </w:trPr>
        <w:tc>
          <w:tcPr>
            <w:tcW w:w="4830" w:type="dxa"/>
            <w:shd w:val="clear" w:color="auto" w:fill="FFFFFF"/>
          </w:tcPr>
          <w:p w:rsidR="00A17027" w:rsidRPr="00853960" w:rsidRDefault="00A17027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Pr="00EC24AA" w:rsidRDefault="00A17027" w:rsidP="00E53DB8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A17027" w:rsidRDefault="00A17027" w:rsidP="002D6F25">
            <w:pPr>
              <w:jc w:val="center"/>
              <w:rPr>
                <w:lang w:val="ru-RU"/>
              </w:rPr>
            </w:pPr>
          </w:p>
          <w:p w:rsidR="00A17027" w:rsidRDefault="00A17027" w:rsidP="002D6F2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79,3</w:t>
            </w:r>
          </w:p>
        </w:tc>
      </w:tr>
      <w:tr w:rsidR="00A17027" w:rsidRPr="006B1FF6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A17027" w:rsidRPr="00853960" w:rsidRDefault="00A17027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A17027" w:rsidRDefault="00A17027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A17027" w:rsidRDefault="00A17027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17027" w:rsidRDefault="00A17027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A17027" w:rsidRDefault="00A17027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A17027" w:rsidRDefault="00A17027" w:rsidP="00E53DB8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A17027" w:rsidRPr="00A16377" w:rsidRDefault="00A17027" w:rsidP="002D6F2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A16377">
              <w:rPr>
                <w:lang w:val="ru-RU"/>
              </w:rPr>
              <w:t>79,3</w:t>
            </w:r>
          </w:p>
        </w:tc>
      </w:tr>
    </w:tbl>
    <w:p w:rsidR="00A17027" w:rsidRPr="006B1FF6" w:rsidRDefault="00A17027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A17027" w:rsidRPr="006B1FF6" w:rsidRDefault="00A17027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A17027" w:rsidRPr="006B1FF6" w:rsidRDefault="00A17027" w:rsidP="003D1579">
      <w:pPr>
        <w:ind w:left="284" w:hanging="284"/>
        <w:rPr>
          <w:b/>
          <w:bCs/>
          <w:spacing w:val="-2"/>
          <w:lang w:val="ru-RU"/>
        </w:rPr>
      </w:pPr>
    </w:p>
    <w:p w:rsidR="00A17027" w:rsidRPr="006B1FF6" w:rsidRDefault="00A17027" w:rsidP="003D1579">
      <w:pPr>
        <w:ind w:left="284" w:hanging="284"/>
        <w:rPr>
          <w:b/>
          <w:bCs/>
          <w:lang w:val="ru-RU"/>
        </w:rPr>
      </w:pPr>
    </w:p>
    <w:p w:rsidR="00A17027" w:rsidRPr="006B1FF6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A17027" w:rsidRDefault="00A1702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sectPr w:rsidR="00A17027" w:rsidSect="00A5498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027" w:rsidRDefault="00A17027" w:rsidP="00D62EC4">
      <w:r>
        <w:separator/>
      </w:r>
    </w:p>
  </w:endnote>
  <w:endnote w:type="continuationSeparator" w:id="0">
    <w:p w:rsidR="00A17027" w:rsidRDefault="00A17027" w:rsidP="00D62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027" w:rsidRDefault="00A17027" w:rsidP="00D62EC4">
      <w:r>
        <w:separator/>
      </w:r>
    </w:p>
  </w:footnote>
  <w:footnote w:type="continuationSeparator" w:id="0">
    <w:p w:rsidR="00A17027" w:rsidRDefault="00A17027" w:rsidP="00D62E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69C"/>
    <w:rsid w:val="00000414"/>
    <w:rsid w:val="00007269"/>
    <w:rsid w:val="000319A4"/>
    <w:rsid w:val="000472A2"/>
    <w:rsid w:val="00054B76"/>
    <w:rsid w:val="00064E37"/>
    <w:rsid w:val="00070EC4"/>
    <w:rsid w:val="000742CF"/>
    <w:rsid w:val="00080179"/>
    <w:rsid w:val="000F25C4"/>
    <w:rsid w:val="001045F7"/>
    <w:rsid w:val="001131AD"/>
    <w:rsid w:val="0011782F"/>
    <w:rsid w:val="00126D32"/>
    <w:rsid w:val="00135D8F"/>
    <w:rsid w:val="0014313E"/>
    <w:rsid w:val="001620B4"/>
    <w:rsid w:val="001A33AA"/>
    <w:rsid w:val="001A7C7F"/>
    <w:rsid w:val="001B27A1"/>
    <w:rsid w:val="001B7847"/>
    <w:rsid w:val="001D5614"/>
    <w:rsid w:val="001F6315"/>
    <w:rsid w:val="00203E0D"/>
    <w:rsid w:val="00204F3F"/>
    <w:rsid w:val="002215E4"/>
    <w:rsid w:val="00250CDB"/>
    <w:rsid w:val="00261702"/>
    <w:rsid w:val="002617F2"/>
    <w:rsid w:val="00280A99"/>
    <w:rsid w:val="0028269C"/>
    <w:rsid w:val="002C4F7E"/>
    <w:rsid w:val="002D5CEF"/>
    <w:rsid w:val="002D6F25"/>
    <w:rsid w:val="002F2363"/>
    <w:rsid w:val="00325284"/>
    <w:rsid w:val="003623F8"/>
    <w:rsid w:val="003712D5"/>
    <w:rsid w:val="003852AF"/>
    <w:rsid w:val="003864C3"/>
    <w:rsid w:val="003B753E"/>
    <w:rsid w:val="003C3CD5"/>
    <w:rsid w:val="003D1579"/>
    <w:rsid w:val="003E00BF"/>
    <w:rsid w:val="00405474"/>
    <w:rsid w:val="00407A6B"/>
    <w:rsid w:val="0044747A"/>
    <w:rsid w:val="0046778D"/>
    <w:rsid w:val="004A1A39"/>
    <w:rsid w:val="004A67A8"/>
    <w:rsid w:val="004A744F"/>
    <w:rsid w:val="004B2F8C"/>
    <w:rsid w:val="004D2444"/>
    <w:rsid w:val="004E6B2B"/>
    <w:rsid w:val="004E770A"/>
    <w:rsid w:val="004F0E95"/>
    <w:rsid w:val="0050707E"/>
    <w:rsid w:val="005200AC"/>
    <w:rsid w:val="0052343B"/>
    <w:rsid w:val="00541B57"/>
    <w:rsid w:val="0055368D"/>
    <w:rsid w:val="00556E29"/>
    <w:rsid w:val="00561C5B"/>
    <w:rsid w:val="0058025D"/>
    <w:rsid w:val="005953EC"/>
    <w:rsid w:val="005B3D7C"/>
    <w:rsid w:val="005B48B6"/>
    <w:rsid w:val="005E2EB8"/>
    <w:rsid w:val="005F6A09"/>
    <w:rsid w:val="00613574"/>
    <w:rsid w:val="00622015"/>
    <w:rsid w:val="00636A6D"/>
    <w:rsid w:val="00645DE5"/>
    <w:rsid w:val="006A7890"/>
    <w:rsid w:val="006B1FF6"/>
    <w:rsid w:val="006E0286"/>
    <w:rsid w:val="006E70F7"/>
    <w:rsid w:val="00700AFC"/>
    <w:rsid w:val="007169A8"/>
    <w:rsid w:val="00722B83"/>
    <w:rsid w:val="00743A02"/>
    <w:rsid w:val="00772B3F"/>
    <w:rsid w:val="00776A78"/>
    <w:rsid w:val="0078344D"/>
    <w:rsid w:val="007D021A"/>
    <w:rsid w:val="007E147C"/>
    <w:rsid w:val="008121CD"/>
    <w:rsid w:val="00852FD1"/>
    <w:rsid w:val="00853960"/>
    <w:rsid w:val="00892877"/>
    <w:rsid w:val="008A6539"/>
    <w:rsid w:val="008E22FD"/>
    <w:rsid w:val="00903B89"/>
    <w:rsid w:val="009167A2"/>
    <w:rsid w:val="009178B4"/>
    <w:rsid w:val="009221D9"/>
    <w:rsid w:val="00955820"/>
    <w:rsid w:val="00983C6D"/>
    <w:rsid w:val="009C31CE"/>
    <w:rsid w:val="009C496B"/>
    <w:rsid w:val="009C5F7F"/>
    <w:rsid w:val="009C6E86"/>
    <w:rsid w:val="009D2D1B"/>
    <w:rsid w:val="009E1E7F"/>
    <w:rsid w:val="009E2989"/>
    <w:rsid w:val="009E427B"/>
    <w:rsid w:val="009F7A1C"/>
    <w:rsid w:val="00A16377"/>
    <w:rsid w:val="00A17027"/>
    <w:rsid w:val="00A22FED"/>
    <w:rsid w:val="00A54983"/>
    <w:rsid w:val="00A85FC4"/>
    <w:rsid w:val="00A957F2"/>
    <w:rsid w:val="00AB18B5"/>
    <w:rsid w:val="00AD26D1"/>
    <w:rsid w:val="00AD77D8"/>
    <w:rsid w:val="00AE0350"/>
    <w:rsid w:val="00B1043B"/>
    <w:rsid w:val="00B2672B"/>
    <w:rsid w:val="00B276B6"/>
    <w:rsid w:val="00B410F4"/>
    <w:rsid w:val="00B41675"/>
    <w:rsid w:val="00B66B39"/>
    <w:rsid w:val="00BD65BE"/>
    <w:rsid w:val="00BE6E26"/>
    <w:rsid w:val="00BF2C61"/>
    <w:rsid w:val="00BF43C8"/>
    <w:rsid w:val="00C06AE1"/>
    <w:rsid w:val="00C223DD"/>
    <w:rsid w:val="00C27AC0"/>
    <w:rsid w:val="00C45CFB"/>
    <w:rsid w:val="00C51205"/>
    <w:rsid w:val="00C67863"/>
    <w:rsid w:val="00C73933"/>
    <w:rsid w:val="00C76954"/>
    <w:rsid w:val="00C93774"/>
    <w:rsid w:val="00C942E2"/>
    <w:rsid w:val="00C96156"/>
    <w:rsid w:val="00CC59E3"/>
    <w:rsid w:val="00CD277C"/>
    <w:rsid w:val="00CE65F3"/>
    <w:rsid w:val="00CF78FD"/>
    <w:rsid w:val="00D40521"/>
    <w:rsid w:val="00D412B9"/>
    <w:rsid w:val="00D50A6E"/>
    <w:rsid w:val="00D576B1"/>
    <w:rsid w:val="00D62EC4"/>
    <w:rsid w:val="00D65336"/>
    <w:rsid w:val="00DA625A"/>
    <w:rsid w:val="00DC5B8C"/>
    <w:rsid w:val="00E53DB8"/>
    <w:rsid w:val="00E662DA"/>
    <w:rsid w:val="00E80662"/>
    <w:rsid w:val="00E811A0"/>
    <w:rsid w:val="00EC24AA"/>
    <w:rsid w:val="00ED1BE8"/>
    <w:rsid w:val="00EE51E3"/>
    <w:rsid w:val="00EF14BE"/>
    <w:rsid w:val="00F00684"/>
    <w:rsid w:val="00F1068A"/>
    <w:rsid w:val="00F10E82"/>
    <w:rsid w:val="00F429F4"/>
    <w:rsid w:val="00F474E3"/>
    <w:rsid w:val="00F63BE8"/>
    <w:rsid w:val="00F67596"/>
    <w:rsid w:val="00F93A67"/>
    <w:rsid w:val="00F967A8"/>
    <w:rsid w:val="00FA46C4"/>
    <w:rsid w:val="00FA47E8"/>
    <w:rsid w:val="00FA5A35"/>
    <w:rsid w:val="00FB764F"/>
    <w:rsid w:val="00FF02C9"/>
    <w:rsid w:val="00FF2E76"/>
    <w:rsid w:val="00FF3D5B"/>
    <w:rsid w:val="00F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69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20B4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F02C9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1620B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F02C9"/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2826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8269C"/>
    <w:rPr>
      <w:rFonts w:ascii="Arial" w:hAnsi="Arial" w:cs="Arial"/>
      <w:lang w:val="ru-RU" w:eastAsia="ru-RU"/>
    </w:rPr>
  </w:style>
  <w:style w:type="paragraph" w:customStyle="1" w:styleId="ConsNonformat">
    <w:name w:val="ConsNonformat"/>
    <w:uiPriority w:val="99"/>
    <w:rsid w:val="0028269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83C6D"/>
    <w:pPr>
      <w:ind w:firstLine="709"/>
      <w:jc w:val="both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3C6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83C6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D62EC4"/>
    <w:pPr>
      <w:spacing w:before="100" w:beforeAutospacing="1" w:after="100" w:afterAutospacing="1"/>
    </w:pPr>
    <w:rPr>
      <w:lang w:val="ru-RU" w:eastAsia="ru-RU"/>
    </w:rPr>
  </w:style>
  <w:style w:type="paragraph" w:styleId="Header">
    <w:name w:val="header"/>
    <w:basedOn w:val="Normal"/>
    <w:link w:val="Head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99"/>
    <w:qFormat/>
    <w:rsid w:val="007D021A"/>
    <w:rPr>
      <w:rFonts w:eastAsia="Times New Roman" w:cs="Calibri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F02C9"/>
  </w:style>
  <w:style w:type="character" w:styleId="Emphasis">
    <w:name w:val="Emphasis"/>
    <w:basedOn w:val="DefaultParagraphFont"/>
    <w:uiPriority w:val="99"/>
    <w:qFormat/>
    <w:rsid w:val="00FF02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674</TotalTime>
  <Pages>19</Pages>
  <Words>5559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65</cp:revision>
  <cp:lastPrinted>2021-01-11T09:38:00Z</cp:lastPrinted>
  <dcterms:created xsi:type="dcterms:W3CDTF">2020-01-05T05:59:00Z</dcterms:created>
  <dcterms:modified xsi:type="dcterms:W3CDTF">2021-01-11T09:39:00Z</dcterms:modified>
</cp:coreProperties>
</file>