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078" w:rsidRDefault="00710078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 w:rsidR="00710078" w:rsidRDefault="0071007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710078" w:rsidRDefault="0071007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710078" w:rsidRDefault="0071007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710078" w:rsidRDefault="00710078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10078" w:rsidRDefault="00710078" w:rsidP="000A502D">
      <w:pPr>
        <w:jc w:val="center"/>
        <w:rPr>
          <w:b/>
          <w:bCs/>
          <w:sz w:val="28"/>
          <w:szCs w:val="28"/>
        </w:rPr>
      </w:pPr>
    </w:p>
    <w:p w:rsidR="00710078" w:rsidRDefault="00710078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710078" w:rsidRDefault="00710078" w:rsidP="000A502D">
      <w:pPr>
        <w:rPr>
          <w:sz w:val="24"/>
          <w:szCs w:val="24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710078" w:rsidRPr="00AA46A1" w:rsidRDefault="00710078" w:rsidP="000A502D">
      <w:pPr>
        <w:rPr>
          <w:b/>
          <w:bCs/>
          <w:sz w:val="26"/>
          <w:szCs w:val="26"/>
          <w:lang w:val="en-US"/>
        </w:rPr>
      </w:pPr>
      <w:r>
        <w:rPr>
          <w:b/>
          <w:bCs/>
          <w:sz w:val="26"/>
          <w:szCs w:val="26"/>
        </w:rPr>
        <w:t xml:space="preserve">     от «21» апреля   2021 г.                                                                        № 3</w:t>
      </w:r>
    </w:p>
    <w:p w:rsidR="00710078" w:rsidRDefault="00710078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710078" w:rsidRDefault="00710078" w:rsidP="000A502D">
      <w:pPr>
        <w:jc w:val="center"/>
        <w:rPr>
          <w:b/>
          <w:bCs/>
          <w:sz w:val="26"/>
          <w:szCs w:val="26"/>
        </w:rPr>
      </w:pPr>
    </w:p>
    <w:p w:rsidR="00710078" w:rsidRDefault="00710078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Ромодановский Махоркосовхоз</w:t>
      </w:r>
    </w:p>
    <w:p w:rsidR="00710078" w:rsidRDefault="00710078" w:rsidP="000A502D">
      <w:pPr>
        <w:jc w:val="center"/>
        <w:rPr>
          <w:sz w:val="26"/>
          <w:szCs w:val="26"/>
        </w:rPr>
      </w:pPr>
    </w:p>
    <w:p w:rsidR="00710078" w:rsidRDefault="00710078" w:rsidP="000A502D">
      <w:pPr>
        <w:jc w:val="center"/>
        <w:rPr>
          <w:sz w:val="26"/>
          <w:szCs w:val="26"/>
        </w:rPr>
      </w:pPr>
    </w:p>
    <w:p w:rsidR="00710078" w:rsidRPr="004A150E" w:rsidRDefault="00710078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710078" w:rsidRPr="004A150E" w:rsidRDefault="00710078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Набережного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710078" w:rsidRPr="004A150E" w:rsidRDefault="00710078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710078" w:rsidRPr="004A150E" w:rsidRDefault="00710078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710078" w:rsidRPr="004A150E" w:rsidRDefault="00710078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26 декабря 2020 г</w:t>
      </w:r>
      <w:r>
        <w:rPr>
          <w:rFonts w:ascii="Times New Roman" w:hAnsi="Times New Roman" w:cs="Times New Roman"/>
        </w:rPr>
        <w:t>.</w:t>
      </w:r>
      <w:r w:rsidRPr="004A150E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4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Набережного</w:t>
      </w:r>
    </w:p>
    <w:p w:rsidR="00710078" w:rsidRPr="004A150E" w:rsidRDefault="00710078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710078" w:rsidRPr="004A150E" w:rsidRDefault="00710078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710078" w:rsidRPr="004A150E" w:rsidRDefault="00710078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710078" w:rsidRPr="004A150E" w:rsidRDefault="00710078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710078" w:rsidRDefault="00710078" w:rsidP="000A502D">
      <w:pPr>
        <w:shd w:val="clear" w:color="auto" w:fill="FFFFFF"/>
        <w:rPr>
          <w:sz w:val="26"/>
          <w:szCs w:val="26"/>
        </w:rPr>
      </w:pPr>
    </w:p>
    <w:p w:rsidR="00710078" w:rsidRPr="00294D16" w:rsidRDefault="00710078" w:rsidP="000A502D">
      <w:pPr>
        <w:ind w:firstLine="851"/>
        <w:rPr>
          <w:sz w:val="22"/>
          <w:szCs w:val="22"/>
        </w:rPr>
      </w:pPr>
      <w:r w:rsidRPr="00294D16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67 Устава Набережного сельского поселения, Совет депутатов Набережного сельского поселения </w:t>
      </w:r>
    </w:p>
    <w:p w:rsidR="00710078" w:rsidRPr="002F0167" w:rsidRDefault="00710078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710078" w:rsidRPr="004A150E" w:rsidRDefault="00710078" w:rsidP="00294D16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 xml:space="preserve">Набережного </w:t>
      </w:r>
      <w:r w:rsidRPr="004A150E">
        <w:rPr>
          <w:rFonts w:ascii="Times New Roman" w:hAnsi="Times New Roman" w:cs="Times New Roman"/>
        </w:rPr>
        <w:t>сельского поселения Ромодановского муниципального района Республики Мордовия от 26.12.2020</w:t>
      </w:r>
      <w:r>
        <w:rPr>
          <w:rFonts w:ascii="Times New Roman" w:hAnsi="Times New Roman" w:cs="Times New Roman"/>
          <w:lang w:val="en-US"/>
        </w:rPr>
        <w:t xml:space="preserve"> </w:t>
      </w:r>
      <w:r w:rsidRPr="004A150E">
        <w:rPr>
          <w:rFonts w:ascii="Times New Roman" w:hAnsi="Times New Roman" w:cs="Times New Roman"/>
        </w:rPr>
        <w:t>года №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4</w:t>
      </w:r>
      <w:r w:rsidRPr="004A150E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 xml:space="preserve">Набережного </w:t>
      </w:r>
      <w:r w:rsidRPr="004A150E">
        <w:rPr>
          <w:rFonts w:ascii="Times New Roman" w:hAnsi="Times New Roman" w:cs="Times New Roman"/>
        </w:rPr>
        <w:t>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710078" w:rsidRPr="00710DE0" w:rsidRDefault="00710078" w:rsidP="00294D16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4A150E">
        <w:rPr>
          <w:rFonts w:ascii="Times New Roman" w:hAnsi="Times New Roman" w:cs="Times New Roman"/>
        </w:rPr>
        <w:t xml:space="preserve">1) </w:t>
      </w:r>
      <w:r w:rsidRPr="00710DE0">
        <w:rPr>
          <w:rFonts w:ascii="Times New Roman" w:hAnsi="Times New Roman" w:cs="Times New Roman"/>
          <w:b/>
          <w:bCs/>
        </w:rPr>
        <w:t xml:space="preserve">Раздел 1 изложить в следующей редакции: </w:t>
      </w:r>
    </w:p>
    <w:p w:rsidR="00710078" w:rsidRPr="00294D16" w:rsidRDefault="00710078" w:rsidP="00824DA1">
      <w:pPr>
        <w:pStyle w:val="NoSpacing"/>
        <w:jc w:val="both"/>
        <w:rPr>
          <w:sz w:val="22"/>
          <w:szCs w:val="22"/>
        </w:rPr>
      </w:pPr>
      <w:r w:rsidRPr="00294D16">
        <w:rPr>
          <w:sz w:val="22"/>
          <w:szCs w:val="22"/>
        </w:rPr>
        <w:t xml:space="preserve">    1.</w:t>
      </w:r>
      <w:r w:rsidRPr="00294D16">
        <w:rPr>
          <w:sz w:val="22"/>
          <w:szCs w:val="22"/>
        </w:rPr>
        <w:tab/>
        <w:t xml:space="preserve">Утвердить бюджет Набережного сельского поселения Ромодановского муниципального района Республики Мордовия на 2021  по доходам в сумме </w:t>
      </w:r>
      <w:r>
        <w:rPr>
          <w:sz w:val="22"/>
          <w:szCs w:val="22"/>
        </w:rPr>
        <w:t xml:space="preserve">1713,2 </w:t>
      </w:r>
      <w:r w:rsidRPr="00294D16">
        <w:rPr>
          <w:sz w:val="22"/>
          <w:szCs w:val="22"/>
        </w:rPr>
        <w:t xml:space="preserve">тыс. рублей, по расходам в сумме </w:t>
      </w:r>
      <w:r>
        <w:rPr>
          <w:sz w:val="22"/>
          <w:szCs w:val="22"/>
        </w:rPr>
        <w:t>1813,1</w:t>
      </w:r>
      <w:r w:rsidRPr="00294D16">
        <w:rPr>
          <w:sz w:val="22"/>
          <w:szCs w:val="22"/>
        </w:rPr>
        <w:t xml:space="preserve"> тыс. рублей,</w:t>
      </w:r>
      <w:r>
        <w:rPr>
          <w:sz w:val="22"/>
          <w:szCs w:val="22"/>
        </w:rPr>
        <w:t xml:space="preserve"> </w:t>
      </w:r>
      <w:r w:rsidRPr="00294D16"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>с превышением</w:t>
      </w:r>
      <w:r>
        <w:rPr>
          <w:sz w:val="22"/>
          <w:szCs w:val="22"/>
        </w:rPr>
        <w:t xml:space="preserve"> расходов над доходами в сумме 99,9</w:t>
      </w:r>
      <w:r w:rsidRPr="004A150E">
        <w:rPr>
          <w:sz w:val="22"/>
          <w:szCs w:val="22"/>
        </w:rPr>
        <w:t xml:space="preserve"> тыс. рублей</w:t>
      </w:r>
      <w:r w:rsidRPr="00294D16">
        <w:rPr>
          <w:sz w:val="22"/>
          <w:szCs w:val="22"/>
        </w:rPr>
        <w:t xml:space="preserve"> исходя из уровня инфляции, не превышающего 3,7 процента (декабрь 2021 года к декабрю 2020 года)</w:t>
      </w:r>
    </w:p>
    <w:p w:rsidR="00710078" w:rsidRPr="00294D16" w:rsidRDefault="00710078" w:rsidP="000A502D">
      <w:pPr>
        <w:pStyle w:val="NoSpacing"/>
        <w:jc w:val="both"/>
        <w:rPr>
          <w:sz w:val="22"/>
          <w:szCs w:val="22"/>
        </w:rPr>
      </w:pPr>
      <w:r w:rsidRPr="00294D16">
        <w:rPr>
          <w:sz w:val="22"/>
          <w:szCs w:val="22"/>
        </w:rPr>
        <w:t xml:space="preserve">     2. Утвердить бюджет Набережного сельского поселения Ромодановского муниципального района Республики Мордовия на 2022  по доходам в сумме 1024,2тыс. рублей, по расходам в сумме 1024,2 тыс. рубле,</w:t>
      </w:r>
      <w:r>
        <w:rPr>
          <w:sz w:val="22"/>
          <w:szCs w:val="22"/>
          <w:lang w:val="en-US"/>
        </w:rPr>
        <w:t xml:space="preserve"> </w:t>
      </w:r>
      <w:r w:rsidRPr="00294D16">
        <w:rPr>
          <w:sz w:val="22"/>
          <w:szCs w:val="22"/>
        </w:rPr>
        <w:t>в том числе условно утвержденные расходы в сумме 23,4 тыс.</w:t>
      </w:r>
      <w:r>
        <w:rPr>
          <w:sz w:val="22"/>
          <w:szCs w:val="22"/>
        </w:rPr>
        <w:t xml:space="preserve"> </w:t>
      </w:r>
      <w:r w:rsidRPr="00294D16">
        <w:rPr>
          <w:sz w:val="22"/>
          <w:szCs w:val="22"/>
        </w:rPr>
        <w:t>рублей, исходя из уровня инфляции, не превышающего 4,0 процента (декабрь 2022 года к декабрю 2021 года)</w:t>
      </w:r>
    </w:p>
    <w:p w:rsidR="00710078" w:rsidRPr="00294D16" w:rsidRDefault="00710078" w:rsidP="000A502D">
      <w:pPr>
        <w:pStyle w:val="NoSpacing"/>
        <w:jc w:val="both"/>
        <w:rPr>
          <w:sz w:val="22"/>
          <w:szCs w:val="22"/>
        </w:rPr>
      </w:pPr>
      <w:r w:rsidRPr="00294D16">
        <w:rPr>
          <w:sz w:val="22"/>
          <w:szCs w:val="22"/>
        </w:rPr>
        <w:t xml:space="preserve">     3. Утвердить бюджет Набережного сельского поселения Ромодановского муниципального района Республики Мордовия на 2023  по доходам в сумме 1075,8 тыс. рублей, по расходам в сумме 1075,8 тыс. рублей, в том числе условно утвержденные расходы в сумме 49,3 тыс.</w:t>
      </w:r>
      <w:r>
        <w:rPr>
          <w:sz w:val="22"/>
          <w:szCs w:val="22"/>
        </w:rPr>
        <w:t xml:space="preserve"> </w:t>
      </w:r>
      <w:r w:rsidRPr="00294D16">
        <w:rPr>
          <w:sz w:val="22"/>
          <w:szCs w:val="22"/>
        </w:rPr>
        <w:t>рублей, исходя из уровня</w:t>
      </w:r>
      <w:r>
        <w:rPr>
          <w:sz w:val="28"/>
          <w:szCs w:val="28"/>
        </w:rPr>
        <w:t xml:space="preserve"> </w:t>
      </w:r>
      <w:r w:rsidRPr="00294D16">
        <w:rPr>
          <w:sz w:val="22"/>
          <w:szCs w:val="22"/>
        </w:rPr>
        <w:t>инфляции, не превышающего 3,9 процента (декабрь 2023 года к декабрю 2022 года)</w:t>
      </w:r>
    </w:p>
    <w:p w:rsidR="00710078" w:rsidRPr="004A150E" w:rsidRDefault="00710078" w:rsidP="00294D16">
      <w:pPr>
        <w:pStyle w:val="1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2</w:t>
      </w:r>
      <w:r w:rsidRPr="004A150E">
        <w:rPr>
          <w:sz w:val="22"/>
          <w:szCs w:val="22"/>
        </w:rPr>
        <w:t>). Приложение №3,№4,№5</w:t>
      </w:r>
      <w:r>
        <w:rPr>
          <w:sz w:val="22"/>
          <w:szCs w:val="22"/>
        </w:rPr>
        <w:t>,№8</w:t>
      </w:r>
      <w:r w:rsidRPr="004A150E">
        <w:rPr>
          <w:sz w:val="22"/>
          <w:szCs w:val="22"/>
        </w:rPr>
        <w:t xml:space="preserve"> к решению сессии «О бюджете </w:t>
      </w:r>
      <w:r>
        <w:rPr>
          <w:sz w:val="22"/>
          <w:szCs w:val="22"/>
        </w:rPr>
        <w:t>Набережного</w:t>
      </w:r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и</w:t>
      </w:r>
      <w:r w:rsidRPr="004A150E">
        <w:rPr>
          <w:color w:val="000000"/>
          <w:sz w:val="22"/>
          <w:szCs w:val="22"/>
        </w:rPr>
        <w:t>зложить в следующей редакции согласно приложений №1,№2,№3</w:t>
      </w:r>
      <w:r>
        <w:rPr>
          <w:color w:val="000000"/>
          <w:sz w:val="22"/>
          <w:szCs w:val="22"/>
        </w:rPr>
        <w:t>,№4</w:t>
      </w:r>
      <w:r w:rsidRPr="004A150E">
        <w:rPr>
          <w:color w:val="000000"/>
          <w:sz w:val="22"/>
          <w:szCs w:val="22"/>
        </w:rPr>
        <w:t xml:space="preserve"> (приложение прилагаются)</w:t>
      </w:r>
    </w:p>
    <w:p w:rsidR="00710078" w:rsidRPr="004A150E" w:rsidRDefault="00710078" w:rsidP="00294D16">
      <w:pPr>
        <w:ind w:firstLine="720"/>
        <w:rPr>
          <w:b/>
          <w:bCs/>
          <w:sz w:val="22"/>
          <w:szCs w:val="22"/>
        </w:rPr>
      </w:pPr>
      <w:r>
        <w:rPr>
          <w:sz w:val="22"/>
          <w:szCs w:val="22"/>
        </w:rPr>
        <w:t>3)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710078" w:rsidRDefault="00710078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 </w:t>
      </w:r>
      <w:r w:rsidRPr="000D08D4">
        <w:rPr>
          <w:sz w:val="28"/>
          <w:szCs w:val="28"/>
        </w:rPr>
        <w:t>Набережного</w:t>
      </w:r>
      <w:r>
        <w:rPr>
          <w:b/>
          <w:bCs/>
          <w:sz w:val="28"/>
          <w:szCs w:val="28"/>
        </w:rPr>
        <w:t xml:space="preserve">                                                                                </w:t>
      </w:r>
      <w:r>
        <w:rPr>
          <w:b/>
          <w:bCs/>
          <w:sz w:val="26"/>
          <w:szCs w:val="26"/>
        </w:rPr>
        <w:t xml:space="preserve"> сельского поселения                                                     Н.Ю.Журавлева</w:t>
      </w:r>
    </w:p>
    <w:p w:rsidR="00710078" w:rsidRDefault="00710078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0078" w:rsidRPr="0062252E" w:rsidRDefault="00710078" w:rsidP="00BF074D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1</w:t>
      </w:r>
    </w:p>
    <w:p w:rsidR="00710078" w:rsidRPr="0062252E" w:rsidRDefault="00710078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710078" w:rsidRPr="0062252E" w:rsidRDefault="00710078" w:rsidP="00BF074D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710078" w:rsidRPr="00AA46A1" w:rsidRDefault="00710078" w:rsidP="00BF074D">
      <w:pPr>
        <w:shd w:val="clear" w:color="auto" w:fill="FFFFFF"/>
        <w:ind w:left="4496" w:right="26"/>
        <w:jc w:val="right"/>
        <w:rPr>
          <w:spacing w:val="-1"/>
          <w:lang w:val="en-US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21</w:t>
      </w:r>
      <w:r w:rsidRPr="0090787E">
        <w:rPr>
          <w:spacing w:val="-1"/>
        </w:rPr>
        <w:t>.</w:t>
      </w:r>
      <w:r>
        <w:rPr>
          <w:spacing w:val="-1"/>
        </w:rPr>
        <w:t>04.</w:t>
      </w:r>
      <w:r w:rsidRPr="0090787E">
        <w:rPr>
          <w:spacing w:val="-1"/>
        </w:rPr>
        <w:t>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 xml:space="preserve"> 3</w:t>
      </w:r>
    </w:p>
    <w:p w:rsidR="00710078" w:rsidRPr="0090787E" w:rsidRDefault="00710078" w:rsidP="00BF074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10078" w:rsidRPr="0090787E" w:rsidRDefault="00710078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710078" w:rsidRPr="0090787E" w:rsidRDefault="00710078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710078" w:rsidRPr="0090787E" w:rsidRDefault="00710078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710078" w:rsidRPr="0090787E" w:rsidRDefault="00710078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710078" w:rsidRPr="0090787E" w:rsidRDefault="00710078" w:rsidP="00BF074D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710078" w:rsidRDefault="00710078" w:rsidP="00BF074D">
      <w:pPr>
        <w:ind w:firstLine="708"/>
        <w:jc w:val="right"/>
      </w:pPr>
    </w:p>
    <w:p w:rsidR="00710078" w:rsidRDefault="00710078" w:rsidP="002D33C1">
      <w:pPr>
        <w:ind w:firstLine="708"/>
        <w:jc w:val="right"/>
      </w:pPr>
    </w:p>
    <w:p w:rsidR="00710078" w:rsidRPr="00376248" w:rsidRDefault="00710078" w:rsidP="002D33C1">
      <w:pPr>
        <w:ind w:firstLine="708"/>
        <w:jc w:val="right"/>
        <w:rPr>
          <w:sz w:val="24"/>
          <w:szCs w:val="24"/>
        </w:rPr>
      </w:pPr>
    </w:p>
    <w:p w:rsidR="00710078" w:rsidRPr="00376248" w:rsidRDefault="00710078" w:rsidP="001A2849">
      <w:pPr>
        <w:jc w:val="center"/>
        <w:rPr>
          <w:b/>
          <w:bCs/>
          <w:color w:val="000000"/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ОБЪЕМ  БЕЗВОЗМЕДНЫХ ПОСТУПЛЕНИЙ В БЮДЖЕТ</w:t>
      </w:r>
      <w:r w:rsidRPr="00376248">
        <w:rPr>
          <w:b/>
          <w:bCs/>
          <w:color w:val="000000"/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НАБЕРЕЖНОГО </w:t>
      </w:r>
      <w:r w:rsidRPr="00376248">
        <w:rPr>
          <w:b/>
          <w:bCs/>
          <w:color w:val="000000"/>
          <w:sz w:val="24"/>
          <w:szCs w:val="24"/>
        </w:rPr>
        <w:t xml:space="preserve">СЕЛЬСКОГО ПОСЕЛЕНИЯ </w:t>
      </w:r>
      <w:r w:rsidRPr="00376248">
        <w:rPr>
          <w:b/>
          <w:bCs/>
          <w:color w:val="000000"/>
          <w:sz w:val="24"/>
          <w:szCs w:val="24"/>
        </w:rPr>
        <w:br/>
        <w:t>РОМОДАНОВСКОГОМУНИЦИПАЛЬНОГО РАЙОНА НА 2021г</w:t>
      </w:r>
    </w:p>
    <w:p w:rsidR="00710078" w:rsidRPr="00376248" w:rsidRDefault="00710078" w:rsidP="001A2849">
      <w:pPr>
        <w:jc w:val="center"/>
        <w:rPr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И ПЛАНОВЫЙ ПЕРИОД 2022 И 2023 ГОДОВ»</w:t>
      </w:r>
    </w:p>
    <w:p w:rsidR="00710078" w:rsidRDefault="00710078" w:rsidP="002D33C1">
      <w:pPr>
        <w:ind w:firstLine="708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710078">
        <w:tc>
          <w:tcPr>
            <w:tcW w:w="2517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710078" w:rsidRPr="00D64D02" w:rsidRDefault="00710078" w:rsidP="00D64D02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2022</w:t>
            </w:r>
          </w:p>
          <w:p w:rsidR="00710078" w:rsidRPr="00D64D02" w:rsidRDefault="00710078" w:rsidP="00D64D02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710078" w:rsidRPr="00D64D02" w:rsidRDefault="00710078" w:rsidP="00D64D02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2023 год</w:t>
            </w:r>
          </w:p>
        </w:tc>
      </w:tr>
      <w:tr w:rsidR="00710078">
        <w:tc>
          <w:tcPr>
            <w:tcW w:w="2517" w:type="dxa"/>
          </w:tcPr>
          <w:p w:rsidR="00710078" w:rsidRPr="00D64D02" w:rsidRDefault="00710078" w:rsidP="00BF074D">
            <w:pPr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1198,7</w:t>
            </w:r>
          </w:p>
        </w:tc>
        <w:tc>
          <w:tcPr>
            <w:tcW w:w="1275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503,8</w:t>
            </w:r>
          </w:p>
        </w:tc>
        <w:tc>
          <w:tcPr>
            <w:tcW w:w="958" w:type="dxa"/>
          </w:tcPr>
          <w:p w:rsidR="00710078" w:rsidRPr="00D64D02" w:rsidRDefault="00710078" w:rsidP="009A4DFC">
            <w:pPr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549,5</w:t>
            </w:r>
          </w:p>
        </w:tc>
      </w:tr>
      <w:tr w:rsidR="00710078">
        <w:tc>
          <w:tcPr>
            <w:tcW w:w="2517" w:type="dxa"/>
          </w:tcPr>
          <w:p w:rsidR="00710078" w:rsidRPr="00D64D02" w:rsidRDefault="00710078" w:rsidP="00BF074D">
            <w:pPr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644,8</w:t>
            </w:r>
          </w:p>
        </w:tc>
        <w:tc>
          <w:tcPr>
            <w:tcW w:w="1275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276,6</w:t>
            </w:r>
          </w:p>
        </w:tc>
        <w:tc>
          <w:tcPr>
            <w:tcW w:w="958" w:type="dxa"/>
          </w:tcPr>
          <w:p w:rsidR="00710078" w:rsidRPr="00D64D02" w:rsidRDefault="00710078" w:rsidP="009A4DFC">
            <w:pPr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319,6</w:t>
            </w:r>
          </w:p>
        </w:tc>
      </w:tr>
      <w:tr w:rsidR="00710078">
        <w:tc>
          <w:tcPr>
            <w:tcW w:w="2517" w:type="dxa"/>
          </w:tcPr>
          <w:p w:rsidR="00710078" w:rsidRPr="00D64D02" w:rsidRDefault="00710078" w:rsidP="00BF074D">
            <w:pPr>
              <w:rPr>
                <w:color w:val="000000"/>
              </w:rPr>
            </w:pPr>
            <w:r w:rsidRPr="00D64D02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275,1</w:t>
            </w:r>
          </w:p>
        </w:tc>
        <w:tc>
          <w:tcPr>
            <w:tcW w:w="1275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276,6</w:t>
            </w:r>
          </w:p>
        </w:tc>
        <w:tc>
          <w:tcPr>
            <w:tcW w:w="958" w:type="dxa"/>
          </w:tcPr>
          <w:p w:rsidR="00710078" w:rsidRPr="00D64D02" w:rsidRDefault="00710078" w:rsidP="009A4DFC">
            <w:pPr>
              <w:rPr>
                <w:color w:val="000000"/>
              </w:rPr>
            </w:pPr>
            <w:r w:rsidRPr="00D64D02">
              <w:rPr>
                <w:color w:val="000000"/>
              </w:rPr>
              <w:t>319,6</w:t>
            </w:r>
          </w:p>
        </w:tc>
      </w:tr>
      <w:tr w:rsidR="00710078">
        <w:tc>
          <w:tcPr>
            <w:tcW w:w="2517" w:type="dxa"/>
          </w:tcPr>
          <w:p w:rsidR="00710078" w:rsidRPr="00D64D02" w:rsidRDefault="00710078" w:rsidP="00BF074D">
            <w:pPr>
              <w:rPr>
                <w:color w:val="000000"/>
              </w:rPr>
            </w:pPr>
            <w:r w:rsidRPr="00D64D02"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369,7</w:t>
            </w:r>
          </w:p>
        </w:tc>
        <w:tc>
          <w:tcPr>
            <w:tcW w:w="1275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710078" w:rsidRPr="00D64D02" w:rsidRDefault="00710078" w:rsidP="009A4DFC">
            <w:pPr>
              <w:rPr>
                <w:b/>
                <w:bCs/>
                <w:color w:val="000000"/>
              </w:rPr>
            </w:pPr>
          </w:p>
        </w:tc>
      </w:tr>
      <w:tr w:rsidR="00710078">
        <w:tc>
          <w:tcPr>
            <w:tcW w:w="2517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60" w:type="dxa"/>
          </w:tcPr>
          <w:p w:rsidR="00710078" w:rsidRPr="00D64D02" w:rsidRDefault="00710078" w:rsidP="00D64D02">
            <w:pPr>
              <w:jc w:val="center"/>
              <w:rPr>
                <w:b/>
                <w:bCs/>
              </w:rPr>
            </w:pPr>
            <w:r w:rsidRPr="00D64D02">
              <w:rPr>
                <w:b/>
                <w:bCs/>
              </w:rPr>
              <w:t>277,3</w:t>
            </w:r>
          </w:p>
        </w:tc>
        <w:tc>
          <w:tcPr>
            <w:tcW w:w="1275" w:type="dxa"/>
          </w:tcPr>
          <w:p w:rsidR="00710078" w:rsidRPr="00D64D02" w:rsidRDefault="00710078" w:rsidP="00D64D02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710078" w:rsidRPr="00D64D02" w:rsidRDefault="00710078" w:rsidP="009A4DFC">
            <w:pPr>
              <w:rPr>
                <w:b/>
                <w:bCs/>
              </w:rPr>
            </w:pPr>
          </w:p>
        </w:tc>
      </w:tr>
      <w:tr w:rsidR="00710078">
        <w:tc>
          <w:tcPr>
            <w:tcW w:w="2517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2 02 29999 10 0000 150</w:t>
            </w:r>
          </w:p>
        </w:tc>
        <w:tc>
          <w:tcPr>
            <w:tcW w:w="32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710078" w:rsidRPr="00D64D02" w:rsidRDefault="00710078" w:rsidP="00D64D02">
            <w:pPr>
              <w:jc w:val="center"/>
            </w:pPr>
            <w:r w:rsidRPr="00D64D02">
              <w:t>277,3</w:t>
            </w:r>
          </w:p>
        </w:tc>
        <w:tc>
          <w:tcPr>
            <w:tcW w:w="1275" w:type="dxa"/>
          </w:tcPr>
          <w:p w:rsidR="00710078" w:rsidRPr="00D64D02" w:rsidRDefault="00710078" w:rsidP="00D64D02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710078" w:rsidRPr="00D64D02" w:rsidRDefault="00710078" w:rsidP="009A4DFC">
            <w:pPr>
              <w:rPr>
                <w:b/>
                <w:bCs/>
              </w:rPr>
            </w:pPr>
          </w:p>
        </w:tc>
      </w:tr>
      <w:tr w:rsidR="00710078">
        <w:tc>
          <w:tcPr>
            <w:tcW w:w="2517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2 02 30000 00 0000 000</w:t>
            </w:r>
          </w:p>
        </w:tc>
        <w:tc>
          <w:tcPr>
            <w:tcW w:w="3260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710078" w:rsidRPr="00D64D02" w:rsidRDefault="00710078" w:rsidP="00D64D02">
            <w:pPr>
              <w:jc w:val="center"/>
              <w:rPr>
                <w:b/>
                <w:bCs/>
              </w:rPr>
            </w:pPr>
            <w:r w:rsidRPr="00D64D02"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710078" w:rsidRPr="00D64D02" w:rsidRDefault="00710078" w:rsidP="00D64D02">
            <w:pPr>
              <w:jc w:val="center"/>
              <w:rPr>
                <w:b/>
                <w:bCs/>
              </w:rPr>
            </w:pPr>
            <w:r w:rsidRPr="00D64D02"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710078" w:rsidRPr="00D64D02" w:rsidRDefault="00710078" w:rsidP="009A4DFC">
            <w:pPr>
              <w:rPr>
                <w:b/>
                <w:bCs/>
              </w:rPr>
            </w:pPr>
            <w:r w:rsidRPr="00D64D02">
              <w:rPr>
                <w:b/>
                <w:bCs/>
              </w:rPr>
              <w:t>90,3</w:t>
            </w:r>
          </w:p>
        </w:tc>
      </w:tr>
      <w:tr w:rsidR="00710078">
        <w:tc>
          <w:tcPr>
            <w:tcW w:w="2517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2 02 30024 10 0000 150</w:t>
            </w:r>
          </w:p>
        </w:tc>
        <w:tc>
          <w:tcPr>
            <w:tcW w:w="32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0,2</w:t>
            </w:r>
          </w:p>
        </w:tc>
        <w:tc>
          <w:tcPr>
            <w:tcW w:w="1275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0,2</w:t>
            </w:r>
          </w:p>
        </w:tc>
        <w:tc>
          <w:tcPr>
            <w:tcW w:w="958" w:type="dxa"/>
          </w:tcPr>
          <w:p w:rsidR="00710078" w:rsidRDefault="00710078" w:rsidP="009A4DFC">
            <w:r>
              <w:t>0,2</w:t>
            </w:r>
          </w:p>
        </w:tc>
      </w:tr>
      <w:tr w:rsidR="00710078">
        <w:tc>
          <w:tcPr>
            <w:tcW w:w="2517" w:type="dxa"/>
          </w:tcPr>
          <w:p w:rsidR="00710078" w:rsidRPr="00D64D02" w:rsidRDefault="00710078" w:rsidP="00BF074D">
            <w:pPr>
              <w:rPr>
                <w:color w:val="000000"/>
              </w:rPr>
            </w:pPr>
            <w:r w:rsidRPr="00D64D02">
              <w:rPr>
                <w:color w:val="000000"/>
              </w:rPr>
              <w:t xml:space="preserve">   2 02 35118 10 0000  150</w:t>
            </w:r>
          </w:p>
        </w:tc>
        <w:tc>
          <w:tcPr>
            <w:tcW w:w="32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710078" w:rsidRDefault="00710078" w:rsidP="009A4DFC">
            <w:r>
              <w:t>90,1</w:t>
            </w:r>
          </w:p>
        </w:tc>
      </w:tr>
      <w:tr w:rsidR="00710078">
        <w:tc>
          <w:tcPr>
            <w:tcW w:w="2517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189,6</w:t>
            </w:r>
          </w:p>
        </w:tc>
        <w:tc>
          <w:tcPr>
            <w:tcW w:w="1275" w:type="dxa"/>
          </w:tcPr>
          <w:p w:rsidR="00710078" w:rsidRPr="00D64D02" w:rsidRDefault="00710078" w:rsidP="00D64D02">
            <w:pPr>
              <w:jc w:val="center"/>
              <w:rPr>
                <w:b/>
                <w:bCs/>
                <w:color w:val="000000"/>
              </w:rPr>
            </w:pPr>
            <w:r w:rsidRPr="00D64D02">
              <w:rPr>
                <w:b/>
                <w:bCs/>
                <w:color w:val="000000"/>
              </w:rPr>
              <w:t>139,6</w:t>
            </w:r>
          </w:p>
        </w:tc>
        <w:tc>
          <w:tcPr>
            <w:tcW w:w="958" w:type="dxa"/>
          </w:tcPr>
          <w:p w:rsidR="00710078" w:rsidRPr="00D64D02" w:rsidRDefault="00710078" w:rsidP="009A4DFC">
            <w:pPr>
              <w:rPr>
                <w:b/>
                <w:bCs/>
              </w:rPr>
            </w:pPr>
            <w:r w:rsidRPr="00D64D02">
              <w:rPr>
                <w:b/>
                <w:bCs/>
              </w:rPr>
              <w:t>139,6</w:t>
            </w:r>
          </w:p>
        </w:tc>
      </w:tr>
      <w:tr w:rsidR="00710078">
        <w:tc>
          <w:tcPr>
            <w:tcW w:w="2517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2 02 40014 10 0000 150</w:t>
            </w:r>
          </w:p>
          <w:p w:rsidR="00710078" w:rsidRPr="00D64D02" w:rsidRDefault="00710078" w:rsidP="00D64D02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189,6</w:t>
            </w:r>
          </w:p>
        </w:tc>
        <w:tc>
          <w:tcPr>
            <w:tcW w:w="1275" w:type="dxa"/>
          </w:tcPr>
          <w:p w:rsidR="00710078" w:rsidRPr="00D64D02" w:rsidRDefault="00710078" w:rsidP="00D64D02">
            <w:pPr>
              <w:jc w:val="center"/>
              <w:rPr>
                <w:color w:val="000000"/>
              </w:rPr>
            </w:pPr>
            <w:r w:rsidRPr="00D64D02">
              <w:rPr>
                <w:color w:val="000000"/>
              </w:rPr>
              <w:t>139,6</w:t>
            </w:r>
          </w:p>
        </w:tc>
        <w:tc>
          <w:tcPr>
            <w:tcW w:w="958" w:type="dxa"/>
          </w:tcPr>
          <w:p w:rsidR="00710078" w:rsidRDefault="00710078" w:rsidP="009A4DFC">
            <w:r>
              <w:t>139,6</w:t>
            </w:r>
          </w:p>
        </w:tc>
      </w:tr>
    </w:tbl>
    <w:p w:rsidR="00710078" w:rsidRDefault="00710078" w:rsidP="001A2849">
      <w:pPr>
        <w:ind w:firstLine="708"/>
      </w:pPr>
    </w:p>
    <w:p w:rsidR="00710078" w:rsidRPr="0062252E" w:rsidRDefault="00710078" w:rsidP="00BF074D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2</w:t>
      </w:r>
    </w:p>
    <w:p w:rsidR="00710078" w:rsidRPr="0062252E" w:rsidRDefault="00710078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710078" w:rsidRPr="0062252E" w:rsidRDefault="00710078" w:rsidP="00BF074D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710078" w:rsidRPr="00AA46A1" w:rsidRDefault="00710078" w:rsidP="00BF074D">
      <w:pPr>
        <w:shd w:val="clear" w:color="auto" w:fill="FFFFFF"/>
        <w:ind w:left="4496" w:right="26"/>
        <w:jc w:val="right"/>
        <w:rPr>
          <w:spacing w:val="-1"/>
          <w:lang w:val="en-US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21</w:t>
      </w:r>
      <w:r w:rsidRPr="0090787E">
        <w:rPr>
          <w:spacing w:val="-1"/>
        </w:rPr>
        <w:t>.</w:t>
      </w:r>
      <w:r>
        <w:rPr>
          <w:spacing w:val="-1"/>
        </w:rPr>
        <w:t>04</w:t>
      </w:r>
      <w:r w:rsidRPr="0090787E">
        <w:rPr>
          <w:spacing w:val="-1"/>
        </w:rPr>
        <w:t>.2021</w:t>
      </w:r>
      <w:r>
        <w:rPr>
          <w:spacing w:val="-1"/>
        </w:rPr>
        <w:t xml:space="preserve"> </w:t>
      </w:r>
      <w:r w:rsidRPr="0090787E">
        <w:rPr>
          <w:spacing w:val="-1"/>
        </w:rPr>
        <w:t>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 xml:space="preserve"> 3</w:t>
      </w:r>
    </w:p>
    <w:p w:rsidR="00710078" w:rsidRPr="0090787E" w:rsidRDefault="00710078" w:rsidP="00BF074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10078" w:rsidRPr="0090787E" w:rsidRDefault="00710078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710078" w:rsidRPr="0090787E" w:rsidRDefault="00710078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710078" w:rsidRPr="0090787E" w:rsidRDefault="00710078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710078" w:rsidRPr="0090787E" w:rsidRDefault="00710078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710078" w:rsidRPr="0090787E" w:rsidRDefault="00710078" w:rsidP="00BF074D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710078" w:rsidRDefault="00710078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710078" w:rsidRPr="002D33C1" w:rsidRDefault="00710078" w:rsidP="002D33C1">
      <w:pPr>
        <w:rPr>
          <w:rFonts w:ascii="Arial" w:hAnsi="Arial" w:cs="Arial"/>
          <w:sz w:val="24"/>
          <w:szCs w:val="24"/>
        </w:rPr>
      </w:pPr>
    </w:p>
    <w:p w:rsidR="00710078" w:rsidRDefault="00710078" w:rsidP="002D33C1">
      <w:pPr>
        <w:rPr>
          <w:rFonts w:ascii="Arial" w:hAnsi="Arial" w:cs="Arial"/>
          <w:sz w:val="24"/>
          <w:szCs w:val="24"/>
        </w:rPr>
      </w:pPr>
    </w:p>
    <w:p w:rsidR="00710078" w:rsidRPr="00574E11" w:rsidRDefault="00710078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НАБЕРЕЖНОГО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710078" w:rsidRPr="00405474" w:rsidRDefault="00710078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1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382"/>
        <w:gridCol w:w="565"/>
        <w:gridCol w:w="425"/>
        <w:gridCol w:w="1557"/>
        <w:gridCol w:w="567"/>
        <w:gridCol w:w="992"/>
        <w:gridCol w:w="993"/>
        <w:gridCol w:w="992"/>
      </w:tblGrid>
      <w:tr w:rsidR="00710078" w:rsidRPr="00405474" w:rsidTr="001E02CA">
        <w:trPr>
          <w:cantSplit/>
          <w:trHeight w:hRule="exact" w:val="278"/>
          <w:tblHeader/>
        </w:trPr>
        <w:tc>
          <w:tcPr>
            <w:tcW w:w="4382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5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710078" w:rsidRPr="00405474" w:rsidTr="001E02CA">
        <w:trPr>
          <w:cantSplit/>
          <w:trHeight w:hRule="exact" w:val="278"/>
          <w:tblHeader/>
        </w:trPr>
        <w:tc>
          <w:tcPr>
            <w:tcW w:w="4382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5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710078" w:rsidRPr="00405474" w:rsidTr="001E02CA">
        <w:trPr>
          <w:cantSplit/>
          <w:trHeight w:hRule="exact" w:val="240"/>
          <w:tblHeader/>
        </w:trPr>
        <w:tc>
          <w:tcPr>
            <w:tcW w:w="4382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5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10078" w:rsidRPr="00405474" w:rsidTr="001E02CA">
        <w:trPr>
          <w:trHeight w:hRule="exact" w:val="307"/>
        </w:trPr>
        <w:tc>
          <w:tcPr>
            <w:tcW w:w="4382" w:type="dxa"/>
            <w:shd w:val="clear" w:color="auto" w:fill="FFFFFF"/>
          </w:tcPr>
          <w:p w:rsidR="00710078" w:rsidRPr="006C7CAD" w:rsidRDefault="00710078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6C7CA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6C7CAD" w:rsidRDefault="00710078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6C7CAD" w:rsidRDefault="00710078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6C7CAD" w:rsidRDefault="00710078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6C7CAD" w:rsidRDefault="00710078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852288" w:rsidRDefault="00710078" w:rsidP="00BF074D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1813,1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852288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1024,2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852288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1075,8</w:t>
            </w:r>
          </w:p>
        </w:tc>
      </w:tr>
      <w:tr w:rsidR="00710078" w:rsidRPr="00405474" w:rsidTr="001E02CA">
        <w:trPr>
          <w:trHeight w:hRule="exact" w:val="362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E34E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1183,4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536,9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586,1</w:t>
            </w:r>
          </w:p>
        </w:tc>
      </w:tr>
      <w:tr w:rsidR="00710078" w:rsidRPr="00405474" w:rsidTr="001E02CA">
        <w:trPr>
          <w:trHeight w:hRule="exact" w:val="864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C34B3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C34B3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C34B3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710078" w:rsidRPr="00405474" w:rsidTr="001E02CA">
        <w:trPr>
          <w:trHeight w:hRule="exact" w:val="303"/>
        </w:trPr>
        <w:tc>
          <w:tcPr>
            <w:tcW w:w="4382" w:type="dxa"/>
            <w:shd w:val="clear" w:color="auto" w:fill="FFFFFF"/>
          </w:tcPr>
          <w:p w:rsidR="00710078" w:rsidRPr="002D33C1" w:rsidRDefault="00710078" w:rsidP="007C31F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993" w:type="dxa"/>
            <w:shd w:val="clear" w:color="auto" w:fill="FFFFFF"/>
          </w:tcPr>
          <w:p w:rsidR="00710078" w:rsidRDefault="00710078" w:rsidP="007C31F0">
            <w:pPr>
              <w:jc w:val="center"/>
            </w:pPr>
            <w:r w:rsidRPr="00C357F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C357FA">
              <w:rPr>
                <w:sz w:val="22"/>
                <w:szCs w:val="22"/>
              </w:rPr>
              <w:t>6,5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710078" w:rsidRPr="00405474" w:rsidTr="001E02CA">
        <w:trPr>
          <w:trHeight w:hRule="exact" w:val="280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993" w:type="dxa"/>
            <w:shd w:val="clear" w:color="auto" w:fill="FFFFFF"/>
          </w:tcPr>
          <w:p w:rsidR="00710078" w:rsidRDefault="00710078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710078" w:rsidRPr="00405474" w:rsidTr="001E02CA">
        <w:trPr>
          <w:trHeight w:hRule="exact" w:val="567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993" w:type="dxa"/>
            <w:shd w:val="clear" w:color="auto" w:fill="FFFFFF"/>
          </w:tcPr>
          <w:p w:rsidR="00710078" w:rsidRDefault="00710078" w:rsidP="00373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E56742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710078" w:rsidRPr="00405474" w:rsidTr="001E02CA">
        <w:trPr>
          <w:trHeight w:hRule="exact" w:val="844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993" w:type="dxa"/>
            <w:shd w:val="clear" w:color="auto" w:fill="FFFFFF"/>
          </w:tcPr>
          <w:p w:rsidR="00710078" w:rsidRDefault="00710078" w:rsidP="00373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373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E56742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E56742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710078" w:rsidRPr="00405474" w:rsidTr="001E02CA">
        <w:trPr>
          <w:trHeight w:hRule="exact" w:val="1566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BF07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BF07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BF074D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993" w:type="dxa"/>
            <w:shd w:val="clear" w:color="auto" w:fill="FFFFFF"/>
          </w:tcPr>
          <w:p w:rsidR="00710078" w:rsidRDefault="00710078" w:rsidP="00373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373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373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373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373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E56742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E56742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E56742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E56742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E56742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710078" w:rsidRPr="00405474" w:rsidTr="001E02CA">
        <w:trPr>
          <w:trHeight w:hRule="exact" w:val="553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993" w:type="dxa"/>
            <w:shd w:val="clear" w:color="auto" w:fill="FFFFFF"/>
          </w:tcPr>
          <w:p w:rsidR="00710078" w:rsidRDefault="00710078" w:rsidP="00373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373601">
            <w:pPr>
              <w:jc w:val="center"/>
            </w:pPr>
            <w:r>
              <w:rPr>
                <w:sz w:val="22"/>
                <w:szCs w:val="22"/>
              </w:rPr>
              <w:t>21</w:t>
            </w:r>
            <w:r w:rsidRPr="00C357FA">
              <w:rPr>
                <w:sz w:val="22"/>
                <w:szCs w:val="22"/>
              </w:rPr>
              <w:t>6,5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E56742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E56742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F66C8C">
              <w:rPr>
                <w:sz w:val="22"/>
                <w:szCs w:val="22"/>
              </w:rPr>
              <w:t>19,4</w:t>
            </w:r>
          </w:p>
        </w:tc>
      </w:tr>
      <w:tr w:rsidR="00710078" w:rsidRPr="00405474" w:rsidTr="001E02CA">
        <w:trPr>
          <w:trHeight w:hRule="exact" w:val="1270"/>
        </w:trPr>
        <w:tc>
          <w:tcPr>
            <w:tcW w:w="4382" w:type="dxa"/>
            <w:shd w:val="clear" w:color="auto" w:fill="FFFFFF"/>
          </w:tcPr>
          <w:p w:rsidR="00710078" w:rsidRPr="002D33C1" w:rsidRDefault="00710078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B50E6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F066F1" w:rsidRDefault="00710078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F066F1" w:rsidRDefault="00710078" w:rsidP="007864C5">
            <w:pPr>
              <w:pStyle w:val="NoSpacing"/>
              <w:rPr>
                <w:sz w:val="24"/>
                <w:szCs w:val="24"/>
              </w:rPr>
            </w:pPr>
          </w:p>
        </w:tc>
      </w:tr>
      <w:tr w:rsidR="00710078" w:rsidRPr="00405474" w:rsidTr="001E02CA">
        <w:trPr>
          <w:trHeight w:hRule="exact" w:val="1764"/>
        </w:trPr>
        <w:tc>
          <w:tcPr>
            <w:tcW w:w="4382" w:type="dxa"/>
            <w:shd w:val="clear" w:color="auto" w:fill="FFFFFF"/>
          </w:tcPr>
          <w:p w:rsidR="00710078" w:rsidRPr="005E34E5" w:rsidRDefault="00710078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555"/>
        </w:trPr>
        <w:tc>
          <w:tcPr>
            <w:tcW w:w="4382" w:type="dxa"/>
            <w:shd w:val="clear" w:color="auto" w:fill="FFFFFF"/>
          </w:tcPr>
          <w:p w:rsidR="00710078" w:rsidRPr="005E34E5" w:rsidRDefault="00710078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988"/>
        </w:trPr>
        <w:tc>
          <w:tcPr>
            <w:tcW w:w="4382" w:type="dxa"/>
            <w:shd w:val="clear" w:color="auto" w:fill="FFFFFF"/>
          </w:tcPr>
          <w:p w:rsidR="00710078" w:rsidRPr="005E34E5" w:rsidRDefault="00710078" w:rsidP="00B537E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7864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710078" w:rsidRPr="00405474" w:rsidTr="001E02CA">
        <w:trPr>
          <w:trHeight w:hRule="exact" w:val="294"/>
        </w:trPr>
        <w:tc>
          <w:tcPr>
            <w:tcW w:w="4382" w:type="dxa"/>
            <w:shd w:val="clear" w:color="auto" w:fill="FFFFFF"/>
          </w:tcPr>
          <w:p w:rsidR="00710078" w:rsidRPr="005E34E5" w:rsidRDefault="00710078" w:rsidP="00B537E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5E34E5" w:rsidRDefault="00710078" w:rsidP="007864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710078" w:rsidRPr="00405474" w:rsidTr="001E02CA">
        <w:trPr>
          <w:trHeight w:hRule="exact" w:val="836"/>
        </w:trPr>
        <w:tc>
          <w:tcPr>
            <w:tcW w:w="4382" w:type="dxa"/>
            <w:shd w:val="clear" w:color="auto" w:fill="FFFFFF"/>
          </w:tcPr>
          <w:p w:rsidR="00710078" w:rsidRPr="005E34E5" w:rsidRDefault="00710078" w:rsidP="00B537E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3929F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3929F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3929F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7864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7864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7864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710078" w:rsidRPr="00405474" w:rsidTr="001E02CA">
        <w:trPr>
          <w:trHeight w:hRule="exact" w:val="570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710078" w:rsidRPr="00405474" w:rsidTr="001E02CA">
        <w:trPr>
          <w:trHeight w:hRule="exact" w:val="843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710078" w:rsidRPr="00405474" w:rsidTr="001E02CA">
        <w:trPr>
          <w:trHeight w:hRule="exact" w:val="1549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52775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52775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710078" w:rsidRPr="00405474" w:rsidTr="001E02CA">
        <w:trPr>
          <w:trHeight w:hRule="exact" w:val="623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710078" w:rsidRPr="00405474" w:rsidTr="001E02CA">
        <w:trPr>
          <w:trHeight w:hRule="exact" w:val="503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FA6B2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FA6B2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</w:tc>
      </w:tr>
      <w:tr w:rsidR="00710078" w:rsidRPr="00405474" w:rsidTr="001E02CA">
        <w:trPr>
          <w:trHeight w:hRule="exact" w:val="838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5E34E5">
              <w:rPr>
                <w:sz w:val="22"/>
                <w:szCs w:val="22"/>
              </w:rPr>
              <w:t>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3929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710078" w:rsidRPr="00405474" w:rsidTr="001E02CA">
        <w:trPr>
          <w:trHeight w:hRule="exact" w:val="824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3929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710078" w:rsidRPr="00405474" w:rsidTr="001E02CA">
        <w:trPr>
          <w:trHeight w:hRule="exact" w:val="322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5,2</w:t>
            </w:r>
          </w:p>
        </w:tc>
      </w:tr>
      <w:tr w:rsidR="00710078" w:rsidRPr="00405474" w:rsidTr="001E02CA">
        <w:trPr>
          <w:trHeight w:hRule="exact" w:val="284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 w:rsidR="00710078" w:rsidRPr="00405474" w:rsidTr="001E02CA">
        <w:trPr>
          <w:trHeight w:hRule="exact" w:val="1280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1764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555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1272"/>
        </w:trPr>
        <w:tc>
          <w:tcPr>
            <w:tcW w:w="4382" w:type="dxa"/>
            <w:shd w:val="clear" w:color="auto" w:fill="FFFFFF"/>
          </w:tcPr>
          <w:p w:rsidR="00710078" w:rsidRPr="005E34E5" w:rsidRDefault="00710078" w:rsidP="00B537E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10078" w:rsidRPr="00405474" w:rsidTr="001E02CA">
        <w:trPr>
          <w:trHeight w:hRule="exact" w:val="1559"/>
        </w:trPr>
        <w:tc>
          <w:tcPr>
            <w:tcW w:w="4382" w:type="dxa"/>
            <w:shd w:val="clear" w:color="auto" w:fill="FFFFFF"/>
          </w:tcPr>
          <w:p w:rsidR="00710078" w:rsidRPr="005E34E5" w:rsidRDefault="00710078" w:rsidP="00B537E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1284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2252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569"/>
        </w:trPr>
        <w:tc>
          <w:tcPr>
            <w:tcW w:w="4382" w:type="dxa"/>
            <w:shd w:val="clear" w:color="auto" w:fill="FFFFFF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E34E5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710078" w:rsidRPr="00405474" w:rsidTr="001E02CA">
        <w:trPr>
          <w:trHeight w:hRule="exact" w:val="818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A41724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A41724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A41724" w:rsidRDefault="0071007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10078" w:rsidRPr="00405474" w:rsidTr="001E02CA">
        <w:trPr>
          <w:trHeight w:hRule="exact" w:val="346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710078" w:rsidRPr="00405474" w:rsidTr="001E02CA">
        <w:trPr>
          <w:trHeight w:hRule="exact" w:val="1246"/>
        </w:trPr>
        <w:tc>
          <w:tcPr>
            <w:tcW w:w="4382" w:type="dxa"/>
            <w:shd w:val="clear" w:color="auto" w:fill="FFFFFF"/>
          </w:tcPr>
          <w:p w:rsidR="00710078" w:rsidRPr="005E34E5" w:rsidRDefault="00710078" w:rsidP="00B537E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710078" w:rsidRPr="00405474" w:rsidTr="001E02CA">
        <w:trPr>
          <w:trHeight w:hRule="exact" w:val="1562"/>
        </w:trPr>
        <w:tc>
          <w:tcPr>
            <w:tcW w:w="4382" w:type="dxa"/>
            <w:shd w:val="clear" w:color="auto" w:fill="FFFFFF"/>
          </w:tcPr>
          <w:p w:rsidR="00710078" w:rsidRPr="005E34E5" w:rsidRDefault="00710078" w:rsidP="00B537E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508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1055"/>
        </w:trPr>
        <w:tc>
          <w:tcPr>
            <w:tcW w:w="4382" w:type="dxa"/>
            <w:shd w:val="clear" w:color="auto" w:fill="FFFFFF"/>
          </w:tcPr>
          <w:p w:rsidR="00710078" w:rsidRPr="002D33C1" w:rsidRDefault="00710078" w:rsidP="00B537E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290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279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710078" w:rsidRPr="00A41724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405474" w:rsidTr="001E02CA">
        <w:trPr>
          <w:trHeight w:hRule="exact" w:val="347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710078" w:rsidRPr="00405474" w:rsidTr="001E02CA">
        <w:trPr>
          <w:trHeight w:hRule="exact" w:val="501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10078" w:rsidRPr="00405474" w:rsidTr="001E02CA">
        <w:trPr>
          <w:trHeight w:hRule="exact" w:val="728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10078" w:rsidRPr="00405474" w:rsidTr="001E02CA">
        <w:trPr>
          <w:trHeight w:hRule="exact" w:val="555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10078" w:rsidRPr="00405474" w:rsidTr="001E02CA">
        <w:trPr>
          <w:trHeight w:hRule="exact" w:val="981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10078" w:rsidRPr="00405474" w:rsidTr="001E02CA">
        <w:trPr>
          <w:trHeight w:hRule="exact" w:val="739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10078" w:rsidRPr="00405474" w:rsidTr="001E02CA">
        <w:trPr>
          <w:trHeight w:hRule="exact" w:val="1530"/>
        </w:trPr>
        <w:tc>
          <w:tcPr>
            <w:tcW w:w="4382" w:type="dxa"/>
            <w:shd w:val="clear" w:color="auto" w:fill="FFFFFF"/>
            <w:vAlign w:val="bottom"/>
          </w:tcPr>
          <w:p w:rsidR="00710078" w:rsidRPr="00E41B3C" w:rsidRDefault="00710078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710078" w:rsidRPr="00405474" w:rsidTr="001E02CA">
        <w:trPr>
          <w:trHeight w:hRule="exact" w:val="577"/>
        </w:trPr>
        <w:tc>
          <w:tcPr>
            <w:tcW w:w="4382" w:type="dxa"/>
            <w:shd w:val="clear" w:color="auto" w:fill="FFFFFF"/>
            <w:vAlign w:val="bottom"/>
          </w:tcPr>
          <w:p w:rsidR="00710078" w:rsidRPr="00E41B3C" w:rsidRDefault="00710078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710078" w:rsidRPr="00405474" w:rsidTr="001E02CA">
        <w:trPr>
          <w:trHeight w:hRule="exact" w:val="559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E41B3C" w:rsidRDefault="0071007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E41B3C" w:rsidRDefault="0071007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E41B3C" w:rsidRDefault="0071007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10078" w:rsidRPr="00405474" w:rsidTr="001E02CA">
        <w:trPr>
          <w:trHeight w:hRule="exact" w:val="841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E41B3C" w:rsidRDefault="0071007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E41B3C" w:rsidRDefault="0071007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E41B3C" w:rsidRDefault="0071007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10078" w:rsidRPr="00405474" w:rsidTr="001E02CA">
        <w:trPr>
          <w:trHeight w:hRule="exact" w:val="427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</w:tc>
      </w:tr>
      <w:tr w:rsidR="00710078" w:rsidRPr="00405474" w:rsidTr="001E02CA">
        <w:trPr>
          <w:trHeight w:hRule="exact" w:val="327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710078" w:rsidRPr="00405474" w:rsidTr="001E02CA">
        <w:trPr>
          <w:trHeight w:hRule="exact" w:val="1225"/>
        </w:trPr>
        <w:tc>
          <w:tcPr>
            <w:tcW w:w="4382" w:type="dxa"/>
            <w:shd w:val="clear" w:color="auto" w:fill="FFFFFF"/>
          </w:tcPr>
          <w:p w:rsidR="00710078" w:rsidRPr="002D33C1" w:rsidRDefault="00710078" w:rsidP="00D6392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710078" w:rsidRPr="00405474" w:rsidTr="001E02CA">
        <w:trPr>
          <w:trHeight w:hRule="exact" w:val="563"/>
        </w:trPr>
        <w:tc>
          <w:tcPr>
            <w:tcW w:w="4382" w:type="dxa"/>
            <w:shd w:val="clear" w:color="auto" w:fill="FFFFFF"/>
          </w:tcPr>
          <w:p w:rsidR="00710078" w:rsidRPr="002D33C1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 содержание дорог»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710078" w:rsidRPr="00405474" w:rsidTr="001E02CA">
        <w:trPr>
          <w:trHeight w:hRule="exact" w:val="1055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  <w:r>
              <w:rPr>
                <w:sz w:val="22"/>
                <w:szCs w:val="22"/>
              </w:rPr>
              <w:t xml:space="preserve"> РМ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F066F1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710078" w:rsidRPr="00405474" w:rsidTr="001E02CA">
        <w:trPr>
          <w:trHeight w:hRule="exact" w:val="2054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710078" w:rsidRPr="00405474" w:rsidTr="001E02CA">
        <w:trPr>
          <w:trHeight w:hRule="exact" w:val="495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710078" w:rsidRPr="00405474" w:rsidTr="001E02CA">
        <w:trPr>
          <w:trHeight w:hRule="exact" w:val="846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5D07A6">
            <w:pPr>
              <w:jc w:val="center"/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710078" w:rsidRPr="00405474" w:rsidTr="001E02CA">
        <w:trPr>
          <w:trHeight w:hRule="exact" w:val="293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E41B3C" w:rsidRDefault="00710078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E41B3C" w:rsidRDefault="00710078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E41B3C" w:rsidRDefault="00710078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710078" w:rsidRPr="00405474" w:rsidTr="001E02CA">
        <w:trPr>
          <w:trHeight w:hRule="exact" w:val="290"/>
        </w:trPr>
        <w:tc>
          <w:tcPr>
            <w:tcW w:w="4382" w:type="dxa"/>
            <w:shd w:val="clear" w:color="auto" w:fill="FFFFFF"/>
          </w:tcPr>
          <w:p w:rsidR="00710078" w:rsidRPr="002D33C1" w:rsidRDefault="00710078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5" w:type="dxa"/>
            <w:shd w:val="clear" w:color="auto" w:fill="FFFFFF"/>
          </w:tcPr>
          <w:p w:rsidR="00710078" w:rsidRPr="002D33C1" w:rsidRDefault="00710078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710078" w:rsidRPr="002D33C1" w:rsidRDefault="00710078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</w:tcPr>
          <w:p w:rsidR="00710078" w:rsidRPr="002D33C1" w:rsidRDefault="00710078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710078" w:rsidRPr="002D33C1" w:rsidRDefault="00710078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710078" w:rsidRPr="00E41B3C" w:rsidRDefault="00710078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710078" w:rsidRPr="00E41B3C" w:rsidRDefault="00710078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E41B3C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10078" w:rsidRPr="00405474" w:rsidTr="001E02CA">
        <w:trPr>
          <w:trHeight w:hRule="exact" w:val="1268"/>
        </w:trPr>
        <w:tc>
          <w:tcPr>
            <w:tcW w:w="4377" w:type="dxa"/>
            <w:shd w:val="clear" w:color="auto" w:fill="FFFFFF"/>
          </w:tcPr>
          <w:p w:rsidR="00710078" w:rsidRPr="002D33C1" w:rsidRDefault="00710078" w:rsidP="00D6392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5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710078" w:rsidRDefault="0071007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E41B3C" w:rsidRDefault="00710078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710078" w:rsidRDefault="00710078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E41B3C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10078" w:rsidRPr="00405474" w:rsidTr="001E02CA">
        <w:trPr>
          <w:trHeight w:hRule="exact" w:val="575"/>
        </w:trPr>
        <w:tc>
          <w:tcPr>
            <w:tcW w:w="4377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5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710078" w:rsidRDefault="0071007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E41B3C" w:rsidRDefault="00710078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710078" w:rsidRDefault="00710078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E41B3C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10078" w:rsidRPr="00405474" w:rsidTr="001E02CA">
        <w:trPr>
          <w:trHeight w:hRule="exact" w:val="561"/>
        </w:trPr>
        <w:tc>
          <w:tcPr>
            <w:tcW w:w="4377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710078" w:rsidRDefault="0071007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E41B3C" w:rsidRDefault="00710078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710078" w:rsidRDefault="00710078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E41B3C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10078" w:rsidRPr="00405474" w:rsidTr="001E02CA">
        <w:trPr>
          <w:trHeight w:hRule="exact" w:val="485"/>
        </w:trPr>
        <w:tc>
          <w:tcPr>
            <w:tcW w:w="4377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710078" w:rsidRDefault="00710078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9D4F48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10078" w:rsidRPr="00405474" w:rsidTr="001E02CA">
        <w:trPr>
          <w:trHeight w:hRule="exact" w:val="806"/>
        </w:trPr>
        <w:tc>
          <w:tcPr>
            <w:tcW w:w="4377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710078" w:rsidRPr="00044F95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044F95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044F95" w:rsidRDefault="00710078" w:rsidP="00AC31BC">
            <w:pPr>
              <w:jc w:val="center"/>
              <w:rPr>
                <w:sz w:val="22"/>
                <w:szCs w:val="22"/>
              </w:rPr>
            </w:pPr>
            <w:r w:rsidRPr="00044F95"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710078" w:rsidRDefault="00710078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1233B1" w:rsidRDefault="0071007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10078" w:rsidRPr="00405474" w:rsidTr="001E02CA">
        <w:trPr>
          <w:trHeight w:hRule="exact" w:val="760"/>
        </w:trPr>
        <w:tc>
          <w:tcPr>
            <w:tcW w:w="4377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405474" w:rsidRDefault="0071007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710078" w:rsidRPr="00044F95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044F95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044F95" w:rsidRDefault="00710078" w:rsidP="00AC31BC">
            <w:pPr>
              <w:jc w:val="center"/>
              <w:rPr>
                <w:sz w:val="22"/>
                <w:szCs w:val="22"/>
              </w:rPr>
            </w:pPr>
            <w:r w:rsidRPr="00044F95"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710078" w:rsidRDefault="00710078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FA6B2E">
            <w:pPr>
              <w:jc w:val="center"/>
            </w:pPr>
            <w:r w:rsidRPr="0050411C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AC31BC">
            <w:pPr>
              <w:jc w:val="center"/>
              <w:rPr>
                <w:sz w:val="22"/>
                <w:szCs w:val="22"/>
              </w:rPr>
            </w:pPr>
          </w:p>
          <w:p w:rsidR="00710078" w:rsidRPr="00B4709D" w:rsidRDefault="0071007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10078" w:rsidRPr="00405474" w:rsidTr="001E02CA">
        <w:trPr>
          <w:trHeight w:hRule="exact" w:val="270"/>
        </w:trPr>
        <w:tc>
          <w:tcPr>
            <w:tcW w:w="4377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110,7</w:t>
            </w:r>
          </w:p>
        </w:tc>
      </w:tr>
      <w:tr w:rsidR="00710078" w:rsidRPr="00405474" w:rsidTr="001E02CA">
        <w:trPr>
          <w:trHeight w:hRule="exact" w:val="251"/>
        </w:trPr>
        <w:tc>
          <w:tcPr>
            <w:tcW w:w="4377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710078" w:rsidRPr="00405474" w:rsidTr="001E02CA">
        <w:trPr>
          <w:trHeight w:hRule="exact" w:val="1244"/>
        </w:trPr>
        <w:tc>
          <w:tcPr>
            <w:tcW w:w="4377" w:type="dxa"/>
            <w:shd w:val="clear" w:color="auto" w:fill="FFFFFF"/>
          </w:tcPr>
          <w:p w:rsidR="00710078" w:rsidRPr="005E34E5" w:rsidRDefault="00710078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710078" w:rsidRPr="00405474" w:rsidTr="001E02CA">
        <w:trPr>
          <w:trHeight w:hRule="exact" w:val="1480"/>
        </w:trPr>
        <w:tc>
          <w:tcPr>
            <w:tcW w:w="4377" w:type="dxa"/>
            <w:shd w:val="clear" w:color="auto" w:fill="FFFFFF"/>
          </w:tcPr>
          <w:p w:rsidR="00710078" w:rsidRPr="005E34E5" w:rsidRDefault="00710078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710078" w:rsidRPr="00405474" w:rsidTr="001E02CA">
        <w:trPr>
          <w:trHeight w:hRule="exact" w:val="565"/>
        </w:trPr>
        <w:tc>
          <w:tcPr>
            <w:tcW w:w="4377" w:type="dxa"/>
            <w:shd w:val="clear" w:color="auto" w:fill="FFFFFF"/>
          </w:tcPr>
          <w:p w:rsidR="00710078" w:rsidRPr="005E34E5" w:rsidRDefault="00710078" w:rsidP="00D6392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710078" w:rsidRPr="00405474" w:rsidTr="001E02CA">
        <w:trPr>
          <w:trHeight w:hRule="exact" w:val="566"/>
        </w:trPr>
        <w:tc>
          <w:tcPr>
            <w:tcW w:w="4377" w:type="dxa"/>
            <w:shd w:val="clear" w:color="auto" w:fill="FFFFFF"/>
          </w:tcPr>
          <w:p w:rsidR="00710078" w:rsidRPr="002D33C1" w:rsidRDefault="00710078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710078" w:rsidRPr="00405474" w:rsidTr="001E02CA">
        <w:trPr>
          <w:trHeight w:hRule="exact" w:val="567"/>
        </w:trPr>
        <w:tc>
          <w:tcPr>
            <w:tcW w:w="4377" w:type="dxa"/>
            <w:shd w:val="clear" w:color="auto" w:fill="FFFFFF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2D33C1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3C3BB0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710078" w:rsidRPr="00405474" w:rsidTr="001E02CA">
        <w:trPr>
          <w:trHeight w:hRule="exact" w:val="287"/>
        </w:trPr>
        <w:tc>
          <w:tcPr>
            <w:tcW w:w="4377" w:type="dxa"/>
            <w:shd w:val="clear" w:color="auto" w:fill="FFFFFF"/>
          </w:tcPr>
          <w:p w:rsidR="00710078" w:rsidRPr="00D0660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D0660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D0660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D0660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D06601" w:rsidRDefault="0071007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D06601" w:rsidRDefault="0071007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D06601" w:rsidRDefault="0071007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D06601" w:rsidRDefault="0071007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49,3</w:t>
            </w:r>
          </w:p>
        </w:tc>
      </w:tr>
      <w:tr w:rsidR="00710078" w:rsidRPr="00405474" w:rsidTr="001E02CA">
        <w:trPr>
          <w:trHeight w:hRule="exact" w:val="287"/>
        </w:trPr>
        <w:tc>
          <w:tcPr>
            <w:tcW w:w="4377" w:type="dxa"/>
            <w:shd w:val="clear" w:color="auto" w:fill="FFFFFF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</w:tr>
      <w:tr w:rsidR="00710078" w:rsidRPr="00405474" w:rsidTr="001E02CA">
        <w:trPr>
          <w:trHeight w:hRule="exact" w:val="258"/>
        </w:trPr>
        <w:tc>
          <w:tcPr>
            <w:tcW w:w="4377" w:type="dxa"/>
            <w:shd w:val="clear" w:color="auto" w:fill="FFFFFF"/>
          </w:tcPr>
          <w:p w:rsidR="00710078" w:rsidRPr="00C3264A" w:rsidRDefault="00710078" w:rsidP="00D6392D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710078" w:rsidRDefault="00710078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710078" w:rsidRPr="00405474" w:rsidTr="001E02CA">
        <w:trPr>
          <w:trHeight w:hRule="exact" w:val="287"/>
        </w:trPr>
        <w:tc>
          <w:tcPr>
            <w:tcW w:w="4377" w:type="dxa"/>
            <w:shd w:val="clear" w:color="auto" w:fill="FFFFFF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710078" w:rsidRDefault="00710078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710078" w:rsidRPr="00405474" w:rsidTr="001E02CA">
        <w:trPr>
          <w:trHeight w:hRule="exact" w:val="565"/>
        </w:trPr>
        <w:tc>
          <w:tcPr>
            <w:tcW w:w="4377" w:type="dxa"/>
            <w:shd w:val="clear" w:color="auto" w:fill="FFFFFF"/>
          </w:tcPr>
          <w:p w:rsidR="00710078" w:rsidRDefault="00710078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710078" w:rsidRPr="00C3264A" w:rsidRDefault="00710078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Default="00710078" w:rsidP="00246B3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C3264A" w:rsidRDefault="00710078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710078" w:rsidRDefault="00710078" w:rsidP="00373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373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710078" w:rsidRPr="00405474" w:rsidTr="001E02CA">
        <w:trPr>
          <w:trHeight w:hRule="exact" w:val="288"/>
        </w:trPr>
        <w:tc>
          <w:tcPr>
            <w:tcW w:w="4377" w:type="dxa"/>
            <w:shd w:val="clear" w:color="auto" w:fill="FFFFFF"/>
          </w:tcPr>
          <w:p w:rsidR="00710078" w:rsidRPr="00C3264A" w:rsidRDefault="00710078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C3264A" w:rsidRDefault="00710078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710078" w:rsidRDefault="00710078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710078" w:rsidRPr="00405474" w:rsidTr="001E02CA">
        <w:trPr>
          <w:trHeight w:hRule="exact" w:val="292"/>
        </w:trPr>
        <w:tc>
          <w:tcPr>
            <w:tcW w:w="4377" w:type="dxa"/>
            <w:shd w:val="clear" w:color="auto" w:fill="FFFFFF"/>
          </w:tcPr>
          <w:p w:rsidR="00710078" w:rsidRPr="00C3264A" w:rsidRDefault="00710078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C3264A" w:rsidRDefault="00710078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710078" w:rsidRDefault="00710078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710078" w:rsidRPr="00405474" w:rsidTr="001E02CA">
        <w:trPr>
          <w:trHeight w:hRule="exact" w:val="282"/>
        </w:trPr>
        <w:tc>
          <w:tcPr>
            <w:tcW w:w="4377" w:type="dxa"/>
            <w:shd w:val="clear" w:color="auto" w:fill="FFFFFF"/>
          </w:tcPr>
          <w:p w:rsidR="00710078" w:rsidRPr="00C3264A" w:rsidRDefault="00710078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710078" w:rsidRPr="00C3264A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7" w:type="dxa"/>
            <w:shd w:val="clear" w:color="auto" w:fill="FFFFFF"/>
            <w:vAlign w:val="center"/>
          </w:tcPr>
          <w:p w:rsidR="00710078" w:rsidRPr="00C3264A" w:rsidRDefault="00710078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0078" w:rsidRDefault="0071007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10078" w:rsidRPr="003C3BB0" w:rsidRDefault="0071007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710078" w:rsidRDefault="00710078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710078" w:rsidRDefault="00710078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</w:tbl>
    <w:p w:rsidR="00710078" w:rsidRDefault="00710078" w:rsidP="002D33C1">
      <w:pPr>
        <w:jc w:val="right"/>
      </w:pPr>
    </w:p>
    <w:p w:rsidR="00710078" w:rsidRDefault="00710078" w:rsidP="002D33C1">
      <w:pPr>
        <w:jc w:val="right"/>
      </w:pPr>
    </w:p>
    <w:p w:rsidR="00710078" w:rsidRDefault="00710078" w:rsidP="002D33C1">
      <w:pPr>
        <w:jc w:val="right"/>
      </w:pPr>
    </w:p>
    <w:p w:rsidR="00710078" w:rsidRDefault="00710078" w:rsidP="002D33C1">
      <w:pPr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Default="00710078" w:rsidP="00017574">
      <w:pPr>
        <w:ind w:firstLine="708"/>
        <w:jc w:val="right"/>
      </w:pPr>
    </w:p>
    <w:p w:rsidR="00710078" w:rsidRPr="0062252E" w:rsidRDefault="00710078" w:rsidP="00572D18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3</w:t>
      </w:r>
    </w:p>
    <w:p w:rsidR="00710078" w:rsidRPr="0062252E" w:rsidRDefault="00710078" w:rsidP="00572D18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710078" w:rsidRPr="0062252E" w:rsidRDefault="00710078" w:rsidP="00572D18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710078" w:rsidRPr="00AA46A1" w:rsidRDefault="00710078" w:rsidP="00572D18">
      <w:pPr>
        <w:shd w:val="clear" w:color="auto" w:fill="FFFFFF"/>
        <w:ind w:left="4496" w:right="26"/>
        <w:jc w:val="right"/>
        <w:rPr>
          <w:spacing w:val="-1"/>
          <w:lang w:val="en-US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21</w:t>
      </w:r>
      <w:r w:rsidRPr="0090787E">
        <w:rPr>
          <w:spacing w:val="-1"/>
        </w:rPr>
        <w:t>.</w:t>
      </w:r>
      <w:r>
        <w:rPr>
          <w:spacing w:val="-1"/>
        </w:rPr>
        <w:t>04</w:t>
      </w:r>
      <w:r w:rsidRPr="0090787E">
        <w:rPr>
          <w:spacing w:val="-1"/>
        </w:rPr>
        <w:t>.2021</w:t>
      </w:r>
      <w:r>
        <w:rPr>
          <w:spacing w:val="-1"/>
        </w:rPr>
        <w:t xml:space="preserve"> </w:t>
      </w:r>
      <w:r w:rsidRPr="0090787E">
        <w:rPr>
          <w:spacing w:val="-1"/>
        </w:rPr>
        <w:t>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 xml:space="preserve"> 3</w:t>
      </w:r>
    </w:p>
    <w:p w:rsidR="00710078" w:rsidRPr="0090787E" w:rsidRDefault="00710078" w:rsidP="00572D18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10078" w:rsidRPr="0090787E" w:rsidRDefault="00710078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710078" w:rsidRPr="0090787E" w:rsidRDefault="00710078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710078" w:rsidRPr="0090787E" w:rsidRDefault="00710078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710078" w:rsidRPr="0090787E" w:rsidRDefault="00710078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710078" w:rsidRPr="0090787E" w:rsidRDefault="00710078" w:rsidP="00572D18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710078" w:rsidRPr="00682484" w:rsidRDefault="00710078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-1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710078" w:rsidRPr="00210D1C" w:rsidTr="001E02CA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710078" w:rsidRPr="00D64D02" w:rsidRDefault="00710078" w:rsidP="00D64D0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710078" w:rsidRPr="00D64D02" w:rsidRDefault="00710078" w:rsidP="00D64D02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64D02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НАБЕРЕЖНОГО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710078" w:rsidRPr="00D64D02" w:rsidRDefault="00710078" w:rsidP="00D64D02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710078" w:rsidRPr="00A013D4" w:rsidRDefault="00710078" w:rsidP="00D64D02">
            <w:pPr>
              <w:jc w:val="center"/>
            </w:pPr>
          </w:p>
        </w:tc>
      </w:tr>
    </w:tbl>
    <w:p w:rsidR="00710078" w:rsidRPr="002A5063" w:rsidRDefault="00710078" w:rsidP="00682484">
      <w:pPr>
        <w:ind w:firstLine="708"/>
      </w:pPr>
    </w:p>
    <w:tbl>
      <w:tblPr>
        <w:tblW w:w="11199" w:type="dxa"/>
        <w:tblInd w:w="-137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11"/>
        <w:gridCol w:w="567"/>
        <w:gridCol w:w="426"/>
        <w:gridCol w:w="567"/>
        <w:gridCol w:w="802"/>
        <w:gridCol w:w="567"/>
        <w:gridCol w:w="473"/>
        <w:gridCol w:w="594"/>
        <w:gridCol w:w="1104"/>
        <w:gridCol w:w="1022"/>
        <w:gridCol w:w="966"/>
      </w:tblGrid>
      <w:tr w:rsidR="00710078" w:rsidRPr="00210D1C" w:rsidTr="001E02CA">
        <w:trPr>
          <w:trHeight w:val="365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078" w:rsidRPr="0050333A" w:rsidRDefault="00710078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078" w:rsidRPr="0050333A" w:rsidRDefault="00710078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078" w:rsidRPr="0050333A" w:rsidRDefault="00710078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078" w:rsidRPr="0050333A" w:rsidRDefault="00710078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710078" w:rsidRPr="00210D1C" w:rsidTr="001E02CA">
        <w:trPr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10078" w:rsidRPr="0050333A" w:rsidRDefault="00710078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710078" w:rsidRPr="00210D1C" w:rsidTr="001E02CA">
        <w:trPr>
          <w:trHeight w:val="23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10078" w:rsidRPr="0050333A" w:rsidRDefault="0071007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710078" w:rsidRPr="005157E7" w:rsidTr="001E02CA">
        <w:trPr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5157E7" w:rsidRDefault="0071007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10078" w:rsidRPr="005157E7" w:rsidRDefault="00710078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10078" w:rsidRPr="005157E7" w:rsidRDefault="0071007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10078" w:rsidRPr="005157E7" w:rsidRDefault="0071007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1813,1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1024,2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1075,8</w:t>
            </w:r>
          </w:p>
        </w:tc>
      </w:tr>
      <w:tr w:rsidR="00710078" w:rsidRPr="005157E7" w:rsidTr="001E02CA">
        <w:trPr>
          <w:trHeight w:val="21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10078" w:rsidRPr="005157E7" w:rsidRDefault="00710078" w:rsidP="000F073F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</w:t>
            </w:r>
            <w:r>
              <w:rPr>
                <w:b/>
                <w:bCs/>
                <w:sz w:val="22"/>
                <w:szCs w:val="22"/>
              </w:rPr>
              <w:t>1</w:t>
            </w:r>
            <w:r w:rsidRPr="005157E7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1183,4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E34E5" w:rsidRDefault="00710078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E34E5" w:rsidRDefault="00710078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586,1</w:t>
            </w:r>
          </w:p>
        </w:tc>
      </w:tr>
      <w:tr w:rsidR="00710078" w:rsidRPr="005157E7" w:rsidTr="001E02CA">
        <w:trPr>
          <w:trHeight w:val="78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0F073F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</w:t>
            </w:r>
            <w:r w:rsidRPr="005157E7">
              <w:rPr>
                <w:sz w:val="22"/>
                <w:szCs w:val="22"/>
              </w:rPr>
              <w:t>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710078" w:rsidRPr="005157E7" w:rsidTr="001E02CA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CF1BC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CF1BC6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CF1BC6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10078" w:rsidRPr="005157E7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710078" w:rsidRPr="005157E7" w:rsidTr="001E02CA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710078" w:rsidRPr="005157E7" w:rsidTr="001E02CA">
        <w:trPr>
          <w:trHeight w:val="26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710078" w:rsidRPr="005157E7" w:rsidTr="001E02CA">
        <w:trPr>
          <w:trHeight w:val="77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710078" w:rsidRPr="005157E7" w:rsidTr="001E02CA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710078" w:rsidRPr="005157E7" w:rsidTr="001E02CA">
        <w:trPr>
          <w:trHeight w:val="76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  <w:p w:rsidR="00710078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D06601">
            <w:pPr>
              <w:jc w:val="center"/>
              <w:rPr>
                <w:sz w:val="22"/>
                <w:szCs w:val="22"/>
              </w:rPr>
            </w:pPr>
          </w:p>
          <w:p w:rsidR="00710078" w:rsidRPr="005E34E5" w:rsidRDefault="00710078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21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0078" w:rsidRDefault="00710078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23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33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92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CF1BC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710078" w:rsidRPr="005157E7" w:rsidTr="001E02CA">
        <w:trPr>
          <w:trHeight w:val="36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CF1BC6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710078" w:rsidRPr="005157E7" w:rsidTr="001E02CA">
        <w:trPr>
          <w:trHeight w:val="40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CF1B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157E7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710078" w:rsidRPr="005157E7" w:rsidTr="001E02CA">
        <w:trPr>
          <w:trHeight w:val="49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507C5D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674,9</w:t>
            </w:r>
          </w:p>
          <w:p w:rsidR="00710078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710078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710078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385,9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385,9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35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385,9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27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710078" w:rsidRPr="005157E7" w:rsidTr="001E02CA">
        <w:trPr>
          <w:trHeight w:val="27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710078" w:rsidRPr="005157E7" w:rsidTr="001E02CA">
        <w:trPr>
          <w:trHeight w:val="25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710078" w:rsidRPr="00FF16C3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FF16C3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78" w:rsidRPr="00FF16C3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</w:tr>
      <w:tr w:rsidR="00710078" w:rsidRPr="005157E7" w:rsidTr="001E02CA">
        <w:trPr>
          <w:trHeight w:val="32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FF16C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710078" w:rsidRPr="00FF16C3" w:rsidRDefault="00710078" w:rsidP="00FF16C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FF16C3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78" w:rsidRPr="00FF16C3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65 2 44205</w:t>
            </w:r>
          </w:p>
          <w:p w:rsidR="00710078" w:rsidRPr="005157E7" w:rsidRDefault="00710078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</w:t>
            </w:r>
          </w:p>
          <w:p w:rsidR="00710078" w:rsidRDefault="00710078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</w:t>
            </w: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</w:t>
            </w: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572D1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507C5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10078" w:rsidRPr="005157E7" w:rsidTr="001E02CA">
        <w:trPr>
          <w:trHeight w:val="52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296A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10078" w:rsidRPr="005157E7" w:rsidTr="001E02CA">
        <w:trPr>
          <w:trHeight w:val="25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507C5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507C5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10078" w:rsidRPr="005157E7" w:rsidTr="001E02CA">
        <w:trPr>
          <w:trHeight w:val="55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26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D85678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</w:t>
            </w:r>
            <w:r>
              <w:rPr>
                <w:sz w:val="22"/>
                <w:szCs w:val="22"/>
              </w:rPr>
              <w:t>й</w:t>
            </w:r>
            <w:r w:rsidRPr="005157E7">
              <w:rPr>
                <w:sz w:val="22"/>
                <w:szCs w:val="22"/>
              </w:rPr>
              <w:t xml:space="preserve">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10078" w:rsidRPr="005157E7" w:rsidTr="001E02CA">
        <w:trPr>
          <w:trHeight w:val="30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10078" w:rsidRPr="005157E7" w:rsidTr="001E02CA">
        <w:trPr>
          <w:trHeight w:val="26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10078" w:rsidRPr="000F073F" w:rsidRDefault="00710078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10078" w:rsidRPr="005157E7" w:rsidTr="001E02CA">
        <w:trPr>
          <w:trHeight w:val="77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6C2157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6C2157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0F073F" w:rsidRDefault="00710078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289,4</w:t>
            </w:r>
          </w:p>
          <w:p w:rsidR="00710078" w:rsidRPr="005157E7" w:rsidRDefault="00710078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  <w:p w:rsidR="00710078" w:rsidRPr="005157E7" w:rsidRDefault="00710078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  <w:p w:rsidR="00710078" w:rsidRPr="005157E7" w:rsidRDefault="00710078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120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D8567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 </w:t>
            </w:r>
            <w:r>
              <w:rPr>
                <w:sz w:val="22"/>
                <w:szCs w:val="22"/>
              </w:rPr>
              <w:t>к</w:t>
            </w:r>
            <w:r w:rsidRPr="005157E7">
              <w:rPr>
                <w:sz w:val="22"/>
                <w:szCs w:val="22"/>
              </w:rPr>
              <w:t xml:space="preserve">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6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</w:t>
            </w:r>
            <w:r>
              <w:rPr>
                <w:sz w:val="22"/>
                <w:szCs w:val="22"/>
              </w:rPr>
              <w:t>содержание дорог»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CA2F2C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710078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710078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CA2F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710078" w:rsidRPr="005157E7" w:rsidRDefault="00710078" w:rsidP="00CA2F2C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CA2F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CA2F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Default="00710078" w:rsidP="00CA2F2C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CA2F2C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CA2F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CA2F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Default="00710078" w:rsidP="00CA2F2C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CA2F2C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CA2F2C">
            <w:pPr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100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 xml:space="preserve"> 44 1 02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>44 1 02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 xml:space="preserve"> 44 1 02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0F073F" w:rsidRDefault="00710078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05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150,0</w:t>
            </w:r>
          </w:p>
          <w:p w:rsidR="00710078" w:rsidRPr="005157E7" w:rsidRDefault="00710078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130,0</w:t>
            </w:r>
          </w:p>
          <w:p w:rsidR="00710078" w:rsidRPr="005157E7" w:rsidRDefault="00710078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  <w:p w:rsidR="00710078" w:rsidRPr="005157E7" w:rsidRDefault="00710078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D8567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D8567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Подпрограмма </w:t>
            </w:r>
            <w:r w:rsidRPr="005157E7">
              <w:rPr>
                <w:sz w:val="22"/>
                <w:szCs w:val="22"/>
              </w:rPr>
              <w:t xml:space="preserve">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FE7479" w:rsidRDefault="00710078" w:rsidP="000F07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5157E7" w:rsidRDefault="00710078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</w:t>
            </w:r>
            <w:r w:rsidRPr="005157E7">
              <w:rPr>
                <w:sz w:val="22"/>
                <w:szCs w:val="22"/>
              </w:rPr>
              <w:t>43000</w:t>
            </w: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5157E7" w:rsidRDefault="00710078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10 1 01 43010</w:t>
            </w: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5157E7" w:rsidRDefault="00710078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101 01 43010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5157E7" w:rsidRDefault="00710078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710078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10078" w:rsidRPr="005157E7" w:rsidRDefault="00710078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33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0F073F" w:rsidRDefault="00710078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10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103,3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106,9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110,7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D856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D85678" w:rsidRDefault="00710078" w:rsidP="000F073F">
            <w:pPr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D856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D856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D856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D856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D856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D856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D856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110,7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CA2F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E042D4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96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CA2F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E042D4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57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CA2F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Pr="00E042D4" w:rsidRDefault="00710078" w:rsidP="000F07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710078" w:rsidRPr="005157E7" w:rsidTr="001E02CA">
        <w:trPr>
          <w:trHeight w:val="59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B93FEA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710078" w:rsidRPr="005157E7" w:rsidRDefault="00710078" w:rsidP="00B93FEA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710078" w:rsidRPr="005157E7" w:rsidRDefault="0071007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710078" w:rsidRPr="005157E7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710078" w:rsidRPr="005157E7" w:rsidTr="001E02CA">
        <w:trPr>
          <w:trHeight w:val="29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D06601" w:rsidRDefault="0071007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A9390C" w:rsidRDefault="00710078" w:rsidP="000F073F">
            <w:pPr>
              <w:jc w:val="center"/>
              <w:rPr>
                <w:b/>
                <w:bCs/>
              </w:rPr>
            </w:pPr>
            <w:r w:rsidRPr="00A9390C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D06601" w:rsidRDefault="0071007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D06601" w:rsidRDefault="0071007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D06601" w:rsidRDefault="0071007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D06601" w:rsidRDefault="0071007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D06601" w:rsidRDefault="0071007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D06601" w:rsidRDefault="0071007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D06601" w:rsidRDefault="0071007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49,3</w:t>
            </w:r>
          </w:p>
        </w:tc>
      </w:tr>
      <w:tr w:rsidR="00710078" w:rsidRPr="005157E7" w:rsidTr="001E02CA">
        <w:trPr>
          <w:trHeight w:val="22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3C3BB0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3C3BB0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3C3BB0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C3264A" w:rsidRDefault="00710078" w:rsidP="00D8567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3C3BB0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78" w:rsidRDefault="00710078" w:rsidP="006D5905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710078" w:rsidRPr="005157E7" w:rsidTr="001E02CA">
        <w:trPr>
          <w:trHeight w:val="30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3C3BB0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3C3BB0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78" w:rsidRDefault="00710078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710078" w:rsidRPr="005157E7" w:rsidTr="001E02CA">
        <w:trPr>
          <w:trHeight w:val="30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3C3BB0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3C3BB0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78" w:rsidRDefault="00710078" w:rsidP="006D5905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710078" w:rsidRPr="005157E7" w:rsidTr="001E02CA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C3264A" w:rsidRDefault="00710078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3C3BB0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3C3BB0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78" w:rsidRDefault="00710078" w:rsidP="006D5905">
            <w:pPr>
              <w:jc w:val="center"/>
              <w:rPr>
                <w:sz w:val="22"/>
                <w:szCs w:val="22"/>
              </w:rPr>
            </w:pPr>
          </w:p>
          <w:p w:rsidR="00710078" w:rsidRDefault="00710078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710078" w:rsidRPr="005157E7" w:rsidTr="001E02CA">
        <w:trPr>
          <w:trHeight w:val="21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3C3BB0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3C3BB0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078" w:rsidRDefault="00710078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710078" w:rsidRPr="005157E7" w:rsidTr="001E02CA">
        <w:trPr>
          <w:trHeight w:val="34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0078" w:rsidRDefault="00710078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10078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710078" w:rsidRPr="00C3264A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66035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710078" w:rsidRPr="00C3264A" w:rsidRDefault="00710078" w:rsidP="0066035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710078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078" w:rsidRPr="003C3BB0" w:rsidRDefault="0071007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0078" w:rsidRPr="003C3BB0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078" w:rsidRPr="003C3BB0" w:rsidRDefault="00710078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24,7</w:t>
            </w:r>
          </w:p>
        </w:tc>
      </w:tr>
    </w:tbl>
    <w:p w:rsidR="00710078" w:rsidRPr="005157E7" w:rsidRDefault="00710078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710078" w:rsidRDefault="00710078" w:rsidP="00A9390C">
      <w:pPr>
        <w:ind w:firstLine="708"/>
      </w:pPr>
      <w:r>
        <w:t xml:space="preserve">                                       </w:t>
      </w:r>
    </w:p>
    <w:p w:rsidR="00710078" w:rsidRDefault="00710078" w:rsidP="00A9390C">
      <w:pPr>
        <w:ind w:firstLine="708"/>
        <w:jc w:val="right"/>
      </w:pPr>
    </w:p>
    <w:p w:rsidR="00710078" w:rsidRDefault="00710078" w:rsidP="00A9390C">
      <w:pPr>
        <w:ind w:firstLine="708"/>
        <w:jc w:val="right"/>
      </w:pPr>
    </w:p>
    <w:p w:rsidR="00710078" w:rsidRDefault="00710078" w:rsidP="00A9390C">
      <w:pPr>
        <w:ind w:firstLine="708"/>
        <w:jc w:val="right"/>
      </w:pPr>
    </w:p>
    <w:p w:rsidR="00710078" w:rsidRDefault="00710078" w:rsidP="00A9390C">
      <w:pPr>
        <w:ind w:firstLine="708"/>
        <w:jc w:val="right"/>
      </w:pPr>
    </w:p>
    <w:p w:rsidR="00710078" w:rsidRDefault="00710078" w:rsidP="00A9390C">
      <w:pPr>
        <w:ind w:firstLine="708"/>
        <w:jc w:val="right"/>
      </w:pPr>
    </w:p>
    <w:p w:rsidR="00710078" w:rsidRDefault="00710078" w:rsidP="00A9390C">
      <w:pPr>
        <w:ind w:firstLine="708"/>
        <w:jc w:val="right"/>
      </w:pPr>
    </w:p>
    <w:p w:rsidR="00710078" w:rsidRDefault="00710078" w:rsidP="00A9390C">
      <w:pPr>
        <w:ind w:firstLine="708"/>
        <w:jc w:val="right"/>
      </w:pPr>
    </w:p>
    <w:p w:rsidR="00710078" w:rsidRDefault="00710078" w:rsidP="00A9390C">
      <w:pPr>
        <w:ind w:firstLine="708"/>
        <w:jc w:val="right"/>
      </w:pPr>
    </w:p>
    <w:p w:rsidR="00710078" w:rsidRDefault="00710078" w:rsidP="00A9390C">
      <w:pPr>
        <w:ind w:firstLine="708"/>
        <w:jc w:val="right"/>
      </w:pPr>
    </w:p>
    <w:p w:rsidR="00710078" w:rsidRDefault="00710078" w:rsidP="004F6349">
      <w:pPr>
        <w:tabs>
          <w:tab w:val="left" w:pos="7290"/>
        </w:tabs>
        <w:ind w:firstLine="708"/>
      </w:pPr>
      <w:r>
        <w:tab/>
      </w: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Default="00710078" w:rsidP="004F6349">
      <w:pPr>
        <w:shd w:val="clear" w:color="auto" w:fill="FFFFFF"/>
        <w:ind w:right="26"/>
        <w:jc w:val="right"/>
        <w:rPr>
          <w:spacing w:val="-2"/>
        </w:rPr>
      </w:pPr>
    </w:p>
    <w:p w:rsidR="00710078" w:rsidRPr="0062252E" w:rsidRDefault="00710078" w:rsidP="004F6349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4</w:t>
      </w:r>
    </w:p>
    <w:p w:rsidR="00710078" w:rsidRPr="0062252E" w:rsidRDefault="00710078" w:rsidP="004F6349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710078" w:rsidRPr="0062252E" w:rsidRDefault="00710078" w:rsidP="004F6349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710078" w:rsidRPr="00AA46A1" w:rsidRDefault="00710078" w:rsidP="004F6349">
      <w:pPr>
        <w:shd w:val="clear" w:color="auto" w:fill="FFFFFF"/>
        <w:ind w:left="4496" w:right="26"/>
        <w:jc w:val="right"/>
        <w:rPr>
          <w:spacing w:val="-1"/>
          <w:lang w:val="en-US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  <w:lang w:val="en-US"/>
        </w:rPr>
        <w:t xml:space="preserve"> </w:t>
      </w:r>
      <w:r>
        <w:rPr>
          <w:spacing w:val="-1"/>
        </w:rPr>
        <w:t>21</w:t>
      </w:r>
      <w:r w:rsidRPr="0090787E">
        <w:rPr>
          <w:spacing w:val="-1"/>
        </w:rPr>
        <w:t>.</w:t>
      </w:r>
      <w:r>
        <w:rPr>
          <w:spacing w:val="-1"/>
        </w:rPr>
        <w:t>04</w:t>
      </w:r>
      <w:r w:rsidRPr="0090787E">
        <w:rPr>
          <w:spacing w:val="-1"/>
        </w:rPr>
        <w:t>.2021</w:t>
      </w:r>
      <w:r>
        <w:rPr>
          <w:spacing w:val="-1"/>
        </w:rPr>
        <w:t xml:space="preserve"> </w:t>
      </w:r>
      <w:r w:rsidRPr="0090787E">
        <w:rPr>
          <w:spacing w:val="-1"/>
        </w:rPr>
        <w:t>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 xml:space="preserve"> 3</w:t>
      </w:r>
    </w:p>
    <w:p w:rsidR="00710078" w:rsidRPr="0090787E" w:rsidRDefault="00710078" w:rsidP="004F6349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10078" w:rsidRPr="0090787E" w:rsidRDefault="00710078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710078" w:rsidRPr="0090787E" w:rsidRDefault="00710078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710078" w:rsidRPr="0090787E" w:rsidRDefault="00710078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710078" w:rsidRPr="0090787E" w:rsidRDefault="00710078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710078" w:rsidRDefault="00710078" w:rsidP="00A9390C">
      <w:pPr>
        <w:ind w:firstLine="708"/>
        <w:jc w:val="right"/>
      </w:pPr>
    </w:p>
    <w:p w:rsidR="00710078" w:rsidRDefault="00710078" w:rsidP="00A9390C">
      <w:pPr>
        <w:ind w:firstLine="708"/>
        <w:jc w:val="right"/>
      </w:pPr>
    </w:p>
    <w:p w:rsidR="00710078" w:rsidRDefault="00710078" w:rsidP="00A9390C">
      <w:pPr>
        <w:ind w:firstLine="708"/>
        <w:jc w:val="right"/>
      </w:pPr>
    </w:p>
    <w:p w:rsidR="00710078" w:rsidRPr="00DE15B2" w:rsidRDefault="00710078" w:rsidP="00302331">
      <w:pPr>
        <w:widowControl/>
        <w:autoSpaceDE/>
        <w:autoSpaceDN/>
        <w:adjustRightInd/>
        <w:jc w:val="center"/>
        <w:rPr>
          <w:b/>
          <w:bCs/>
        </w:rPr>
      </w:pPr>
      <w: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НАБЕРЕЖНОГО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710078" w:rsidRDefault="00710078" w:rsidP="00302331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tbl>
      <w:tblPr>
        <w:tblW w:w="10314" w:type="dxa"/>
        <w:tblInd w:w="-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827"/>
        <w:gridCol w:w="1134"/>
        <w:gridCol w:w="1134"/>
        <w:gridCol w:w="1134"/>
      </w:tblGrid>
      <w:tr w:rsidR="00710078" w:rsidTr="001E02CA">
        <w:tc>
          <w:tcPr>
            <w:tcW w:w="3085" w:type="dxa"/>
          </w:tcPr>
          <w:p w:rsidR="00710078" w:rsidRPr="00C87157" w:rsidRDefault="00710078" w:rsidP="00302331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КОД</w:t>
            </w:r>
          </w:p>
        </w:tc>
        <w:tc>
          <w:tcPr>
            <w:tcW w:w="3827" w:type="dxa"/>
          </w:tcPr>
          <w:p w:rsidR="00710078" w:rsidRPr="00C87157" w:rsidRDefault="00710078" w:rsidP="00302331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НАИМЕНОВАНИЕ                          КОДА ГРУППЫ, ПОДГРУППЫ, СТАТЬИ,ВИДА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710078" w:rsidRPr="00C87157" w:rsidRDefault="00710078" w:rsidP="00302331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2021</w:t>
            </w:r>
          </w:p>
        </w:tc>
        <w:tc>
          <w:tcPr>
            <w:tcW w:w="1134" w:type="dxa"/>
          </w:tcPr>
          <w:p w:rsidR="00710078" w:rsidRPr="00C87157" w:rsidRDefault="00710078" w:rsidP="00302331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2022</w:t>
            </w:r>
          </w:p>
        </w:tc>
        <w:tc>
          <w:tcPr>
            <w:tcW w:w="1134" w:type="dxa"/>
          </w:tcPr>
          <w:p w:rsidR="00710078" w:rsidRPr="00C87157" w:rsidRDefault="00710078" w:rsidP="00302331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2023</w:t>
            </w:r>
          </w:p>
        </w:tc>
      </w:tr>
      <w:tr w:rsidR="00710078" w:rsidTr="001E02CA">
        <w:tc>
          <w:tcPr>
            <w:tcW w:w="3085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000 01 00 00 00 00 0000 000</w:t>
            </w:r>
          </w:p>
        </w:tc>
        <w:tc>
          <w:tcPr>
            <w:tcW w:w="3827" w:type="dxa"/>
          </w:tcPr>
          <w:p w:rsidR="00710078" w:rsidRPr="00C87157" w:rsidRDefault="00710078" w:rsidP="00302331">
            <w:pPr>
              <w:tabs>
                <w:tab w:val="left" w:pos="6545"/>
              </w:tabs>
            </w:pPr>
            <w:r w:rsidRPr="00C87157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710078" w:rsidRPr="00C33B53" w:rsidRDefault="00710078" w:rsidP="001F1EFB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33B53">
              <w:rPr>
                <w:b/>
                <w:bCs/>
              </w:rPr>
              <w:t>99,9</w:t>
            </w:r>
          </w:p>
        </w:tc>
        <w:tc>
          <w:tcPr>
            <w:tcW w:w="1134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-</w:t>
            </w:r>
          </w:p>
        </w:tc>
      </w:tr>
      <w:tr w:rsidR="00710078" w:rsidTr="001E02CA">
        <w:tc>
          <w:tcPr>
            <w:tcW w:w="3085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000 01 05 00 00 00 0000 000</w:t>
            </w:r>
          </w:p>
        </w:tc>
        <w:tc>
          <w:tcPr>
            <w:tcW w:w="3827" w:type="dxa"/>
          </w:tcPr>
          <w:p w:rsidR="00710078" w:rsidRPr="00BE3451" w:rsidRDefault="00710078" w:rsidP="00302331">
            <w:pPr>
              <w:tabs>
                <w:tab w:val="left" w:pos="6545"/>
              </w:tabs>
            </w:pPr>
            <w:r>
              <w:t>Изменение остатков средств на счетах по учету средств бджета</w:t>
            </w:r>
          </w:p>
        </w:tc>
        <w:tc>
          <w:tcPr>
            <w:tcW w:w="1134" w:type="dxa"/>
          </w:tcPr>
          <w:p w:rsidR="00710078" w:rsidRDefault="00710078" w:rsidP="001F1EFB">
            <w:pPr>
              <w:tabs>
                <w:tab w:val="left" w:pos="6545"/>
              </w:tabs>
              <w:jc w:val="center"/>
            </w:pPr>
            <w:r>
              <w:t>99,9</w:t>
            </w:r>
          </w:p>
        </w:tc>
        <w:tc>
          <w:tcPr>
            <w:tcW w:w="1134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-</w:t>
            </w:r>
          </w:p>
        </w:tc>
      </w:tr>
      <w:tr w:rsidR="00710078" w:rsidTr="001E02CA">
        <w:tc>
          <w:tcPr>
            <w:tcW w:w="3085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000 01 05 00 00 00 0000 500</w:t>
            </w:r>
          </w:p>
        </w:tc>
        <w:tc>
          <w:tcPr>
            <w:tcW w:w="3827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Увеличение остатков средств бюджетов</w:t>
            </w:r>
          </w:p>
        </w:tc>
        <w:tc>
          <w:tcPr>
            <w:tcW w:w="1134" w:type="dxa"/>
          </w:tcPr>
          <w:p w:rsidR="00710078" w:rsidRPr="00DF439D" w:rsidRDefault="00710078" w:rsidP="00302331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-1713,2</w:t>
            </w:r>
          </w:p>
        </w:tc>
        <w:tc>
          <w:tcPr>
            <w:tcW w:w="1134" w:type="dxa"/>
          </w:tcPr>
          <w:p w:rsidR="00710078" w:rsidRDefault="00710078" w:rsidP="0030233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-1024,2</w:t>
            </w:r>
          </w:p>
        </w:tc>
        <w:tc>
          <w:tcPr>
            <w:tcW w:w="1134" w:type="dxa"/>
          </w:tcPr>
          <w:p w:rsidR="00710078" w:rsidRDefault="00710078" w:rsidP="0030233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-1075,8</w:t>
            </w:r>
          </w:p>
        </w:tc>
      </w:tr>
      <w:tr w:rsidR="00710078" w:rsidTr="001E02CA">
        <w:tc>
          <w:tcPr>
            <w:tcW w:w="3085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000 01 05 02 00 00 0000 500</w:t>
            </w:r>
          </w:p>
        </w:tc>
        <w:tc>
          <w:tcPr>
            <w:tcW w:w="3827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710078" w:rsidRPr="00BC6DE9" w:rsidRDefault="00710078" w:rsidP="0030233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-1713,2</w:t>
            </w:r>
          </w:p>
        </w:tc>
        <w:tc>
          <w:tcPr>
            <w:tcW w:w="1134" w:type="dxa"/>
          </w:tcPr>
          <w:p w:rsidR="00710078" w:rsidRPr="00BC6DE9" w:rsidRDefault="00710078" w:rsidP="00302331">
            <w:pPr>
              <w:tabs>
                <w:tab w:val="left" w:pos="2160"/>
              </w:tabs>
              <w:jc w:val="center"/>
            </w:pPr>
            <w:r>
              <w:t>-1024,2</w:t>
            </w:r>
          </w:p>
        </w:tc>
        <w:tc>
          <w:tcPr>
            <w:tcW w:w="1134" w:type="dxa"/>
          </w:tcPr>
          <w:p w:rsidR="00710078" w:rsidRPr="00BC6DE9" w:rsidRDefault="00710078" w:rsidP="00302331">
            <w:pPr>
              <w:tabs>
                <w:tab w:val="left" w:pos="2160"/>
              </w:tabs>
              <w:jc w:val="center"/>
            </w:pPr>
            <w:r>
              <w:t>-1075,8</w:t>
            </w:r>
          </w:p>
        </w:tc>
      </w:tr>
      <w:tr w:rsidR="00710078" w:rsidTr="001E02CA">
        <w:tc>
          <w:tcPr>
            <w:tcW w:w="3085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000 01 05 02 01 00 0000 510</w:t>
            </w:r>
          </w:p>
        </w:tc>
        <w:tc>
          <w:tcPr>
            <w:tcW w:w="3827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710078" w:rsidRPr="00BC6DE9" w:rsidRDefault="00710078" w:rsidP="0030233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-1713,2</w:t>
            </w:r>
          </w:p>
        </w:tc>
        <w:tc>
          <w:tcPr>
            <w:tcW w:w="1134" w:type="dxa"/>
          </w:tcPr>
          <w:p w:rsidR="00710078" w:rsidRPr="00BC6DE9" w:rsidRDefault="00710078" w:rsidP="00302331">
            <w:pPr>
              <w:tabs>
                <w:tab w:val="left" w:pos="2160"/>
              </w:tabs>
              <w:jc w:val="center"/>
            </w:pPr>
            <w:r>
              <w:t>-1024,2</w:t>
            </w:r>
          </w:p>
        </w:tc>
        <w:tc>
          <w:tcPr>
            <w:tcW w:w="1134" w:type="dxa"/>
          </w:tcPr>
          <w:p w:rsidR="00710078" w:rsidRPr="00BC6DE9" w:rsidRDefault="00710078" w:rsidP="00302331">
            <w:pPr>
              <w:tabs>
                <w:tab w:val="left" w:pos="2160"/>
              </w:tabs>
              <w:jc w:val="center"/>
            </w:pPr>
            <w:r>
              <w:t>-1075,8</w:t>
            </w:r>
          </w:p>
        </w:tc>
      </w:tr>
      <w:tr w:rsidR="00710078" w:rsidTr="001E02CA">
        <w:tc>
          <w:tcPr>
            <w:tcW w:w="3085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000 01 05 02 01 05 0000 510</w:t>
            </w:r>
          </w:p>
        </w:tc>
        <w:tc>
          <w:tcPr>
            <w:tcW w:w="3827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Увеличение прочих остатков денежных средств бюджетов субъектов Российской  Федерации</w:t>
            </w:r>
          </w:p>
        </w:tc>
        <w:tc>
          <w:tcPr>
            <w:tcW w:w="1134" w:type="dxa"/>
          </w:tcPr>
          <w:p w:rsidR="00710078" w:rsidRPr="00BC6DE9" w:rsidRDefault="00710078" w:rsidP="0030233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-1713,2</w:t>
            </w:r>
          </w:p>
        </w:tc>
        <w:tc>
          <w:tcPr>
            <w:tcW w:w="1134" w:type="dxa"/>
          </w:tcPr>
          <w:p w:rsidR="00710078" w:rsidRPr="00BC6DE9" w:rsidRDefault="00710078" w:rsidP="00302331">
            <w:pPr>
              <w:tabs>
                <w:tab w:val="left" w:pos="2160"/>
              </w:tabs>
              <w:jc w:val="center"/>
            </w:pPr>
            <w:r>
              <w:t>-1024,2</w:t>
            </w:r>
          </w:p>
        </w:tc>
        <w:tc>
          <w:tcPr>
            <w:tcW w:w="1134" w:type="dxa"/>
          </w:tcPr>
          <w:p w:rsidR="00710078" w:rsidRPr="00BC6DE9" w:rsidRDefault="00710078" w:rsidP="00302331">
            <w:pPr>
              <w:tabs>
                <w:tab w:val="left" w:pos="2160"/>
              </w:tabs>
              <w:jc w:val="center"/>
            </w:pPr>
            <w:r>
              <w:t>-1075,8</w:t>
            </w:r>
          </w:p>
        </w:tc>
      </w:tr>
      <w:tr w:rsidR="00710078" w:rsidTr="001E02CA">
        <w:tc>
          <w:tcPr>
            <w:tcW w:w="3085" w:type="dxa"/>
          </w:tcPr>
          <w:p w:rsidR="00710078" w:rsidRPr="00C87157" w:rsidRDefault="00710078" w:rsidP="00302331">
            <w:pPr>
              <w:tabs>
                <w:tab w:val="left" w:pos="6545"/>
              </w:tabs>
              <w:rPr>
                <w:b/>
                <w:bCs/>
              </w:rPr>
            </w:pPr>
            <w:r w:rsidRPr="00C87157">
              <w:rPr>
                <w:b/>
                <w:bCs/>
              </w:rPr>
              <w:t>000 01 05 00 00 00 0000 600</w:t>
            </w:r>
          </w:p>
        </w:tc>
        <w:tc>
          <w:tcPr>
            <w:tcW w:w="3827" w:type="dxa"/>
          </w:tcPr>
          <w:p w:rsidR="00710078" w:rsidRPr="00C87157" w:rsidRDefault="00710078" w:rsidP="00302331">
            <w:pPr>
              <w:tabs>
                <w:tab w:val="left" w:pos="6545"/>
              </w:tabs>
              <w:rPr>
                <w:b/>
                <w:bCs/>
              </w:rPr>
            </w:pPr>
            <w:r w:rsidRPr="00C87157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710078" w:rsidRPr="00DF439D" w:rsidRDefault="00710078" w:rsidP="001F1EFB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1813,1</w:t>
            </w:r>
          </w:p>
        </w:tc>
        <w:tc>
          <w:tcPr>
            <w:tcW w:w="1134" w:type="dxa"/>
          </w:tcPr>
          <w:p w:rsidR="00710078" w:rsidRDefault="00710078" w:rsidP="0030233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1024,2</w:t>
            </w:r>
          </w:p>
        </w:tc>
        <w:tc>
          <w:tcPr>
            <w:tcW w:w="1134" w:type="dxa"/>
          </w:tcPr>
          <w:p w:rsidR="00710078" w:rsidRDefault="00710078" w:rsidP="0030233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1075,8</w:t>
            </w:r>
          </w:p>
        </w:tc>
      </w:tr>
      <w:tr w:rsidR="00710078" w:rsidTr="001E02CA">
        <w:tc>
          <w:tcPr>
            <w:tcW w:w="3085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000 01 05 02 00 00 0000 610</w:t>
            </w:r>
          </w:p>
        </w:tc>
        <w:tc>
          <w:tcPr>
            <w:tcW w:w="3827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710078" w:rsidRPr="00C33B53" w:rsidRDefault="00710078" w:rsidP="001F1EF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C33B53">
              <w:rPr>
                <w:sz w:val="18"/>
                <w:szCs w:val="18"/>
              </w:rPr>
              <w:t>1813,1</w:t>
            </w:r>
          </w:p>
        </w:tc>
        <w:tc>
          <w:tcPr>
            <w:tcW w:w="1134" w:type="dxa"/>
          </w:tcPr>
          <w:p w:rsidR="00710078" w:rsidRPr="00C33B53" w:rsidRDefault="00710078" w:rsidP="00302331">
            <w:pPr>
              <w:tabs>
                <w:tab w:val="left" w:pos="2160"/>
              </w:tabs>
              <w:jc w:val="center"/>
            </w:pPr>
            <w:r w:rsidRPr="00C33B53">
              <w:t>1024,2</w:t>
            </w:r>
          </w:p>
        </w:tc>
        <w:tc>
          <w:tcPr>
            <w:tcW w:w="1134" w:type="dxa"/>
          </w:tcPr>
          <w:p w:rsidR="00710078" w:rsidRPr="00C33B53" w:rsidRDefault="00710078" w:rsidP="00302331">
            <w:pPr>
              <w:tabs>
                <w:tab w:val="left" w:pos="2160"/>
              </w:tabs>
              <w:jc w:val="center"/>
            </w:pPr>
            <w:r>
              <w:t>1075,8</w:t>
            </w:r>
          </w:p>
        </w:tc>
      </w:tr>
      <w:tr w:rsidR="00710078" w:rsidTr="001E02CA">
        <w:tc>
          <w:tcPr>
            <w:tcW w:w="3085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000 01 05 02 01 00 0000 610</w:t>
            </w:r>
          </w:p>
        </w:tc>
        <w:tc>
          <w:tcPr>
            <w:tcW w:w="3827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710078" w:rsidRPr="00C33B53" w:rsidRDefault="00710078" w:rsidP="001F1EF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C33B53">
              <w:rPr>
                <w:sz w:val="18"/>
                <w:szCs w:val="18"/>
              </w:rPr>
              <w:t>1813,1</w:t>
            </w:r>
          </w:p>
        </w:tc>
        <w:tc>
          <w:tcPr>
            <w:tcW w:w="1134" w:type="dxa"/>
          </w:tcPr>
          <w:p w:rsidR="00710078" w:rsidRPr="00C33B53" w:rsidRDefault="00710078" w:rsidP="00302331">
            <w:pPr>
              <w:tabs>
                <w:tab w:val="left" w:pos="2160"/>
              </w:tabs>
              <w:jc w:val="center"/>
            </w:pPr>
            <w:r w:rsidRPr="00C33B53">
              <w:t>1024,2</w:t>
            </w:r>
          </w:p>
        </w:tc>
        <w:tc>
          <w:tcPr>
            <w:tcW w:w="1134" w:type="dxa"/>
          </w:tcPr>
          <w:p w:rsidR="00710078" w:rsidRPr="00C33B53" w:rsidRDefault="00710078" w:rsidP="00302331">
            <w:pPr>
              <w:tabs>
                <w:tab w:val="left" w:pos="2160"/>
              </w:tabs>
              <w:jc w:val="center"/>
            </w:pPr>
            <w:r>
              <w:t>1075,8</w:t>
            </w:r>
          </w:p>
        </w:tc>
      </w:tr>
      <w:tr w:rsidR="00710078" w:rsidTr="001E02CA">
        <w:tc>
          <w:tcPr>
            <w:tcW w:w="3085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000 01 05 02 01 10 0000 610</w:t>
            </w:r>
          </w:p>
        </w:tc>
        <w:tc>
          <w:tcPr>
            <w:tcW w:w="3827" w:type="dxa"/>
          </w:tcPr>
          <w:p w:rsidR="00710078" w:rsidRDefault="00710078" w:rsidP="00302331">
            <w:pPr>
              <w:tabs>
                <w:tab w:val="left" w:pos="6545"/>
              </w:tabs>
            </w:pPr>
            <w: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34" w:type="dxa"/>
          </w:tcPr>
          <w:p w:rsidR="00710078" w:rsidRPr="00C33B53" w:rsidRDefault="00710078" w:rsidP="001F1EF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C33B53">
              <w:rPr>
                <w:sz w:val="18"/>
                <w:szCs w:val="18"/>
              </w:rPr>
              <w:t>1813,1</w:t>
            </w:r>
          </w:p>
        </w:tc>
        <w:tc>
          <w:tcPr>
            <w:tcW w:w="1134" w:type="dxa"/>
          </w:tcPr>
          <w:p w:rsidR="00710078" w:rsidRPr="00C33B53" w:rsidRDefault="00710078" w:rsidP="00302331">
            <w:pPr>
              <w:tabs>
                <w:tab w:val="left" w:pos="2160"/>
              </w:tabs>
              <w:jc w:val="center"/>
            </w:pPr>
            <w:r w:rsidRPr="00C33B53">
              <w:t>1024,2</w:t>
            </w:r>
          </w:p>
        </w:tc>
        <w:tc>
          <w:tcPr>
            <w:tcW w:w="1134" w:type="dxa"/>
          </w:tcPr>
          <w:p w:rsidR="00710078" w:rsidRPr="00C33B53" w:rsidRDefault="00710078" w:rsidP="00302331">
            <w:pPr>
              <w:tabs>
                <w:tab w:val="left" w:pos="2160"/>
              </w:tabs>
              <w:jc w:val="center"/>
            </w:pPr>
            <w:r>
              <w:t>1075,8</w:t>
            </w:r>
          </w:p>
        </w:tc>
      </w:tr>
    </w:tbl>
    <w:p w:rsidR="00710078" w:rsidRDefault="00710078" w:rsidP="00302331">
      <w:pPr>
        <w:tabs>
          <w:tab w:val="left" w:pos="6545"/>
        </w:tabs>
      </w:pPr>
    </w:p>
    <w:p w:rsidR="00710078" w:rsidRDefault="00710078" w:rsidP="00302331">
      <w:pPr>
        <w:tabs>
          <w:tab w:val="left" w:pos="4155"/>
        </w:tabs>
        <w:ind w:firstLine="708"/>
      </w:pPr>
    </w:p>
    <w:sectPr w:rsidR="00710078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078" w:rsidRDefault="00710078" w:rsidP="00DE1BA3">
      <w:r>
        <w:separator/>
      </w:r>
    </w:p>
  </w:endnote>
  <w:endnote w:type="continuationSeparator" w:id="0">
    <w:p w:rsidR="00710078" w:rsidRDefault="00710078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078" w:rsidRDefault="00710078" w:rsidP="00DE1BA3">
      <w:r>
        <w:separator/>
      </w:r>
    </w:p>
  </w:footnote>
  <w:footnote w:type="continuationSeparator" w:id="0">
    <w:p w:rsidR="00710078" w:rsidRDefault="00710078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0CF"/>
    <w:rsid w:val="00006950"/>
    <w:rsid w:val="00017574"/>
    <w:rsid w:val="00027498"/>
    <w:rsid w:val="000362FD"/>
    <w:rsid w:val="00044F95"/>
    <w:rsid w:val="000A502D"/>
    <w:rsid w:val="000B3F8F"/>
    <w:rsid w:val="000D08D4"/>
    <w:rsid w:val="000E4394"/>
    <w:rsid w:val="000F073F"/>
    <w:rsid w:val="001149FE"/>
    <w:rsid w:val="00117BAC"/>
    <w:rsid w:val="00121261"/>
    <w:rsid w:val="001233B1"/>
    <w:rsid w:val="00123A4B"/>
    <w:rsid w:val="0013729F"/>
    <w:rsid w:val="00142423"/>
    <w:rsid w:val="00150FD0"/>
    <w:rsid w:val="00175E86"/>
    <w:rsid w:val="00195BE6"/>
    <w:rsid w:val="001A2849"/>
    <w:rsid w:val="001B3A7D"/>
    <w:rsid w:val="001B45CA"/>
    <w:rsid w:val="001E02CA"/>
    <w:rsid w:val="001F1EFB"/>
    <w:rsid w:val="001F2859"/>
    <w:rsid w:val="002045BE"/>
    <w:rsid w:val="00210D1C"/>
    <w:rsid w:val="002206DA"/>
    <w:rsid w:val="002216BA"/>
    <w:rsid w:val="00226A3E"/>
    <w:rsid w:val="00246B38"/>
    <w:rsid w:val="00254321"/>
    <w:rsid w:val="002618E0"/>
    <w:rsid w:val="002867D4"/>
    <w:rsid w:val="00294D16"/>
    <w:rsid w:val="00296ADC"/>
    <w:rsid w:val="002A5063"/>
    <w:rsid w:val="002C3169"/>
    <w:rsid w:val="002D33C1"/>
    <w:rsid w:val="002F0167"/>
    <w:rsid w:val="002F2747"/>
    <w:rsid w:val="002F3DCC"/>
    <w:rsid w:val="00300A2B"/>
    <w:rsid w:val="00300A5A"/>
    <w:rsid w:val="00301918"/>
    <w:rsid w:val="00302331"/>
    <w:rsid w:val="00310BD6"/>
    <w:rsid w:val="00373601"/>
    <w:rsid w:val="00373B51"/>
    <w:rsid w:val="00375E01"/>
    <w:rsid w:val="00376248"/>
    <w:rsid w:val="003845C7"/>
    <w:rsid w:val="003929F9"/>
    <w:rsid w:val="003961F2"/>
    <w:rsid w:val="00397487"/>
    <w:rsid w:val="003C3BB0"/>
    <w:rsid w:val="003D7A81"/>
    <w:rsid w:val="003E0B96"/>
    <w:rsid w:val="00405474"/>
    <w:rsid w:val="0042231C"/>
    <w:rsid w:val="004341A3"/>
    <w:rsid w:val="00456BE4"/>
    <w:rsid w:val="00474E2C"/>
    <w:rsid w:val="004800BF"/>
    <w:rsid w:val="00485A58"/>
    <w:rsid w:val="0049172A"/>
    <w:rsid w:val="004A136E"/>
    <w:rsid w:val="004A150E"/>
    <w:rsid w:val="004B0CA6"/>
    <w:rsid w:val="004C10A6"/>
    <w:rsid w:val="004F6349"/>
    <w:rsid w:val="005000B5"/>
    <w:rsid w:val="0050333A"/>
    <w:rsid w:val="0050411C"/>
    <w:rsid w:val="00507C5D"/>
    <w:rsid w:val="005157E7"/>
    <w:rsid w:val="00527750"/>
    <w:rsid w:val="00533CF6"/>
    <w:rsid w:val="00536C1B"/>
    <w:rsid w:val="00553FE1"/>
    <w:rsid w:val="00571780"/>
    <w:rsid w:val="00572D18"/>
    <w:rsid w:val="00574E11"/>
    <w:rsid w:val="00591E1C"/>
    <w:rsid w:val="005A2F95"/>
    <w:rsid w:val="005A5D0F"/>
    <w:rsid w:val="005C663E"/>
    <w:rsid w:val="005D07A6"/>
    <w:rsid w:val="005E34E5"/>
    <w:rsid w:val="005F7E86"/>
    <w:rsid w:val="0061139E"/>
    <w:rsid w:val="0062252E"/>
    <w:rsid w:val="00656A02"/>
    <w:rsid w:val="0066035E"/>
    <w:rsid w:val="006645E1"/>
    <w:rsid w:val="00665A5D"/>
    <w:rsid w:val="006703E3"/>
    <w:rsid w:val="00674C6C"/>
    <w:rsid w:val="0067798F"/>
    <w:rsid w:val="00682484"/>
    <w:rsid w:val="006A207F"/>
    <w:rsid w:val="006B03FD"/>
    <w:rsid w:val="006B3CA7"/>
    <w:rsid w:val="006B7EDD"/>
    <w:rsid w:val="006C2157"/>
    <w:rsid w:val="006C22D0"/>
    <w:rsid w:val="006C7CAD"/>
    <w:rsid w:val="006D5905"/>
    <w:rsid w:val="00704FF0"/>
    <w:rsid w:val="00705B51"/>
    <w:rsid w:val="00710078"/>
    <w:rsid w:val="00710DE0"/>
    <w:rsid w:val="00715E94"/>
    <w:rsid w:val="00723A31"/>
    <w:rsid w:val="007262E7"/>
    <w:rsid w:val="0073312C"/>
    <w:rsid w:val="0077589A"/>
    <w:rsid w:val="0077592C"/>
    <w:rsid w:val="00783113"/>
    <w:rsid w:val="007864C5"/>
    <w:rsid w:val="007A1EF9"/>
    <w:rsid w:val="007A309A"/>
    <w:rsid w:val="007A4212"/>
    <w:rsid w:val="007B3051"/>
    <w:rsid w:val="007B37F4"/>
    <w:rsid w:val="007C31F0"/>
    <w:rsid w:val="007F3228"/>
    <w:rsid w:val="00805666"/>
    <w:rsid w:val="00817C51"/>
    <w:rsid w:val="00821C47"/>
    <w:rsid w:val="00824596"/>
    <w:rsid w:val="00824DA1"/>
    <w:rsid w:val="00852288"/>
    <w:rsid w:val="008649F7"/>
    <w:rsid w:val="00883E34"/>
    <w:rsid w:val="008861DB"/>
    <w:rsid w:val="008978B4"/>
    <w:rsid w:val="008B7F8B"/>
    <w:rsid w:val="008C1C64"/>
    <w:rsid w:val="008C693C"/>
    <w:rsid w:val="0090787E"/>
    <w:rsid w:val="00914244"/>
    <w:rsid w:val="00916A02"/>
    <w:rsid w:val="00922D41"/>
    <w:rsid w:val="0092300E"/>
    <w:rsid w:val="009270E9"/>
    <w:rsid w:val="00936B43"/>
    <w:rsid w:val="009376C9"/>
    <w:rsid w:val="00937F94"/>
    <w:rsid w:val="0094662A"/>
    <w:rsid w:val="0095116D"/>
    <w:rsid w:val="0095462E"/>
    <w:rsid w:val="00974FC2"/>
    <w:rsid w:val="00981F09"/>
    <w:rsid w:val="009A4DFC"/>
    <w:rsid w:val="009A5519"/>
    <w:rsid w:val="009A7D24"/>
    <w:rsid w:val="009B15C8"/>
    <w:rsid w:val="009C5F0B"/>
    <w:rsid w:val="009D0E3D"/>
    <w:rsid w:val="009D1A88"/>
    <w:rsid w:val="009D3932"/>
    <w:rsid w:val="009D4F48"/>
    <w:rsid w:val="009D6691"/>
    <w:rsid w:val="009E7153"/>
    <w:rsid w:val="009F2758"/>
    <w:rsid w:val="00A00393"/>
    <w:rsid w:val="00A013D4"/>
    <w:rsid w:val="00A126C5"/>
    <w:rsid w:val="00A1630D"/>
    <w:rsid w:val="00A16DDF"/>
    <w:rsid w:val="00A17E13"/>
    <w:rsid w:val="00A20F96"/>
    <w:rsid w:val="00A33CF8"/>
    <w:rsid w:val="00A41724"/>
    <w:rsid w:val="00A50775"/>
    <w:rsid w:val="00A9390C"/>
    <w:rsid w:val="00AA0264"/>
    <w:rsid w:val="00AA46A1"/>
    <w:rsid w:val="00AA6EE3"/>
    <w:rsid w:val="00AB5D89"/>
    <w:rsid w:val="00AC31BC"/>
    <w:rsid w:val="00AD7F1F"/>
    <w:rsid w:val="00AE1208"/>
    <w:rsid w:val="00AE374A"/>
    <w:rsid w:val="00AF54B3"/>
    <w:rsid w:val="00AF7315"/>
    <w:rsid w:val="00AF74B3"/>
    <w:rsid w:val="00B01218"/>
    <w:rsid w:val="00B35712"/>
    <w:rsid w:val="00B4709D"/>
    <w:rsid w:val="00B50E65"/>
    <w:rsid w:val="00B52573"/>
    <w:rsid w:val="00B537E7"/>
    <w:rsid w:val="00B73F57"/>
    <w:rsid w:val="00B77AB6"/>
    <w:rsid w:val="00B838E1"/>
    <w:rsid w:val="00B93FEA"/>
    <w:rsid w:val="00BC5E82"/>
    <w:rsid w:val="00BC6DE9"/>
    <w:rsid w:val="00BE3451"/>
    <w:rsid w:val="00BF074D"/>
    <w:rsid w:val="00C2741B"/>
    <w:rsid w:val="00C3264A"/>
    <w:rsid w:val="00C33B53"/>
    <w:rsid w:val="00C34B3E"/>
    <w:rsid w:val="00C357FA"/>
    <w:rsid w:val="00C50028"/>
    <w:rsid w:val="00C531A8"/>
    <w:rsid w:val="00C6170D"/>
    <w:rsid w:val="00C87157"/>
    <w:rsid w:val="00CA2F2C"/>
    <w:rsid w:val="00CB3961"/>
    <w:rsid w:val="00CD106B"/>
    <w:rsid w:val="00CE6E97"/>
    <w:rsid w:val="00CF1BC6"/>
    <w:rsid w:val="00D06601"/>
    <w:rsid w:val="00D15B80"/>
    <w:rsid w:val="00D20AD4"/>
    <w:rsid w:val="00D32E97"/>
    <w:rsid w:val="00D44D84"/>
    <w:rsid w:val="00D52668"/>
    <w:rsid w:val="00D6392D"/>
    <w:rsid w:val="00D64D02"/>
    <w:rsid w:val="00D70B60"/>
    <w:rsid w:val="00D85678"/>
    <w:rsid w:val="00DC4C99"/>
    <w:rsid w:val="00DC6F64"/>
    <w:rsid w:val="00DE15B2"/>
    <w:rsid w:val="00DE1BA3"/>
    <w:rsid w:val="00DE5DB6"/>
    <w:rsid w:val="00DF4313"/>
    <w:rsid w:val="00DF439D"/>
    <w:rsid w:val="00E00D63"/>
    <w:rsid w:val="00E042D4"/>
    <w:rsid w:val="00E10313"/>
    <w:rsid w:val="00E2446B"/>
    <w:rsid w:val="00E41B3C"/>
    <w:rsid w:val="00E56742"/>
    <w:rsid w:val="00E711E8"/>
    <w:rsid w:val="00E7509D"/>
    <w:rsid w:val="00E8100A"/>
    <w:rsid w:val="00E964EB"/>
    <w:rsid w:val="00EA4D8F"/>
    <w:rsid w:val="00EB72E3"/>
    <w:rsid w:val="00EC4B75"/>
    <w:rsid w:val="00EE1800"/>
    <w:rsid w:val="00EF4528"/>
    <w:rsid w:val="00F066F1"/>
    <w:rsid w:val="00F1578B"/>
    <w:rsid w:val="00F233AF"/>
    <w:rsid w:val="00F5628F"/>
    <w:rsid w:val="00F66C8C"/>
    <w:rsid w:val="00F906E4"/>
    <w:rsid w:val="00F92214"/>
    <w:rsid w:val="00F960BD"/>
    <w:rsid w:val="00FA6B2E"/>
    <w:rsid w:val="00FB5877"/>
    <w:rsid w:val="00FD2919"/>
    <w:rsid w:val="00FE27FD"/>
    <w:rsid w:val="00FE7479"/>
    <w:rsid w:val="00FF16C3"/>
    <w:rsid w:val="00FF4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lang w:val="ru-RU" w:eastAsia="ru-RU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val="ru-RU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294D1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90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1044</TotalTime>
  <Pages>15</Pages>
  <Words>5124</Words>
  <Characters>29209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57</cp:revision>
  <cp:lastPrinted>2021-08-16T11:01:00Z</cp:lastPrinted>
  <dcterms:created xsi:type="dcterms:W3CDTF">2020-12-05T15:20:00Z</dcterms:created>
  <dcterms:modified xsi:type="dcterms:W3CDTF">2021-08-16T11:01:00Z</dcterms:modified>
</cp:coreProperties>
</file>