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DF7" w:rsidRDefault="00AC6DF7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AC6DF7" w:rsidRDefault="00AC6DF7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AC6DF7" w:rsidRDefault="00AC6DF7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AC6DF7" w:rsidRDefault="00AC6DF7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AC6DF7" w:rsidRDefault="00AC6DF7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C6DF7" w:rsidRDefault="00AC6DF7" w:rsidP="000A502D">
      <w:pPr>
        <w:jc w:val="center"/>
        <w:rPr>
          <w:b/>
          <w:bCs/>
          <w:sz w:val="28"/>
          <w:szCs w:val="28"/>
        </w:rPr>
      </w:pPr>
    </w:p>
    <w:p w:rsidR="00AC6DF7" w:rsidRDefault="00AC6DF7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AC6DF7" w:rsidRDefault="00AC6DF7" w:rsidP="000A502D">
      <w:pPr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AC6DF7" w:rsidRDefault="00AC6DF7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«26»декабря  2020 г.                                                                        № 4</w:t>
      </w:r>
    </w:p>
    <w:p w:rsidR="00AC6DF7" w:rsidRDefault="00AC6DF7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AC6DF7" w:rsidRDefault="00AC6DF7" w:rsidP="000A502D">
      <w:pPr>
        <w:jc w:val="center"/>
        <w:rPr>
          <w:b/>
          <w:bCs/>
          <w:sz w:val="26"/>
          <w:szCs w:val="26"/>
        </w:rPr>
      </w:pPr>
    </w:p>
    <w:p w:rsidR="00AC6DF7" w:rsidRDefault="00AC6DF7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Ромодановский Махоркосовхоз</w:t>
      </w:r>
    </w:p>
    <w:p w:rsidR="00AC6DF7" w:rsidRDefault="00AC6DF7" w:rsidP="000A502D">
      <w:pPr>
        <w:jc w:val="center"/>
        <w:rPr>
          <w:sz w:val="26"/>
          <w:szCs w:val="26"/>
        </w:rPr>
      </w:pPr>
    </w:p>
    <w:p w:rsidR="00AC6DF7" w:rsidRDefault="00AC6DF7" w:rsidP="000A502D">
      <w:pPr>
        <w:jc w:val="center"/>
        <w:rPr>
          <w:sz w:val="26"/>
          <w:szCs w:val="26"/>
        </w:rPr>
      </w:pPr>
    </w:p>
    <w:p w:rsidR="00AC6DF7" w:rsidRPr="000A502D" w:rsidRDefault="00AC6DF7" w:rsidP="000A502D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2021 год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2022 и 2023 годов»</w:t>
      </w:r>
    </w:p>
    <w:p w:rsidR="00AC6DF7" w:rsidRDefault="00AC6DF7" w:rsidP="000A502D">
      <w:pPr>
        <w:shd w:val="clear" w:color="auto" w:fill="FFFFFF"/>
        <w:ind w:left="23" w:right="4383"/>
        <w:rPr>
          <w:sz w:val="26"/>
          <w:szCs w:val="26"/>
        </w:rPr>
      </w:pPr>
    </w:p>
    <w:p w:rsidR="00AC6DF7" w:rsidRDefault="00AC6DF7" w:rsidP="000A502D">
      <w:pPr>
        <w:shd w:val="clear" w:color="auto" w:fill="FFFFFF"/>
        <w:rPr>
          <w:sz w:val="26"/>
          <w:szCs w:val="26"/>
        </w:rPr>
      </w:pPr>
    </w:p>
    <w:p w:rsidR="00AC6DF7" w:rsidRPr="002F0167" w:rsidRDefault="00AC6DF7" w:rsidP="000A502D">
      <w:pPr>
        <w:ind w:firstLine="851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67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поселения, Совет депутатов </w:t>
      </w:r>
      <w:r>
        <w:rPr>
          <w:sz w:val="28"/>
          <w:szCs w:val="28"/>
        </w:rPr>
        <w:t>Набережного</w:t>
      </w:r>
      <w:r w:rsidRPr="002F0167">
        <w:rPr>
          <w:sz w:val="28"/>
          <w:szCs w:val="28"/>
        </w:rPr>
        <w:t xml:space="preserve"> сельского поселения </w:t>
      </w:r>
    </w:p>
    <w:p w:rsidR="00AC6DF7" w:rsidRDefault="00AC6DF7" w:rsidP="000A502D">
      <w:pPr>
        <w:jc w:val="center"/>
        <w:rPr>
          <w:sz w:val="28"/>
          <w:szCs w:val="28"/>
        </w:rPr>
      </w:pPr>
    </w:p>
    <w:p w:rsidR="00AC6DF7" w:rsidRPr="002F0167" w:rsidRDefault="00AC6DF7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AC6DF7" w:rsidRPr="00A54E37" w:rsidRDefault="00AC6DF7" w:rsidP="00F960BD">
      <w:pPr>
        <w:ind w:firstLine="851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Pr="00F960BD">
        <w:rPr>
          <w:b/>
          <w:bCs/>
          <w:sz w:val="28"/>
          <w:szCs w:val="28"/>
        </w:rPr>
        <w:t>Набережного</w:t>
      </w:r>
      <w:r w:rsidRPr="00A54E37">
        <w:rPr>
          <w:b/>
          <w:bCs/>
          <w:sz w:val="28"/>
          <w:szCs w:val="28"/>
        </w:rPr>
        <w:t xml:space="preserve"> сельского поселения </w:t>
      </w:r>
    </w:p>
    <w:p w:rsidR="00AC6DF7" w:rsidRDefault="00AC6DF7" w:rsidP="00824DA1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Набережного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2021 </w:t>
      </w:r>
      <w:r>
        <w:rPr>
          <w:sz w:val="28"/>
          <w:szCs w:val="28"/>
        </w:rPr>
        <w:t>год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1385,9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1385,9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3,7 процента (декабрь 2021 года к декабрю 2020 года)</w:t>
      </w:r>
    </w:p>
    <w:p w:rsidR="00AC6DF7" w:rsidRDefault="00AC6DF7" w:rsidP="000A502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Набережного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 год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1024,2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1024,2 тыс. рублей, в том числе условно утвержденные расходы в сумме 23,4 тыс. рублей, исходя из уровня инфляции, не превышающего 4,0 процента (декабрь 2022 года к декабрю 2021 года)</w:t>
      </w:r>
    </w:p>
    <w:p w:rsidR="00AC6DF7" w:rsidRPr="0021464E" w:rsidRDefault="00AC6DF7" w:rsidP="000A502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Набережного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 года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1075,8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1075,8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49,3 тыс. рублей, исходя из уровня инфляции, не превышающего 3,9 процента (декабрь 2023 года к декабрю 2022 года)</w:t>
      </w:r>
    </w:p>
    <w:p w:rsidR="00AC6DF7" w:rsidRDefault="00AC6DF7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AC6DF7" w:rsidRDefault="00AC6DF7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AC6DF7" w:rsidRDefault="00AC6DF7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AC6DF7" w:rsidRDefault="00AC6DF7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AC6DF7" w:rsidRDefault="00AC6DF7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AC6DF7" w:rsidRPr="0043466D" w:rsidRDefault="00AC6DF7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3466D">
        <w:rPr>
          <w:b/>
          <w:bCs/>
          <w:sz w:val="28"/>
          <w:szCs w:val="28"/>
        </w:rPr>
        <w:t xml:space="preserve"> 2. </w:t>
      </w:r>
      <w:r w:rsidRPr="001F1D30">
        <w:rPr>
          <w:b/>
          <w:bCs/>
          <w:sz w:val="28"/>
          <w:szCs w:val="28"/>
        </w:rPr>
        <w:t>Главные администраторы</w:t>
      </w:r>
      <w:r w:rsidRPr="00B30796">
        <w:rPr>
          <w:b/>
          <w:bCs/>
          <w:sz w:val="28"/>
          <w:szCs w:val="28"/>
        </w:rPr>
        <w:t xml:space="preserve"> доходов бюджета </w:t>
      </w:r>
      <w:r w:rsidRPr="00300A2B">
        <w:rPr>
          <w:b/>
          <w:bCs/>
          <w:sz w:val="28"/>
          <w:szCs w:val="28"/>
        </w:rPr>
        <w:t>Набережного</w:t>
      </w:r>
      <w:r>
        <w:rPr>
          <w:b/>
          <w:bCs/>
          <w:sz w:val="28"/>
          <w:szCs w:val="28"/>
        </w:rPr>
        <w:t xml:space="preserve"> сельского поселения </w:t>
      </w:r>
      <w:r w:rsidRPr="00B30796">
        <w:rPr>
          <w:b/>
          <w:bCs/>
          <w:sz w:val="28"/>
          <w:szCs w:val="28"/>
        </w:rPr>
        <w:t>Ромодановского муниципального района Республики Мордовия и главные администраторы источников финансирования</w:t>
      </w:r>
    </w:p>
    <w:p w:rsidR="00AC6DF7" w:rsidRPr="00451050" w:rsidRDefault="00AC6DF7" w:rsidP="009E0A6B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1</w:t>
      </w:r>
      <w:r w:rsidRPr="0086764B">
        <w:rPr>
          <w:sz w:val="28"/>
          <w:szCs w:val="28"/>
        </w:rPr>
        <w:t>.</w:t>
      </w:r>
      <w:r>
        <w:rPr>
          <w:sz w:val="28"/>
          <w:szCs w:val="28"/>
        </w:rPr>
        <w:t>У</w:t>
      </w:r>
      <w:r w:rsidRPr="00451050">
        <w:rPr>
          <w:rFonts w:ascii="Times New Roman" w:hAnsi="Times New Roman" w:cs="Times New Roman"/>
          <w:sz w:val="28"/>
          <w:szCs w:val="28"/>
        </w:rPr>
        <w:t xml:space="preserve">твердить  перечень главных 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>бюджета Набережного сельского поселения</w:t>
      </w:r>
      <w:r w:rsidRPr="00451050">
        <w:rPr>
          <w:rFonts w:ascii="Times New Roman" w:hAnsi="Times New Roman" w:cs="Times New Roman"/>
          <w:sz w:val="28"/>
          <w:szCs w:val="28"/>
        </w:rPr>
        <w:t xml:space="preserve">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</w:t>
      </w:r>
      <w:r>
        <w:rPr>
          <w:rFonts w:ascii="Times New Roman" w:hAnsi="Times New Roman" w:cs="Times New Roman"/>
          <w:sz w:val="28"/>
          <w:szCs w:val="28"/>
        </w:rPr>
        <w:t>иложению 1 к настоящему решению Совета депутатов Набережного сельского поселения Ромодановского муниципального района.</w:t>
      </w:r>
    </w:p>
    <w:p w:rsidR="00AC6DF7" w:rsidRDefault="00AC6DF7" w:rsidP="009E0A6B">
      <w:pPr>
        <w:ind w:firstLine="851"/>
        <w:jc w:val="both"/>
        <w:rPr>
          <w:sz w:val="28"/>
          <w:szCs w:val="28"/>
        </w:rPr>
      </w:pPr>
      <w:r w:rsidRPr="00087C29">
        <w:rPr>
          <w:sz w:val="28"/>
          <w:szCs w:val="28"/>
        </w:rPr>
        <w:t>2.Утвердить перечень главных администрат</w:t>
      </w:r>
      <w:r>
        <w:rPr>
          <w:sz w:val="28"/>
          <w:szCs w:val="28"/>
        </w:rPr>
        <w:t xml:space="preserve">оров </w:t>
      </w:r>
      <w:r w:rsidRPr="00087C29">
        <w:rPr>
          <w:sz w:val="28"/>
          <w:szCs w:val="28"/>
        </w:rPr>
        <w:t xml:space="preserve">источников финансирования  дефицита  бюджета </w:t>
      </w:r>
      <w:r>
        <w:rPr>
          <w:sz w:val="28"/>
          <w:szCs w:val="28"/>
        </w:rPr>
        <w:t>Набережного сельского поселения</w:t>
      </w:r>
      <w:r w:rsidRPr="00087C29">
        <w:rPr>
          <w:sz w:val="28"/>
          <w:szCs w:val="28"/>
        </w:rPr>
        <w:t xml:space="preserve">  </w:t>
      </w:r>
      <w:r w:rsidRPr="00D871F3">
        <w:rPr>
          <w:color w:val="FF0000"/>
          <w:sz w:val="28"/>
          <w:szCs w:val="28"/>
        </w:rPr>
        <w:t xml:space="preserve">  </w:t>
      </w:r>
      <w:r w:rsidRPr="00087C29">
        <w:rPr>
          <w:sz w:val="28"/>
          <w:szCs w:val="28"/>
        </w:rPr>
        <w:t xml:space="preserve"> согл</w:t>
      </w:r>
      <w:r>
        <w:rPr>
          <w:sz w:val="28"/>
          <w:szCs w:val="28"/>
        </w:rPr>
        <w:t>асно приложению 2 к настоящему решению Совета депутатов Набережного сельского поселения Ромодановского муниципального района.</w:t>
      </w:r>
    </w:p>
    <w:p w:rsidR="00AC6DF7" w:rsidRPr="00610076" w:rsidRDefault="00AC6DF7" w:rsidP="009E0A6B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3.Безвозмездные поступления в бюджет </w:t>
      </w:r>
      <w:r w:rsidRPr="00300A2B">
        <w:rPr>
          <w:b/>
          <w:bCs/>
          <w:sz w:val="28"/>
          <w:szCs w:val="28"/>
        </w:rPr>
        <w:t xml:space="preserve">Набережного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</w:p>
    <w:p w:rsidR="00AC6DF7" w:rsidRDefault="00AC6DF7" w:rsidP="009E0A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Набережного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на 2021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плановый период</w:t>
      </w:r>
    </w:p>
    <w:p w:rsidR="00AC6DF7" w:rsidRPr="00CF37F5" w:rsidRDefault="00AC6DF7" w:rsidP="009E0A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2022 и 2023 годов </w:t>
      </w:r>
      <w:r w:rsidRPr="00CF37F5">
        <w:rPr>
          <w:sz w:val="28"/>
          <w:szCs w:val="28"/>
        </w:rPr>
        <w:t>(межбюджетных трансфертов, получаемых из других бюджетов бюджетной системы Российской Федерации), согласно приложению № 3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Набережного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AC6DF7" w:rsidRPr="00FA6B38" w:rsidRDefault="00AC6DF7" w:rsidP="009E0A6B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Pr="00300A2B">
        <w:rPr>
          <w:b/>
          <w:bCs/>
          <w:sz w:val="28"/>
          <w:szCs w:val="28"/>
        </w:rPr>
        <w:t xml:space="preserve">Набережного     </w:t>
      </w:r>
      <w:r>
        <w:rPr>
          <w:b/>
          <w:bCs/>
          <w:sz w:val="28"/>
          <w:szCs w:val="28"/>
        </w:rPr>
        <w:t xml:space="preserve">     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</w:p>
    <w:p w:rsidR="00AC6DF7" w:rsidRPr="00674995" w:rsidRDefault="00AC6DF7" w:rsidP="009E0A6B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AC6DF7" w:rsidRPr="0018018A" w:rsidRDefault="00AC6DF7" w:rsidP="009E0A6B">
      <w:pPr>
        <w:ind w:firstLine="851"/>
        <w:jc w:val="both"/>
        <w:rPr>
          <w:sz w:val="28"/>
          <w:szCs w:val="28"/>
        </w:rPr>
      </w:pPr>
      <w:r w:rsidRPr="0018018A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18018A">
        <w:rPr>
          <w:sz w:val="28"/>
          <w:szCs w:val="28"/>
        </w:rPr>
        <w:t xml:space="preserve"> бюджетных ассигнований</w:t>
      </w:r>
      <w:r>
        <w:rPr>
          <w:sz w:val="28"/>
          <w:szCs w:val="28"/>
        </w:rPr>
        <w:t xml:space="preserve"> из </w:t>
      </w:r>
      <w:r w:rsidRPr="0018018A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Набережного</w:t>
      </w:r>
      <w:r w:rsidRPr="0018018A">
        <w:rPr>
          <w:sz w:val="28"/>
          <w:szCs w:val="28"/>
        </w:rPr>
        <w:t xml:space="preserve"> сельского поселения по разделам</w:t>
      </w:r>
      <w:r>
        <w:rPr>
          <w:sz w:val="28"/>
          <w:szCs w:val="28"/>
        </w:rPr>
        <w:t>, подразделам, целевым статьям  (</w:t>
      </w:r>
      <w:r w:rsidRPr="0018018A">
        <w:rPr>
          <w:sz w:val="28"/>
          <w:szCs w:val="28"/>
        </w:rPr>
        <w:t>муниципальным программам и непрограммным направлениям деятельности), группам (группам и подгруппам) видов расходов классификации расходов бюдж</w:t>
      </w:r>
      <w:r>
        <w:rPr>
          <w:sz w:val="28"/>
          <w:szCs w:val="28"/>
        </w:rPr>
        <w:t>ета Российской Федерации на 2021</w:t>
      </w:r>
      <w:r w:rsidRPr="0018018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плановый период 2022 и 2023 годов</w:t>
      </w:r>
      <w:r w:rsidRPr="0018018A">
        <w:rPr>
          <w:sz w:val="28"/>
          <w:szCs w:val="28"/>
        </w:rPr>
        <w:t xml:space="preserve"> согласно приложению № 4  к настоящему </w:t>
      </w:r>
      <w:r>
        <w:rPr>
          <w:sz w:val="28"/>
          <w:szCs w:val="28"/>
        </w:rPr>
        <w:t xml:space="preserve">решению </w:t>
      </w:r>
      <w:r w:rsidRPr="0018018A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Набережного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AC6DF7" w:rsidRDefault="00AC6DF7" w:rsidP="009E0A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A06C13">
        <w:rPr>
          <w:sz w:val="28"/>
          <w:szCs w:val="28"/>
        </w:rPr>
        <w:t xml:space="preserve">едомственной структуре расходов бюджета </w:t>
      </w:r>
      <w:r>
        <w:rPr>
          <w:sz w:val="28"/>
          <w:szCs w:val="28"/>
        </w:rPr>
        <w:t xml:space="preserve">Набережного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 на 2021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2022 и 2023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№ 5 к настоящему решению Совета депутатов Набережного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AC6DF7" w:rsidRPr="00A06C13" w:rsidRDefault="00AC6DF7" w:rsidP="009E0A6B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Набережного сельского поселения Ромодановского муниципального района по целевым статьям (муниципальным программам и не программным направлениям деятельности),группам ( 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 и  2023 годов согласно приложению 6 к настоящему Решению  Совета депутатов Набережного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AC6DF7" w:rsidRDefault="00AC6DF7" w:rsidP="009E0A6B">
      <w:pPr>
        <w:shd w:val="clear" w:color="auto" w:fill="FFFFFF"/>
        <w:ind w:left="34" w:right="490" w:firstLine="38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 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</w:t>
      </w:r>
      <w:r w:rsidRPr="00300A2B">
        <w:rPr>
          <w:b/>
          <w:bCs/>
          <w:sz w:val="28"/>
          <w:szCs w:val="28"/>
        </w:rPr>
        <w:t>Набережного</w:t>
      </w:r>
      <w:r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AC6DF7" w:rsidRDefault="00AC6DF7" w:rsidP="009E0A6B">
      <w:pPr>
        <w:ind w:firstLine="540"/>
        <w:jc w:val="both"/>
        <w:outlineLvl w:val="2"/>
        <w:rPr>
          <w:sz w:val="28"/>
          <w:szCs w:val="28"/>
        </w:rPr>
      </w:pPr>
    </w:p>
    <w:p w:rsidR="00AC6DF7" w:rsidRDefault="00AC6DF7" w:rsidP="009E0A6B">
      <w:pPr>
        <w:ind w:firstLine="85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Из бюджета Набережного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казенным учреждениям Набережного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</w:t>
      </w:r>
    </w:p>
    <w:p w:rsidR="00AC6DF7" w:rsidRDefault="00AC6DF7" w:rsidP="009E0A6B">
      <w:pPr>
        <w:ind w:firstLine="851"/>
        <w:jc w:val="both"/>
        <w:rPr>
          <w:b/>
          <w:bCs/>
          <w:sz w:val="28"/>
          <w:szCs w:val="28"/>
        </w:rPr>
      </w:pPr>
    </w:p>
    <w:p w:rsidR="00AC6DF7" w:rsidRPr="0018533F" w:rsidRDefault="00AC6DF7" w:rsidP="009E0A6B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6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>
        <w:rPr>
          <w:b/>
          <w:bCs/>
          <w:sz w:val="28"/>
          <w:szCs w:val="28"/>
        </w:rPr>
        <w:t>, не связанные с предоставлением мер социальной поддержки</w:t>
      </w:r>
    </w:p>
    <w:p w:rsidR="00AC6DF7" w:rsidRPr="00E142E2" w:rsidRDefault="00AC6DF7" w:rsidP="009E0A6B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Набережного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следующие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>, не связанные с предоставлением мер социальной поддержки</w:t>
      </w:r>
      <w:r w:rsidRPr="00E142E2">
        <w:rPr>
          <w:sz w:val="28"/>
          <w:szCs w:val="28"/>
        </w:rPr>
        <w:t xml:space="preserve"> в соответствии с законодательством Республики Мордовия и нормативными правовыми актами </w:t>
      </w:r>
      <w:r>
        <w:rPr>
          <w:sz w:val="28"/>
          <w:szCs w:val="28"/>
        </w:rPr>
        <w:t>Набережного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</w:p>
    <w:p w:rsidR="00AC6DF7" w:rsidRDefault="00AC6DF7" w:rsidP="009E0A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1.П</w:t>
      </w:r>
      <w:r w:rsidRPr="00077B59">
        <w:rPr>
          <w:sz w:val="28"/>
          <w:szCs w:val="28"/>
        </w:rPr>
        <w:t>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2021 году                         103,3 тыс. рублей</w:t>
      </w:r>
    </w:p>
    <w:p w:rsidR="00AC6DF7" w:rsidRDefault="00AC6DF7" w:rsidP="009E0A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D0798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77B59">
        <w:rPr>
          <w:sz w:val="28"/>
          <w:szCs w:val="28"/>
        </w:rPr>
        <w:t>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2022 году                     106,9 тыс. рублей</w:t>
      </w:r>
    </w:p>
    <w:p w:rsidR="00AC6DF7" w:rsidRDefault="00AC6DF7" w:rsidP="009E0A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D0798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77B59">
        <w:rPr>
          <w:sz w:val="28"/>
          <w:szCs w:val="28"/>
        </w:rPr>
        <w:t>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2023 году                         110,7 тыс. рублей</w:t>
      </w:r>
    </w:p>
    <w:p w:rsidR="00AC6DF7" w:rsidRPr="001C4060" w:rsidRDefault="00AC6DF7" w:rsidP="009E0A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7.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CD106B"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Набережного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AC6DF7" w:rsidRPr="001C4060" w:rsidRDefault="00AC6DF7" w:rsidP="009E0A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139,6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на 2022 год в сумме 139,6 тыс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рублей, на 2023 год в сумме 139,6 тыс. 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DF7" w:rsidRPr="001C4060" w:rsidRDefault="00AC6DF7" w:rsidP="009E0A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района.</w:t>
      </w:r>
    </w:p>
    <w:p w:rsidR="00AC6DF7" w:rsidRPr="00704FF0" w:rsidRDefault="00AC6DF7" w:rsidP="009E0A6B">
      <w:pPr>
        <w:ind w:firstLine="851"/>
        <w:jc w:val="both"/>
        <w:rPr>
          <w:sz w:val="28"/>
          <w:szCs w:val="28"/>
        </w:rPr>
      </w:pPr>
    </w:p>
    <w:p w:rsidR="00AC6DF7" w:rsidRDefault="00AC6DF7" w:rsidP="009E0A6B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AC6DF7" w:rsidRDefault="00AC6DF7" w:rsidP="009E0A6B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AC6DF7" w:rsidRPr="00463855" w:rsidRDefault="00AC6DF7" w:rsidP="009E0A6B">
      <w:pPr>
        <w:ind w:firstLine="851"/>
        <w:jc w:val="both"/>
        <w:outlineLvl w:val="0"/>
        <w:rPr>
          <w:sz w:val="16"/>
          <w:szCs w:val="16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8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r w:rsidRPr="00CD106B">
        <w:rPr>
          <w:b/>
          <w:bCs/>
          <w:sz w:val="28"/>
          <w:szCs w:val="28"/>
        </w:rPr>
        <w:t>Набережного</w:t>
      </w:r>
      <w:r>
        <w:rPr>
          <w:b/>
          <w:bCs/>
          <w:sz w:val="28"/>
          <w:szCs w:val="28"/>
        </w:rPr>
        <w:t xml:space="preserve"> сельского поселения </w:t>
      </w:r>
    </w:p>
    <w:p w:rsidR="00AC6DF7" w:rsidRPr="00463855" w:rsidRDefault="00AC6DF7" w:rsidP="009E0A6B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Установить размер Резервного фонда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2020</w:t>
      </w:r>
      <w:r w:rsidRPr="00F14B6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2022 и 2023 годов </w:t>
      </w:r>
      <w:r w:rsidRPr="00F14B6E">
        <w:rPr>
          <w:sz w:val="28"/>
          <w:szCs w:val="28"/>
        </w:rPr>
        <w:t>в сум</w:t>
      </w:r>
      <w:r>
        <w:rPr>
          <w:sz w:val="28"/>
          <w:szCs w:val="28"/>
        </w:rPr>
        <w:t>ме 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ежегодно</w:t>
      </w:r>
    </w:p>
    <w:p w:rsidR="00AC6DF7" w:rsidRPr="009E10E5" w:rsidRDefault="00AC6DF7" w:rsidP="009E0A6B">
      <w:pPr>
        <w:ind w:firstLine="851"/>
        <w:jc w:val="both"/>
        <w:rPr>
          <w:sz w:val="28"/>
          <w:szCs w:val="28"/>
        </w:rPr>
      </w:pPr>
      <w:r w:rsidRPr="009E10E5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9E10E5">
        <w:rPr>
          <w:sz w:val="28"/>
          <w:szCs w:val="28"/>
        </w:rPr>
        <w:t xml:space="preserve">дминистрации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</w:t>
      </w:r>
      <w:r w:rsidRPr="009E10E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направляются </w:t>
      </w:r>
      <w:r w:rsidRPr="009E10E5">
        <w:rPr>
          <w:sz w:val="28"/>
          <w:szCs w:val="28"/>
        </w:rPr>
        <w:t xml:space="preserve">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AC6DF7" w:rsidRDefault="00AC6DF7" w:rsidP="009E0A6B">
      <w:pPr>
        <w:ind w:firstLine="851"/>
        <w:jc w:val="both"/>
        <w:rPr>
          <w:sz w:val="28"/>
          <w:szCs w:val="28"/>
        </w:rPr>
      </w:pPr>
      <w:r w:rsidRPr="00ED41C3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 w:rsidRPr="00CD106B">
        <w:rPr>
          <w:sz w:val="28"/>
          <w:szCs w:val="28"/>
        </w:rPr>
        <w:t>Набережного</w:t>
      </w:r>
      <w:r w:rsidRPr="00ED41C3">
        <w:rPr>
          <w:sz w:val="28"/>
          <w:szCs w:val="28"/>
        </w:rPr>
        <w:t xml:space="preserve"> сельского поселения, предусмотренные в составе бюджета </w:t>
      </w:r>
      <w:r w:rsidRPr="00CD106B">
        <w:rPr>
          <w:sz w:val="28"/>
          <w:szCs w:val="28"/>
        </w:rPr>
        <w:t>Набережного</w:t>
      </w:r>
      <w:r w:rsidRPr="00ED41C3">
        <w:rPr>
          <w:sz w:val="28"/>
          <w:szCs w:val="28"/>
        </w:rPr>
        <w:t xml:space="preserve"> сельского поселения, используются по решению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</w:t>
      </w:r>
      <w:r w:rsidRPr="00ED41C3">
        <w:rPr>
          <w:sz w:val="28"/>
          <w:szCs w:val="28"/>
        </w:rPr>
        <w:t>сельского поселения.</w:t>
      </w:r>
    </w:p>
    <w:p w:rsidR="00AC6DF7" w:rsidRPr="00ED41C3" w:rsidRDefault="00AC6DF7" w:rsidP="009E0A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 использования бюджетных ассигнований Резервного фонда администрации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устанавливается  администрацией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</w:t>
      </w:r>
    </w:p>
    <w:p w:rsidR="00AC6DF7" w:rsidRDefault="00AC6DF7" w:rsidP="009E0A6B">
      <w:pPr>
        <w:ind w:firstLine="851"/>
        <w:jc w:val="both"/>
        <w:rPr>
          <w:sz w:val="28"/>
          <w:szCs w:val="28"/>
        </w:rPr>
      </w:pPr>
      <w:r w:rsidRPr="000F4873">
        <w:rPr>
          <w:sz w:val="28"/>
          <w:szCs w:val="28"/>
        </w:rPr>
        <w:t xml:space="preserve">Отчет об использовании бюджетных ассигнований Резервного фонда </w:t>
      </w:r>
      <w:r>
        <w:rPr>
          <w:sz w:val="28"/>
          <w:szCs w:val="28"/>
        </w:rPr>
        <w:t>а</w:t>
      </w:r>
      <w:r w:rsidRPr="000F4873">
        <w:rPr>
          <w:sz w:val="28"/>
          <w:szCs w:val="28"/>
        </w:rPr>
        <w:t xml:space="preserve">дминистрации </w:t>
      </w:r>
      <w:r w:rsidRPr="00CD106B">
        <w:rPr>
          <w:sz w:val="28"/>
          <w:szCs w:val="28"/>
        </w:rPr>
        <w:t>Набережного</w:t>
      </w:r>
      <w:r w:rsidRPr="000F4873"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r w:rsidRPr="00CD106B">
        <w:rPr>
          <w:sz w:val="28"/>
          <w:szCs w:val="28"/>
        </w:rPr>
        <w:t>Набережного</w:t>
      </w:r>
      <w:r w:rsidRPr="000F4873">
        <w:rPr>
          <w:sz w:val="28"/>
          <w:szCs w:val="28"/>
        </w:rPr>
        <w:t xml:space="preserve"> сельского поселения.</w:t>
      </w:r>
    </w:p>
    <w:p w:rsidR="00AC6DF7" w:rsidRDefault="00AC6DF7" w:rsidP="009E0A6B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AC6DF7" w:rsidRPr="001C4060" w:rsidRDefault="00AC6DF7" w:rsidP="009E0A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CD106B">
        <w:rPr>
          <w:rFonts w:ascii="Times New Roman" w:hAnsi="Times New Roman" w:cs="Times New Roman"/>
          <w:b/>
          <w:bCs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</w:p>
    <w:p w:rsidR="00AC6DF7" w:rsidRPr="001C4060" w:rsidRDefault="00AC6DF7" w:rsidP="009E0A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C6DF7" w:rsidRPr="001C4060" w:rsidRDefault="00AC6DF7" w:rsidP="009E0A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AC6DF7" w:rsidRPr="00375E01" w:rsidRDefault="00AC6DF7" w:rsidP="009E0A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рублей.</w:t>
      </w:r>
    </w:p>
    <w:p w:rsidR="00AC6DF7" w:rsidRDefault="00AC6DF7" w:rsidP="009E0A6B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>514,5 тыс. рублей</w:t>
      </w:r>
      <w:r w:rsidRPr="00375E01"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520,4 </w:t>
      </w:r>
      <w:r w:rsidRPr="00937F94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на 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</w:rPr>
        <w:t xml:space="preserve">526,3 </w:t>
      </w:r>
      <w:r w:rsidRPr="00937F94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6DF7" w:rsidRPr="00375E01" w:rsidRDefault="00AC6DF7" w:rsidP="009E0A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4.Установить, что в 2021 году</w:t>
      </w:r>
      <w:r w:rsidRPr="00375E01">
        <w:rPr>
          <w:rFonts w:ascii="Times New Roman" w:hAnsi="Times New Roman" w:cs="Times New Roman"/>
          <w:sz w:val="28"/>
          <w:szCs w:val="28"/>
        </w:rPr>
        <w:t xml:space="preserve"> и плановый период 2022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C6DF7" w:rsidRDefault="00AC6DF7" w:rsidP="009E0A6B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муниципальные гарантии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предоставляются.</w:t>
      </w:r>
    </w:p>
    <w:p w:rsidR="00AC6DF7" w:rsidRDefault="00AC6DF7" w:rsidP="009E0A6B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5.Утвердить объем расходов на обслуживание муниципального долга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 в сумме 31,0 тыс. рублей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61,9 </w:t>
      </w:r>
      <w:r w:rsidRPr="00937F94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на 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</w:rPr>
        <w:t xml:space="preserve">92,8 </w:t>
      </w:r>
      <w:r w:rsidRPr="00937F94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6DF7" w:rsidRDefault="00AC6DF7" w:rsidP="009E0A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6.Утвердить Программу муниципальных внутренних заимствований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7 к настоящему решению.</w:t>
      </w:r>
    </w:p>
    <w:p w:rsidR="00AC6DF7" w:rsidRPr="001C4060" w:rsidRDefault="00AC6DF7" w:rsidP="009E0A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7.Увердить источники внутреннего финансирования дефицита бюджета </w:t>
      </w:r>
      <w:r w:rsidRPr="00CD106B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8 к настоящему решению.</w:t>
      </w:r>
    </w:p>
    <w:p w:rsidR="00AC6DF7" w:rsidRDefault="00AC6DF7" w:rsidP="009E0A6B">
      <w:pPr>
        <w:ind w:firstLine="851"/>
        <w:jc w:val="both"/>
        <w:rPr>
          <w:b/>
          <w:bCs/>
          <w:sz w:val="16"/>
          <w:szCs w:val="16"/>
        </w:rPr>
      </w:pPr>
    </w:p>
    <w:p w:rsidR="00AC6DF7" w:rsidRDefault="00AC6DF7" w:rsidP="009E0A6B">
      <w:pPr>
        <w:ind w:firstLine="851"/>
        <w:jc w:val="both"/>
        <w:rPr>
          <w:b/>
          <w:bCs/>
          <w:sz w:val="16"/>
          <w:szCs w:val="16"/>
        </w:rPr>
      </w:pPr>
    </w:p>
    <w:p w:rsidR="00AC6DF7" w:rsidRPr="00485A58" w:rsidRDefault="00AC6DF7" w:rsidP="009E0A6B">
      <w:pPr>
        <w:spacing w:line="230" w:lineRule="auto"/>
        <w:ind w:firstLine="540"/>
        <w:jc w:val="both"/>
        <w:rPr>
          <w:b/>
          <w:bCs/>
          <w:sz w:val="28"/>
          <w:szCs w:val="28"/>
          <w:highlight w:val="yellow"/>
        </w:rPr>
      </w:pPr>
      <w:r w:rsidRPr="00485A58">
        <w:rPr>
          <w:b/>
          <w:bCs/>
          <w:sz w:val="28"/>
          <w:szCs w:val="28"/>
        </w:rPr>
        <w:t xml:space="preserve">Статья 10. Особенности исполнения бюджета Набережного сельского поселения  Ромодановского муниципального района в 2021 году     </w:t>
      </w:r>
    </w:p>
    <w:p w:rsidR="00AC6DF7" w:rsidRDefault="00AC6DF7" w:rsidP="009E0A6B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</w:p>
    <w:p w:rsidR="00AC6DF7" w:rsidRDefault="00AC6DF7" w:rsidP="009E0A6B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  Решения Совета депутатов 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Pr="00485A58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85A58">
        <w:rPr>
          <w:sz w:val="28"/>
          <w:szCs w:val="28"/>
        </w:rPr>
        <w:t>1</w:t>
      </w:r>
      <w:r>
        <w:rPr>
          <w:sz w:val="28"/>
          <w:szCs w:val="28"/>
        </w:rPr>
        <w:t>3 мая</w:t>
      </w:r>
      <w:r w:rsidRPr="00485A58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16 </w:t>
      </w:r>
      <w:r w:rsidRPr="00485A58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485A58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 «О бюджетном процессе 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Ромодановском муниципальном районе Республики Мордовия» следующие  дополнительные основания  внесения  изменений в сводную бюджетную роспись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AC6DF7" w:rsidRDefault="00AC6DF7" w:rsidP="009E0A6B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AC6DF7" w:rsidRDefault="00AC6DF7" w:rsidP="009E0A6B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C6DF7" w:rsidRDefault="00AC6DF7" w:rsidP="009E0A6B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AC6DF7" w:rsidRPr="002E7460" w:rsidRDefault="00AC6DF7" w:rsidP="009E0A6B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муниципальных программ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</w:t>
      </w:r>
      <w:r w:rsidRPr="002E7460">
        <w:rPr>
          <w:sz w:val="28"/>
          <w:szCs w:val="28"/>
        </w:rPr>
        <w:t>Ромодановского муниципального района.</w:t>
      </w:r>
    </w:p>
    <w:p w:rsidR="00AC6DF7" w:rsidRDefault="00AC6DF7" w:rsidP="009E0A6B">
      <w:pPr>
        <w:ind w:firstLine="720"/>
        <w:jc w:val="both"/>
        <w:rPr>
          <w:b/>
          <w:bCs/>
          <w:sz w:val="28"/>
          <w:szCs w:val="28"/>
        </w:rPr>
      </w:pPr>
    </w:p>
    <w:p w:rsidR="00AC6DF7" w:rsidRPr="00C6170D" w:rsidRDefault="00AC6DF7" w:rsidP="009E0A6B">
      <w:pPr>
        <w:ind w:firstLine="720"/>
        <w:jc w:val="both"/>
        <w:rPr>
          <w:b/>
          <w:bCs/>
          <w:sz w:val="28"/>
          <w:szCs w:val="28"/>
          <w:highlight w:val="yellow"/>
        </w:rPr>
      </w:pPr>
      <w:r>
        <w:rPr>
          <w:b/>
          <w:bCs/>
          <w:sz w:val="28"/>
          <w:szCs w:val="28"/>
        </w:rPr>
        <w:t>Статья</w:t>
      </w:r>
      <w:r w:rsidRPr="00B22B0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 w:rsidRPr="00B22B0B">
        <w:rPr>
          <w:b/>
          <w:bCs/>
          <w:sz w:val="28"/>
          <w:szCs w:val="28"/>
        </w:rPr>
        <w:t>. Межбюджетные трансферты</w:t>
      </w:r>
      <w:r>
        <w:rPr>
          <w:b/>
          <w:bCs/>
          <w:sz w:val="28"/>
          <w:szCs w:val="28"/>
        </w:rPr>
        <w:t xml:space="preserve">, предоставляемые бюджету </w:t>
      </w:r>
      <w:r w:rsidRPr="00CD106B">
        <w:rPr>
          <w:b/>
          <w:bCs/>
          <w:sz w:val="28"/>
          <w:szCs w:val="28"/>
        </w:rPr>
        <w:t>Набережного</w:t>
      </w:r>
      <w:r>
        <w:rPr>
          <w:b/>
          <w:bCs/>
          <w:sz w:val="28"/>
          <w:szCs w:val="28"/>
        </w:rPr>
        <w:t xml:space="preserve"> сельского поселения</w:t>
      </w:r>
      <w:r w:rsidRPr="00C6170D">
        <w:rPr>
          <w:sz w:val="28"/>
          <w:szCs w:val="28"/>
        </w:rPr>
        <w:t xml:space="preserve"> </w:t>
      </w:r>
      <w:r w:rsidRPr="00C6170D">
        <w:rPr>
          <w:b/>
          <w:bCs/>
          <w:sz w:val="28"/>
          <w:szCs w:val="28"/>
        </w:rPr>
        <w:t>Ромодановского муниципального района.</w:t>
      </w:r>
    </w:p>
    <w:p w:rsidR="00AC6DF7" w:rsidRPr="000E0DA3" w:rsidRDefault="00AC6DF7" w:rsidP="009E0A6B">
      <w:pPr>
        <w:ind w:firstLine="851"/>
        <w:jc w:val="both"/>
        <w:rPr>
          <w:sz w:val="28"/>
          <w:szCs w:val="28"/>
        </w:rPr>
      </w:pPr>
      <w:r w:rsidRPr="000E0DA3"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AC6DF7" w:rsidRDefault="00AC6DF7" w:rsidP="009E0A6B">
      <w:pPr>
        <w:ind w:firstLine="88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общий объем межбюджетных трансфертов, предоставляемых из  других бюджетов бюджетной системы Российской Федерации на 2021 год в сумме 416,9 тыс. рублей, на 2022 год в сумме                 139,6 тыс. рублей, на 2023 год в сумме 139,6 тыс. рублей.</w:t>
      </w:r>
    </w:p>
    <w:p w:rsidR="00AC6DF7" w:rsidRPr="005D534E" w:rsidRDefault="00AC6DF7" w:rsidP="009E0A6B">
      <w:pPr>
        <w:ind w:firstLine="720"/>
        <w:jc w:val="both"/>
        <w:rPr>
          <w:sz w:val="28"/>
          <w:szCs w:val="28"/>
        </w:rPr>
      </w:pPr>
      <w:r w:rsidRPr="00EC48D6">
        <w:rPr>
          <w:sz w:val="28"/>
          <w:szCs w:val="28"/>
        </w:rPr>
        <w:t xml:space="preserve"> 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</w:t>
      </w:r>
      <w:r>
        <w:rPr>
          <w:sz w:val="28"/>
          <w:szCs w:val="28"/>
        </w:rPr>
        <w:t xml:space="preserve"> с заключенными соглашениями по </w:t>
      </w:r>
      <w:r w:rsidRPr="00704FF0">
        <w:rPr>
          <w:sz w:val="28"/>
          <w:szCs w:val="28"/>
        </w:rPr>
        <w:t>организации в границах поселения -электро,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AC6DF7" w:rsidRDefault="00AC6DF7" w:rsidP="009E0A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 w:rsidR="00AC6DF7" w:rsidRDefault="00AC6DF7" w:rsidP="009E0A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градостроительной деятельности и земельных отношений;</w:t>
      </w:r>
    </w:p>
    <w:p w:rsidR="00AC6DF7" w:rsidRPr="005D534E" w:rsidRDefault="00AC6DF7" w:rsidP="009E0A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 w:rsidR="00AC6DF7" w:rsidRPr="00FC6C87" w:rsidRDefault="00AC6DF7" w:rsidP="009E0A6B">
      <w:pPr>
        <w:ind w:firstLine="851"/>
        <w:jc w:val="both"/>
        <w:rPr>
          <w:sz w:val="28"/>
          <w:szCs w:val="28"/>
        </w:rPr>
      </w:pPr>
      <w:r w:rsidRPr="00CD106B">
        <w:rPr>
          <w:sz w:val="28"/>
          <w:szCs w:val="28"/>
        </w:rPr>
        <w:t>участия в организации деятельности по сбору (в том числе раздельному сбору) и транспортированию твердых коммунальных отходов;</w:t>
      </w:r>
    </w:p>
    <w:p w:rsidR="00AC6DF7" w:rsidRDefault="00AC6DF7" w:rsidP="009E0A6B">
      <w:pPr>
        <w:spacing w:line="230" w:lineRule="auto"/>
        <w:jc w:val="both"/>
        <w:rPr>
          <w:b/>
          <w:bCs/>
          <w:sz w:val="28"/>
          <w:szCs w:val="28"/>
        </w:rPr>
      </w:pPr>
    </w:p>
    <w:p w:rsidR="00AC6DF7" w:rsidRDefault="00AC6DF7" w:rsidP="009E0A6B">
      <w:pPr>
        <w:ind w:firstLine="851"/>
        <w:jc w:val="both"/>
        <w:rPr>
          <w:b/>
          <w:bCs/>
          <w:sz w:val="16"/>
          <w:szCs w:val="16"/>
        </w:rPr>
      </w:pPr>
    </w:p>
    <w:p w:rsidR="00AC6DF7" w:rsidRPr="004A382D" w:rsidRDefault="00AC6DF7" w:rsidP="009E0A6B">
      <w:pPr>
        <w:ind w:firstLine="851"/>
        <w:jc w:val="both"/>
        <w:outlineLvl w:val="0"/>
        <w:rPr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Pr="004A382D">
        <w:rPr>
          <w:b/>
          <w:bCs/>
          <w:sz w:val="28"/>
          <w:szCs w:val="28"/>
        </w:rPr>
        <w:t xml:space="preserve"> </w:t>
      </w:r>
    </w:p>
    <w:p w:rsidR="00AC6DF7" w:rsidRDefault="00AC6DF7" w:rsidP="009E0A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 xml:space="preserve">и распространяет свое действие </w:t>
      </w:r>
      <w:r w:rsidRPr="009E678F">
        <w:rPr>
          <w:sz w:val="28"/>
          <w:szCs w:val="28"/>
        </w:rPr>
        <w:t>с 1 января 20</w:t>
      </w:r>
      <w:r>
        <w:rPr>
          <w:sz w:val="28"/>
          <w:szCs w:val="28"/>
        </w:rPr>
        <w:t>21</w:t>
      </w:r>
      <w:r w:rsidRPr="009E678F">
        <w:rPr>
          <w:sz w:val="28"/>
          <w:szCs w:val="28"/>
        </w:rPr>
        <w:t xml:space="preserve"> года.</w:t>
      </w:r>
    </w:p>
    <w:p w:rsidR="00AC6DF7" w:rsidRPr="000B02AA" w:rsidRDefault="00AC6DF7" w:rsidP="009E0A6B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Pr="00CD106B">
        <w:rPr>
          <w:b/>
          <w:bCs/>
          <w:sz w:val="28"/>
          <w:szCs w:val="28"/>
        </w:rPr>
        <w:t xml:space="preserve">Набережного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</w:p>
    <w:p w:rsidR="00AC6DF7" w:rsidRPr="009E678F" w:rsidRDefault="00AC6DF7" w:rsidP="009E0A6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Опубликовать настоящее решение в информационном бюллетене 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поселения.</w:t>
      </w:r>
    </w:p>
    <w:p w:rsidR="00AC6DF7" w:rsidRPr="009E678F" w:rsidRDefault="00AC6DF7" w:rsidP="009E0A6B">
      <w:pPr>
        <w:ind w:firstLine="720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. Установить, что нормативные правовые акты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 xml:space="preserve">сельского поселения,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поселения «</w:t>
      </w:r>
      <w:hyperlink r:id="rId7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</w:t>
      </w:r>
      <w:r>
        <w:rPr>
          <w:sz w:val="28"/>
          <w:szCs w:val="28"/>
        </w:rPr>
        <w:t>ния на 2018</w:t>
      </w:r>
      <w:r w:rsidRPr="009E678F">
        <w:rPr>
          <w:sz w:val="28"/>
          <w:szCs w:val="28"/>
        </w:rPr>
        <w:t xml:space="preserve"> год»,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на 2019</w:t>
      </w:r>
      <w:r w:rsidRPr="009E678F">
        <w:rPr>
          <w:sz w:val="28"/>
          <w:szCs w:val="28"/>
        </w:rPr>
        <w:t xml:space="preserve"> год», 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 на 2020</w:t>
      </w:r>
      <w:r w:rsidRPr="009E678F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»,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AC6DF7" w:rsidRDefault="00AC6DF7" w:rsidP="009E0A6B">
      <w:pPr>
        <w:ind w:firstLine="851"/>
        <w:jc w:val="both"/>
        <w:rPr>
          <w:sz w:val="28"/>
          <w:szCs w:val="28"/>
        </w:rPr>
      </w:pPr>
    </w:p>
    <w:p w:rsidR="00AC6DF7" w:rsidRDefault="00AC6DF7" w:rsidP="000A502D">
      <w:pPr>
        <w:ind w:firstLine="851"/>
        <w:rPr>
          <w:sz w:val="28"/>
          <w:szCs w:val="28"/>
        </w:rPr>
      </w:pPr>
    </w:p>
    <w:p w:rsidR="00AC6DF7" w:rsidRDefault="00AC6DF7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AC6DF7" w:rsidRDefault="00AC6DF7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  </w:t>
      </w:r>
      <w:r w:rsidRPr="00EC54D1">
        <w:rPr>
          <w:sz w:val="28"/>
          <w:szCs w:val="28"/>
        </w:rPr>
        <w:t>Набережного</w:t>
      </w:r>
    </w:p>
    <w:p w:rsidR="00AC6DF7" w:rsidRDefault="00AC6DF7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сельского поселения                                                     Н.Ю.Журавлева</w:t>
      </w:r>
    </w:p>
    <w:p w:rsidR="00AC6DF7" w:rsidRDefault="00AC6DF7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</w:p>
    <w:p w:rsidR="00AC6DF7" w:rsidRDefault="00AC6DF7" w:rsidP="001A2849">
      <w:pPr>
        <w:ind w:firstLine="708"/>
        <w:jc w:val="right"/>
      </w:pPr>
      <w:r>
        <w:t>Приложение №1</w:t>
      </w:r>
    </w:p>
    <w:p w:rsidR="00AC6DF7" w:rsidRDefault="00AC6DF7" w:rsidP="001A2849">
      <w:pPr>
        <w:ind w:left="4536"/>
        <w:jc w:val="right"/>
      </w:pPr>
      <w:r>
        <w:t>к   решения  Совета                                                                             депутатов  Набережного сельского поселения  Ромодановского муниципального района Республики Мордовия «О бюджете Набережного  сельского поселения на 2021 год и плановый период 2022 и 2023 годов» от « 26  » декабря 2020 г. № 4</w:t>
      </w:r>
    </w:p>
    <w:p w:rsidR="00AC6DF7" w:rsidRDefault="00AC6DF7" w:rsidP="001A2849">
      <w:pPr>
        <w:jc w:val="center"/>
        <w:rPr>
          <w:b/>
          <w:bCs/>
          <w:sz w:val="28"/>
          <w:szCs w:val="28"/>
        </w:rPr>
      </w:pPr>
    </w:p>
    <w:p w:rsidR="00AC6DF7" w:rsidRDefault="00AC6DF7" w:rsidP="001A2849">
      <w:pPr>
        <w:jc w:val="center"/>
        <w:rPr>
          <w:b/>
          <w:bCs/>
          <w:sz w:val="28"/>
          <w:szCs w:val="28"/>
        </w:rPr>
      </w:pPr>
    </w:p>
    <w:p w:rsidR="00AC6DF7" w:rsidRDefault="00AC6DF7" w:rsidP="001A2849">
      <w:pPr>
        <w:jc w:val="center"/>
      </w:pPr>
      <w:r w:rsidRPr="00D61B1D">
        <w:rPr>
          <w:b/>
          <w:bCs/>
          <w:sz w:val="28"/>
          <w:szCs w:val="28"/>
        </w:rPr>
        <w:t>Перечень</w:t>
      </w:r>
      <w:r>
        <w:rPr>
          <w:b/>
          <w:bCs/>
          <w:sz w:val="28"/>
          <w:szCs w:val="28"/>
        </w:rPr>
        <w:t xml:space="preserve"> главных</w:t>
      </w:r>
      <w:r w:rsidRPr="00D61B1D">
        <w:rPr>
          <w:b/>
          <w:bCs/>
          <w:sz w:val="28"/>
          <w:szCs w:val="28"/>
        </w:rPr>
        <w:t xml:space="preserve"> администраторов доходов бюджета  </w:t>
      </w:r>
      <w:r w:rsidRPr="009C5F0B">
        <w:rPr>
          <w:b/>
          <w:bCs/>
          <w:sz w:val="28"/>
          <w:szCs w:val="28"/>
        </w:rPr>
        <w:t xml:space="preserve">Набережного </w:t>
      </w:r>
      <w:r w:rsidRPr="00D61B1D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>-органа местного самоуправления</w:t>
      </w:r>
    </w:p>
    <w:p w:rsidR="00AC6DF7" w:rsidRDefault="00AC6DF7" w:rsidP="00006950">
      <w:pPr>
        <w:shd w:val="clear" w:color="auto" w:fill="FFFFFF"/>
        <w:ind w:right="26"/>
      </w:pPr>
    </w:p>
    <w:tbl>
      <w:tblPr>
        <w:tblW w:w="10722" w:type="dxa"/>
        <w:tblCellSpacing w:w="0" w:type="dxa"/>
        <w:tblInd w:w="-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"/>
        <w:gridCol w:w="1798"/>
        <w:gridCol w:w="2672"/>
        <w:gridCol w:w="6247"/>
      </w:tblGrid>
      <w:tr w:rsidR="00AC6DF7" w:rsidRPr="001F58F7">
        <w:trPr>
          <w:trHeight w:val="195"/>
          <w:tblCellSpacing w:w="0" w:type="dxa"/>
        </w:trPr>
        <w:tc>
          <w:tcPr>
            <w:tcW w:w="1799" w:type="dxa"/>
            <w:gridSpan w:val="2"/>
          </w:tcPr>
          <w:p w:rsidR="00AC6DF7" w:rsidRPr="001F58F7" w:rsidRDefault="00AC6DF7" w:rsidP="009C5F0B">
            <w:pPr>
              <w:pStyle w:val="NormalWeb"/>
              <w:spacing w:line="195" w:lineRule="atLeast"/>
              <w:jc w:val="center"/>
            </w:pPr>
            <w:r w:rsidRPr="001F58F7">
              <w:rPr>
                <w:b/>
                <w:bCs/>
              </w:rPr>
              <w:t xml:space="preserve">Код </w:t>
            </w:r>
            <w:r w:rsidRPr="001F58F7">
              <w:rPr>
                <w:b/>
                <w:bCs/>
              </w:rPr>
              <w:br/>
              <w:t>администратора</w:t>
            </w:r>
          </w:p>
        </w:tc>
        <w:tc>
          <w:tcPr>
            <w:tcW w:w="2673" w:type="dxa"/>
          </w:tcPr>
          <w:p w:rsidR="00AC6DF7" w:rsidRPr="001F58F7" w:rsidRDefault="00AC6DF7" w:rsidP="009C5F0B">
            <w:pPr>
              <w:pStyle w:val="NormalWeb"/>
              <w:spacing w:line="195" w:lineRule="atLeast"/>
              <w:jc w:val="center"/>
            </w:pPr>
            <w:r w:rsidRPr="001F58F7">
              <w:rPr>
                <w:b/>
                <w:bCs/>
              </w:rPr>
              <w:t>Код дохода</w:t>
            </w:r>
          </w:p>
        </w:tc>
        <w:tc>
          <w:tcPr>
            <w:tcW w:w="6250" w:type="dxa"/>
          </w:tcPr>
          <w:p w:rsidR="00AC6DF7" w:rsidRPr="001F58F7" w:rsidRDefault="00AC6DF7" w:rsidP="009C5F0B">
            <w:pPr>
              <w:pStyle w:val="NormalWeb"/>
              <w:spacing w:line="195" w:lineRule="atLeast"/>
              <w:jc w:val="center"/>
            </w:pPr>
            <w:r w:rsidRPr="001F58F7">
              <w:rPr>
                <w:b/>
                <w:bCs/>
              </w:rPr>
              <w:t>Наименование администратора доходов</w:t>
            </w:r>
          </w:p>
        </w:tc>
      </w:tr>
      <w:tr w:rsidR="00AC6DF7" w:rsidRPr="000B343A">
        <w:trPr>
          <w:trHeight w:val="775"/>
          <w:tblCellSpacing w:w="0" w:type="dxa"/>
        </w:trPr>
        <w:tc>
          <w:tcPr>
            <w:tcW w:w="1799" w:type="dxa"/>
            <w:gridSpan w:val="2"/>
            <w:vAlign w:val="center"/>
          </w:tcPr>
          <w:p w:rsidR="00AC6DF7" w:rsidRPr="001F58F7" w:rsidRDefault="00AC6DF7" w:rsidP="009C5F0B">
            <w:pPr>
              <w:pStyle w:val="NormalWeb"/>
              <w:spacing w:line="90" w:lineRule="atLeast"/>
              <w:jc w:val="center"/>
            </w:pPr>
            <w:r w:rsidRPr="001F58F7">
              <w:rPr>
                <w:b/>
                <w:bCs/>
              </w:rPr>
              <w:t>919</w:t>
            </w:r>
          </w:p>
        </w:tc>
        <w:tc>
          <w:tcPr>
            <w:tcW w:w="2673" w:type="dxa"/>
            <w:vAlign w:val="center"/>
          </w:tcPr>
          <w:p w:rsidR="00AC6DF7" w:rsidRPr="001F58F7" w:rsidRDefault="00AC6DF7" w:rsidP="009C5F0B">
            <w:pPr>
              <w:jc w:val="center"/>
            </w:pPr>
          </w:p>
        </w:tc>
        <w:tc>
          <w:tcPr>
            <w:tcW w:w="6250" w:type="dxa"/>
          </w:tcPr>
          <w:p w:rsidR="00AC6DF7" w:rsidRPr="001F58F7" w:rsidRDefault="00AC6DF7" w:rsidP="009C5F0B">
            <w:pPr>
              <w:pStyle w:val="NormalWeb"/>
              <w:spacing w:line="90" w:lineRule="atLeast"/>
            </w:pPr>
            <w:r w:rsidRPr="001F58F7">
              <w:rPr>
                <w:b/>
                <w:bCs/>
              </w:rPr>
              <w:t xml:space="preserve">Администрация Набережного сельского поселения Ромодановского муниципального района Республики Мордовия </w:t>
            </w:r>
          </w:p>
        </w:tc>
      </w:tr>
      <w:tr w:rsidR="00AC6DF7" w:rsidRPr="000B343A">
        <w:trPr>
          <w:trHeight w:val="90"/>
          <w:tblCellSpacing w:w="0" w:type="dxa"/>
        </w:trPr>
        <w:tc>
          <w:tcPr>
            <w:tcW w:w="1799" w:type="dxa"/>
            <w:gridSpan w:val="2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1 11 05025 10 0000 120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 w:rsidRPr="00A056A1"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AC6DF7" w:rsidRPr="000B343A">
        <w:trPr>
          <w:trHeight w:val="90"/>
          <w:tblCellSpacing w:w="0" w:type="dxa"/>
        </w:trPr>
        <w:tc>
          <w:tcPr>
            <w:tcW w:w="1799" w:type="dxa"/>
            <w:gridSpan w:val="2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1 11 05035 10 0000 120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C6DF7" w:rsidRPr="000B343A">
        <w:trPr>
          <w:trHeight w:val="90"/>
          <w:tblCellSpacing w:w="0" w:type="dxa"/>
        </w:trPr>
        <w:tc>
          <w:tcPr>
            <w:tcW w:w="1799" w:type="dxa"/>
            <w:gridSpan w:val="2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1 11 05075 10 0000 120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AC6DF7" w:rsidRPr="000B343A">
        <w:trPr>
          <w:trHeight w:val="90"/>
          <w:tblCellSpacing w:w="0" w:type="dxa"/>
        </w:trPr>
        <w:tc>
          <w:tcPr>
            <w:tcW w:w="1799" w:type="dxa"/>
            <w:gridSpan w:val="2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1 11 07015 10 0000 120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 </w:t>
            </w:r>
          </w:p>
        </w:tc>
      </w:tr>
      <w:tr w:rsidR="00AC6DF7" w:rsidRPr="000B343A">
        <w:trPr>
          <w:trHeight w:val="761"/>
          <w:tblCellSpacing w:w="0" w:type="dxa"/>
        </w:trPr>
        <w:tc>
          <w:tcPr>
            <w:tcW w:w="1799" w:type="dxa"/>
            <w:gridSpan w:val="2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1 11 09035 10 0000 120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эксплуатации и использования имущества автомобильных дорог, находящихся в собственности сельских поселений</w:t>
            </w:r>
          </w:p>
        </w:tc>
      </w:tr>
      <w:tr w:rsidR="00AC6DF7" w:rsidRPr="000B343A">
        <w:trPr>
          <w:gridBefore w:val="1"/>
          <w:trHeight w:val="90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1 11 09045 10 0000 120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C6DF7" w:rsidRPr="000B343A">
        <w:trPr>
          <w:gridBefore w:val="1"/>
          <w:trHeight w:val="90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1 13 01076 10 0000 130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AC6DF7" w:rsidRPr="000B343A">
        <w:trPr>
          <w:gridBefore w:val="1"/>
          <w:trHeight w:val="90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1 13 01995 10 0000 130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AC6DF7" w:rsidRPr="000B343A">
        <w:trPr>
          <w:gridBefore w:val="1"/>
          <w:trHeight w:val="90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1 13 02065 10 0000 130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AC6DF7" w:rsidRPr="000B343A">
        <w:trPr>
          <w:gridBefore w:val="1"/>
          <w:trHeight w:val="90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1 13 02995 10 0000 130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 xml:space="preserve">Прочие доходы от компенсации затрат бюджетов сельских поселений </w:t>
            </w:r>
          </w:p>
        </w:tc>
      </w:tr>
      <w:tr w:rsidR="00AC6DF7" w:rsidRPr="000B343A">
        <w:trPr>
          <w:gridBefore w:val="1"/>
          <w:trHeight w:val="90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1 14 02052 10 0000 410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C6DF7" w:rsidRPr="000B343A">
        <w:trPr>
          <w:gridBefore w:val="1"/>
          <w:trHeight w:val="90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1 14 02053 10 0000 410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1 14 02058 10 0000 410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1 14 02052 10 0000 440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1 14 02053 10 0000 440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1 15 02050 10 0000 140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1 16 21050 10 0000 140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1 16 23051 10 0000 140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1 16 23052 10 0000 140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1 16 32000 10 0000 140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1 16 51040 02 0000 140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spacing w:line="30" w:lineRule="atLeast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spacing w:line="30" w:lineRule="atLeast"/>
              <w:jc w:val="center"/>
            </w:pPr>
            <w:r>
              <w:t>1 17 01050 10 0000 180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  <w:spacing w:line="30" w:lineRule="atLeast"/>
            </w:pPr>
            <w:r>
              <w:t>Невыясненные поступления, зачисляемые в бюджеты сельских поселений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1 17 02020 10 0000 180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3" w:type="dxa"/>
            <w:vAlign w:val="center"/>
          </w:tcPr>
          <w:p w:rsidR="00AC6DF7" w:rsidRDefault="00AC6DF7" w:rsidP="009C5F0B">
            <w:pPr>
              <w:pStyle w:val="NormalWeb"/>
              <w:jc w:val="center"/>
            </w:pPr>
            <w:r>
              <w:t>1 17 05050 10 0000 180</w:t>
            </w:r>
          </w:p>
        </w:tc>
        <w:tc>
          <w:tcPr>
            <w:tcW w:w="6250" w:type="dxa"/>
          </w:tcPr>
          <w:p w:rsidR="00AC6DF7" w:rsidRDefault="00AC6DF7" w:rsidP="009C5F0B">
            <w:pPr>
              <w:pStyle w:val="NormalWeb"/>
            </w:pPr>
            <w:r>
              <w:t>Прочие неналоговые доходы бюджетов сельских поселений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2 02 15001 10 0000 150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2 02 19999 10 0000 150</w:t>
            </w:r>
          </w:p>
        </w:tc>
        <w:tc>
          <w:tcPr>
            <w:tcW w:w="6250" w:type="dxa"/>
            <w:vAlign w:val="center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2 02 25027 10 0000 150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2 02 29999 10 0000 150</w:t>
            </w:r>
          </w:p>
        </w:tc>
        <w:tc>
          <w:tcPr>
            <w:tcW w:w="6250" w:type="dxa"/>
            <w:vAlign w:val="center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2 02 35118 10 0000 150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C6DF7" w:rsidRPr="000B343A">
        <w:trPr>
          <w:gridBefore w:val="1"/>
          <w:trHeight w:val="43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2 02 30024 10 0000 150</w:t>
            </w:r>
          </w:p>
        </w:tc>
        <w:tc>
          <w:tcPr>
            <w:tcW w:w="6250" w:type="dxa"/>
            <w:vAlign w:val="center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AC6DF7" w:rsidRPr="000B343A">
        <w:trPr>
          <w:gridBefore w:val="1"/>
          <w:trHeight w:val="43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2 02 39999 10 0000 150</w:t>
            </w:r>
          </w:p>
        </w:tc>
        <w:tc>
          <w:tcPr>
            <w:tcW w:w="6250" w:type="dxa"/>
            <w:vAlign w:val="center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2 02 45160 10 0000 150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2 02 40014 10 0000 150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C6DF7" w:rsidRPr="000B343A">
        <w:trPr>
          <w:gridBefore w:val="1"/>
          <w:trHeight w:val="606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2 02 49999 10 0000 150</w:t>
            </w:r>
          </w:p>
        </w:tc>
        <w:tc>
          <w:tcPr>
            <w:tcW w:w="6250" w:type="dxa"/>
            <w:vAlign w:val="center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AC6DF7" w:rsidRPr="000B343A">
        <w:trPr>
          <w:gridBefore w:val="1"/>
          <w:trHeight w:val="1326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2 18 60010 10 0000 150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2 18 60020 10 0000 150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2 19 60010 10 0000 150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2 07 05030 10 0000 150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2 08 05000 10 0000 150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2 18 05010 10 0000 150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AC6DF7" w:rsidRPr="000B343A">
        <w:trPr>
          <w:gridBefore w:val="1"/>
          <w:trHeight w:val="405"/>
          <w:tblCellSpacing w:w="0" w:type="dxa"/>
        </w:trPr>
        <w:tc>
          <w:tcPr>
            <w:tcW w:w="1794" w:type="dxa"/>
            <w:vAlign w:val="center"/>
          </w:tcPr>
          <w:p w:rsidR="00AC6DF7" w:rsidRPr="001F58F7" w:rsidRDefault="00AC6DF7" w:rsidP="009C5F0B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3" w:type="dxa"/>
            <w:vAlign w:val="center"/>
          </w:tcPr>
          <w:p w:rsidR="00AC6DF7" w:rsidRPr="009C5F0B" w:rsidRDefault="00AC6DF7" w:rsidP="009C5F0B">
            <w:pPr>
              <w:jc w:val="center"/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2 18 05030 10 0000 150</w:t>
            </w:r>
          </w:p>
        </w:tc>
        <w:tc>
          <w:tcPr>
            <w:tcW w:w="6250" w:type="dxa"/>
          </w:tcPr>
          <w:p w:rsidR="00AC6DF7" w:rsidRPr="009C5F0B" w:rsidRDefault="00AC6DF7" w:rsidP="009C5F0B">
            <w:pPr>
              <w:rPr>
                <w:sz w:val="24"/>
                <w:szCs w:val="24"/>
              </w:rPr>
            </w:pPr>
            <w:r w:rsidRPr="009C5F0B">
              <w:rPr>
                <w:sz w:val="24"/>
                <w:szCs w:val="24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</w:tbl>
    <w:p w:rsidR="00AC6DF7" w:rsidRDefault="00AC6DF7" w:rsidP="009C5F0B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6DF7" w:rsidRDefault="00AC6DF7" w:rsidP="009C5F0B"/>
    <w:p w:rsidR="00AC6DF7" w:rsidRPr="00D62EC4" w:rsidRDefault="00AC6DF7" w:rsidP="009C5F0B"/>
    <w:p w:rsidR="00AC6DF7" w:rsidRPr="00D62EC4" w:rsidRDefault="00AC6DF7" w:rsidP="009C5F0B"/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  <w:r>
        <w:t>Приложение №2</w:t>
      </w:r>
    </w:p>
    <w:p w:rsidR="00AC6DF7" w:rsidRDefault="00AC6DF7" w:rsidP="009C5F0B">
      <w:pPr>
        <w:ind w:left="4536"/>
        <w:jc w:val="right"/>
      </w:pPr>
      <w:r>
        <w:t>к   решения  Совета                                                                             депутатов  Набережного сельского поселения  Ромодановского муниципального района Республики Мордовия «О бюджете Набережного  сельского поселения на 2021 год и плановый период 2022 и 2023 годов» от « 26  » декабря 2020 г. № 4</w:t>
      </w:r>
    </w:p>
    <w:p w:rsidR="00AC6DF7" w:rsidRDefault="00AC6DF7" w:rsidP="00006950">
      <w:pPr>
        <w:tabs>
          <w:tab w:val="left" w:pos="3840"/>
        </w:tabs>
      </w:pPr>
    </w:p>
    <w:p w:rsidR="00AC6DF7" w:rsidRDefault="00AC6DF7" w:rsidP="00006950">
      <w:pPr>
        <w:tabs>
          <w:tab w:val="left" w:pos="3840"/>
        </w:tabs>
      </w:pPr>
    </w:p>
    <w:p w:rsidR="00AC6DF7" w:rsidRDefault="00AC6DF7" w:rsidP="00006950"/>
    <w:p w:rsidR="00AC6DF7" w:rsidRDefault="00AC6DF7" w:rsidP="00006950">
      <w:pPr>
        <w:widowControl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A51F8">
        <w:rPr>
          <w:b/>
          <w:bCs/>
          <w:sz w:val="22"/>
          <w:szCs w:val="22"/>
        </w:rPr>
        <w:t>ПЕРЕЧЕНЬ</w:t>
      </w:r>
      <w:r w:rsidRPr="00AA51F8">
        <w:rPr>
          <w:b/>
          <w:bCs/>
          <w:sz w:val="22"/>
          <w:szCs w:val="22"/>
        </w:rPr>
        <w:br/>
        <w:t>ГЛАВНЫХ АДМИНИСТРАТОРОВ ИСТОЧНИКОВ ФИНАНСИРОВАНИЯ</w:t>
      </w:r>
      <w:r w:rsidRPr="00AA51F8">
        <w:rPr>
          <w:b/>
          <w:bCs/>
          <w:sz w:val="22"/>
          <w:szCs w:val="22"/>
        </w:rPr>
        <w:br/>
        <w:t>ДЕФИЦИТА БЮДЖЕТА</w:t>
      </w:r>
    </w:p>
    <w:p w:rsidR="00AC6DF7" w:rsidRDefault="00AC6DF7" w:rsidP="001A2849">
      <w:pPr>
        <w:ind w:firstLine="708"/>
        <w:jc w:val="right"/>
      </w:pPr>
    </w:p>
    <w:tbl>
      <w:tblPr>
        <w:tblW w:w="10781" w:type="dxa"/>
        <w:tblInd w:w="-5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52"/>
        <w:gridCol w:w="607"/>
        <w:gridCol w:w="2369"/>
        <w:gridCol w:w="6953"/>
      </w:tblGrid>
      <w:tr w:rsidR="00AC6DF7" w:rsidRPr="001A3598" w:rsidTr="00867F5D">
        <w:trPr>
          <w:trHeight w:val="72"/>
        </w:trPr>
        <w:tc>
          <w:tcPr>
            <w:tcW w:w="1459" w:type="dxa"/>
            <w:gridSpan w:val="2"/>
          </w:tcPr>
          <w:p w:rsidR="00AC6DF7" w:rsidRPr="001A3598" w:rsidRDefault="00AC6DF7" w:rsidP="009C5F0B">
            <w:pPr>
              <w:jc w:val="right"/>
              <w:rPr>
                <w:rFonts w:ascii="Arial" w:hAnsi="Arial" w:cs="Arial"/>
                <w:color w:val="000000"/>
              </w:rPr>
            </w:pPr>
            <w:r>
              <w:tab/>
            </w:r>
          </w:p>
        </w:tc>
        <w:tc>
          <w:tcPr>
            <w:tcW w:w="2369" w:type="dxa"/>
          </w:tcPr>
          <w:p w:rsidR="00AC6DF7" w:rsidRPr="001A3598" w:rsidRDefault="00AC6DF7" w:rsidP="009C5F0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953" w:type="dxa"/>
          </w:tcPr>
          <w:p w:rsidR="00AC6DF7" w:rsidRPr="001A3598" w:rsidRDefault="00AC6DF7" w:rsidP="009C5F0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AC6DF7" w:rsidRPr="001A3598" w:rsidTr="00867F5D">
        <w:trPr>
          <w:trHeight w:val="127"/>
        </w:trPr>
        <w:tc>
          <w:tcPr>
            <w:tcW w:w="1459" w:type="dxa"/>
            <w:gridSpan w:val="2"/>
            <w:tcBorders>
              <w:bottom w:val="single" w:sz="2" w:space="0" w:color="000000"/>
            </w:tcBorders>
          </w:tcPr>
          <w:p w:rsidR="00AC6DF7" w:rsidRPr="001A3598" w:rsidRDefault="00AC6DF7" w:rsidP="009C5F0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369" w:type="dxa"/>
            <w:tcBorders>
              <w:bottom w:val="single" w:sz="2" w:space="0" w:color="000000"/>
            </w:tcBorders>
          </w:tcPr>
          <w:p w:rsidR="00AC6DF7" w:rsidRPr="001A3598" w:rsidRDefault="00AC6DF7" w:rsidP="009C5F0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6953" w:type="dxa"/>
            <w:tcBorders>
              <w:bottom w:val="single" w:sz="2" w:space="0" w:color="000000"/>
            </w:tcBorders>
          </w:tcPr>
          <w:p w:rsidR="00AC6DF7" w:rsidRPr="001A3598" w:rsidRDefault="00AC6DF7" w:rsidP="009C5F0B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AC6DF7" w:rsidRPr="001A3598" w:rsidTr="00867F5D">
        <w:trPr>
          <w:trHeight w:val="660"/>
        </w:trPr>
        <w:tc>
          <w:tcPr>
            <w:tcW w:w="3828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6953" w:type="dxa"/>
            <w:tcBorders>
              <w:top w:val="single" w:sz="2" w:space="0" w:color="000000"/>
              <w:left w:val="single" w:sz="6" w:space="0" w:color="auto"/>
              <w:bottom w:val="nil"/>
              <w:right w:val="single" w:sz="2" w:space="0" w:color="000000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 xml:space="preserve">Наименование главного администратора источников 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 w:rsidRPr="009C5F0B">
              <w:rPr>
                <w:color w:val="000000"/>
                <w:sz w:val="22"/>
                <w:szCs w:val="22"/>
              </w:rPr>
              <w:t>финансирования дефицита бюджета</w:t>
            </w:r>
          </w:p>
        </w:tc>
      </w:tr>
      <w:tr w:rsidR="00AC6DF7" w:rsidRPr="001A3598" w:rsidTr="00867F5D">
        <w:trPr>
          <w:trHeight w:val="862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администратора</w:t>
            </w:r>
          </w:p>
        </w:tc>
        <w:tc>
          <w:tcPr>
            <w:tcW w:w="99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AC6DF7" w:rsidRPr="009C5F0B" w:rsidRDefault="00AC6DF7" w:rsidP="009C5F0B">
            <w:pPr>
              <w:ind w:right="5930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источников внутреннего финансирования дефицита республиканского бюджета</w:t>
            </w:r>
          </w:p>
        </w:tc>
      </w:tr>
      <w:tr w:rsidR="00AC6DF7" w:rsidRPr="001A3598" w:rsidTr="00867F5D">
        <w:trPr>
          <w:trHeight w:val="24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1A3598" w:rsidRDefault="00AC6DF7" w:rsidP="009C5F0B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1A3598" w:rsidRDefault="00AC6DF7" w:rsidP="009C5F0B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1A3598" w:rsidRDefault="00AC6DF7" w:rsidP="009C5F0B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3</w:t>
            </w:r>
          </w:p>
        </w:tc>
      </w:tr>
      <w:tr w:rsidR="00AC6DF7" w:rsidRPr="001A3598" w:rsidTr="00867F5D">
        <w:trPr>
          <w:trHeight w:val="90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C5F0B">
              <w:rPr>
                <w:b/>
                <w:bCs/>
                <w:color w:val="000000"/>
                <w:sz w:val="22"/>
                <w:szCs w:val="22"/>
              </w:rPr>
              <w:t>919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9C5F0B">
              <w:rPr>
                <w:b/>
                <w:bCs/>
                <w:color w:val="000000"/>
                <w:sz w:val="22"/>
                <w:szCs w:val="22"/>
              </w:rPr>
              <w:t>Администрация Набережного сельского поселения Ромодановского муниципального района республики Мордовия</w:t>
            </w:r>
          </w:p>
        </w:tc>
      </w:tr>
      <w:tr w:rsidR="00AC6DF7" w:rsidRPr="001A3598" w:rsidTr="00867F5D">
        <w:trPr>
          <w:trHeight w:val="90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919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01 02 00 00 10 0000 710</w:t>
            </w:r>
          </w:p>
        </w:tc>
        <w:tc>
          <w:tcPr>
            <w:tcW w:w="6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AC6DF7" w:rsidRPr="001A3598" w:rsidTr="00867F5D">
        <w:trPr>
          <w:trHeight w:val="1238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919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01 02 00 00 10 0000 810</w:t>
            </w:r>
          </w:p>
        </w:tc>
        <w:tc>
          <w:tcPr>
            <w:tcW w:w="6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AC6DF7" w:rsidRPr="001A3598" w:rsidTr="00867F5D">
        <w:trPr>
          <w:trHeight w:val="121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919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01 03 00 00 10 0000 710</w:t>
            </w:r>
          </w:p>
        </w:tc>
        <w:tc>
          <w:tcPr>
            <w:tcW w:w="6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AC6DF7" w:rsidRPr="001A3598" w:rsidTr="00867F5D">
        <w:trPr>
          <w:trHeight w:val="121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919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01 03 00 00 10 0000 810</w:t>
            </w:r>
          </w:p>
        </w:tc>
        <w:tc>
          <w:tcPr>
            <w:tcW w:w="6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AC6DF7" w:rsidRPr="001A3598" w:rsidTr="00867F5D">
        <w:trPr>
          <w:trHeight w:val="121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919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01 06 05 02 10 0000 640</w:t>
            </w:r>
          </w:p>
        </w:tc>
        <w:tc>
          <w:tcPr>
            <w:tcW w:w="6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AC6DF7" w:rsidRPr="001A3598" w:rsidTr="00867F5D">
        <w:trPr>
          <w:trHeight w:val="1210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919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01 06 05 02 10 0000 540</w:t>
            </w:r>
          </w:p>
        </w:tc>
        <w:tc>
          <w:tcPr>
            <w:tcW w:w="6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9C5F0B" w:rsidRDefault="00AC6DF7" w:rsidP="009C5F0B">
            <w:pPr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AC6DF7" w:rsidRPr="001A3598" w:rsidTr="00867F5D">
        <w:trPr>
          <w:trHeight w:val="602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919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C6DF7" w:rsidRPr="009C5F0B" w:rsidRDefault="00AC6DF7" w:rsidP="009C5F0B">
            <w:pPr>
              <w:jc w:val="center"/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01 05 00 00 00 0000 000</w:t>
            </w:r>
          </w:p>
        </w:tc>
        <w:tc>
          <w:tcPr>
            <w:tcW w:w="6953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AC6DF7" w:rsidRPr="009C5F0B" w:rsidRDefault="00AC6DF7" w:rsidP="009C5F0B">
            <w:pPr>
              <w:rPr>
                <w:color w:val="000000"/>
                <w:sz w:val="22"/>
                <w:szCs w:val="22"/>
              </w:rPr>
            </w:pPr>
            <w:r w:rsidRPr="009C5F0B">
              <w:rPr>
                <w:color w:val="000000"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</w:tr>
    </w:tbl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</w:p>
    <w:p w:rsidR="00AC6DF7" w:rsidRDefault="00AC6DF7" w:rsidP="009C5F0B">
      <w:pPr>
        <w:ind w:firstLine="708"/>
        <w:jc w:val="right"/>
      </w:pPr>
      <w:r>
        <w:t>Приложение №3</w:t>
      </w:r>
    </w:p>
    <w:p w:rsidR="00AC6DF7" w:rsidRDefault="00AC6DF7" w:rsidP="009C5F0B">
      <w:pPr>
        <w:ind w:left="4536"/>
        <w:jc w:val="right"/>
      </w:pPr>
      <w:r>
        <w:t xml:space="preserve">к   решения  Совета                                                                             депутатов  Набережного сельского поселения  Ромодановского муниципального района Республики Мордовия «О бюджете Набережного  сельского поселения на 2021 год и плановый период 2022 и 2023 годов» от « 26  » декабря 2020 г. № 4 </w:t>
      </w:r>
    </w:p>
    <w:p w:rsidR="00AC6DF7" w:rsidRDefault="00AC6DF7" w:rsidP="002D33C1">
      <w:pPr>
        <w:ind w:firstLine="708"/>
        <w:jc w:val="right"/>
      </w:pPr>
    </w:p>
    <w:p w:rsidR="00AC6DF7" w:rsidRDefault="00AC6DF7" w:rsidP="002D33C1">
      <w:pPr>
        <w:ind w:firstLine="708"/>
        <w:jc w:val="right"/>
      </w:pPr>
    </w:p>
    <w:p w:rsidR="00AC6DF7" w:rsidRDefault="00AC6DF7" w:rsidP="002D33C1">
      <w:pPr>
        <w:ind w:firstLine="708"/>
        <w:jc w:val="right"/>
      </w:pPr>
    </w:p>
    <w:p w:rsidR="00AC6DF7" w:rsidRPr="00376248" w:rsidRDefault="00AC6DF7" w:rsidP="002D33C1">
      <w:pPr>
        <w:ind w:firstLine="708"/>
        <w:jc w:val="right"/>
        <w:rPr>
          <w:sz w:val="24"/>
          <w:szCs w:val="24"/>
        </w:rPr>
      </w:pPr>
    </w:p>
    <w:p w:rsidR="00AC6DF7" w:rsidRPr="00376248" w:rsidRDefault="00AC6DF7" w:rsidP="001A2849">
      <w:pPr>
        <w:jc w:val="center"/>
        <w:rPr>
          <w:b/>
          <w:bCs/>
          <w:color w:val="000000"/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ОБЪЕМ  БЕЗВОЗМЕДНЫХ ПОСТУПЛЕНИЙ В БЮДЖЕТ</w:t>
      </w:r>
      <w:r w:rsidRPr="00376248">
        <w:rPr>
          <w:b/>
          <w:bCs/>
          <w:color w:val="000000"/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НАБЕРЕЖНОГО </w:t>
      </w:r>
      <w:r w:rsidRPr="00376248">
        <w:rPr>
          <w:b/>
          <w:bCs/>
          <w:color w:val="000000"/>
          <w:sz w:val="24"/>
          <w:szCs w:val="24"/>
        </w:rPr>
        <w:t xml:space="preserve">СЕЛЬСКОГО ПОСЕЛЕНИЯ </w:t>
      </w:r>
      <w:r w:rsidRPr="00376248">
        <w:rPr>
          <w:b/>
          <w:bCs/>
          <w:color w:val="000000"/>
          <w:sz w:val="24"/>
          <w:szCs w:val="24"/>
        </w:rPr>
        <w:br/>
        <w:t>РОМОДАНОВСКОГОМУНИЦИПАЛЬНОГО РАЙОНА НА 2021г</w:t>
      </w:r>
    </w:p>
    <w:p w:rsidR="00AC6DF7" w:rsidRPr="00376248" w:rsidRDefault="00AC6DF7" w:rsidP="001A2849">
      <w:pPr>
        <w:jc w:val="center"/>
        <w:rPr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И ПЛАНОВЫЙ ПЕРИОД 2022 И 2023 ГОДОВ»</w:t>
      </w:r>
    </w:p>
    <w:p w:rsidR="00AC6DF7" w:rsidRDefault="00AC6DF7" w:rsidP="002D33C1">
      <w:pPr>
        <w:ind w:firstLine="708"/>
        <w:jc w:val="right"/>
      </w:pPr>
    </w:p>
    <w:p w:rsidR="00AC6DF7" w:rsidRDefault="00AC6DF7" w:rsidP="002D33C1">
      <w:pPr>
        <w:ind w:firstLine="708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1"/>
        <w:gridCol w:w="3226"/>
        <w:gridCol w:w="1536"/>
        <w:gridCol w:w="1259"/>
        <w:gridCol w:w="950"/>
      </w:tblGrid>
      <w:tr w:rsidR="00AC6DF7">
        <w:tc>
          <w:tcPr>
            <w:tcW w:w="2517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2022</w:t>
            </w:r>
          </w:p>
          <w:p w:rsidR="00AC6DF7" w:rsidRPr="00A5350A" w:rsidRDefault="00AC6DF7" w:rsidP="00A5350A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AC6DF7" w:rsidRPr="00A5350A" w:rsidRDefault="00AC6DF7" w:rsidP="00A5350A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2023 год</w:t>
            </w:r>
          </w:p>
        </w:tc>
      </w:tr>
      <w:tr w:rsidR="00AC6DF7">
        <w:tc>
          <w:tcPr>
            <w:tcW w:w="2517" w:type="dxa"/>
          </w:tcPr>
          <w:p w:rsidR="00AC6DF7" w:rsidRPr="00A5350A" w:rsidRDefault="00AC6DF7" w:rsidP="009A4DFC">
            <w:pPr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871,4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503,8</w:t>
            </w:r>
          </w:p>
        </w:tc>
        <w:tc>
          <w:tcPr>
            <w:tcW w:w="958" w:type="dxa"/>
          </w:tcPr>
          <w:p w:rsidR="00AC6DF7" w:rsidRPr="00A5350A" w:rsidRDefault="00AC6DF7" w:rsidP="009A4DFC">
            <w:pPr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549,5</w:t>
            </w:r>
          </w:p>
        </w:tc>
      </w:tr>
      <w:tr w:rsidR="00AC6DF7">
        <w:tc>
          <w:tcPr>
            <w:tcW w:w="2517" w:type="dxa"/>
          </w:tcPr>
          <w:p w:rsidR="00AC6DF7" w:rsidRPr="00A5350A" w:rsidRDefault="00AC6DF7" w:rsidP="009A4DFC">
            <w:pPr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367,5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276,6</w:t>
            </w:r>
          </w:p>
        </w:tc>
        <w:tc>
          <w:tcPr>
            <w:tcW w:w="958" w:type="dxa"/>
          </w:tcPr>
          <w:p w:rsidR="00AC6DF7" w:rsidRPr="00A5350A" w:rsidRDefault="00AC6DF7" w:rsidP="009A4DFC">
            <w:pPr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319,6</w:t>
            </w:r>
          </w:p>
        </w:tc>
      </w:tr>
      <w:tr w:rsidR="00AC6DF7">
        <w:tc>
          <w:tcPr>
            <w:tcW w:w="2517" w:type="dxa"/>
          </w:tcPr>
          <w:p w:rsidR="00AC6DF7" w:rsidRPr="00A5350A" w:rsidRDefault="00AC6DF7" w:rsidP="009A4DFC">
            <w:pPr>
              <w:rPr>
                <w:color w:val="000000"/>
              </w:rPr>
            </w:pPr>
            <w:r w:rsidRPr="00A5350A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275,1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276,6</w:t>
            </w:r>
          </w:p>
        </w:tc>
        <w:tc>
          <w:tcPr>
            <w:tcW w:w="958" w:type="dxa"/>
          </w:tcPr>
          <w:p w:rsidR="00AC6DF7" w:rsidRPr="00A5350A" w:rsidRDefault="00AC6DF7" w:rsidP="009A4DFC">
            <w:pPr>
              <w:rPr>
                <w:color w:val="000000"/>
              </w:rPr>
            </w:pPr>
            <w:r w:rsidRPr="00A5350A">
              <w:rPr>
                <w:color w:val="000000"/>
              </w:rPr>
              <w:t>319,6</w:t>
            </w:r>
          </w:p>
        </w:tc>
      </w:tr>
      <w:tr w:rsidR="00AC6DF7">
        <w:tc>
          <w:tcPr>
            <w:tcW w:w="2517" w:type="dxa"/>
          </w:tcPr>
          <w:p w:rsidR="00AC6DF7" w:rsidRPr="00A5350A" w:rsidRDefault="00AC6DF7" w:rsidP="009A4DFC">
            <w:pPr>
              <w:rPr>
                <w:color w:val="000000"/>
              </w:rPr>
            </w:pPr>
            <w:r w:rsidRPr="00A5350A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92,4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AC6DF7" w:rsidRPr="00A5350A" w:rsidRDefault="00AC6DF7" w:rsidP="009A4DFC">
            <w:pPr>
              <w:rPr>
                <w:b/>
                <w:bCs/>
                <w:color w:val="000000"/>
              </w:rPr>
            </w:pPr>
          </w:p>
        </w:tc>
      </w:tr>
      <w:tr w:rsidR="00AC6DF7">
        <w:tc>
          <w:tcPr>
            <w:tcW w:w="2517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2 02 03000 00 0000 000</w:t>
            </w: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b/>
                <w:bCs/>
              </w:rPr>
            </w:pPr>
            <w:r w:rsidRPr="00A5350A"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jc w:val="center"/>
              <w:rPr>
                <w:b/>
                <w:bCs/>
              </w:rPr>
            </w:pPr>
            <w:r w:rsidRPr="00A5350A"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AC6DF7" w:rsidRPr="00A5350A" w:rsidRDefault="00AC6DF7" w:rsidP="009A4DFC">
            <w:pPr>
              <w:rPr>
                <w:b/>
                <w:bCs/>
              </w:rPr>
            </w:pPr>
            <w:r w:rsidRPr="00A5350A">
              <w:rPr>
                <w:b/>
                <w:bCs/>
              </w:rPr>
              <w:t>90,3</w:t>
            </w:r>
          </w:p>
        </w:tc>
      </w:tr>
      <w:tr w:rsidR="00AC6DF7">
        <w:tc>
          <w:tcPr>
            <w:tcW w:w="2517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2 02 03024 10 0000 150</w:t>
            </w: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AC6DF7" w:rsidRDefault="00AC6DF7" w:rsidP="009A4DFC">
            <w:r>
              <w:t>0,2</w:t>
            </w:r>
          </w:p>
        </w:tc>
      </w:tr>
      <w:tr w:rsidR="00AC6DF7">
        <w:tc>
          <w:tcPr>
            <w:tcW w:w="2517" w:type="dxa"/>
          </w:tcPr>
          <w:p w:rsidR="00AC6DF7" w:rsidRPr="00A5350A" w:rsidRDefault="00AC6DF7" w:rsidP="009A4DFC">
            <w:pPr>
              <w:rPr>
                <w:color w:val="000000"/>
              </w:rPr>
            </w:pPr>
            <w:r w:rsidRPr="00A5350A">
              <w:rPr>
                <w:color w:val="000000"/>
              </w:rPr>
              <w:t>2 02 03518 10 0000 150</w:t>
            </w: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AC6DF7" w:rsidRDefault="00AC6DF7" w:rsidP="009A4DFC">
            <w:r>
              <w:t>90,1</w:t>
            </w:r>
          </w:p>
        </w:tc>
      </w:tr>
      <w:tr w:rsidR="00AC6DF7">
        <w:tc>
          <w:tcPr>
            <w:tcW w:w="2517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416,9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jc w:val="center"/>
              <w:rPr>
                <w:b/>
                <w:bCs/>
                <w:color w:val="000000"/>
              </w:rPr>
            </w:pPr>
            <w:r w:rsidRPr="00A5350A">
              <w:rPr>
                <w:b/>
                <w:bCs/>
                <w:color w:val="000000"/>
              </w:rPr>
              <w:t>139,6</w:t>
            </w:r>
          </w:p>
        </w:tc>
        <w:tc>
          <w:tcPr>
            <w:tcW w:w="958" w:type="dxa"/>
          </w:tcPr>
          <w:p w:rsidR="00AC6DF7" w:rsidRPr="00A5350A" w:rsidRDefault="00AC6DF7" w:rsidP="009A4DFC">
            <w:pPr>
              <w:rPr>
                <w:b/>
                <w:bCs/>
              </w:rPr>
            </w:pPr>
            <w:r w:rsidRPr="00A5350A">
              <w:rPr>
                <w:b/>
                <w:bCs/>
              </w:rPr>
              <w:t>139,6</w:t>
            </w:r>
          </w:p>
        </w:tc>
      </w:tr>
      <w:tr w:rsidR="00AC6DF7">
        <w:tc>
          <w:tcPr>
            <w:tcW w:w="2517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2 02 40014 10 0000 150</w:t>
            </w:r>
          </w:p>
          <w:p w:rsidR="00AC6DF7" w:rsidRPr="00A5350A" w:rsidRDefault="00AC6DF7" w:rsidP="00A5350A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139,6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139,6</w:t>
            </w:r>
          </w:p>
        </w:tc>
        <w:tc>
          <w:tcPr>
            <w:tcW w:w="958" w:type="dxa"/>
          </w:tcPr>
          <w:p w:rsidR="00AC6DF7" w:rsidRDefault="00AC6DF7" w:rsidP="009A4DFC">
            <w:r>
              <w:t>139,6</w:t>
            </w:r>
          </w:p>
        </w:tc>
      </w:tr>
      <w:tr w:rsidR="00AC6DF7">
        <w:tc>
          <w:tcPr>
            <w:tcW w:w="2517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2 02 29999 10 0000 150</w:t>
            </w:r>
          </w:p>
        </w:tc>
        <w:tc>
          <w:tcPr>
            <w:tcW w:w="32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  <w:r w:rsidRPr="00A5350A">
              <w:rPr>
                <w:color w:val="000000"/>
              </w:rPr>
              <w:t>277,3</w:t>
            </w:r>
          </w:p>
        </w:tc>
        <w:tc>
          <w:tcPr>
            <w:tcW w:w="1275" w:type="dxa"/>
          </w:tcPr>
          <w:p w:rsidR="00AC6DF7" w:rsidRPr="00A5350A" w:rsidRDefault="00AC6DF7" w:rsidP="00A5350A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AC6DF7" w:rsidRDefault="00AC6DF7" w:rsidP="009A4DFC"/>
        </w:tc>
      </w:tr>
    </w:tbl>
    <w:p w:rsidR="00AC6DF7" w:rsidRDefault="00AC6DF7" w:rsidP="001A2849">
      <w:pPr>
        <w:ind w:firstLine="708"/>
      </w:pPr>
    </w:p>
    <w:p w:rsidR="00AC6DF7" w:rsidRDefault="00AC6DF7" w:rsidP="002D33C1">
      <w:pPr>
        <w:ind w:firstLine="708"/>
        <w:jc w:val="right"/>
      </w:pPr>
    </w:p>
    <w:p w:rsidR="00AC6DF7" w:rsidRDefault="00AC6DF7" w:rsidP="002D33C1">
      <w:pPr>
        <w:ind w:firstLine="708"/>
        <w:jc w:val="right"/>
      </w:pPr>
    </w:p>
    <w:p w:rsidR="00AC6DF7" w:rsidRDefault="00AC6DF7" w:rsidP="002D33C1">
      <w:pPr>
        <w:ind w:firstLine="708"/>
        <w:jc w:val="right"/>
      </w:pPr>
    </w:p>
    <w:p w:rsidR="00AC6DF7" w:rsidRDefault="00AC6DF7" w:rsidP="002D33C1">
      <w:pPr>
        <w:ind w:firstLine="708"/>
        <w:jc w:val="right"/>
      </w:pPr>
    </w:p>
    <w:p w:rsidR="00AC6DF7" w:rsidRDefault="00AC6DF7" w:rsidP="002D33C1">
      <w:pPr>
        <w:ind w:firstLine="708"/>
        <w:jc w:val="right"/>
      </w:pPr>
    </w:p>
    <w:p w:rsidR="00AC6DF7" w:rsidRDefault="00AC6DF7" w:rsidP="002D33C1">
      <w:pPr>
        <w:ind w:firstLine="708"/>
        <w:jc w:val="right"/>
      </w:pPr>
    </w:p>
    <w:p w:rsidR="00AC6DF7" w:rsidRDefault="00AC6DF7" w:rsidP="00376248">
      <w:pPr>
        <w:ind w:firstLine="708"/>
        <w:jc w:val="right"/>
      </w:pPr>
    </w:p>
    <w:p w:rsidR="00AC6DF7" w:rsidRDefault="00AC6DF7" w:rsidP="00376248">
      <w:pPr>
        <w:ind w:firstLine="708"/>
        <w:jc w:val="right"/>
      </w:pPr>
    </w:p>
    <w:p w:rsidR="00AC6DF7" w:rsidRDefault="00AC6DF7" w:rsidP="00376248">
      <w:pPr>
        <w:ind w:firstLine="708"/>
        <w:jc w:val="right"/>
      </w:pPr>
    </w:p>
    <w:p w:rsidR="00AC6DF7" w:rsidRDefault="00AC6DF7" w:rsidP="00376248">
      <w:pPr>
        <w:ind w:firstLine="708"/>
        <w:jc w:val="right"/>
      </w:pPr>
      <w:r>
        <w:t>Приложение №4</w:t>
      </w:r>
    </w:p>
    <w:p w:rsidR="00AC6DF7" w:rsidRDefault="00AC6DF7" w:rsidP="00376248">
      <w:pPr>
        <w:ind w:left="4536"/>
        <w:jc w:val="right"/>
      </w:pPr>
      <w:r>
        <w:t>к   решения  Совета                                                                             депутатов  Набережного сельского поселения  Ромодановского муниципального района Республики Мордовия «О бюджете Набережного  сельского поселения на 2021 год и плановый период 2022 и 2023 годов» от « 26  » декабря 2020 г. № 4</w:t>
      </w:r>
    </w:p>
    <w:p w:rsidR="00AC6DF7" w:rsidRDefault="00AC6DF7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AC6DF7" w:rsidRPr="002D33C1" w:rsidRDefault="00AC6DF7" w:rsidP="002D33C1">
      <w:pPr>
        <w:rPr>
          <w:rFonts w:ascii="Arial" w:hAnsi="Arial" w:cs="Arial"/>
          <w:sz w:val="24"/>
          <w:szCs w:val="24"/>
        </w:rPr>
      </w:pPr>
    </w:p>
    <w:p w:rsidR="00AC6DF7" w:rsidRDefault="00AC6DF7" w:rsidP="002D33C1">
      <w:pPr>
        <w:rPr>
          <w:rFonts w:ascii="Arial" w:hAnsi="Arial" w:cs="Arial"/>
          <w:sz w:val="24"/>
          <w:szCs w:val="24"/>
        </w:rPr>
      </w:pPr>
    </w:p>
    <w:p w:rsidR="00AC6DF7" w:rsidRPr="00574E11" w:rsidRDefault="00AC6DF7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НАБЕРЕЖНОГО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AC6DF7" w:rsidRPr="00405474" w:rsidRDefault="00AC6DF7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001"/>
        <w:gridCol w:w="440"/>
        <w:gridCol w:w="482"/>
        <w:gridCol w:w="1006"/>
        <w:gridCol w:w="567"/>
        <w:gridCol w:w="992"/>
        <w:gridCol w:w="993"/>
        <w:gridCol w:w="992"/>
      </w:tblGrid>
      <w:tr w:rsidR="00AC6DF7" w:rsidRPr="00405474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AC6DF7" w:rsidRPr="00405474">
        <w:trPr>
          <w:cantSplit/>
          <w:trHeight w:hRule="exact" w:val="278"/>
          <w:tblHeader/>
        </w:trPr>
        <w:tc>
          <w:tcPr>
            <w:tcW w:w="5001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40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AC6DF7" w:rsidRPr="00405474">
        <w:trPr>
          <w:cantSplit/>
          <w:trHeight w:hRule="exact" w:val="240"/>
          <w:tblHeader/>
        </w:trPr>
        <w:tc>
          <w:tcPr>
            <w:tcW w:w="5001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40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82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C6DF7" w:rsidRPr="00405474">
        <w:trPr>
          <w:trHeight w:hRule="exact" w:val="307"/>
        </w:trPr>
        <w:tc>
          <w:tcPr>
            <w:tcW w:w="5001" w:type="dxa"/>
            <w:shd w:val="clear" w:color="auto" w:fill="FFFFFF"/>
          </w:tcPr>
          <w:p w:rsidR="00AC6DF7" w:rsidRPr="006C7CAD" w:rsidRDefault="00AC6DF7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6C7CAD" w:rsidRDefault="00AC6DF7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6C7CAD" w:rsidRDefault="00AC6DF7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6C7CAD" w:rsidRDefault="00AC6DF7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6C7CAD" w:rsidRDefault="00AC6DF7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852288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852288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852288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1075,8</w:t>
            </w:r>
          </w:p>
        </w:tc>
      </w:tr>
      <w:tr w:rsidR="00AC6DF7" w:rsidRPr="00405474">
        <w:trPr>
          <w:trHeight w:hRule="exact" w:val="362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536,9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586,1</w:t>
            </w:r>
          </w:p>
        </w:tc>
      </w:tr>
      <w:tr w:rsidR="00AC6DF7" w:rsidRPr="00405474">
        <w:trPr>
          <w:trHeight w:hRule="exact" w:val="864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C34B3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AC6DF7" w:rsidRPr="00405474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AC6DF7" w:rsidRPr="00405474">
        <w:trPr>
          <w:trHeight w:hRule="exact" w:val="481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AC6DF7" w:rsidRPr="00405474">
        <w:trPr>
          <w:trHeight w:hRule="exact" w:val="607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AC6DF7" w:rsidRPr="00405474">
        <w:trPr>
          <w:trHeight w:hRule="exact" w:val="627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AC6DF7" w:rsidRPr="00405474">
        <w:trPr>
          <w:trHeight w:hRule="exact" w:val="1292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65 1 00 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AC6DF7" w:rsidRPr="00405474">
        <w:trPr>
          <w:trHeight w:hRule="exact" w:val="715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AC6DF7" w:rsidRPr="00405474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168,5</w:t>
            </w:r>
          </w:p>
        </w:tc>
      </w:tr>
      <w:tr w:rsidR="00AC6DF7" w:rsidRPr="00405474">
        <w:trPr>
          <w:trHeight w:hRule="exact" w:val="1130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50,9</w:t>
            </w:r>
          </w:p>
        </w:tc>
      </w:tr>
      <w:tr w:rsidR="00AC6DF7" w:rsidRPr="00405474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AC6DF7" w:rsidRPr="002D33C1" w:rsidRDefault="00AC6DF7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B50E6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F066F1" w:rsidRDefault="00AC6DF7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F066F1" w:rsidRDefault="00AC6DF7" w:rsidP="007864C5">
            <w:pPr>
              <w:pStyle w:val="NoSpacing"/>
              <w:rPr>
                <w:sz w:val="24"/>
                <w:szCs w:val="24"/>
              </w:rPr>
            </w:pPr>
          </w:p>
        </w:tc>
      </w:tr>
      <w:tr w:rsidR="00AC6DF7" w:rsidRPr="00405474">
        <w:trPr>
          <w:trHeight w:hRule="exact" w:val="1339"/>
        </w:trPr>
        <w:tc>
          <w:tcPr>
            <w:tcW w:w="5001" w:type="dxa"/>
            <w:shd w:val="clear" w:color="auto" w:fill="FFFFFF"/>
          </w:tcPr>
          <w:p w:rsidR="00AC6DF7" w:rsidRPr="005E34E5" w:rsidRDefault="00AC6DF7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665"/>
        </w:trPr>
        <w:tc>
          <w:tcPr>
            <w:tcW w:w="5001" w:type="dxa"/>
            <w:shd w:val="clear" w:color="auto" w:fill="FFFFFF"/>
          </w:tcPr>
          <w:p w:rsidR="00AC6DF7" w:rsidRPr="005E34E5" w:rsidRDefault="00AC6DF7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AC6DF7" w:rsidRPr="005E34E5" w:rsidRDefault="00AC6DF7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AC6DF7" w:rsidRPr="005E34E5" w:rsidRDefault="00AC6DF7" w:rsidP="00B5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1009"/>
        </w:trPr>
        <w:tc>
          <w:tcPr>
            <w:tcW w:w="5001" w:type="dxa"/>
            <w:shd w:val="clear" w:color="auto" w:fill="FFFFFF"/>
          </w:tcPr>
          <w:p w:rsidR="00AC6DF7" w:rsidRPr="005E34E5" w:rsidRDefault="00AC6DF7" w:rsidP="00B50E65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1122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AC6DF7" w:rsidRPr="00405474">
        <w:trPr>
          <w:trHeight w:hRule="exact" w:val="703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AC6DF7" w:rsidRPr="00405474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3929F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AC6DF7" w:rsidRPr="00405474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AC6DF7" w:rsidRPr="00405474">
        <w:trPr>
          <w:trHeight w:hRule="exact" w:val="649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AC6DF7" w:rsidRPr="00405474">
        <w:trPr>
          <w:trHeight w:hRule="exact" w:val="1424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52775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AC6DF7" w:rsidRPr="00405474">
        <w:trPr>
          <w:trHeight w:hRule="exact" w:val="623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AC6DF7" w:rsidRPr="00405474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219,9</w:t>
            </w:r>
          </w:p>
        </w:tc>
      </w:tr>
      <w:tr w:rsidR="00AC6DF7" w:rsidRPr="00405474">
        <w:trPr>
          <w:trHeight w:hRule="exact" w:val="1068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52775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66,4</w:t>
            </w:r>
          </w:p>
        </w:tc>
      </w:tr>
      <w:tr w:rsidR="00AC6DF7" w:rsidRPr="00405474">
        <w:trPr>
          <w:trHeight w:hRule="exact" w:val="791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FA6B2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FA6B2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</w:tc>
      </w:tr>
      <w:tr w:rsidR="00AC6DF7" w:rsidRPr="00405474">
        <w:trPr>
          <w:trHeight w:hRule="exact" w:val="838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AC6DF7" w:rsidRPr="00405474">
        <w:trPr>
          <w:trHeight w:hRule="exact" w:val="824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AC6DF7" w:rsidRPr="00405474">
        <w:trPr>
          <w:trHeight w:hRule="exact" w:val="772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244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</w:t>
            </w:r>
          </w:p>
          <w:p w:rsidR="00AC6DF7" w:rsidRDefault="00AC6DF7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AC6DF7" w:rsidRPr="00405474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5,2</w:t>
            </w:r>
          </w:p>
        </w:tc>
      </w:tr>
      <w:tr w:rsidR="00AC6DF7" w:rsidRPr="00405474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 w:rsidR="00AC6DF7" w:rsidRPr="00405474">
        <w:trPr>
          <w:trHeight w:hRule="exact" w:val="557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65 2 00 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AC6DF7" w:rsidRPr="00405474">
        <w:trPr>
          <w:trHeight w:hRule="exact" w:val="587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</w:t>
            </w:r>
          </w:p>
        </w:tc>
      </w:tr>
      <w:tr w:rsidR="00AC6DF7" w:rsidRPr="00405474">
        <w:trPr>
          <w:trHeight w:hRule="exact" w:val="500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 w:rsidR="00AC6DF7" w:rsidRPr="00405474">
        <w:trPr>
          <w:trHeight w:hRule="exact" w:val="981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1352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645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569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1106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553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C6DF7" w:rsidRPr="00405474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1055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77000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2052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89 1 00 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77150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488"/>
        </w:trPr>
        <w:tc>
          <w:tcPr>
            <w:tcW w:w="5001" w:type="dxa"/>
            <w:shd w:val="clear" w:color="auto" w:fill="FFFFFF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C6DF7" w:rsidRPr="00405474">
        <w:trPr>
          <w:trHeight w:hRule="exact" w:val="818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C6DF7" w:rsidRPr="00405474">
        <w:trPr>
          <w:trHeight w:hRule="exact" w:val="796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A41724" w:rsidRDefault="00AC6DF7" w:rsidP="0037624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C6DF7" w:rsidRPr="00405474">
        <w:trPr>
          <w:trHeight w:hRule="exact" w:val="346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AC6DF7" w:rsidRPr="00405474">
        <w:trPr>
          <w:trHeight w:hRule="exact" w:val="501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AC6DF7" w:rsidRPr="00405474">
        <w:trPr>
          <w:trHeight w:hRule="exact" w:val="725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508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517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547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491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AC6DF7" w:rsidRPr="00A41724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347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AC6DF7" w:rsidRPr="00405474">
        <w:trPr>
          <w:trHeight w:hRule="exact" w:val="397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AC6DF7" w:rsidRPr="00405474">
        <w:trPr>
          <w:trHeight w:hRule="exact" w:val="728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AC6DF7" w:rsidRPr="00405474">
        <w:trPr>
          <w:trHeight w:hRule="exact" w:val="555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AC6DF7" w:rsidRPr="00405474">
        <w:trPr>
          <w:trHeight w:hRule="exact" w:val="845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AC6DF7" w:rsidRPr="00405474">
        <w:trPr>
          <w:trHeight w:hRule="exact" w:val="739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AC6DF7" w:rsidRPr="00405474">
        <w:trPr>
          <w:trHeight w:hRule="exact" w:val="1250"/>
        </w:trPr>
        <w:tc>
          <w:tcPr>
            <w:tcW w:w="5001" w:type="dxa"/>
            <w:shd w:val="clear" w:color="auto" w:fill="FFFFFF"/>
            <w:vAlign w:val="bottom"/>
          </w:tcPr>
          <w:p w:rsidR="00AC6DF7" w:rsidRPr="00E41B3C" w:rsidRDefault="00AC6DF7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AC6DF7" w:rsidRPr="00405474">
        <w:trPr>
          <w:trHeight w:hRule="exact" w:val="577"/>
        </w:trPr>
        <w:tc>
          <w:tcPr>
            <w:tcW w:w="5001" w:type="dxa"/>
            <w:shd w:val="clear" w:color="auto" w:fill="FFFFFF"/>
            <w:vAlign w:val="bottom"/>
          </w:tcPr>
          <w:p w:rsidR="00AC6DF7" w:rsidRPr="00E41B3C" w:rsidRDefault="00AC6DF7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AC6DF7" w:rsidRPr="00405474">
        <w:trPr>
          <w:trHeight w:hRule="exact" w:val="531"/>
        </w:trPr>
        <w:tc>
          <w:tcPr>
            <w:tcW w:w="5001" w:type="dxa"/>
            <w:shd w:val="clear" w:color="auto" w:fill="FFFFFF"/>
            <w:vAlign w:val="bottom"/>
          </w:tcPr>
          <w:p w:rsidR="00AC6DF7" w:rsidRPr="00E41B3C" w:rsidRDefault="00AC6DF7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AC6DF7" w:rsidRPr="00405474">
        <w:trPr>
          <w:trHeight w:hRule="exact" w:val="1066"/>
        </w:trPr>
        <w:tc>
          <w:tcPr>
            <w:tcW w:w="5001" w:type="dxa"/>
            <w:shd w:val="clear" w:color="auto" w:fill="FFFFFF"/>
            <w:vAlign w:val="bottom"/>
          </w:tcPr>
          <w:p w:rsidR="00AC6DF7" w:rsidRPr="00E41B3C" w:rsidRDefault="00AC6DF7" w:rsidP="00E7509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AC6DF7" w:rsidRPr="00405474">
        <w:trPr>
          <w:trHeight w:hRule="exact" w:val="559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AC6DF7" w:rsidRPr="00405474">
        <w:trPr>
          <w:trHeight w:hRule="exact" w:val="841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AC6DF7" w:rsidRPr="00405474">
        <w:trPr>
          <w:trHeight w:hRule="exact" w:val="813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AC6DF7" w:rsidRPr="00405474">
        <w:trPr>
          <w:trHeight w:hRule="exact" w:val="427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</w:tc>
      </w:tr>
      <w:tr w:rsidR="00AC6DF7" w:rsidRPr="00405474">
        <w:trPr>
          <w:trHeight w:hRule="exact" w:val="327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AC6DF7" w:rsidRPr="00405474">
        <w:trPr>
          <w:trHeight w:hRule="exact" w:val="1225"/>
        </w:trPr>
        <w:tc>
          <w:tcPr>
            <w:tcW w:w="5001" w:type="dxa"/>
            <w:shd w:val="clear" w:color="auto" w:fill="FFFFFF"/>
          </w:tcPr>
          <w:p w:rsidR="00AC6DF7" w:rsidRPr="002D33C1" w:rsidRDefault="00AC6DF7" w:rsidP="00FF16C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AC6DF7" w:rsidRPr="00405474">
        <w:trPr>
          <w:trHeight w:hRule="exact" w:val="1094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комплексного развития социальной инфраструктуры Набережного сельского поселения</w:t>
            </w:r>
            <w:r w:rsidRPr="002D33C1">
              <w:rPr>
                <w:sz w:val="22"/>
                <w:szCs w:val="22"/>
              </w:rPr>
              <w:t xml:space="preserve">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AC6DF7" w:rsidRPr="00405474">
        <w:trPr>
          <w:trHeight w:hRule="exact" w:val="430"/>
        </w:trPr>
        <w:tc>
          <w:tcPr>
            <w:tcW w:w="5001" w:type="dxa"/>
            <w:shd w:val="clear" w:color="auto" w:fill="FFFFFF"/>
          </w:tcPr>
          <w:p w:rsidR="00AC6DF7" w:rsidRPr="002D33C1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 содержание дорог»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AC6DF7" w:rsidRPr="00405474">
        <w:trPr>
          <w:trHeight w:hRule="exact" w:val="808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F066F1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AC6DF7" w:rsidRPr="00405474">
        <w:trPr>
          <w:trHeight w:hRule="exact" w:val="2054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AC6DF7" w:rsidRPr="00405474">
        <w:trPr>
          <w:trHeight w:hRule="exact" w:val="495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AC6DF7" w:rsidRPr="00405474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AC6DF7" w:rsidRPr="00405474">
        <w:trPr>
          <w:trHeight w:hRule="exact" w:val="846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государственных(муниципальных)нужд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AC6DF7" w:rsidRPr="00405474">
        <w:trPr>
          <w:trHeight w:hRule="exact" w:val="293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E41B3C" w:rsidRDefault="00AC6DF7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E41B3C" w:rsidRDefault="00AC6DF7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E41B3C" w:rsidRDefault="00AC6DF7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AC6DF7" w:rsidRPr="00405474">
        <w:trPr>
          <w:trHeight w:hRule="exact" w:val="290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40" w:type="dxa"/>
            <w:shd w:val="clear" w:color="auto" w:fill="FFFFFF"/>
          </w:tcPr>
          <w:p w:rsidR="00AC6DF7" w:rsidRPr="002D33C1" w:rsidRDefault="00AC6DF7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AC6DF7" w:rsidRPr="002D33C1" w:rsidRDefault="00AC6DF7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</w:tcPr>
          <w:p w:rsidR="00AC6DF7" w:rsidRPr="002D33C1" w:rsidRDefault="00AC6DF7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AC6DF7" w:rsidRPr="002D33C1" w:rsidRDefault="00AC6DF7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C6DF7" w:rsidRPr="00E41B3C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AC6DF7" w:rsidRPr="00E41B3C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E41B3C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AC6DF7" w:rsidRPr="00405474">
        <w:trPr>
          <w:trHeight w:hRule="exact" w:val="1076"/>
        </w:trPr>
        <w:tc>
          <w:tcPr>
            <w:tcW w:w="5001" w:type="dxa"/>
            <w:shd w:val="clear" w:color="auto" w:fill="FFFFFF"/>
          </w:tcPr>
          <w:p w:rsidR="00AC6DF7" w:rsidRPr="002D33C1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40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C6DF7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AC6DF7" w:rsidRPr="00405474">
        <w:trPr>
          <w:trHeight w:hRule="exact" w:val="1070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комплексного развития социальной 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440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C6DF7" w:rsidRPr="00E41B3C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E41B3C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405474">
        <w:trPr>
          <w:trHeight w:hRule="exact" w:val="575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440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C6DF7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E41B3C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AC6DF7" w:rsidRPr="00405474">
        <w:trPr>
          <w:trHeight w:hRule="exact" w:val="473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C6DF7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E41B3C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E41B3C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AC6DF7" w:rsidRPr="00405474">
        <w:trPr>
          <w:trHeight w:hRule="exact" w:val="485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9D4F48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AC6DF7" w:rsidRPr="00405474">
        <w:trPr>
          <w:trHeight w:hRule="exact" w:val="806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AC6DF7" w:rsidRPr="00044F95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044F95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044F95" w:rsidRDefault="00AC6DF7" w:rsidP="00AC31BC">
            <w:pPr>
              <w:jc w:val="center"/>
              <w:rPr>
                <w:sz w:val="22"/>
                <w:szCs w:val="22"/>
              </w:rPr>
            </w:pPr>
            <w:r w:rsidRPr="00044F95"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1233B1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AC6DF7" w:rsidRPr="00405474">
        <w:trPr>
          <w:trHeight w:hRule="exact" w:val="760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AC6DF7" w:rsidRPr="00044F95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044F95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044F95" w:rsidRDefault="00AC6DF7" w:rsidP="00AC31BC">
            <w:pPr>
              <w:jc w:val="center"/>
              <w:rPr>
                <w:sz w:val="22"/>
                <w:szCs w:val="22"/>
              </w:rPr>
            </w:pPr>
            <w:r w:rsidRPr="00044F95"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</w:pPr>
            <w:r w:rsidRPr="0050411C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B4709D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AC6DF7" w:rsidRPr="00405474">
        <w:trPr>
          <w:trHeight w:hRule="exact" w:val="843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AC6DF7" w:rsidRPr="00044F95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044F95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044F95" w:rsidRDefault="00AC6DF7" w:rsidP="00AC31BC">
            <w:pPr>
              <w:jc w:val="center"/>
              <w:rPr>
                <w:sz w:val="22"/>
                <w:szCs w:val="22"/>
              </w:rPr>
            </w:pPr>
            <w:r w:rsidRPr="00044F95"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FA6B2E">
            <w:pPr>
              <w:jc w:val="center"/>
            </w:pPr>
            <w:r w:rsidRPr="0050411C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AC31BC">
            <w:pPr>
              <w:jc w:val="center"/>
              <w:rPr>
                <w:sz w:val="22"/>
                <w:szCs w:val="22"/>
              </w:rPr>
            </w:pPr>
          </w:p>
          <w:p w:rsidR="00AC6DF7" w:rsidRPr="00B4709D" w:rsidRDefault="00AC6DF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AC6DF7" w:rsidRPr="00405474">
        <w:trPr>
          <w:trHeight w:hRule="exact" w:val="270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110,7</w:t>
            </w:r>
          </w:p>
        </w:tc>
      </w:tr>
      <w:tr w:rsidR="00AC6DF7" w:rsidRPr="00405474">
        <w:trPr>
          <w:trHeight w:hRule="exact" w:val="251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405474">
        <w:trPr>
          <w:trHeight w:hRule="exact" w:val="489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405474">
        <w:trPr>
          <w:trHeight w:hRule="exact" w:val="836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405474">
        <w:trPr>
          <w:trHeight w:hRule="exact" w:val="653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405474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2D33C1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405474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405474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F066F1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F066F1" w:rsidRDefault="00AC6DF7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405474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AC6DF7" w:rsidRPr="00D0660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D0660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D0660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D0660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D06601" w:rsidRDefault="00AC6DF7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D06601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D06601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D06601" w:rsidRDefault="00AC6DF7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49,3</w:t>
            </w:r>
          </w:p>
        </w:tc>
      </w:tr>
      <w:tr w:rsidR="00AC6DF7" w:rsidRPr="00405474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</w:tr>
      <w:tr w:rsidR="00AC6DF7" w:rsidRPr="00405474">
        <w:trPr>
          <w:trHeight w:hRule="exact" w:val="567"/>
        </w:trPr>
        <w:tc>
          <w:tcPr>
            <w:tcW w:w="5001" w:type="dxa"/>
            <w:shd w:val="clear" w:color="auto" w:fill="FFFFFF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AC6DF7" w:rsidRPr="00405474">
        <w:trPr>
          <w:trHeight w:hRule="exact" w:val="287"/>
        </w:trPr>
        <w:tc>
          <w:tcPr>
            <w:tcW w:w="5001" w:type="dxa"/>
            <w:shd w:val="clear" w:color="auto" w:fill="FFFFFF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AC6DF7" w:rsidRPr="00405474">
        <w:trPr>
          <w:trHeight w:hRule="exact" w:val="565"/>
        </w:trPr>
        <w:tc>
          <w:tcPr>
            <w:tcW w:w="5001" w:type="dxa"/>
            <w:shd w:val="clear" w:color="auto" w:fill="FFFFFF"/>
          </w:tcPr>
          <w:p w:rsidR="00AC6DF7" w:rsidRDefault="00AC6DF7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AC6DF7" w:rsidRPr="00C3264A" w:rsidRDefault="00AC6DF7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C3264A" w:rsidRDefault="00AC6DF7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AC6DF7" w:rsidRPr="00405474">
        <w:trPr>
          <w:trHeight w:hRule="exact" w:val="570"/>
        </w:trPr>
        <w:tc>
          <w:tcPr>
            <w:tcW w:w="5001" w:type="dxa"/>
            <w:shd w:val="clear" w:color="auto" w:fill="FFFFFF"/>
          </w:tcPr>
          <w:p w:rsidR="00AC6DF7" w:rsidRPr="00C3264A" w:rsidRDefault="00AC6DF7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C3264A" w:rsidRDefault="00AC6DF7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AC6DF7" w:rsidRPr="00405474">
        <w:trPr>
          <w:trHeight w:hRule="exact" w:val="563"/>
        </w:trPr>
        <w:tc>
          <w:tcPr>
            <w:tcW w:w="5001" w:type="dxa"/>
            <w:shd w:val="clear" w:color="auto" w:fill="FFFFFF"/>
          </w:tcPr>
          <w:p w:rsidR="00AC6DF7" w:rsidRPr="00C3264A" w:rsidRDefault="00AC6DF7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C3264A" w:rsidRDefault="00AC6DF7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AC6DF7" w:rsidRPr="00405474">
        <w:trPr>
          <w:trHeight w:hRule="exact" w:val="563"/>
        </w:trPr>
        <w:tc>
          <w:tcPr>
            <w:tcW w:w="5001" w:type="dxa"/>
            <w:shd w:val="clear" w:color="auto" w:fill="FFFFFF"/>
          </w:tcPr>
          <w:p w:rsidR="00AC6DF7" w:rsidRPr="00C3264A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440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482" w:type="dxa"/>
            <w:shd w:val="clear" w:color="auto" w:fill="FFFFFF"/>
            <w:vAlign w:val="bottom"/>
          </w:tcPr>
          <w:p w:rsidR="00AC6DF7" w:rsidRPr="00C3264A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006" w:type="dxa"/>
            <w:shd w:val="clear" w:color="auto" w:fill="FFFFFF"/>
            <w:vAlign w:val="center"/>
          </w:tcPr>
          <w:p w:rsidR="00AC6DF7" w:rsidRPr="00C3264A" w:rsidRDefault="00AC6DF7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C6DF7" w:rsidRDefault="00AC6DF7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C6DF7" w:rsidRPr="003C3BB0" w:rsidRDefault="00AC6DF7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AC6DF7" w:rsidRDefault="00AC6DF7" w:rsidP="00373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</w:tbl>
    <w:p w:rsidR="00AC6DF7" w:rsidRDefault="00AC6DF7" w:rsidP="002D33C1">
      <w:pPr>
        <w:jc w:val="right"/>
      </w:pPr>
    </w:p>
    <w:p w:rsidR="00AC6DF7" w:rsidRDefault="00AC6DF7" w:rsidP="002D33C1">
      <w:pPr>
        <w:jc w:val="right"/>
      </w:pPr>
    </w:p>
    <w:p w:rsidR="00AC6DF7" w:rsidRDefault="00AC6DF7" w:rsidP="002D33C1">
      <w:pPr>
        <w:jc w:val="right"/>
      </w:pPr>
    </w:p>
    <w:p w:rsidR="00AC6DF7" w:rsidRDefault="00AC6DF7" w:rsidP="002D33C1">
      <w:pPr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017574">
      <w:pPr>
        <w:ind w:firstLine="708"/>
        <w:jc w:val="right"/>
      </w:pPr>
    </w:p>
    <w:p w:rsidR="00AC6DF7" w:rsidRDefault="00AC6DF7" w:rsidP="00DF4313">
      <w:pPr>
        <w:ind w:firstLine="708"/>
        <w:jc w:val="right"/>
      </w:pPr>
      <w:r>
        <w:t>Приложение №5</w:t>
      </w:r>
    </w:p>
    <w:p w:rsidR="00AC6DF7" w:rsidRDefault="00AC6DF7" w:rsidP="00DF4313">
      <w:pPr>
        <w:ind w:left="4536"/>
        <w:jc w:val="right"/>
      </w:pPr>
      <w:r>
        <w:t xml:space="preserve">к   решения  Совета                                                                             депутатов  Набережного сельского поселения  Ромодановского муниципального района Республики Мордовия «О бюджете Набережного  сельского поселения на 2021 год и плановый период 2022 и 2023 годов» от « 26  » декабря 2020 г. № 4 </w:t>
      </w:r>
    </w:p>
    <w:p w:rsidR="00AC6DF7" w:rsidRPr="00682484" w:rsidRDefault="00AC6DF7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AC6DF7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AC6DF7" w:rsidRPr="00A5350A" w:rsidRDefault="00AC6DF7" w:rsidP="00A5350A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A5350A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НАБЕРЕЖНОГО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AC6DF7" w:rsidRPr="00A013D4" w:rsidRDefault="00AC6DF7" w:rsidP="00A5350A">
            <w:pPr>
              <w:jc w:val="center"/>
            </w:pPr>
          </w:p>
        </w:tc>
      </w:tr>
    </w:tbl>
    <w:p w:rsidR="00AC6DF7" w:rsidRPr="002A5063" w:rsidRDefault="00AC6DF7" w:rsidP="00682484">
      <w:pPr>
        <w:ind w:firstLine="708"/>
      </w:pPr>
    </w:p>
    <w:tbl>
      <w:tblPr>
        <w:tblW w:w="11199" w:type="dxa"/>
        <w:tblInd w:w="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11"/>
        <w:gridCol w:w="567"/>
        <w:gridCol w:w="426"/>
        <w:gridCol w:w="567"/>
        <w:gridCol w:w="802"/>
        <w:gridCol w:w="567"/>
        <w:gridCol w:w="473"/>
        <w:gridCol w:w="594"/>
        <w:gridCol w:w="1104"/>
        <w:gridCol w:w="1022"/>
        <w:gridCol w:w="966"/>
      </w:tblGrid>
      <w:tr w:rsidR="00AC6DF7" w:rsidRPr="00210D1C">
        <w:trPr>
          <w:trHeight w:val="365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AC6DF7" w:rsidRPr="00210D1C">
        <w:trPr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DF7" w:rsidRPr="0050333A" w:rsidRDefault="00AC6DF7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AC6DF7" w:rsidRPr="00210D1C">
        <w:trPr>
          <w:trHeight w:val="23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DF7" w:rsidRPr="0050333A" w:rsidRDefault="00AC6DF7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AC6DF7" w:rsidRPr="005157E7">
        <w:trPr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1385,9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1075,8</w:t>
            </w:r>
          </w:p>
        </w:tc>
      </w:tr>
      <w:tr w:rsidR="00AC6DF7" w:rsidRPr="005157E7">
        <w:trPr>
          <w:trHeight w:val="33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6DF7" w:rsidRPr="005157E7" w:rsidRDefault="00AC6DF7" w:rsidP="000F073F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</w:t>
            </w:r>
            <w:r>
              <w:rPr>
                <w:b/>
                <w:bCs/>
                <w:sz w:val="22"/>
                <w:szCs w:val="22"/>
              </w:rPr>
              <w:t>1</w:t>
            </w:r>
            <w:r w:rsidRPr="005157E7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906,2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E34E5" w:rsidRDefault="00AC6DF7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E34E5" w:rsidRDefault="00AC6DF7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586,1</w:t>
            </w:r>
          </w:p>
        </w:tc>
      </w:tr>
      <w:tr w:rsidR="00AC6DF7" w:rsidRPr="005157E7">
        <w:trPr>
          <w:trHeight w:val="78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0F073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>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AC6DF7" w:rsidRPr="005157E7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AC6DF7" w:rsidRPr="005157E7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AC6DF7" w:rsidRPr="005157E7">
        <w:trPr>
          <w:trHeight w:val="26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AC6DF7" w:rsidRPr="005157E7">
        <w:trPr>
          <w:trHeight w:val="64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AC6DF7" w:rsidRPr="005157E7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AC6DF7" w:rsidRPr="005157E7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2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166,3</w:t>
            </w:r>
          </w:p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168,5</w:t>
            </w:r>
          </w:p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6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50,2</w:t>
            </w:r>
          </w:p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50,9</w:t>
            </w:r>
          </w:p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E34E5" w:rsidRDefault="00AC6DF7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21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162,0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23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33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32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AC6DF7" w:rsidRPr="005157E7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AC6DF7" w:rsidRPr="005157E7">
        <w:trPr>
          <w:trHeight w:val="40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AC6DF7" w:rsidRPr="005157E7">
        <w:trPr>
          <w:trHeight w:val="63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471,3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35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182,2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219,9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56,8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66,4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27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AC6DF7" w:rsidRPr="005157E7">
        <w:trPr>
          <w:trHeight w:val="27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AC6DF7" w:rsidRPr="005157E7">
        <w:trPr>
          <w:trHeight w:val="27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7B3051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284,1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21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AC6DF7" w:rsidRPr="00FF16C3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F16C3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DF7" w:rsidRPr="00FF16C3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</w:tr>
      <w:tr w:rsidR="00AC6DF7" w:rsidRPr="005157E7">
        <w:trPr>
          <w:trHeight w:val="32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FF16C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AC6DF7" w:rsidRPr="00FF16C3" w:rsidRDefault="00AC6DF7" w:rsidP="00FF16C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F16C3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DF7" w:rsidRPr="00FF16C3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</w:tr>
      <w:tr w:rsidR="00AC6DF7" w:rsidRPr="005157E7">
        <w:trPr>
          <w:trHeight w:val="26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853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65 2 44205</w:t>
            </w:r>
          </w:p>
          <w:p w:rsidR="00AC6DF7" w:rsidRPr="005157E7" w:rsidRDefault="00AC6DF7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207,7</w:t>
            </w:r>
          </w:p>
          <w:p w:rsidR="00AC6DF7" w:rsidRDefault="00AC6DF7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207,7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207,7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159,5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48,2</w:t>
            </w: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C6DF7" w:rsidRPr="005157E7">
        <w:trPr>
          <w:trHeight w:val="52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государственных(муниципальных) услуг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C6DF7" w:rsidRPr="005157E7">
        <w:trPr>
          <w:trHeight w:val="25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26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AC6DF7" w:rsidRPr="005157E7">
        <w:trPr>
          <w:trHeight w:val="26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AC6DF7" w:rsidRPr="005157E7">
        <w:trPr>
          <w:trHeight w:val="26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AC6DF7" w:rsidRPr="000F073F" w:rsidRDefault="00AC6DF7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65,4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6C2157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19,7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6C2157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6C2157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0F073F">
            <w:pPr>
              <w:jc w:val="center"/>
            </w:pPr>
            <w:r w:rsidRPr="006C2157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0F073F" w:rsidRDefault="00AC6DF7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  <w:p w:rsidR="00AC6DF7" w:rsidRPr="005157E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  <w:p w:rsidR="00AC6DF7" w:rsidRPr="005157E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  <w:p w:rsidR="00AC6DF7" w:rsidRPr="005157E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126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FF16C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 </w:t>
            </w:r>
            <w:r>
              <w:rPr>
                <w:sz w:val="22"/>
                <w:szCs w:val="22"/>
              </w:rPr>
              <w:t>к</w:t>
            </w:r>
            <w:r w:rsidRPr="005157E7">
              <w:rPr>
                <w:sz w:val="22"/>
                <w:szCs w:val="22"/>
              </w:rPr>
              <w:t xml:space="preserve">омплексного развития социальной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39748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</w:t>
            </w:r>
            <w:r w:rsidRPr="005157E7">
              <w:rPr>
                <w:sz w:val="22"/>
                <w:szCs w:val="22"/>
              </w:rPr>
              <w:t xml:space="preserve">омплексного развития социальной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AF74B3" w:rsidRDefault="00AC6DF7" w:rsidP="000F07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52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4A136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</w:t>
            </w:r>
            <w:r>
              <w:rPr>
                <w:sz w:val="22"/>
                <w:szCs w:val="22"/>
              </w:rPr>
              <w:t>содержание дорог»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100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 xml:space="preserve"> 44 1 02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>44 1 02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 xml:space="preserve"> 44 1 02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закупки товаров,работ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2867D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>44 1 02</w:t>
            </w:r>
          </w:p>
          <w:p w:rsidR="00AC6DF7" w:rsidRPr="005157E7" w:rsidRDefault="00AC6DF7" w:rsidP="002867D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0F073F" w:rsidRDefault="00AC6DF7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150,0</w:t>
            </w:r>
          </w:p>
          <w:p w:rsidR="00AC6DF7" w:rsidRPr="005157E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130,0</w:t>
            </w:r>
          </w:p>
          <w:p w:rsidR="00AC6DF7" w:rsidRPr="005157E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  <w:p w:rsidR="00AC6DF7" w:rsidRPr="005157E7" w:rsidRDefault="00AC6DF7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4A136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</w:t>
            </w:r>
            <w:r w:rsidRPr="005157E7">
              <w:rPr>
                <w:sz w:val="22"/>
                <w:szCs w:val="22"/>
              </w:rPr>
              <w:t xml:space="preserve">комплексного развития социальной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E7479" w:rsidRDefault="00AC6DF7" w:rsidP="000F07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</w:t>
            </w:r>
            <w:r w:rsidRPr="005157E7">
              <w:rPr>
                <w:sz w:val="22"/>
                <w:szCs w:val="22"/>
              </w:rPr>
              <w:t>43000</w:t>
            </w: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AC6DF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0F073F" w:rsidRDefault="00AC6DF7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103,3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106,9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110,7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9E7153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E042D4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96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E042D4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59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B93FEA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B93FEA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312</w:t>
            </w:r>
          </w:p>
          <w:p w:rsidR="00AC6DF7" w:rsidRPr="005157E7" w:rsidRDefault="00AC6DF7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AC6DF7" w:rsidRPr="005157E7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C6DF7" w:rsidRPr="005157E7">
        <w:trPr>
          <w:trHeight w:val="29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D06601" w:rsidRDefault="00AC6DF7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A9390C" w:rsidRDefault="00AC6DF7" w:rsidP="000F073F">
            <w:pPr>
              <w:jc w:val="center"/>
              <w:rPr>
                <w:b/>
                <w:bCs/>
              </w:rPr>
            </w:pPr>
            <w:r w:rsidRPr="00A9390C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D06601" w:rsidRDefault="00AC6DF7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D06601" w:rsidRDefault="00AC6DF7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D06601" w:rsidRDefault="00AC6DF7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D06601" w:rsidRDefault="00AC6DF7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D06601" w:rsidRDefault="00AC6DF7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D06601" w:rsidRDefault="00AC6DF7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D06601" w:rsidRDefault="00AC6DF7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49,3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3C3BB0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3C3BB0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3C3BB0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3C3BB0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3C3BB0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DF7" w:rsidRDefault="00AC6DF7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AC6DF7" w:rsidRPr="005157E7">
        <w:trPr>
          <w:trHeight w:val="30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3C3BB0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3C3BB0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DF7" w:rsidRDefault="00AC6DF7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AC6DF7" w:rsidRPr="005157E7">
        <w:trPr>
          <w:trHeight w:val="30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3C3BB0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3C3BB0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DF7" w:rsidRDefault="00AC6DF7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AC6DF7" w:rsidRPr="005157E7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C3264A" w:rsidRDefault="00AC6DF7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3C3BB0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3C3BB0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DF7" w:rsidRDefault="00AC6DF7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AC6DF7" w:rsidRPr="005157E7">
        <w:trPr>
          <w:trHeight w:val="21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3C3BB0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3C3BB0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DF7" w:rsidRDefault="00AC6DF7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AC6DF7" w:rsidRPr="005157E7">
        <w:trPr>
          <w:trHeight w:val="23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AC6DF7" w:rsidRPr="00C3264A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66035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AC6DF7" w:rsidRPr="00C3264A" w:rsidRDefault="00AC6DF7" w:rsidP="0066035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AC6DF7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3C3BB0" w:rsidRDefault="00AC6DF7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C6DF7" w:rsidRPr="003C3BB0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DF7" w:rsidRPr="003C3BB0" w:rsidRDefault="00AC6DF7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24,7</w:t>
            </w:r>
          </w:p>
        </w:tc>
      </w:tr>
    </w:tbl>
    <w:p w:rsidR="00AC6DF7" w:rsidRPr="005157E7" w:rsidRDefault="00AC6DF7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AC6DF7" w:rsidRDefault="00AC6DF7" w:rsidP="00A9390C">
      <w:pPr>
        <w:ind w:firstLine="708"/>
      </w:pPr>
      <w:r>
        <w:t xml:space="preserve">                                       </w:t>
      </w: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</w:p>
    <w:p w:rsidR="00AC6DF7" w:rsidRDefault="00AC6DF7" w:rsidP="00A9390C">
      <w:pPr>
        <w:ind w:firstLine="708"/>
        <w:jc w:val="right"/>
      </w:pPr>
      <w:r>
        <w:t>приложение №6</w:t>
      </w:r>
    </w:p>
    <w:p w:rsidR="00AC6DF7" w:rsidRDefault="00AC6DF7" w:rsidP="00A9390C">
      <w:pPr>
        <w:ind w:left="4536"/>
        <w:jc w:val="right"/>
      </w:pPr>
      <w:r>
        <w:t xml:space="preserve">к   решения  Совета                                                                             депутатов  Набережного сельского поселения  Ромодановского муниципального района Республики Мордовия «О бюджете Набережного  сельского поселения на 2021 год и плановый период 2022 и 2023 годов» от « 26  » декабря 2020 г. № 4 </w:t>
      </w:r>
    </w:p>
    <w:p w:rsidR="00AC6DF7" w:rsidRDefault="00AC6DF7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tab/>
      </w:r>
    </w:p>
    <w:p w:rsidR="00AC6DF7" w:rsidRDefault="00AC6DF7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РАСПРЕДЕЛЕНИЕ</w:t>
      </w:r>
    </w:p>
    <w:p w:rsidR="00AC6DF7" w:rsidRDefault="00AC6DF7" w:rsidP="00682484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БЮДЖЕТНЫХ АССИГНОВАНИЙ </w:t>
      </w:r>
    </w:p>
    <w:p w:rsidR="00AC6DF7" w:rsidRDefault="00AC6DF7" w:rsidP="00682484">
      <w:pPr>
        <w:tabs>
          <w:tab w:val="left" w:pos="2160"/>
        </w:tabs>
        <w:jc w:val="center"/>
      </w:pPr>
      <w:r>
        <w:rPr>
          <w:b/>
          <w:bCs/>
          <w:spacing w:val="-2"/>
        </w:rPr>
        <w:t>БЮДЖЕТА НАБЕРЕЖНОГО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НА  2021 ГОД</w:t>
      </w:r>
      <w:r w:rsidRPr="00D87C86">
        <w:rPr>
          <w:b/>
          <w:bCs/>
        </w:rPr>
        <w:t xml:space="preserve"> </w:t>
      </w:r>
      <w:r>
        <w:rPr>
          <w:b/>
          <w:bCs/>
        </w:rPr>
        <w:t xml:space="preserve">                        </w:t>
      </w:r>
      <w:r w:rsidRPr="00A013D4">
        <w:rPr>
          <w:b/>
          <w:bCs/>
        </w:rPr>
        <w:t xml:space="preserve">    И НА ПЛАНОВЫЙ ПЕРИОД 202</w:t>
      </w:r>
      <w:r>
        <w:rPr>
          <w:b/>
          <w:bCs/>
        </w:rPr>
        <w:t>2</w:t>
      </w:r>
      <w:r w:rsidRPr="00A013D4">
        <w:rPr>
          <w:b/>
          <w:bCs/>
        </w:rPr>
        <w:t xml:space="preserve"> И 202</w:t>
      </w:r>
      <w:r>
        <w:rPr>
          <w:b/>
          <w:bCs/>
        </w:rPr>
        <w:t>3</w:t>
      </w:r>
      <w:r w:rsidRPr="00A013D4">
        <w:rPr>
          <w:b/>
          <w:bCs/>
        </w:rPr>
        <w:t xml:space="preserve"> ГОДОВ</w:t>
      </w:r>
    </w:p>
    <w:tbl>
      <w:tblPr>
        <w:tblW w:w="11428" w:type="dxa"/>
        <w:tblInd w:w="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3"/>
        <w:gridCol w:w="1699"/>
        <w:gridCol w:w="739"/>
        <w:gridCol w:w="739"/>
        <w:gridCol w:w="739"/>
        <w:gridCol w:w="1104"/>
        <w:gridCol w:w="1022"/>
        <w:gridCol w:w="1133"/>
      </w:tblGrid>
      <w:tr w:rsidR="00AC6DF7" w:rsidRPr="0050333A">
        <w:trPr>
          <w:trHeight w:val="3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AC6DF7" w:rsidRPr="0050333A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C6DF7" w:rsidRPr="0050333A" w:rsidRDefault="00AC6DF7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C6DF7" w:rsidRPr="0050333A" w:rsidRDefault="00AC6DF7" w:rsidP="00AC31B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AC6DF7" w:rsidRPr="0057020F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7020F" w:rsidRDefault="00AC6DF7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57020F" w:rsidRDefault="00AC6DF7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7020F" w:rsidRDefault="00AC6DF7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7020F" w:rsidRDefault="00AC6DF7" w:rsidP="00AC31B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7020F" w:rsidRDefault="00AC6DF7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57020F" w:rsidRDefault="00AC6DF7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57020F" w:rsidRDefault="00AC6DF7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57020F" w:rsidRDefault="00AC6DF7" w:rsidP="00AC31B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C6DF7" w:rsidRPr="0057020F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E711E8" w:rsidRDefault="00AC6DF7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E711E8" w:rsidRDefault="00AC6DF7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E711E8" w:rsidRDefault="00AC6DF7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E711E8" w:rsidRDefault="00AC6DF7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57020F" w:rsidRDefault="00AC6DF7" w:rsidP="00AC31B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E711E8" w:rsidRDefault="00AC6DF7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C31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C6DF7" w:rsidRPr="0057020F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Default="00AC6DF7" w:rsidP="00A9390C">
            <w:pPr>
              <w:jc w:val="center"/>
              <w:rPr>
                <w:b/>
                <w:bCs/>
                <w:color w:val="000000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 </w:t>
            </w:r>
            <w:r>
              <w:rPr>
                <w:sz w:val="22"/>
                <w:szCs w:val="22"/>
              </w:rPr>
              <w:t>к</w:t>
            </w:r>
            <w:r w:rsidRPr="005157E7">
              <w:rPr>
                <w:sz w:val="22"/>
                <w:szCs w:val="22"/>
              </w:rPr>
              <w:t xml:space="preserve">омплексного развития социальной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E711E8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E711E8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E711E8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E711E8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E711E8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</w:tr>
      <w:tr w:rsidR="00AC6DF7" w:rsidRPr="007E6B26">
        <w:trPr>
          <w:trHeight w:val="8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F90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</w:t>
            </w:r>
            <w:r w:rsidRPr="005157E7">
              <w:rPr>
                <w:sz w:val="22"/>
                <w:szCs w:val="22"/>
              </w:rPr>
              <w:t xml:space="preserve">омплексного развития социальной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E711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</w:tr>
      <w:tr w:rsidR="00AC6DF7" w:rsidRPr="007E6B26">
        <w:trPr>
          <w:trHeight w:val="47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Основные мероприятия </w:t>
            </w:r>
            <w:r>
              <w:rPr>
                <w:sz w:val="22"/>
                <w:szCs w:val="22"/>
              </w:rPr>
              <w:t>«Содержание дорог»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E711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</w:tr>
      <w:tr w:rsidR="00AC6DF7" w:rsidRPr="007E6B26">
        <w:trPr>
          <w:trHeight w:val="9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10 1 04 </w:t>
            </w:r>
          </w:p>
          <w:p w:rsidR="00AC6DF7" w:rsidRPr="00F906E4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E711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10 1 04</w:t>
            </w:r>
          </w:p>
          <w:p w:rsidR="00AC6DF7" w:rsidRPr="00F906E4" w:rsidRDefault="00AC6DF7" w:rsidP="00E711E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A50775" w:rsidRDefault="00AC6DF7" w:rsidP="00A50775">
            <w:pPr>
              <w:rPr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10 1 04</w:t>
            </w:r>
          </w:p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A50775" w:rsidRDefault="00AC6DF7" w:rsidP="00A50775">
            <w:pPr>
              <w:rPr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10 1 04</w:t>
            </w:r>
          </w:p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A50775" w:rsidRDefault="00AC6DF7" w:rsidP="00A50775">
            <w:pPr>
              <w:rPr>
                <w:color w:val="000000"/>
              </w:rPr>
            </w:pPr>
          </w:p>
          <w:p w:rsidR="00AC6DF7" w:rsidRPr="00A50775" w:rsidRDefault="00AC6DF7" w:rsidP="00A50775">
            <w:pPr>
              <w:rPr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color w:val="000000"/>
                <w:sz w:val="22"/>
                <w:szCs w:val="22"/>
              </w:rPr>
              <w:t>Набережного</w:t>
            </w:r>
            <w:r w:rsidRPr="00F906E4">
              <w:rPr>
                <w:color w:val="000000"/>
                <w:sz w:val="22"/>
                <w:szCs w:val="22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10 1 04</w:t>
            </w:r>
          </w:p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2045B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E711E8" w:rsidRDefault="00AC6DF7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139,6</w:t>
            </w:r>
          </w:p>
        </w:tc>
      </w:tr>
      <w:tr w:rsidR="00AC6DF7" w:rsidRPr="007E6B26">
        <w:trPr>
          <w:trHeight w:val="55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</w:t>
            </w:r>
            <w:r>
              <w:rPr>
                <w:sz w:val="22"/>
                <w:szCs w:val="22"/>
              </w:rPr>
              <w:t>на 2018-2028г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883E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F906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</w:t>
            </w:r>
            <w:r w:rsidRPr="005157E7">
              <w:rPr>
                <w:sz w:val="22"/>
                <w:szCs w:val="22"/>
              </w:rPr>
              <w:t xml:space="preserve">комплексного развития социальной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</w:t>
            </w:r>
            <w:r>
              <w:rPr>
                <w:sz w:val="22"/>
                <w:szCs w:val="22"/>
              </w:rPr>
              <w:t>на 2018-2028г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883E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883E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883E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10 1 07</w:t>
            </w:r>
          </w:p>
          <w:p w:rsidR="00AC6DF7" w:rsidRPr="00F906E4" w:rsidRDefault="00AC6DF7" w:rsidP="00883E3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AC6DF7" w:rsidRPr="007E6B26">
        <w:trPr>
          <w:trHeight w:val="32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883E3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10 1 07</w:t>
            </w:r>
          </w:p>
          <w:p w:rsidR="00AC6DF7" w:rsidRPr="00F906E4" w:rsidRDefault="00AC6DF7" w:rsidP="00883E34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 43010</w:t>
            </w:r>
          </w:p>
          <w:p w:rsidR="00AC6DF7" w:rsidRPr="00F906E4" w:rsidRDefault="00AC6DF7" w:rsidP="00883E3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AC6DF7" w:rsidRPr="007E6B26">
        <w:trPr>
          <w:trHeight w:val="77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color w:val="000000"/>
                <w:sz w:val="22"/>
                <w:szCs w:val="22"/>
              </w:rPr>
              <w:t>Набережного</w:t>
            </w:r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10 1 07</w:t>
            </w:r>
          </w:p>
          <w:p w:rsidR="00AC6DF7" w:rsidRPr="00E8100A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 w:rsidRPr="00E8100A">
              <w:rPr>
                <w:color w:val="000000"/>
                <w:sz w:val="22"/>
                <w:szCs w:val="22"/>
              </w:rPr>
              <w:t>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919</w:t>
            </w:r>
          </w:p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2045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1F00E7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7A1EF9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Pr="002206DA" w:rsidRDefault="00AC6DF7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1F00E7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7A1EF9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Pr="002206DA" w:rsidRDefault="00AC6DF7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1F00E7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7A1EF9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Pr="002206DA" w:rsidRDefault="00AC6DF7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1F00E7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7A1EF9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Pr="002206DA" w:rsidRDefault="00AC6DF7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7A1EF9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2206DA" w:rsidRDefault="00AC6DF7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7A1EF9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Pr="002206DA" w:rsidRDefault="00AC6DF7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9D6B9B" w:rsidRDefault="00AC6DF7" w:rsidP="002206D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D6B9B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Алтарского </w:t>
            </w:r>
            <w:r w:rsidRPr="009D6B9B">
              <w:rPr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7A1EF9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9D6B9B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2206DA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 w:rsidRPr="002206DA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Default="00AC6DF7" w:rsidP="002206DA">
            <w:pPr>
              <w:jc w:val="center"/>
              <w:rPr>
                <w:sz w:val="22"/>
                <w:szCs w:val="22"/>
              </w:rPr>
            </w:pPr>
          </w:p>
          <w:p w:rsidR="00AC6DF7" w:rsidRPr="002206DA" w:rsidRDefault="00AC6DF7" w:rsidP="002206DA">
            <w:pPr>
              <w:jc w:val="center"/>
              <w:rPr>
                <w:sz w:val="22"/>
                <w:szCs w:val="22"/>
              </w:rPr>
            </w:pPr>
            <w:r w:rsidRPr="002206DA">
              <w:rPr>
                <w:sz w:val="22"/>
                <w:szCs w:val="22"/>
              </w:rPr>
              <w:t>90,1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E34E5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E34E5" w:rsidRDefault="00AC6DF7" w:rsidP="00B5257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Default="00AC6DF7" w:rsidP="00B5257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  <w:p w:rsidR="00AC6DF7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B52573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E34E5" w:rsidRDefault="00AC6DF7" w:rsidP="007A1EF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5E34E5" w:rsidRDefault="00AC6DF7" w:rsidP="007A1E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9D6B9B" w:rsidRDefault="00AC6DF7" w:rsidP="002206D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B52573" w:rsidRDefault="00AC6DF7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9D6B9B" w:rsidRDefault="00AC6DF7" w:rsidP="002206D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>
            <w:pPr>
              <w:rPr>
                <w:sz w:val="22"/>
                <w:szCs w:val="22"/>
              </w:rPr>
            </w:pPr>
          </w:p>
          <w:p w:rsidR="00AC6DF7" w:rsidRPr="00B52573" w:rsidRDefault="00AC6DF7">
            <w:pPr>
              <w:rPr>
                <w:sz w:val="22"/>
                <w:szCs w:val="22"/>
              </w:rPr>
            </w:pPr>
          </w:p>
          <w:p w:rsidR="00AC6DF7" w:rsidRPr="00B52573" w:rsidRDefault="00AC6DF7">
            <w:pPr>
              <w:rPr>
                <w:sz w:val="22"/>
                <w:szCs w:val="22"/>
              </w:rPr>
            </w:pPr>
          </w:p>
          <w:p w:rsidR="00AC6DF7" w:rsidRPr="00B52573" w:rsidRDefault="00AC6DF7" w:rsidP="00B52573">
            <w:pPr>
              <w:rPr>
                <w:sz w:val="22"/>
                <w:szCs w:val="22"/>
              </w:rPr>
            </w:pPr>
          </w:p>
          <w:p w:rsidR="00AC6DF7" w:rsidRPr="00B52573" w:rsidRDefault="00AC6DF7" w:rsidP="00B52573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2045B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color w:val="000000"/>
                <w:sz w:val="22"/>
                <w:szCs w:val="22"/>
              </w:rPr>
              <w:t>Набережного</w:t>
            </w:r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Default="00AC6DF7">
            <w:pPr>
              <w:rPr>
                <w:sz w:val="22"/>
                <w:szCs w:val="22"/>
              </w:rPr>
            </w:pPr>
          </w:p>
          <w:p w:rsidR="00AC6DF7" w:rsidRDefault="00AC6DF7">
            <w:pPr>
              <w:rPr>
                <w:sz w:val="22"/>
                <w:szCs w:val="22"/>
              </w:rPr>
            </w:pPr>
          </w:p>
          <w:p w:rsidR="00AC6DF7" w:rsidRPr="006C22D0" w:rsidRDefault="00AC6DF7" w:rsidP="006C22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89 1 00 77150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2045B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</w:t>
            </w:r>
            <w:r w:rsidRPr="00B52573">
              <w:rPr>
                <w:sz w:val="22"/>
                <w:szCs w:val="22"/>
              </w:rPr>
              <w:t>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B52573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B52573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B52573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6C22D0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1F00E7" w:rsidRDefault="00AC6DF7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Pr="00B52573" w:rsidRDefault="00AC6DF7" w:rsidP="007A1EF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1F00E7" w:rsidRDefault="00AC6DF7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1F00E7" w:rsidRDefault="00AC6DF7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1F00E7" w:rsidRDefault="00AC6DF7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9D6B9B" w:rsidRDefault="00AC6DF7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9D6B9B" w:rsidRDefault="00AC6DF7" w:rsidP="001372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2045B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color w:val="000000"/>
                <w:sz w:val="22"/>
                <w:szCs w:val="22"/>
              </w:rPr>
              <w:t>Набережного</w:t>
            </w:r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B52573" w:rsidRDefault="00AC6DF7" w:rsidP="002045B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C6DF7" w:rsidRDefault="00AC6DF7" w:rsidP="0013729F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7E6B26">
        <w:trPr>
          <w:trHeight w:val="95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AC6DF7" w:rsidRPr="005157E7" w:rsidRDefault="00AC6DF7" w:rsidP="0013729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7E6B26">
        <w:trPr>
          <w:trHeight w:val="52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13729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AC6DF7" w:rsidRPr="005157E7" w:rsidRDefault="00AC6DF7" w:rsidP="0013729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89 1 00 03000 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7E6B26">
        <w:trPr>
          <w:trHeight w:val="48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13729F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Pr="005157E7" w:rsidRDefault="00AC6DF7" w:rsidP="005717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13729F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7A1EF9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5157E7" w:rsidRDefault="00AC6DF7" w:rsidP="002045BE">
            <w:pPr>
              <w:pStyle w:val="NoSpacing"/>
              <w:jc w:val="center"/>
              <w:rPr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color w:val="000000"/>
                <w:sz w:val="22"/>
                <w:szCs w:val="22"/>
              </w:rPr>
              <w:t>Набережного</w:t>
            </w:r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6DF7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157E7" w:rsidRDefault="00AC6DF7" w:rsidP="008978B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Pr="0013729F" w:rsidRDefault="00AC6DF7" w:rsidP="008978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C6DF7" w:rsidRDefault="00AC6DF7" w:rsidP="002045B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C6DF7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C6DF7" w:rsidRPr="00571780" w:rsidRDefault="00AC6DF7" w:rsidP="008649F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DE1BA3" w:rsidRDefault="00AC6DF7" w:rsidP="00DE1BA3">
            <w:pPr>
              <w:jc w:val="center"/>
              <w:rPr>
                <w:color w:val="000000"/>
                <w:sz w:val="22"/>
                <w:szCs w:val="22"/>
              </w:rPr>
            </w:pPr>
            <w:r w:rsidRPr="00DE1BA3">
              <w:rPr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24,7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DE1BA3" w:rsidRDefault="00AC6DF7" w:rsidP="00DE1BA3">
            <w:pPr>
              <w:jc w:val="center"/>
              <w:rPr>
                <w:color w:val="000000"/>
                <w:sz w:val="22"/>
                <w:szCs w:val="22"/>
              </w:rPr>
            </w:pPr>
            <w:r w:rsidRPr="00DE1BA3">
              <w:rPr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8649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8649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24,7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Расходы, связанные с муниципальном управлением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DE1BA3" w:rsidRDefault="00AC6DF7" w:rsidP="00DE1BA3">
            <w:pPr>
              <w:jc w:val="center"/>
              <w:rPr>
                <w:color w:val="000000"/>
                <w:sz w:val="22"/>
                <w:szCs w:val="22"/>
              </w:rPr>
            </w:pPr>
            <w:r w:rsidRPr="00DE1BA3">
              <w:rPr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8649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8649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24,7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F9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DE1BA3" w:rsidRDefault="00AC6DF7" w:rsidP="00DE1BA3">
            <w:pPr>
              <w:jc w:val="center"/>
              <w:rPr>
                <w:color w:val="000000"/>
                <w:sz w:val="22"/>
                <w:szCs w:val="22"/>
              </w:rPr>
            </w:pPr>
            <w:r w:rsidRPr="00DE1BA3">
              <w:rPr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DE1B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DE1BA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A50775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8649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8649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24,7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824D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DE1BA3" w:rsidRDefault="00AC6DF7" w:rsidP="00824DA1">
            <w:pPr>
              <w:jc w:val="center"/>
              <w:rPr>
                <w:color w:val="000000"/>
                <w:sz w:val="22"/>
                <w:szCs w:val="22"/>
              </w:rPr>
            </w:pPr>
            <w:r w:rsidRPr="00DE1BA3">
              <w:rPr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824D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824DA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824DA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824DA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8649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8649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24,7</w:t>
            </w:r>
          </w:p>
        </w:tc>
      </w:tr>
      <w:tr w:rsidR="00AC6DF7" w:rsidRPr="007E6B26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C6DF7" w:rsidRPr="00F906E4" w:rsidRDefault="00AC6DF7" w:rsidP="00536C1B">
            <w:pPr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color w:val="000000"/>
                <w:sz w:val="22"/>
                <w:szCs w:val="22"/>
              </w:rPr>
              <w:t>Набережного</w:t>
            </w:r>
            <w:r w:rsidRPr="00F906E4">
              <w:rPr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C6DF7" w:rsidRPr="00A50775" w:rsidRDefault="00AC6DF7" w:rsidP="00A50775">
            <w:pPr>
              <w:rPr>
                <w:color w:val="000000"/>
              </w:rPr>
            </w:pPr>
            <w:r w:rsidRPr="00DE1BA3">
              <w:rPr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9A55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9A55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6DF7" w:rsidRPr="00F906E4" w:rsidRDefault="00AC6DF7" w:rsidP="009A55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909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6DF7" w:rsidRPr="00F906E4" w:rsidRDefault="00AC6DF7" w:rsidP="001A284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8649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C6DF7" w:rsidRPr="00F906E4" w:rsidRDefault="00AC6DF7" w:rsidP="008649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24,7</w:t>
            </w:r>
          </w:p>
        </w:tc>
      </w:tr>
    </w:tbl>
    <w:p w:rsidR="00AC6DF7" w:rsidRDefault="00AC6DF7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AC6DF7" w:rsidRDefault="00AC6DF7" w:rsidP="00B838E1">
      <w:pPr>
        <w:ind w:firstLine="708"/>
        <w:jc w:val="right"/>
      </w:pPr>
    </w:p>
    <w:p w:rsidR="00AC6DF7" w:rsidRDefault="00AC6DF7" w:rsidP="00B838E1">
      <w:pPr>
        <w:ind w:firstLine="708"/>
        <w:jc w:val="right"/>
      </w:pPr>
    </w:p>
    <w:p w:rsidR="00AC6DF7" w:rsidRDefault="00AC6DF7" w:rsidP="00536C1B">
      <w:pPr>
        <w:ind w:firstLine="708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  <w:r>
        <w:t>Приложение №7</w:t>
      </w:r>
    </w:p>
    <w:p w:rsidR="00AC6DF7" w:rsidRDefault="00AC6DF7" w:rsidP="00536C1B">
      <w:pPr>
        <w:ind w:left="4536"/>
        <w:jc w:val="right"/>
      </w:pPr>
      <w:r>
        <w:t>к   решения  Совета                                                                             депутатов  Набережного сельского поселения  Ромодановского муниципального района Республики Мордовия «О бюджете Набережного  сельского поселения на 2021 год и плановый период 2022 и 2023 годов» от « 26  » декабря 2020 г. № 4</w:t>
      </w:r>
    </w:p>
    <w:p w:rsidR="00AC6DF7" w:rsidRPr="00241F28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>
        <w:rPr>
          <w:sz w:val="24"/>
          <w:szCs w:val="24"/>
        </w:rPr>
        <w:tab/>
      </w:r>
    </w:p>
    <w:p w:rsidR="00AC6DF7" w:rsidRPr="009D6B9B" w:rsidRDefault="00AC6DF7" w:rsidP="00B838E1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AC6DF7" w:rsidRPr="00241F28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>
        <w:rPr>
          <w:sz w:val="24"/>
          <w:szCs w:val="24"/>
        </w:rPr>
        <w:tab/>
      </w:r>
    </w:p>
    <w:p w:rsidR="00AC6DF7" w:rsidRPr="00FF6713" w:rsidRDefault="00AC6DF7" w:rsidP="00B838E1">
      <w:pPr>
        <w:tabs>
          <w:tab w:val="left" w:pos="26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8835" w:type="dxa"/>
        <w:tblInd w:w="2" w:type="dxa"/>
        <w:tblLook w:val="00A0"/>
      </w:tblPr>
      <w:tblGrid>
        <w:gridCol w:w="654"/>
        <w:gridCol w:w="3111"/>
        <w:gridCol w:w="1690"/>
        <w:gridCol w:w="1690"/>
        <w:gridCol w:w="1020"/>
        <w:gridCol w:w="670"/>
      </w:tblGrid>
      <w:tr w:rsidR="00AC6DF7" w:rsidRPr="00FF6713">
        <w:trPr>
          <w:gridAfter w:val="1"/>
          <w:wAfter w:w="735" w:type="dxa"/>
          <w:trHeight w:val="1500"/>
        </w:trPr>
        <w:tc>
          <w:tcPr>
            <w:tcW w:w="883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C6DF7" w:rsidRDefault="00AC6DF7" w:rsidP="00B838E1">
            <w:pPr>
              <w:tabs>
                <w:tab w:val="left" w:pos="2160"/>
              </w:tabs>
              <w:jc w:val="center"/>
            </w:pPr>
            <w:r w:rsidRPr="00B838E1">
              <w:rPr>
                <w:b/>
                <w:bCs/>
              </w:rPr>
              <w:t xml:space="preserve">ПРОГРАММА МУНИЦИПАЛЬНЫХ ВНУТРЕННИХ ЗАИМСТВОВАНИЙ БЮДЖЕТА </w:t>
            </w:r>
            <w:r>
              <w:rPr>
                <w:b/>
                <w:bCs/>
              </w:rPr>
              <w:t>НАБЕРЕЖНОГО</w:t>
            </w:r>
            <w:r w:rsidRPr="00B838E1">
              <w:rPr>
                <w:b/>
                <w:bCs/>
              </w:rPr>
              <w:t xml:space="preserve"> СЕЛЬСКОГО ПОСЕЛЕНИЯ РОМОДАНОВСКОГО МУНИЦИПАЛЬНОГО РАЙОНА РЕСПУБЛИКИ МОРДОВИЯ НА 2021 ГОД</w:t>
            </w:r>
            <w:r w:rsidRPr="00A013D4">
              <w:rPr>
                <w:b/>
                <w:bCs/>
              </w:rPr>
              <w:t xml:space="preserve"> И НА ПЛАНОВЫЙ ПЕРИОД202</w:t>
            </w:r>
            <w:r>
              <w:rPr>
                <w:b/>
                <w:bCs/>
              </w:rPr>
              <w:t>2</w:t>
            </w:r>
            <w:r w:rsidRPr="00A013D4">
              <w:rPr>
                <w:b/>
                <w:bCs/>
              </w:rPr>
              <w:t xml:space="preserve"> И 202</w:t>
            </w:r>
            <w:r>
              <w:rPr>
                <w:b/>
                <w:bCs/>
              </w:rPr>
              <w:t>3</w:t>
            </w:r>
            <w:r w:rsidRPr="00A013D4">
              <w:rPr>
                <w:b/>
                <w:bCs/>
              </w:rPr>
              <w:t xml:space="preserve"> ГОДОВ</w:t>
            </w:r>
          </w:p>
          <w:p w:rsidR="00AC6DF7" w:rsidRPr="00FF6713" w:rsidRDefault="00AC6DF7" w:rsidP="00B838E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C6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  <w:r w:rsidRPr="00A5350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3330" w:type="dxa"/>
            <w:vAlign w:val="center"/>
          </w:tcPr>
          <w:p w:rsidR="00AC6DF7" w:rsidRPr="00A5350A" w:rsidRDefault="00AC6DF7" w:rsidP="00A5350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A5350A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5350A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5350A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855" w:type="dxa"/>
            <w:gridSpan w:val="2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5350A">
              <w:rPr>
                <w:rFonts w:ascii="Times New Roman" w:hAnsi="Times New Roman" w:cs="Times New Roman"/>
              </w:rPr>
              <w:t>2023 год</w:t>
            </w:r>
          </w:p>
        </w:tc>
      </w:tr>
      <w:tr w:rsidR="00AC6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5350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30" w:type="dxa"/>
          </w:tcPr>
          <w:p w:rsidR="00AC6DF7" w:rsidRPr="00A5350A" w:rsidRDefault="00AC6DF7" w:rsidP="00A5350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5350A">
              <w:rPr>
                <w:rFonts w:ascii="Times New Roman" w:hAnsi="Times New Roman" w:cs="Times New Roman"/>
              </w:rPr>
              <w:t>30,9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5350A">
              <w:rPr>
                <w:rFonts w:ascii="Times New Roman" w:hAnsi="Times New Roman" w:cs="Times New Roman"/>
              </w:rPr>
              <w:t>61,9</w:t>
            </w:r>
          </w:p>
        </w:tc>
        <w:tc>
          <w:tcPr>
            <w:tcW w:w="1855" w:type="dxa"/>
            <w:gridSpan w:val="2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92,8</w:t>
            </w:r>
          </w:p>
        </w:tc>
      </w:tr>
      <w:tr w:rsidR="00AC6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AC6DF7" w:rsidRPr="00A5350A" w:rsidRDefault="00AC6DF7" w:rsidP="00A5350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gridSpan w:val="2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</w:p>
        </w:tc>
      </w:tr>
      <w:tr w:rsidR="00AC6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AC6DF7" w:rsidRPr="00A5350A" w:rsidRDefault="00AC6DF7" w:rsidP="00A5350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30,9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61,9</w:t>
            </w:r>
          </w:p>
        </w:tc>
        <w:tc>
          <w:tcPr>
            <w:tcW w:w="1855" w:type="dxa"/>
            <w:gridSpan w:val="2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92,8</w:t>
            </w:r>
          </w:p>
        </w:tc>
      </w:tr>
      <w:tr w:rsidR="00AC6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AC6DF7" w:rsidRPr="00A5350A" w:rsidRDefault="00AC6DF7" w:rsidP="00A5350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</w:tr>
      <w:tr w:rsidR="00AC6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5350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30" w:type="dxa"/>
          </w:tcPr>
          <w:p w:rsidR="00AC6DF7" w:rsidRPr="00A5350A" w:rsidRDefault="00AC6DF7" w:rsidP="00A5350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-30,9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-61,9</w:t>
            </w:r>
          </w:p>
        </w:tc>
        <w:tc>
          <w:tcPr>
            <w:tcW w:w="1855" w:type="dxa"/>
            <w:gridSpan w:val="2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-92,8</w:t>
            </w:r>
          </w:p>
        </w:tc>
      </w:tr>
      <w:tr w:rsidR="00AC6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AC6DF7" w:rsidRPr="00A5350A" w:rsidRDefault="00AC6DF7" w:rsidP="00A5350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  <w:gridSpan w:val="2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</w:p>
        </w:tc>
      </w:tr>
      <w:tr w:rsidR="00AC6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AC6DF7" w:rsidRPr="00A5350A" w:rsidRDefault="00AC6DF7" w:rsidP="00A5350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</w:tr>
      <w:tr w:rsidR="00AC6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AC6DF7" w:rsidRPr="00A5350A" w:rsidRDefault="00AC6DF7" w:rsidP="00A5350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</w:tr>
      <w:tr w:rsidR="00AC6DF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</w:tcPr>
          <w:p w:rsidR="00AC6DF7" w:rsidRPr="00A5350A" w:rsidRDefault="00AC6DF7" w:rsidP="00A5350A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330" w:type="dxa"/>
          </w:tcPr>
          <w:p w:rsidR="00AC6DF7" w:rsidRPr="00A5350A" w:rsidRDefault="00AC6DF7" w:rsidP="00A5350A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Всего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  <w:tc>
          <w:tcPr>
            <w:tcW w:w="1855" w:type="dxa"/>
            <w:gridSpan w:val="2"/>
          </w:tcPr>
          <w:p w:rsidR="00AC6DF7" w:rsidRPr="00A5350A" w:rsidRDefault="00AC6DF7" w:rsidP="00A5350A">
            <w:pPr>
              <w:jc w:val="center"/>
              <w:rPr>
                <w:sz w:val="22"/>
                <w:szCs w:val="22"/>
              </w:rPr>
            </w:pPr>
            <w:r w:rsidRPr="00A5350A">
              <w:rPr>
                <w:sz w:val="22"/>
                <w:szCs w:val="22"/>
              </w:rPr>
              <w:t>0,0</w:t>
            </w:r>
          </w:p>
        </w:tc>
      </w:tr>
    </w:tbl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</w:p>
    <w:p w:rsidR="00AC6DF7" w:rsidRDefault="00AC6DF7" w:rsidP="00536C1B">
      <w:pPr>
        <w:ind w:firstLine="708"/>
        <w:jc w:val="right"/>
      </w:pPr>
      <w:r>
        <w:t>Приложение №8</w:t>
      </w:r>
    </w:p>
    <w:p w:rsidR="00AC6DF7" w:rsidRDefault="00AC6DF7" w:rsidP="00536C1B">
      <w:pPr>
        <w:ind w:left="4536"/>
        <w:jc w:val="right"/>
      </w:pPr>
      <w:r>
        <w:t>к   решения  Совета                                                                             депутатов  Набережного сельского поселения  Ромодановского муниципального района Республики Мордовия «О бюджете Набережного  сельского поселения на 2021 год и плановый период 2022 и 2023 годов» от « 26  » декабря 2020 г. № 4</w:t>
      </w: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p w:rsidR="00AC6DF7" w:rsidRDefault="00AC6DF7" w:rsidP="00B838E1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</w:p>
    <w:tbl>
      <w:tblPr>
        <w:tblW w:w="14798" w:type="dxa"/>
        <w:tblInd w:w="2" w:type="dxa"/>
        <w:tblLook w:val="00A0"/>
      </w:tblPr>
      <w:tblGrid>
        <w:gridCol w:w="4178"/>
        <w:gridCol w:w="10620"/>
      </w:tblGrid>
      <w:tr w:rsidR="00AC6DF7" w:rsidRPr="00DB6D77">
        <w:trPr>
          <w:trHeight w:val="255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AC6DF7" w:rsidRPr="00DB6D77" w:rsidRDefault="00AC6DF7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AC6DF7" w:rsidRPr="00DB6D77" w:rsidRDefault="00AC6DF7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</w:tr>
    </w:tbl>
    <w:p w:rsidR="00AC6DF7" w:rsidRPr="00E84CA4" w:rsidRDefault="00AC6DF7" w:rsidP="00B838E1">
      <w:pPr>
        <w:rPr>
          <w:sz w:val="18"/>
          <w:szCs w:val="18"/>
        </w:rPr>
      </w:pPr>
    </w:p>
    <w:p w:rsidR="00AC6DF7" w:rsidRPr="00DE15B2" w:rsidRDefault="00AC6DF7" w:rsidP="00B838E1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>ИСТОЧНИКИ ВНУТРЕННЕГО ФИНАНСИРОВАНИЯ ДЕФИЦИТА АЛТАРСКОГО СЕЛЬСКОГО ПОСЕЛЕНИЯ  РОМОДАНОВСКОГО МУНИЦИПАЛЬНОГО РАЙОНА РЕСПУБЛИКИ МОРДОВИЯ</w:t>
      </w:r>
    </w:p>
    <w:p w:rsidR="00AC6DF7" w:rsidRDefault="00AC6DF7" w:rsidP="00DE15B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AC6DF7" w:rsidRDefault="00AC6DF7" w:rsidP="00DE15B2">
      <w:pPr>
        <w:tabs>
          <w:tab w:val="left" w:pos="2160"/>
        </w:tabs>
        <w:jc w:val="center"/>
        <w:rPr>
          <w:b/>
          <w:bCs/>
        </w:rPr>
      </w:pPr>
    </w:p>
    <w:p w:rsidR="00AC6DF7" w:rsidRDefault="00AC6DF7" w:rsidP="00DE15B2">
      <w:pPr>
        <w:tabs>
          <w:tab w:val="left" w:pos="2160"/>
        </w:tabs>
        <w:jc w:val="center"/>
        <w:rPr>
          <w:b/>
          <w:bCs/>
        </w:rPr>
      </w:pPr>
    </w:p>
    <w:p w:rsidR="00AC6DF7" w:rsidRDefault="00AC6DF7" w:rsidP="00591E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W w:w="126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2"/>
        <w:gridCol w:w="4208"/>
        <w:gridCol w:w="1560"/>
        <w:gridCol w:w="1018"/>
        <w:gridCol w:w="1528"/>
        <w:gridCol w:w="1269"/>
      </w:tblGrid>
      <w:tr w:rsidR="00AC6DF7">
        <w:tc>
          <w:tcPr>
            <w:tcW w:w="3022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208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A5350A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A5350A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C6DF7">
        <w:tc>
          <w:tcPr>
            <w:tcW w:w="3022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000 01 03 00 00 02 5102 810</w:t>
            </w:r>
          </w:p>
        </w:tc>
        <w:tc>
          <w:tcPr>
            <w:tcW w:w="4208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AC6DF7" w:rsidRPr="00A5350A" w:rsidRDefault="00AC6DF7" w:rsidP="00A5350A">
            <w:pPr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AC6DF7" w:rsidRPr="00A5350A" w:rsidRDefault="00AC6DF7" w:rsidP="00A5350A">
            <w:pPr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C6DF7">
        <w:tc>
          <w:tcPr>
            <w:tcW w:w="3022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000 01 03 00 00 10 3502 810</w:t>
            </w:r>
          </w:p>
        </w:tc>
        <w:tc>
          <w:tcPr>
            <w:tcW w:w="4208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-1385,9</w:t>
            </w:r>
          </w:p>
        </w:tc>
        <w:tc>
          <w:tcPr>
            <w:tcW w:w="101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A5350A">
              <w:rPr>
                <w:b/>
                <w:bCs/>
              </w:rPr>
              <w:t>-1024,2</w:t>
            </w:r>
          </w:p>
        </w:tc>
        <w:tc>
          <w:tcPr>
            <w:tcW w:w="152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A5350A">
              <w:rPr>
                <w:b/>
                <w:bCs/>
              </w:rPr>
              <w:t>-1075,8</w:t>
            </w:r>
          </w:p>
        </w:tc>
        <w:tc>
          <w:tcPr>
            <w:tcW w:w="1269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C6DF7">
        <w:tc>
          <w:tcPr>
            <w:tcW w:w="3022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000 01 03 00 00 10 4602 810</w:t>
            </w:r>
          </w:p>
        </w:tc>
        <w:tc>
          <w:tcPr>
            <w:tcW w:w="4208" w:type="dxa"/>
          </w:tcPr>
          <w:p w:rsidR="00AC6DF7" w:rsidRPr="00A5350A" w:rsidRDefault="00AC6DF7" w:rsidP="00A5350A">
            <w:pPr>
              <w:jc w:val="center"/>
              <w:rPr>
                <w:sz w:val="16"/>
                <w:szCs w:val="16"/>
              </w:rPr>
            </w:pPr>
            <w:r w:rsidRPr="00A5350A">
              <w:rPr>
                <w:sz w:val="16"/>
                <w:szCs w:val="16"/>
              </w:rPr>
              <w:t>Увеличение прочих остатков средств бюджетов</w:t>
            </w:r>
          </w:p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-1385,9</w:t>
            </w:r>
          </w:p>
        </w:tc>
        <w:tc>
          <w:tcPr>
            <w:tcW w:w="101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-1024,2</w:t>
            </w:r>
          </w:p>
        </w:tc>
        <w:tc>
          <w:tcPr>
            <w:tcW w:w="152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-1075,8</w:t>
            </w:r>
          </w:p>
        </w:tc>
        <w:tc>
          <w:tcPr>
            <w:tcW w:w="1269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C6DF7">
        <w:tc>
          <w:tcPr>
            <w:tcW w:w="3022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both"/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4208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-1385,9</w:t>
            </w:r>
          </w:p>
        </w:tc>
        <w:tc>
          <w:tcPr>
            <w:tcW w:w="101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-1024,2</w:t>
            </w:r>
          </w:p>
        </w:tc>
        <w:tc>
          <w:tcPr>
            <w:tcW w:w="152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-1075,8</w:t>
            </w:r>
          </w:p>
        </w:tc>
        <w:tc>
          <w:tcPr>
            <w:tcW w:w="1269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C6DF7">
        <w:tc>
          <w:tcPr>
            <w:tcW w:w="3022" w:type="dxa"/>
          </w:tcPr>
          <w:p w:rsidR="00AC6DF7" w:rsidRPr="00A5350A" w:rsidRDefault="00AC6DF7" w:rsidP="00A5350A">
            <w:pPr>
              <w:tabs>
                <w:tab w:val="left" w:pos="3810"/>
              </w:tabs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4208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-1385,9</w:t>
            </w:r>
          </w:p>
        </w:tc>
        <w:tc>
          <w:tcPr>
            <w:tcW w:w="101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-1024,2</w:t>
            </w:r>
          </w:p>
        </w:tc>
        <w:tc>
          <w:tcPr>
            <w:tcW w:w="152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-1075,8</w:t>
            </w:r>
          </w:p>
        </w:tc>
        <w:tc>
          <w:tcPr>
            <w:tcW w:w="1269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C6DF7">
        <w:tc>
          <w:tcPr>
            <w:tcW w:w="3022" w:type="dxa"/>
          </w:tcPr>
          <w:p w:rsidR="00AC6DF7" w:rsidRPr="00A5350A" w:rsidRDefault="00AC6DF7" w:rsidP="00A5350A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208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1385,9</w:t>
            </w:r>
          </w:p>
        </w:tc>
        <w:tc>
          <w:tcPr>
            <w:tcW w:w="101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A5350A">
              <w:rPr>
                <w:b/>
                <w:bCs/>
              </w:rPr>
              <w:t>1024,2</w:t>
            </w:r>
          </w:p>
        </w:tc>
        <w:tc>
          <w:tcPr>
            <w:tcW w:w="152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A5350A">
              <w:rPr>
                <w:b/>
                <w:bCs/>
              </w:rPr>
              <w:t>1075,8</w:t>
            </w:r>
          </w:p>
        </w:tc>
        <w:tc>
          <w:tcPr>
            <w:tcW w:w="1269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C6DF7">
        <w:tc>
          <w:tcPr>
            <w:tcW w:w="3022" w:type="dxa"/>
          </w:tcPr>
          <w:p w:rsidR="00AC6DF7" w:rsidRPr="00A5350A" w:rsidRDefault="00AC6DF7" w:rsidP="00A5350A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208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1385,9</w:t>
            </w:r>
          </w:p>
        </w:tc>
        <w:tc>
          <w:tcPr>
            <w:tcW w:w="101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1024,2</w:t>
            </w:r>
          </w:p>
        </w:tc>
        <w:tc>
          <w:tcPr>
            <w:tcW w:w="152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1075,8</w:t>
            </w:r>
          </w:p>
        </w:tc>
        <w:tc>
          <w:tcPr>
            <w:tcW w:w="1269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C6DF7">
        <w:tc>
          <w:tcPr>
            <w:tcW w:w="3022" w:type="dxa"/>
          </w:tcPr>
          <w:p w:rsidR="00AC6DF7" w:rsidRPr="00A5350A" w:rsidRDefault="00AC6DF7" w:rsidP="00A5350A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208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1385,9</w:t>
            </w:r>
          </w:p>
        </w:tc>
        <w:tc>
          <w:tcPr>
            <w:tcW w:w="101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1024,2</w:t>
            </w:r>
          </w:p>
        </w:tc>
        <w:tc>
          <w:tcPr>
            <w:tcW w:w="152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1075,8</w:t>
            </w:r>
          </w:p>
        </w:tc>
        <w:tc>
          <w:tcPr>
            <w:tcW w:w="1269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C6DF7">
        <w:tc>
          <w:tcPr>
            <w:tcW w:w="3022" w:type="dxa"/>
          </w:tcPr>
          <w:p w:rsidR="00AC6DF7" w:rsidRPr="00A5350A" w:rsidRDefault="00AC6DF7" w:rsidP="00A5350A">
            <w:pPr>
              <w:tabs>
                <w:tab w:val="left" w:pos="3810"/>
              </w:tabs>
              <w:rPr>
                <w:b/>
                <w:bCs/>
                <w:sz w:val="18"/>
                <w:szCs w:val="18"/>
              </w:rPr>
            </w:pPr>
            <w:r w:rsidRPr="00A5350A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4208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AC6DF7" w:rsidRPr="00A5350A" w:rsidRDefault="00AC6DF7" w:rsidP="00A5350A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A5350A">
              <w:rPr>
                <w:sz w:val="18"/>
                <w:szCs w:val="18"/>
              </w:rPr>
              <w:t>1385,9</w:t>
            </w:r>
          </w:p>
        </w:tc>
        <w:tc>
          <w:tcPr>
            <w:tcW w:w="101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1024,2</w:t>
            </w:r>
          </w:p>
        </w:tc>
        <w:tc>
          <w:tcPr>
            <w:tcW w:w="1528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</w:pPr>
            <w:r w:rsidRPr="00A5350A">
              <w:t>1075,8</w:t>
            </w:r>
          </w:p>
        </w:tc>
        <w:tc>
          <w:tcPr>
            <w:tcW w:w="1269" w:type="dxa"/>
          </w:tcPr>
          <w:p w:rsidR="00AC6DF7" w:rsidRPr="00A5350A" w:rsidRDefault="00AC6DF7" w:rsidP="00A5350A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AC6DF7" w:rsidRDefault="00AC6DF7" w:rsidP="00DE15B2">
      <w:pPr>
        <w:tabs>
          <w:tab w:val="left" w:pos="2160"/>
        </w:tabs>
        <w:jc w:val="center"/>
        <w:rPr>
          <w:b/>
          <w:bCs/>
        </w:rPr>
      </w:pPr>
    </w:p>
    <w:sectPr w:rsidR="00AC6DF7" w:rsidSect="009E0A6B">
      <w:pgSz w:w="11906" w:h="16838"/>
      <w:pgMar w:top="567" w:right="851" w:bottom="567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DF7" w:rsidRDefault="00AC6DF7" w:rsidP="00DE1BA3">
      <w:r>
        <w:separator/>
      </w:r>
    </w:p>
  </w:endnote>
  <w:endnote w:type="continuationSeparator" w:id="0">
    <w:p w:rsidR="00AC6DF7" w:rsidRDefault="00AC6DF7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DF7" w:rsidRDefault="00AC6DF7" w:rsidP="00DE1BA3">
      <w:r>
        <w:separator/>
      </w:r>
    </w:p>
  </w:footnote>
  <w:footnote w:type="continuationSeparator" w:id="0">
    <w:p w:rsidR="00AC6DF7" w:rsidRDefault="00AC6DF7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44F95"/>
    <w:rsid w:val="0005633C"/>
    <w:rsid w:val="00066C67"/>
    <w:rsid w:val="00077B59"/>
    <w:rsid w:val="00087C29"/>
    <w:rsid w:val="000A200B"/>
    <w:rsid w:val="000A502D"/>
    <w:rsid w:val="000A54AD"/>
    <w:rsid w:val="000B02AA"/>
    <w:rsid w:val="000B343A"/>
    <w:rsid w:val="000B3F8F"/>
    <w:rsid w:val="000E0DA3"/>
    <w:rsid w:val="000F073F"/>
    <w:rsid w:val="000F4873"/>
    <w:rsid w:val="001113EE"/>
    <w:rsid w:val="001149FE"/>
    <w:rsid w:val="00117BAC"/>
    <w:rsid w:val="00121261"/>
    <w:rsid w:val="001233B1"/>
    <w:rsid w:val="00123A4B"/>
    <w:rsid w:val="00126A35"/>
    <w:rsid w:val="0013729F"/>
    <w:rsid w:val="00142423"/>
    <w:rsid w:val="00150FD0"/>
    <w:rsid w:val="00175E86"/>
    <w:rsid w:val="0018018A"/>
    <w:rsid w:val="0018533F"/>
    <w:rsid w:val="00195BE6"/>
    <w:rsid w:val="001A2849"/>
    <w:rsid w:val="001A3598"/>
    <w:rsid w:val="001B3A7D"/>
    <w:rsid w:val="001B45CA"/>
    <w:rsid w:val="001C4060"/>
    <w:rsid w:val="001F00E7"/>
    <w:rsid w:val="001F1D30"/>
    <w:rsid w:val="001F58F7"/>
    <w:rsid w:val="002045BE"/>
    <w:rsid w:val="00210D1C"/>
    <w:rsid w:val="0021464E"/>
    <w:rsid w:val="002206DA"/>
    <w:rsid w:val="002216BA"/>
    <w:rsid w:val="00226A3E"/>
    <w:rsid w:val="00241F28"/>
    <w:rsid w:val="00246B38"/>
    <w:rsid w:val="00254321"/>
    <w:rsid w:val="002618E0"/>
    <w:rsid w:val="00262900"/>
    <w:rsid w:val="002867D4"/>
    <w:rsid w:val="00290608"/>
    <w:rsid w:val="00296ADC"/>
    <w:rsid w:val="002A3EE0"/>
    <w:rsid w:val="002A5063"/>
    <w:rsid w:val="002C3169"/>
    <w:rsid w:val="002D33C1"/>
    <w:rsid w:val="002E7460"/>
    <w:rsid w:val="002F0167"/>
    <w:rsid w:val="002F3DCC"/>
    <w:rsid w:val="00300A2B"/>
    <w:rsid w:val="00300A5A"/>
    <w:rsid w:val="00301918"/>
    <w:rsid w:val="0031099F"/>
    <w:rsid w:val="00310BD6"/>
    <w:rsid w:val="00311855"/>
    <w:rsid w:val="00373601"/>
    <w:rsid w:val="00373B51"/>
    <w:rsid w:val="00375E01"/>
    <w:rsid w:val="00376248"/>
    <w:rsid w:val="003929F9"/>
    <w:rsid w:val="00397487"/>
    <w:rsid w:val="003C3BB0"/>
    <w:rsid w:val="003D7A81"/>
    <w:rsid w:val="00405474"/>
    <w:rsid w:val="0042231C"/>
    <w:rsid w:val="004341A3"/>
    <w:rsid w:val="0043466D"/>
    <w:rsid w:val="00441C45"/>
    <w:rsid w:val="00451050"/>
    <w:rsid w:val="00456BE4"/>
    <w:rsid w:val="00463855"/>
    <w:rsid w:val="00474E2C"/>
    <w:rsid w:val="004800BF"/>
    <w:rsid w:val="00485A58"/>
    <w:rsid w:val="004A136E"/>
    <w:rsid w:val="004A382D"/>
    <w:rsid w:val="004B0CA6"/>
    <w:rsid w:val="004C10A6"/>
    <w:rsid w:val="004E1522"/>
    <w:rsid w:val="005000B5"/>
    <w:rsid w:val="0050333A"/>
    <w:rsid w:val="0050405C"/>
    <w:rsid w:val="0050411C"/>
    <w:rsid w:val="005157E7"/>
    <w:rsid w:val="00527750"/>
    <w:rsid w:val="00536C1B"/>
    <w:rsid w:val="0054504F"/>
    <w:rsid w:val="00553FE1"/>
    <w:rsid w:val="0057020F"/>
    <w:rsid w:val="00571780"/>
    <w:rsid w:val="00574E11"/>
    <w:rsid w:val="00591E1C"/>
    <w:rsid w:val="005A2F95"/>
    <w:rsid w:val="005A5D0F"/>
    <w:rsid w:val="005C663E"/>
    <w:rsid w:val="005D534E"/>
    <w:rsid w:val="005E34E5"/>
    <w:rsid w:val="005F7E86"/>
    <w:rsid w:val="00610076"/>
    <w:rsid w:val="0061139E"/>
    <w:rsid w:val="00656A02"/>
    <w:rsid w:val="0066035E"/>
    <w:rsid w:val="006645E1"/>
    <w:rsid w:val="00665A5D"/>
    <w:rsid w:val="006703E3"/>
    <w:rsid w:val="00674995"/>
    <w:rsid w:val="00674C6C"/>
    <w:rsid w:val="0067798F"/>
    <w:rsid w:val="00682484"/>
    <w:rsid w:val="006A207F"/>
    <w:rsid w:val="006B03FD"/>
    <w:rsid w:val="006B3CA7"/>
    <w:rsid w:val="006C2157"/>
    <w:rsid w:val="006C22D0"/>
    <w:rsid w:val="006C7CAD"/>
    <w:rsid w:val="006D5905"/>
    <w:rsid w:val="00704FF0"/>
    <w:rsid w:val="00705B51"/>
    <w:rsid w:val="0071347A"/>
    <w:rsid w:val="00715E94"/>
    <w:rsid w:val="007205FC"/>
    <w:rsid w:val="00721AE5"/>
    <w:rsid w:val="007262E7"/>
    <w:rsid w:val="0073312C"/>
    <w:rsid w:val="007626D8"/>
    <w:rsid w:val="0077589A"/>
    <w:rsid w:val="0077592C"/>
    <w:rsid w:val="00780080"/>
    <w:rsid w:val="00783113"/>
    <w:rsid w:val="00785A18"/>
    <w:rsid w:val="007864C5"/>
    <w:rsid w:val="007A1EF9"/>
    <w:rsid w:val="007A4212"/>
    <w:rsid w:val="007B3051"/>
    <w:rsid w:val="007E6B26"/>
    <w:rsid w:val="00805666"/>
    <w:rsid w:val="0082173B"/>
    <w:rsid w:val="00824596"/>
    <w:rsid w:val="00824DA1"/>
    <w:rsid w:val="00852288"/>
    <w:rsid w:val="008649F7"/>
    <w:rsid w:val="0086764B"/>
    <w:rsid w:val="00867F5D"/>
    <w:rsid w:val="00883E34"/>
    <w:rsid w:val="008861DB"/>
    <w:rsid w:val="008978B4"/>
    <w:rsid w:val="008C693C"/>
    <w:rsid w:val="00916A02"/>
    <w:rsid w:val="00922D41"/>
    <w:rsid w:val="0092300E"/>
    <w:rsid w:val="009270E9"/>
    <w:rsid w:val="00936B43"/>
    <w:rsid w:val="00937F94"/>
    <w:rsid w:val="0095462E"/>
    <w:rsid w:val="00974FC2"/>
    <w:rsid w:val="00981F09"/>
    <w:rsid w:val="00995BF6"/>
    <w:rsid w:val="009A4DFC"/>
    <w:rsid w:val="009A5519"/>
    <w:rsid w:val="009B15C8"/>
    <w:rsid w:val="009C5F0B"/>
    <w:rsid w:val="009D0E3D"/>
    <w:rsid w:val="009D1A88"/>
    <w:rsid w:val="009D3932"/>
    <w:rsid w:val="009D4F48"/>
    <w:rsid w:val="009D6B9B"/>
    <w:rsid w:val="009E0A6B"/>
    <w:rsid w:val="009E10E5"/>
    <w:rsid w:val="009E678F"/>
    <w:rsid w:val="009E682C"/>
    <w:rsid w:val="009E7153"/>
    <w:rsid w:val="009E7CB3"/>
    <w:rsid w:val="009F2758"/>
    <w:rsid w:val="00A00393"/>
    <w:rsid w:val="00A013D4"/>
    <w:rsid w:val="00A056A1"/>
    <w:rsid w:val="00A06C13"/>
    <w:rsid w:val="00A1630D"/>
    <w:rsid w:val="00A16DDF"/>
    <w:rsid w:val="00A17E13"/>
    <w:rsid w:val="00A20F96"/>
    <w:rsid w:val="00A33CF8"/>
    <w:rsid w:val="00A41724"/>
    <w:rsid w:val="00A50775"/>
    <w:rsid w:val="00A5350A"/>
    <w:rsid w:val="00A54E37"/>
    <w:rsid w:val="00A72E99"/>
    <w:rsid w:val="00A9390C"/>
    <w:rsid w:val="00AA0264"/>
    <w:rsid w:val="00AA51F8"/>
    <w:rsid w:val="00AA6EE3"/>
    <w:rsid w:val="00AC31BC"/>
    <w:rsid w:val="00AC6DF7"/>
    <w:rsid w:val="00AD7F1F"/>
    <w:rsid w:val="00AE1208"/>
    <w:rsid w:val="00AE374A"/>
    <w:rsid w:val="00AF54B3"/>
    <w:rsid w:val="00AF7315"/>
    <w:rsid w:val="00AF74B3"/>
    <w:rsid w:val="00B22B0B"/>
    <w:rsid w:val="00B30796"/>
    <w:rsid w:val="00B35712"/>
    <w:rsid w:val="00B4709D"/>
    <w:rsid w:val="00B50E65"/>
    <w:rsid w:val="00B52573"/>
    <w:rsid w:val="00B73F57"/>
    <w:rsid w:val="00B77AB6"/>
    <w:rsid w:val="00B838E1"/>
    <w:rsid w:val="00B86D6D"/>
    <w:rsid w:val="00B93FEA"/>
    <w:rsid w:val="00BC5E82"/>
    <w:rsid w:val="00C2741B"/>
    <w:rsid w:val="00C3264A"/>
    <w:rsid w:val="00C34B3E"/>
    <w:rsid w:val="00C357FA"/>
    <w:rsid w:val="00C43C15"/>
    <w:rsid w:val="00C531A8"/>
    <w:rsid w:val="00C6170D"/>
    <w:rsid w:val="00C940FF"/>
    <w:rsid w:val="00CB3961"/>
    <w:rsid w:val="00CC084E"/>
    <w:rsid w:val="00CD106B"/>
    <w:rsid w:val="00CD6DD8"/>
    <w:rsid w:val="00CE6E97"/>
    <w:rsid w:val="00CF37F5"/>
    <w:rsid w:val="00D06601"/>
    <w:rsid w:val="00D07987"/>
    <w:rsid w:val="00D15B80"/>
    <w:rsid w:val="00D20AD4"/>
    <w:rsid w:val="00D32E97"/>
    <w:rsid w:val="00D44D84"/>
    <w:rsid w:val="00D52668"/>
    <w:rsid w:val="00D61B1D"/>
    <w:rsid w:val="00D62EC4"/>
    <w:rsid w:val="00D871F3"/>
    <w:rsid w:val="00D87C86"/>
    <w:rsid w:val="00DB6D77"/>
    <w:rsid w:val="00DC6F64"/>
    <w:rsid w:val="00DE15B2"/>
    <w:rsid w:val="00DE1BA3"/>
    <w:rsid w:val="00DE5DB6"/>
    <w:rsid w:val="00DF0979"/>
    <w:rsid w:val="00DF4313"/>
    <w:rsid w:val="00E00D63"/>
    <w:rsid w:val="00E042D4"/>
    <w:rsid w:val="00E10313"/>
    <w:rsid w:val="00E142E2"/>
    <w:rsid w:val="00E2446B"/>
    <w:rsid w:val="00E41B3C"/>
    <w:rsid w:val="00E56742"/>
    <w:rsid w:val="00E711E8"/>
    <w:rsid w:val="00E7509D"/>
    <w:rsid w:val="00E8100A"/>
    <w:rsid w:val="00E84CA4"/>
    <w:rsid w:val="00E862D5"/>
    <w:rsid w:val="00E964EB"/>
    <w:rsid w:val="00EA4D8F"/>
    <w:rsid w:val="00EB72E3"/>
    <w:rsid w:val="00EC48D6"/>
    <w:rsid w:val="00EC4B75"/>
    <w:rsid w:val="00EC54D1"/>
    <w:rsid w:val="00ED41C3"/>
    <w:rsid w:val="00EE1800"/>
    <w:rsid w:val="00EF4528"/>
    <w:rsid w:val="00F031AA"/>
    <w:rsid w:val="00F066F1"/>
    <w:rsid w:val="00F14B6E"/>
    <w:rsid w:val="00F1578B"/>
    <w:rsid w:val="00F233AF"/>
    <w:rsid w:val="00F31902"/>
    <w:rsid w:val="00F5628F"/>
    <w:rsid w:val="00F66C8C"/>
    <w:rsid w:val="00F906E4"/>
    <w:rsid w:val="00F960BD"/>
    <w:rsid w:val="00FA6B2E"/>
    <w:rsid w:val="00FA6B38"/>
    <w:rsid w:val="00FB5877"/>
    <w:rsid w:val="00FC2C28"/>
    <w:rsid w:val="00FC6C87"/>
    <w:rsid w:val="00FD2919"/>
    <w:rsid w:val="00FE27FD"/>
    <w:rsid w:val="00FE7479"/>
    <w:rsid w:val="00FF16C3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lang w:val="ru-RU" w:eastAsia="ru-RU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03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868</TotalTime>
  <Pages>29</Pages>
  <Words>9548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43</cp:revision>
  <cp:lastPrinted>2021-02-15T12:07:00Z</cp:lastPrinted>
  <dcterms:created xsi:type="dcterms:W3CDTF">2020-12-05T15:20:00Z</dcterms:created>
  <dcterms:modified xsi:type="dcterms:W3CDTF">2021-12-15T07:55:00Z</dcterms:modified>
</cp:coreProperties>
</file>