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7CA" w:rsidRDefault="00C247CA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</w:p>
    <w:p w:rsidR="00C247CA" w:rsidRDefault="00C247CA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НАБЕРЕЖНОГО СЕЛЬСКОГО ПОСЕЛЕНИЯ РОМОДАНОВСКОГО МУНИЦИПАЛЬНОГО РАЙОНА </w:t>
      </w:r>
    </w:p>
    <w:p w:rsidR="00C247CA" w:rsidRPr="00A605FE" w:rsidRDefault="00C247CA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247CA" w:rsidRDefault="00C247CA" w:rsidP="00040FE5">
      <w:pPr>
        <w:jc w:val="center"/>
        <w:rPr>
          <w:b/>
          <w:bCs/>
          <w:sz w:val="40"/>
          <w:szCs w:val="40"/>
        </w:rPr>
      </w:pPr>
    </w:p>
    <w:p w:rsidR="00C247CA" w:rsidRPr="00990550" w:rsidRDefault="00C247CA" w:rsidP="00040FE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C247CA" w:rsidRPr="00FB3ED9" w:rsidRDefault="00C247CA" w:rsidP="00040FE5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strokeweight="1.5pt"/>
        </w:pict>
      </w:r>
    </w:p>
    <w:p w:rsidR="00C247CA" w:rsidRPr="00FB3ED9" w:rsidRDefault="00C247CA" w:rsidP="00040FE5"/>
    <w:p w:rsidR="00C247CA" w:rsidRPr="006748CF" w:rsidRDefault="00C247CA" w:rsidP="00040FE5">
      <w:r>
        <w:t xml:space="preserve">   от</w:t>
      </w:r>
      <w:r w:rsidRPr="006748CF">
        <w:t xml:space="preserve"> «</w:t>
      </w:r>
      <w:r>
        <w:t xml:space="preserve">  29 </w:t>
      </w:r>
      <w:r w:rsidRPr="006748CF">
        <w:t>»</w:t>
      </w:r>
      <w:r>
        <w:t xml:space="preserve"> марта </w:t>
      </w:r>
      <w:r w:rsidRPr="006748CF">
        <w:t xml:space="preserve"> 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>
        <w:tab/>
      </w:r>
      <w:r>
        <w:tab/>
      </w:r>
      <w:r w:rsidRPr="006748CF">
        <w:t xml:space="preserve">№ </w:t>
      </w:r>
      <w:r>
        <w:t>10</w:t>
      </w:r>
    </w:p>
    <w:p w:rsidR="00C247CA" w:rsidRPr="006748CF" w:rsidRDefault="00C247CA" w:rsidP="00040FE5"/>
    <w:p w:rsidR="00C247CA" w:rsidRPr="006748CF" w:rsidRDefault="00C247CA" w:rsidP="00040FE5">
      <w:pPr>
        <w:jc w:val="center"/>
      </w:pPr>
      <w:r>
        <w:t>п. Ромодановский Махоркосовхоз</w:t>
      </w:r>
    </w:p>
    <w:p w:rsidR="00C247CA" w:rsidRPr="00956D60" w:rsidRDefault="00C247CA" w:rsidP="00B72D56">
      <w:pPr>
        <w:pStyle w:val="NoSpacing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247CA" w:rsidRPr="00956D60" w:rsidRDefault="00C247CA" w:rsidP="00956D60">
      <w:pPr>
        <w:pStyle w:val="NoSpacing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56D6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 заключении соглашения </w:t>
      </w:r>
      <w:r w:rsidRPr="00956D60">
        <w:rPr>
          <w:rFonts w:ascii="Times New Roman" w:hAnsi="Times New Roman" w:cs="Times New Roman"/>
          <w:b/>
          <w:bCs/>
          <w:sz w:val="26"/>
          <w:szCs w:val="26"/>
        </w:rPr>
        <w:t xml:space="preserve">о передаче Ромодановскому муниципальному району полномочий </w:t>
      </w:r>
      <w:r>
        <w:rPr>
          <w:rFonts w:ascii="Times New Roman" w:hAnsi="Times New Roman" w:cs="Times New Roman"/>
          <w:b/>
          <w:bCs/>
          <w:sz w:val="26"/>
          <w:szCs w:val="26"/>
        </w:rPr>
        <w:t>Набережного</w:t>
      </w:r>
      <w:r w:rsidRPr="00956D60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</w:p>
    <w:p w:rsidR="00C247CA" w:rsidRPr="00956D60" w:rsidRDefault="00C247C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247CA" w:rsidRPr="00956D60" w:rsidRDefault="00C247C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C247CA" w:rsidRPr="00956D60" w:rsidRDefault="00C247C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</w:t>
      </w:r>
      <w:r>
        <w:rPr>
          <w:sz w:val="26"/>
          <w:szCs w:val="26"/>
        </w:rPr>
        <w:t>Совет депутатов Набережного сельского поселения Ромодановского муниципального района РЕШИЛ:</w:t>
      </w:r>
    </w:p>
    <w:p w:rsidR="00C247CA" w:rsidRPr="00956D60" w:rsidRDefault="00C247C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C247CA" w:rsidRPr="00956D60" w:rsidRDefault="00C247CA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</w:t>
      </w:r>
      <w:r w:rsidRPr="00956D6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Ромодановскому муниципальному району </w:t>
      </w:r>
      <w:r w:rsidRPr="00956D60">
        <w:rPr>
          <w:sz w:val="26"/>
          <w:szCs w:val="26"/>
        </w:rPr>
        <w:t>полномочия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>.</w:t>
      </w:r>
    </w:p>
    <w:p w:rsidR="00C247CA" w:rsidRPr="00956D60" w:rsidRDefault="00C247CA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 xml:space="preserve">Набережного сельского поселения </w:t>
      </w:r>
      <w:r w:rsidRPr="00956D60">
        <w:rPr>
          <w:sz w:val="26"/>
          <w:szCs w:val="26"/>
        </w:rPr>
        <w:t xml:space="preserve">Ромодановского муниципального района заключить соглашения о передаче Ромодановскому муниципальному району полномочий </w:t>
      </w:r>
      <w:r>
        <w:rPr>
          <w:sz w:val="26"/>
          <w:szCs w:val="26"/>
        </w:rPr>
        <w:t xml:space="preserve">Набережного сельского поселения </w:t>
      </w:r>
      <w:r w:rsidRPr="00956D60">
        <w:rPr>
          <w:sz w:val="26"/>
          <w:szCs w:val="26"/>
        </w:rPr>
        <w:t>по осуществлению муниципального контроля на автомобильном транспорте и в дорожном хозяйстве.</w:t>
      </w:r>
    </w:p>
    <w:p w:rsidR="00C247CA" w:rsidRPr="00956D60" w:rsidRDefault="00C247CA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 xml:space="preserve">Набережного сельского поселения </w:t>
      </w:r>
      <w:r w:rsidRPr="00956D60">
        <w:rPr>
          <w:sz w:val="26"/>
          <w:szCs w:val="26"/>
        </w:rPr>
        <w:t>по осуществлению муниципального контроля на автомобильном транспорте и в дорожном хозяйстве (прилагается).</w:t>
      </w:r>
    </w:p>
    <w:p w:rsidR="00C247CA" w:rsidRDefault="00C247C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4. Опубликовать данное решение на сайте </w:t>
      </w:r>
      <w:r>
        <w:rPr>
          <w:sz w:val="26"/>
          <w:szCs w:val="26"/>
        </w:rPr>
        <w:t xml:space="preserve">администрации Набережного сельского поселения </w:t>
      </w:r>
    </w:p>
    <w:p w:rsidR="00C247CA" w:rsidRPr="00956D60" w:rsidRDefault="00C247C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C247CA" w:rsidRPr="00956D60" w:rsidRDefault="00C247CA" w:rsidP="007C2E1E">
      <w:pPr>
        <w:jc w:val="both"/>
        <w:rPr>
          <w:b/>
          <w:bCs/>
          <w:sz w:val="26"/>
          <w:szCs w:val="26"/>
        </w:rPr>
      </w:pPr>
    </w:p>
    <w:p w:rsidR="00C247CA" w:rsidRDefault="00C247CA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Глава   Набережного</w:t>
      </w:r>
    </w:p>
    <w:p w:rsidR="00C247CA" w:rsidRDefault="00C247CA" w:rsidP="00F01DEF">
      <w:pPr>
        <w:rPr>
          <w:b/>
          <w:bCs/>
          <w:sz w:val="26"/>
          <w:szCs w:val="26"/>
        </w:rPr>
      </w:pPr>
      <w:r w:rsidRPr="00F01DEF">
        <w:rPr>
          <w:b/>
          <w:bCs/>
          <w:sz w:val="26"/>
          <w:szCs w:val="26"/>
        </w:rPr>
        <w:t>сельского поселения</w:t>
      </w:r>
      <w:r>
        <w:rPr>
          <w:b/>
          <w:bCs/>
          <w:sz w:val="26"/>
          <w:szCs w:val="26"/>
        </w:rPr>
        <w:t xml:space="preserve">                                                       Н.Ю. Журавлева</w:t>
      </w:r>
    </w:p>
    <w:p w:rsidR="00C247CA" w:rsidRDefault="00C247CA" w:rsidP="00B00828">
      <w:pPr>
        <w:rPr>
          <w:sz w:val="26"/>
          <w:szCs w:val="26"/>
        </w:rPr>
      </w:pPr>
    </w:p>
    <w:p w:rsidR="00C247CA" w:rsidRDefault="00C247CA" w:rsidP="00B00828">
      <w:pPr>
        <w:jc w:val="center"/>
        <w:rPr>
          <w:b/>
          <w:bCs/>
          <w:sz w:val="28"/>
          <w:szCs w:val="28"/>
        </w:rPr>
      </w:pPr>
    </w:p>
    <w:p w:rsidR="00C247CA" w:rsidRDefault="00C247CA" w:rsidP="007716CC">
      <w:pPr>
        <w:jc w:val="right"/>
      </w:pPr>
      <w:r>
        <w:t xml:space="preserve">Приложение </w:t>
      </w:r>
    </w:p>
    <w:p w:rsidR="00C247CA" w:rsidRDefault="00C247CA" w:rsidP="007716CC">
      <w:pPr>
        <w:jc w:val="right"/>
      </w:pPr>
      <w:r>
        <w:t xml:space="preserve">к решению Совета депутатов </w:t>
      </w:r>
    </w:p>
    <w:p w:rsidR="00C247CA" w:rsidRDefault="00C247CA" w:rsidP="007716CC">
      <w:pPr>
        <w:jc w:val="right"/>
      </w:pPr>
      <w:r>
        <w:t xml:space="preserve">Набережного сельского поселения </w:t>
      </w:r>
    </w:p>
    <w:p w:rsidR="00C247CA" w:rsidRDefault="00C247CA" w:rsidP="007716CC">
      <w:pPr>
        <w:jc w:val="right"/>
      </w:pPr>
      <w:r>
        <w:t xml:space="preserve">Ромодановского муниципального района </w:t>
      </w:r>
    </w:p>
    <w:p w:rsidR="00C247CA" w:rsidRDefault="00C247CA" w:rsidP="007716CC">
      <w:pPr>
        <w:jc w:val="right"/>
      </w:pPr>
      <w:r>
        <w:t>от «29» марта 2022 г № 10</w:t>
      </w:r>
    </w:p>
    <w:p w:rsidR="00C247CA" w:rsidRDefault="00C247CA" w:rsidP="007716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СОГЛАШЕНИЕ</w:t>
      </w:r>
    </w:p>
    <w:p w:rsidR="00C247CA" w:rsidRDefault="00C247CA" w:rsidP="007716CC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о передаче Ромодановскому муниципальному району полномочий Набережного сельского поселения по осуществлению муниципального контроля на автомобильном транспорте и в дорожном хозяйстве</w:t>
      </w:r>
    </w:p>
    <w:p w:rsidR="00C247CA" w:rsidRDefault="00C247CA" w:rsidP="007716CC">
      <w:pPr>
        <w:rPr>
          <w:b/>
          <w:bCs/>
        </w:rPr>
      </w:pPr>
    </w:p>
    <w:p w:rsidR="00C247CA" w:rsidRPr="007716CC" w:rsidRDefault="00C247CA" w:rsidP="007716C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6CC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Набережное сельское поселение Ромодановского муниципального района Республики Мордовия, именуемое в дальнейшем «Поселение», в лице Главы Набережного сельского поселения Журавлевой Надежды Юрьевны, действующей на основании Устава Набережного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 соглашение о нижеследующем:</w:t>
      </w:r>
    </w:p>
    <w:p w:rsidR="00C247CA" w:rsidRDefault="00C247CA" w:rsidP="007716CC">
      <w:pPr>
        <w:rPr>
          <w:b/>
          <w:bCs/>
          <w:sz w:val="28"/>
          <w:szCs w:val="28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1. Предмет соглашения</w:t>
      </w: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район принимает исполнение полномочий по осуществлению муниципального контроля на автомобильном транспорте и в дорожном хозяйстве на территории Набережного сельского поселения.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 При осуществлении принятых полномочий Муниципальный район обязан:</w:t>
      </w:r>
    </w:p>
    <w:p w:rsidR="00C247CA" w:rsidRDefault="00C247CA" w:rsidP="007716CC">
      <w:pPr>
        <w:pStyle w:val="Standard"/>
        <w:ind w:firstLine="705"/>
        <w:jc w:val="both"/>
        <w:rPr>
          <w:b/>
          <w:bCs/>
          <w:lang w:val="ru-RU"/>
        </w:rPr>
      </w:pPr>
      <w:r>
        <w:rPr>
          <w:sz w:val="28"/>
          <w:szCs w:val="28"/>
          <w:lang w:val="ru-RU"/>
        </w:rPr>
        <w:t>1) соблюдать требования статьи 3.1 Федерального закона от 08.11.2007 №259-ФЗ «Устав автомобильного транспорта и городского наземного электрического транспорта», 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Федерального закона от 31.07.2020 № 248-ФЗ «О государственном контроле (надзоре) и муниципальном контроле в Российской Федерации», а также действующего законодательства, иных нормативных правовых актов и настоящего Соглашения;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контроля на автомобильном транспорте и в дорожном хозяйстве;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контроля на автомобильном транспорте и в дорожном хозяйстве, в т.ч. с использованием выделенных на эти цели бюджетных средств;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6) обеспечить ведение необходимой  отчетности, а также своевременное ее направление.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2.2. Муниципальный район имеет право: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контроля на автомобильном транспорте и в дорожном хозяйстве, за счет межбюджетных трансфертов, предоставляемых бюджету муниципального района из бюджета Набережного сельского поселения;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4) разработку предложений по принятию, внесению изменений и/или дополнений, признании утратившими силу муниципальных правовых актов Набережного сельского поселения;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C247CA" w:rsidRDefault="00C247CA" w:rsidP="007716CC">
      <w:pPr>
        <w:pStyle w:val="Standard"/>
        <w:ind w:firstLine="705"/>
        <w:jc w:val="both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контроле на автомобильном транспорте и в дорожном хозяйстве на территории Ромодановского муниципального района;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2.3. Поселение обязано: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контроля на автомобильном транспорте и в дорожном хозяйстве;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Набережного сельского поселения.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2.4. Поселение имеет право: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контроля на автомобильном транспорте и в дорожном хозяйстве;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 Муниципальный район при осуществлении полномочий Поселения по муниципальному контролю на автомобильном транспорте и в дорожном хозяйстве пользуется информационной базой, находящейся в распоряжении Поселения.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4.1. Финансирование расходов на осуществление принятых Муниципальным районом полномочий Поселения по муниципальному контролю на автомобильном транспорте и в дорожном хозяйстве осуществляется за счет межбюджетных трансфертов, предоставляемых из бюджета Набережного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муниципального образования Набережное сельское поселение Ромодановского муниципального района Республики Мордовия об утверждении бюджета на очередной финансовый год.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5. Ответственность сторон</w:t>
      </w: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Муниципальный район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 Срок действия соглашения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«Вестник», распространяется на правоотношения, возникшие с  01 января 2022 года, и действует по 31 декабря 2022 года.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Набережного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7. Заключительные положения</w:t>
      </w: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 на автомобильном транспорте и в дорожном хозяйстве, а также порядок заключения соглашений о передаче полномочий.</w:t>
      </w:r>
    </w:p>
    <w:p w:rsidR="00C247CA" w:rsidRDefault="00C247CA" w:rsidP="007716CC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C247CA" w:rsidRDefault="00C247CA" w:rsidP="007716CC">
      <w:pPr>
        <w:pStyle w:val="Standard"/>
        <w:ind w:firstLine="70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Подписи сторон</w:t>
      </w:r>
    </w:p>
    <w:p w:rsidR="00C247CA" w:rsidRDefault="00C247CA" w:rsidP="007716CC">
      <w:pPr>
        <w:pStyle w:val="Standard"/>
        <w:ind w:firstLine="705"/>
        <w:jc w:val="center"/>
        <w:rPr>
          <w:sz w:val="28"/>
          <w:szCs w:val="28"/>
        </w:rPr>
      </w:pP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819"/>
        <w:gridCol w:w="4819"/>
      </w:tblGrid>
      <w:tr w:rsidR="00C247CA">
        <w:tc>
          <w:tcPr>
            <w:tcW w:w="4819" w:type="dxa"/>
          </w:tcPr>
          <w:p w:rsidR="00C247CA" w:rsidRDefault="00C247CA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19" w:type="dxa"/>
          </w:tcPr>
          <w:p w:rsidR="00C247CA" w:rsidRDefault="00C247CA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</w:p>
        </w:tc>
      </w:tr>
    </w:tbl>
    <w:p w:rsidR="00C247CA" w:rsidRDefault="00C247CA" w:rsidP="007716CC">
      <w:pPr>
        <w:rPr>
          <w:b/>
          <w:bCs/>
          <w:lang w:eastAsia="en-US"/>
        </w:rPr>
      </w:pPr>
    </w:p>
    <w:p w:rsidR="00C247CA" w:rsidRDefault="00C247CA" w:rsidP="007716CC">
      <w:pPr>
        <w:jc w:val="center"/>
      </w:pPr>
    </w:p>
    <w:p w:rsidR="00C247CA" w:rsidRPr="007A3B28" w:rsidRDefault="00C247CA" w:rsidP="007A3B28">
      <w:pPr>
        <w:rPr>
          <w:b/>
          <w:bCs/>
          <w:sz w:val="28"/>
          <w:szCs w:val="28"/>
        </w:rPr>
      </w:pPr>
      <w:r w:rsidRPr="007A3B28">
        <w:rPr>
          <w:b/>
          <w:bCs/>
          <w:sz w:val="28"/>
          <w:szCs w:val="28"/>
        </w:rPr>
        <w:t xml:space="preserve">Глава Ромодановского                          </w:t>
      </w:r>
      <w:r>
        <w:rPr>
          <w:b/>
          <w:bCs/>
          <w:sz w:val="28"/>
          <w:szCs w:val="28"/>
        </w:rPr>
        <w:t xml:space="preserve"> </w:t>
      </w:r>
      <w:r w:rsidRPr="007A3B28">
        <w:rPr>
          <w:b/>
          <w:bCs/>
          <w:sz w:val="28"/>
          <w:szCs w:val="28"/>
        </w:rPr>
        <w:t>Глава    Набережного</w:t>
      </w:r>
    </w:p>
    <w:p w:rsidR="00C247CA" w:rsidRPr="007A3B28" w:rsidRDefault="00C247CA" w:rsidP="007A3B28">
      <w:pPr>
        <w:rPr>
          <w:b/>
          <w:bCs/>
          <w:sz w:val="28"/>
          <w:szCs w:val="28"/>
        </w:rPr>
      </w:pPr>
    </w:p>
    <w:p w:rsidR="00C247CA" w:rsidRPr="007A3B28" w:rsidRDefault="00C247CA" w:rsidP="007A3B28">
      <w:pPr>
        <w:tabs>
          <w:tab w:val="left" w:pos="4825"/>
          <w:tab w:val="left" w:pos="6134"/>
        </w:tabs>
        <w:rPr>
          <w:b/>
          <w:bCs/>
          <w:sz w:val="28"/>
          <w:szCs w:val="28"/>
        </w:rPr>
      </w:pPr>
      <w:r w:rsidRPr="007A3B28">
        <w:rPr>
          <w:b/>
          <w:bCs/>
          <w:sz w:val="28"/>
          <w:szCs w:val="28"/>
        </w:rPr>
        <w:t>муниципального района</w:t>
      </w:r>
      <w:r w:rsidRPr="007A3B28">
        <w:rPr>
          <w:b/>
          <w:bCs/>
          <w:sz w:val="28"/>
          <w:szCs w:val="28"/>
        </w:rPr>
        <w:tab/>
        <w:t>сельского поселения</w:t>
      </w:r>
    </w:p>
    <w:p w:rsidR="00C247CA" w:rsidRPr="007A3B28" w:rsidRDefault="00C247CA" w:rsidP="007A3B28">
      <w:pPr>
        <w:rPr>
          <w:b/>
          <w:bCs/>
          <w:sz w:val="28"/>
          <w:szCs w:val="28"/>
        </w:rPr>
      </w:pPr>
    </w:p>
    <w:p w:rsidR="00C247CA" w:rsidRPr="007A3B28" w:rsidRDefault="00C247CA" w:rsidP="007A3B28">
      <w:pPr>
        <w:rPr>
          <w:b/>
          <w:bCs/>
          <w:sz w:val="28"/>
          <w:szCs w:val="28"/>
        </w:rPr>
      </w:pPr>
    </w:p>
    <w:p w:rsidR="00C247CA" w:rsidRPr="007A3B28" w:rsidRDefault="00C247CA" w:rsidP="007A3B28">
      <w:pPr>
        <w:tabs>
          <w:tab w:val="left" w:pos="5666"/>
        </w:tabs>
        <w:rPr>
          <w:b/>
          <w:bCs/>
          <w:sz w:val="28"/>
          <w:szCs w:val="28"/>
        </w:rPr>
      </w:pPr>
      <w:r w:rsidRPr="007A3B28">
        <w:rPr>
          <w:b/>
          <w:bCs/>
          <w:sz w:val="28"/>
          <w:szCs w:val="28"/>
        </w:rPr>
        <w:t>____________С.В.Ведяшкин                           ____________Н.Ю. Журавлева</w:t>
      </w:r>
    </w:p>
    <w:sectPr w:rsidR="00C247CA" w:rsidRPr="007A3B28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7CA" w:rsidRDefault="00C247CA" w:rsidP="00C65D30">
      <w:r>
        <w:separator/>
      </w:r>
    </w:p>
  </w:endnote>
  <w:endnote w:type="continuationSeparator" w:id="0">
    <w:p w:rsidR="00C247CA" w:rsidRDefault="00C247CA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7CA" w:rsidRDefault="00C247CA" w:rsidP="00C65D30">
      <w:r>
        <w:separator/>
      </w:r>
    </w:p>
  </w:footnote>
  <w:footnote w:type="continuationSeparator" w:id="0">
    <w:p w:rsidR="00C247CA" w:rsidRDefault="00C247CA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1AD"/>
    <w:rsid w:val="00040FE5"/>
    <w:rsid w:val="00054818"/>
    <w:rsid w:val="000625A6"/>
    <w:rsid w:val="0009124E"/>
    <w:rsid w:val="000A0303"/>
    <w:rsid w:val="000D0174"/>
    <w:rsid w:val="000F1B75"/>
    <w:rsid w:val="00101006"/>
    <w:rsid w:val="0015212D"/>
    <w:rsid w:val="00154E0D"/>
    <w:rsid w:val="001819B1"/>
    <w:rsid w:val="001A32C6"/>
    <w:rsid w:val="001C7F55"/>
    <w:rsid w:val="001D712D"/>
    <w:rsid w:val="00210FAE"/>
    <w:rsid w:val="00213D2A"/>
    <w:rsid w:val="00222018"/>
    <w:rsid w:val="0023243F"/>
    <w:rsid w:val="002679FA"/>
    <w:rsid w:val="00294CBA"/>
    <w:rsid w:val="002A5752"/>
    <w:rsid w:val="00340D16"/>
    <w:rsid w:val="003769D5"/>
    <w:rsid w:val="003B04CC"/>
    <w:rsid w:val="003B54CC"/>
    <w:rsid w:val="003C0CEE"/>
    <w:rsid w:val="003D069C"/>
    <w:rsid w:val="003D1298"/>
    <w:rsid w:val="003D45B5"/>
    <w:rsid w:val="003E2AE7"/>
    <w:rsid w:val="003F60CC"/>
    <w:rsid w:val="00412CA3"/>
    <w:rsid w:val="004235CD"/>
    <w:rsid w:val="00450437"/>
    <w:rsid w:val="00454AF9"/>
    <w:rsid w:val="0047375F"/>
    <w:rsid w:val="004B613B"/>
    <w:rsid w:val="004F0B98"/>
    <w:rsid w:val="004F42EB"/>
    <w:rsid w:val="00536117"/>
    <w:rsid w:val="0059616D"/>
    <w:rsid w:val="005B572C"/>
    <w:rsid w:val="005D50D6"/>
    <w:rsid w:val="005E0D1C"/>
    <w:rsid w:val="006042DB"/>
    <w:rsid w:val="00640BA4"/>
    <w:rsid w:val="00641AF4"/>
    <w:rsid w:val="00667C67"/>
    <w:rsid w:val="006748CF"/>
    <w:rsid w:val="006B61C9"/>
    <w:rsid w:val="006F4BAD"/>
    <w:rsid w:val="00713013"/>
    <w:rsid w:val="007716CC"/>
    <w:rsid w:val="00772208"/>
    <w:rsid w:val="007A3B28"/>
    <w:rsid w:val="007C2E1E"/>
    <w:rsid w:val="007D6ECA"/>
    <w:rsid w:val="0080501A"/>
    <w:rsid w:val="008254B5"/>
    <w:rsid w:val="00825F81"/>
    <w:rsid w:val="00833709"/>
    <w:rsid w:val="008414D2"/>
    <w:rsid w:val="00872DD1"/>
    <w:rsid w:val="00876188"/>
    <w:rsid w:val="00883AC9"/>
    <w:rsid w:val="008E1B6C"/>
    <w:rsid w:val="00941238"/>
    <w:rsid w:val="00956D60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605FE"/>
    <w:rsid w:val="00A706CD"/>
    <w:rsid w:val="00A83624"/>
    <w:rsid w:val="00A9771D"/>
    <w:rsid w:val="00AE6D9A"/>
    <w:rsid w:val="00B00828"/>
    <w:rsid w:val="00B42447"/>
    <w:rsid w:val="00B46599"/>
    <w:rsid w:val="00B46FC9"/>
    <w:rsid w:val="00B72D56"/>
    <w:rsid w:val="00B85030"/>
    <w:rsid w:val="00B951F1"/>
    <w:rsid w:val="00BC1D02"/>
    <w:rsid w:val="00BF51A6"/>
    <w:rsid w:val="00C01EEE"/>
    <w:rsid w:val="00C247CA"/>
    <w:rsid w:val="00C312CE"/>
    <w:rsid w:val="00C3420F"/>
    <w:rsid w:val="00C65D30"/>
    <w:rsid w:val="00C769B5"/>
    <w:rsid w:val="00CA0C35"/>
    <w:rsid w:val="00CC23C6"/>
    <w:rsid w:val="00CD4A2F"/>
    <w:rsid w:val="00D50DA3"/>
    <w:rsid w:val="00D63574"/>
    <w:rsid w:val="00D63FC3"/>
    <w:rsid w:val="00D80096"/>
    <w:rsid w:val="00D830DA"/>
    <w:rsid w:val="00D90771"/>
    <w:rsid w:val="00DA5DA7"/>
    <w:rsid w:val="00DB5C9B"/>
    <w:rsid w:val="00DD45A5"/>
    <w:rsid w:val="00DE4014"/>
    <w:rsid w:val="00E045C2"/>
    <w:rsid w:val="00E574A2"/>
    <w:rsid w:val="00E912BF"/>
    <w:rsid w:val="00E9566B"/>
    <w:rsid w:val="00EA2495"/>
    <w:rsid w:val="00ED5943"/>
    <w:rsid w:val="00EF4D7A"/>
    <w:rsid w:val="00F01DEF"/>
    <w:rsid w:val="00F0274B"/>
    <w:rsid w:val="00F06DB3"/>
    <w:rsid w:val="00F5011C"/>
    <w:rsid w:val="00F6135A"/>
    <w:rsid w:val="00F87437"/>
    <w:rsid w:val="00F93DEA"/>
    <w:rsid w:val="00F941FB"/>
    <w:rsid w:val="00F9424C"/>
    <w:rsid w:val="00FB3ED9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val="ru-RU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B00828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22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6</Pages>
  <Words>1735</Words>
  <Characters>9893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2</cp:lastModifiedBy>
  <cp:revision>9</cp:revision>
  <cp:lastPrinted>2022-03-29T08:39:00Z</cp:lastPrinted>
  <dcterms:created xsi:type="dcterms:W3CDTF">2022-03-25T09:25:00Z</dcterms:created>
  <dcterms:modified xsi:type="dcterms:W3CDTF">2022-03-29T08:45:00Z</dcterms:modified>
</cp:coreProperties>
</file>