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696" w:rsidRDefault="003A469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A4696" w:rsidRDefault="003A469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A4696" w:rsidRDefault="003A469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3A4696" w:rsidRDefault="003A469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3A4696" w:rsidRDefault="003A4696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A4696" w:rsidRDefault="003A4696" w:rsidP="000A502D">
      <w:pPr>
        <w:jc w:val="center"/>
        <w:rPr>
          <w:b/>
          <w:bCs/>
          <w:sz w:val="28"/>
          <w:szCs w:val="28"/>
        </w:rPr>
      </w:pPr>
    </w:p>
    <w:p w:rsidR="003A4696" w:rsidRDefault="003A469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A4696" w:rsidRDefault="003A4696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A4696" w:rsidRDefault="003A4696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«08»октября  2021 г.                                                                        № 11</w:t>
      </w:r>
    </w:p>
    <w:p w:rsidR="003A4696" w:rsidRDefault="003A4696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3A4696" w:rsidRDefault="003A4696" w:rsidP="000A502D">
      <w:pPr>
        <w:jc w:val="center"/>
        <w:rPr>
          <w:b/>
          <w:bCs/>
          <w:sz w:val="26"/>
          <w:szCs w:val="26"/>
        </w:rPr>
      </w:pPr>
    </w:p>
    <w:p w:rsidR="003A4696" w:rsidRDefault="003A4696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Ромодановский Махоркосовхоз</w:t>
      </w:r>
    </w:p>
    <w:p w:rsidR="003A4696" w:rsidRDefault="003A4696" w:rsidP="000A502D">
      <w:pPr>
        <w:jc w:val="center"/>
        <w:rPr>
          <w:sz w:val="26"/>
          <w:szCs w:val="26"/>
        </w:rPr>
      </w:pPr>
    </w:p>
    <w:p w:rsidR="003A4696" w:rsidRDefault="003A4696" w:rsidP="000A502D">
      <w:pPr>
        <w:jc w:val="center"/>
        <w:rPr>
          <w:sz w:val="26"/>
          <w:szCs w:val="26"/>
        </w:rPr>
      </w:pP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Набережного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</w:t>
      </w:r>
      <w:r>
        <w:rPr>
          <w:rFonts w:ascii="Times New Roman" w:hAnsi="Times New Roman" w:cs="Times New Roman"/>
        </w:rPr>
        <w:t>.</w:t>
      </w:r>
      <w:r w:rsidRPr="004A150E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Набережного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3A4696" w:rsidRPr="004A150E" w:rsidRDefault="003A4696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3A4696" w:rsidRDefault="003A4696" w:rsidP="000A502D">
      <w:pPr>
        <w:shd w:val="clear" w:color="auto" w:fill="FFFFFF"/>
        <w:rPr>
          <w:sz w:val="26"/>
          <w:szCs w:val="26"/>
        </w:rPr>
      </w:pPr>
    </w:p>
    <w:p w:rsidR="003A4696" w:rsidRPr="00294D16" w:rsidRDefault="003A4696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3A4696" w:rsidRPr="002F0167" w:rsidRDefault="003A4696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A4696" w:rsidRPr="0044221D" w:rsidRDefault="003A4696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>1. Внести в решение Совета депутатов Набережного 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года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«О бюджете Набережного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3A4696" w:rsidRPr="0044221D" w:rsidRDefault="003A4696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1) </w:t>
      </w:r>
      <w:r w:rsidRPr="0044221D">
        <w:rPr>
          <w:rFonts w:ascii="Times New Roman" w:hAnsi="Times New Roman" w:cs="Times New Roman"/>
          <w:b/>
          <w:bCs/>
          <w:sz w:val="20"/>
          <w:szCs w:val="20"/>
        </w:rPr>
        <w:t xml:space="preserve">Раздел 1 изложить в следующей редакции: </w:t>
      </w:r>
    </w:p>
    <w:p w:rsidR="003A4696" w:rsidRPr="0044221D" w:rsidRDefault="003A4696" w:rsidP="00824DA1">
      <w:pPr>
        <w:pStyle w:val="NoSpacing"/>
        <w:jc w:val="both"/>
      </w:pPr>
      <w:r w:rsidRPr="0044221D">
        <w:t xml:space="preserve">    1.</w:t>
      </w:r>
      <w:r w:rsidRPr="0044221D">
        <w:tab/>
        <w:t xml:space="preserve">Утвердить бюджет Набережного сельского поселения Ромодановского муниципального района Республики Мордовия на 2021  по доходам в сумме </w:t>
      </w:r>
      <w:r>
        <w:t>5691,6</w:t>
      </w:r>
      <w:r w:rsidRPr="0044221D">
        <w:t xml:space="preserve">тыс. рублей, по расходам в сумме </w:t>
      </w:r>
      <w:r>
        <w:t>5791,4</w:t>
      </w:r>
      <w:r w:rsidRPr="0044221D">
        <w:t xml:space="preserve"> тыс. рублей,  с превышением расходов над доходами в сумме 99,</w:t>
      </w:r>
      <w:r>
        <w:t>8</w:t>
      </w:r>
      <w:r w:rsidRPr="0044221D">
        <w:t xml:space="preserve"> тыс. рублей исходя из уровня инфляции, не превышающего 3,7 процента (декабрь 2021 года к декабрю 2020 года)</w:t>
      </w:r>
    </w:p>
    <w:p w:rsidR="003A4696" w:rsidRPr="0044221D" w:rsidRDefault="003A4696" w:rsidP="000A502D">
      <w:pPr>
        <w:pStyle w:val="NoSpacing"/>
        <w:jc w:val="both"/>
      </w:pPr>
      <w:r w:rsidRPr="0044221D">
        <w:t xml:space="preserve">     2. Утвердить бюджет Набережного сельского поселения Ромодановского муниципального района Республики Мордовия на 2022  по доходам в сумме 1024,2тыс. рублей, по расходам в сумме 1024,2 тыс. рубле,</w:t>
      </w:r>
      <w:r>
        <w:t xml:space="preserve"> </w:t>
      </w:r>
      <w:r w:rsidRPr="0044221D">
        <w:t>в том числе условно утвержденные расходы в сумме 23,4 тыс.рублей, исходя из уровня инфляции, не превышающего 4,0 процента (декабрь 2022 года к декабрю 2021 года)</w:t>
      </w:r>
    </w:p>
    <w:p w:rsidR="003A4696" w:rsidRPr="0044221D" w:rsidRDefault="003A4696" w:rsidP="000A502D">
      <w:pPr>
        <w:pStyle w:val="NoSpacing"/>
        <w:jc w:val="both"/>
      </w:pPr>
      <w:r w:rsidRPr="0044221D">
        <w:t xml:space="preserve">     3. Утвердить бюджет Набережного сельского поселения Ромодановского муниципального района Республики Мордовия на 2023  по доходам в сумме 1075,8 тыс. рублей, по расходам в сумме 1075,8 тыс. рублей, в том числе условно утвержденные расходы в сумме 49,3 тыс.рублей, исходя из уровня инфляции, не превышающего 3,9 процента (декабрь 2023 года к декабрю 2022 года)</w:t>
      </w:r>
    </w:p>
    <w:p w:rsidR="003A4696" w:rsidRPr="0044221D" w:rsidRDefault="003A4696" w:rsidP="00294D16">
      <w:pPr>
        <w:pStyle w:val="10"/>
        <w:jc w:val="both"/>
        <w:rPr>
          <w:color w:val="000000"/>
        </w:rPr>
      </w:pPr>
      <w:r w:rsidRPr="0044221D">
        <w:t xml:space="preserve">           2). Приложение №3,№4,№5,№8 к решению сессии «О бюджете </w:t>
      </w:r>
      <w:r>
        <w:t>Набережного</w:t>
      </w:r>
      <w:r w:rsidRPr="0044221D"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4221D">
        <w:rPr>
          <w:color w:val="000000"/>
        </w:rPr>
        <w:t>зложить в следующей редакции согласно приложений №1,№2,№3,№4 (приложение прилагаются)</w:t>
      </w:r>
    </w:p>
    <w:p w:rsidR="003A4696" w:rsidRPr="0044221D" w:rsidRDefault="003A4696" w:rsidP="00294D16">
      <w:pPr>
        <w:ind w:firstLine="720"/>
        <w:rPr>
          <w:b/>
          <w:bCs/>
        </w:rPr>
      </w:pPr>
      <w:r w:rsidRPr="0044221D">
        <w:t>3). Настоящее решение вступает в силу со дня его официального опубликования</w:t>
      </w:r>
    </w:p>
    <w:p w:rsidR="003A4696" w:rsidRDefault="003A4696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</w:p>
    <w:p w:rsidR="003A4696" w:rsidRDefault="003A4696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 w:rsidRPr="0044221D">
        <w:rPr>
          <w:b/>
          <w:bCs/>
          <w:sz w:val="22"/>
          <w:szCs w:val="22"/>
        </w:rPr>
        <w:t xml:space="preserve">Глава </w:t>
      </w:r>
      <w:r>
        <w:rPr>
          <w:b/>
          <w:bCs/>
          <w:sz w:val="22"/>
          <w:szCs w:val="22"/>
        </w:rPr>
        <w:t xml:space="preserve">  </w:t>
      </w:r>
      <w:r w:rsidRPr="0044221D">
        <w:rPr>
          <w:b/>
          <w:bCs/>
          <w:sz w:val="22"/>
          <w:szCs w:val="22"/>
        </w:rPr>
        <w:t xml:space="preserve">Набережного                      </w:t>
      </w:r>
      <w:r>
        <w:rPr>
          <w:b/>
          <w:bCs/>
          <w:sz w:val="22"/>
          <w:szCs w:val="22"/>
        </w:rPr>
        <w:t xml:space="preserve">                                       </w:t>
      </w:r>
      <w:r w:rsidRPr="0044221D">
        <w:rPr>
          <w:b/>
          <w:bCs/>
          <w:sz w:val="22"/>
          <w:szCs w:val="22"/>
        </w:rPr>
        <w:t xml:space="preserve">                                                        сельского поселения         </w:t>
      </w:r>
      <w:r>
        <w:rPr>
          <w:b/>
          <w:bCs/>
          <w:sz w:val="22"/>
          <w:szCs w:val="22"/>
        </w:rPr>
        <w:t xml:space="preserve">                                                                 Н.Ю Журавлева</w:t>
      </w:r>
      <w:r w:rsidRPr="0044221D">
        <w:rPr>
          <w:b/>
          <w:bCs/>
          <w:sz w:val="22"/>
          <w:szCs w:val="22"/>
        </w:rPr>
        <w:t xml:space="preserve">                                          </w:t>
      </w:r>
      <w:r>
        <w:rPr>
          <w:b/>
          <w:bCs/>
          <w:sz w:val="22"/>
          <w:szCs w:val="22"/>
        </w:rPr>
        <w:t xml:space="preserve"> </w:t>
      </w:r>
    </w:p>
    <w:p w:rsidR="003A4696" w:rsidRPr="0044221D" w:rsidRDefault="003A4696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:rsidR="003A4696" w:rsidRPr="0044221D" w:rsidRDefault="003A4696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</w:rPr>
      </w:pPr>
    </w:p>
    <w:p w:rsidR="003A4696" w:rsidRDefault="003A4696" w:rsidP="00BF074D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BF074D">
      <w:pPr>
        <w:shd w:val="clear" w:color="auto" w:fill="FFFFFF"/>
        <w:ind w:right="26"/>
        <w:jc w:val="right"/>
        <w:rPr>
          <w:spacing w:val="-2"/>
        </w:rPr>
      </w:pPr>
    </w:p>
    <w:p w:rsidR="003A4696" w:rsidRPr="0044221D" w:rsidRDefault="003A4696" w:rsidP="00BF074D">
      <w:pPr>
        <w:shd w:val="clear" w:color="auto" w:fill="FFFFFF"/>
        <w:ind w:right="26"/>
        <w:jc w:val="right"/>
        <w:rPr>
          <w:spacing w:val="-2"/>
        </w:rPr>
      </w:pPr>
      <w:r w:rsidRPr="0044221D">
        <w:rPr>
          <w:spacing w:val="-2"/>
        </w:rPr>
        <w:t>Приложение № 1</w:t>
      </w:r>
    </w:p>
    <w:p w:rsidR="003A4696" w:rsidRPr="0044221D" w:rsidRDefault="003A4696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3A4696" w:rsidRPr="0044221D" w:rsidRDefault="003A4696" w:rsidP="00BF074D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3A4696" w:rsidRPr="0044221D" w:rsidRDefault="003A4696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</w:t>
      </w:r>
      <w:r>
        <w:rPr>
          <w:spacing w:val="-1"/>
        </w:rPr>
        <w:t xml:space="preserve"> «08» октября </w:t>
      </w:r>
      <w:r w:rsidRPr="0044221D">
        <w:rPr>
          <w:spacing w:val="-1"/>
        </w:rPr>
        <w:t>2021г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1</w:t>
      </w:r>
      <w:r w:rsidRPr="0044221D">
        <w:rPr>
          <w:spacing w:val="-1"/>
        </w:rPr>
        <w:t>1</w:t>
      </w:r>
    </w:p>
    <w:p w:rsidR="003A4696" w:rsidRPr="0044221D" w:rsidRDefault="003A4696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 О внесение изменении в решение Совета депутатов  Набережного                                                                                                       сельского поселения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44221D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4  </w:t>
      </w:r>
    </w:p>
    <w:p w:rsidR="003A4696" w:rsidRPr="0044221D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3A4696" w:rsidRPr="0044221D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3A4696" w:rsidRPr="0044221D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3A4696" w:rsidRPr="0044221D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3A4696" w:rsidRPr="0044221D" w:rsidRDefault="003A4696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3A4696" w:rsidRDefault="003A4696" w:rsidP="00BF074D">
      <w:pPr>
        <w:ind w:firstLine="708"/>
        <w:jc w:val="right"/>
      </w:pPr>
    </w:p>
    <w:p w:rsidR="003A4696" w:rsidRDefault="003A4696" w:rsidP="002D33C1">
      <w:pPr>
        <w:ind w:firstLine="708"/>
        <w:jc w:val="right"/>
      </w:pPr>
    </w:p>
    <w:p w:rsidR="003A4696" w:rsidRPr="00376248" w:rsidRDefault="003A4696" w:rsidP="002D33C1">
      <w:pPr>
        <w:ind w:firstLine="708"/>
        <w:jc w:val="right"/>
        <w:rPr>
          <w:sz w:val="24"/>
          <w:szCs w:val="24"/>
        </w:rPr>
      </w:pPr>
    </w:p>
    <w:p w:rsidR="003A4696" w:rsidRPr="00376248" w:rsidRDefault="003A4696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3A4696" w:rsidRPr="00376248" w:rsidRDefault="003A4696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3A4696" w:rsidRDefault="003A4696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3A4696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2022</w:t>
            </w:r>
          </w:p>
          <w:p w:rsidR="003A4696" w:rsidRPr="00ED130A" w:rsidRDefault="003A4696" w:rsidP="00ED13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2023 год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5691,6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1024,2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1075,8</w:t>
            </w:r>
          </w:p>
          <w:p w:rsidR="003A4696" w:rsidRPr="00ED130A" w:rsidRDefault="003A4696" w:rsidP="009A4DFC">
            <w:pPr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625,4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520,4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526,3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47,5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49,4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51,3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1 01 02010 00 1000 110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51,3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1 01 02010 01 1000 110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51,3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92463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D130A">
              <w:rPr>
                <w:b/>
                <w:bCs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130A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21,9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924637">
            <w:pPr>
              <w:rPr>
                <w:color w:val="000000"/>
                <w:sz w:val="22"/>
                <w:szCs w:val="22"/>
              </w:rPr>
            </w:pPr>
            <w:r w:rsidRPr="00ED130A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  <w:sz w:val="22"/>
                <w:szCs w:val="22"/>
              </w:rPr>
            </w:pPr>
            <w:r w:rsidRPr="00ED130A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21,9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467,0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471,0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475,0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1 06 01000 00 0000 000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70,0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1 06 01030 10 1000 110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70,0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1 06 06000 00 0000 110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398,0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401,0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405,0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1 06 06033 10 1000 110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140,0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101,0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105,0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1 06 06043 10 1000 110</w:t>
            </w:r>
          </w:p>
        </w:tc>
        <w:tc>
          <w:tcPr>
            <w:tcW w:w="3260" w:type="dxa"/>
          </w:tcPr>
          <w:p w:rsidR="003A4696" w:rsidRPr="00ED130A" w:rsidRDefault="003A4696" w:rsidP="00FC4AAA">
            <w:pPr>
              <w:rPr>
                <w:color w:val="000000"/>
              </w:rPr>
            </w:pPr>
            <w:r w:rsidRPr="00ED130A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258,0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300,0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300,0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1 11 00000 00 0000 000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89,0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color w:val="000000"/>
              </w:rPr>
            </w:pPr>
            <w:r w:rsidRPr="00ED130A">
              <w:rPr>
                <w:color w:val="000000"/>
              </w:rPr>
              <w:t>1 11 05025 10 0000 120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Доходы, получаемые в виде арендной платы ,а так 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89,0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5066,2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549,5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644,8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319,6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color w:val="000000"/>
              </w:rPr>
            </w:pPr>
            <w:r w:rsidRPr="00ED130A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319,6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color w:val="000000"/>
              </w:rPr>
            </w:pPr>
            <w:r w:rsidRPr="00ED130A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369,7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  <w:r w:rsidRPr="00ED130A">
              <w:rPr>
                <w:b/>
                <w:bCs/>
              </w:rPr>
              <w:t>277,3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</w:pPr>
            <w:r w:rsidRPr="00ED130A">
              <w:t>277,3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  <w:r w:rsidRPr="00ED130A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  <w:r w:rsidRPr="00ED130A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  <w:r w:rsidRPr="00ED130A">
              <w:rPr>
                <w:b/>
                <w:bCs/>
              </w:rPr>
              <w:t>90,3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44221D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3A4696" w:rsidRPr="0044221D" w:rsidRDefault="003A4696" w:rsidP="00ED130A">
            <w:pPr>
              <w:jc w:val="center"/>
            </w:pPr>
            <w:r w:rsidRPr="0044221D">
              <w:t>0,2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BF074D">
            <w:pPr>
              <w:rPr>
                <w:color w:val="000000"/>
              </w:rPr>
            </w:pPr>
            <w:r w:rsidRPr="00ED130A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A4696" w:rsidRPr="0044221D" w:rsidRDefault="003A4696" w:rsidP="00ED130A">
            <w:pPr>
              <w:jc w:val="center"/>
            </w:pPr>
            <w:r w:rsidRPr="0044221D">
              <w:t>90,1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4057,1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b/>
                <w:bCs/>
                <w:color w:val="000000"/>
              </w:rPr>
            </w:pPr>
            <w:r w:rsidRPr="00ED130A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3A4696" w:rsidRPr="00ED130A" w:rsidRDefault="003A4696" w:rsidP="00ED130A">
            <w:pPr>
              <w:jc w:val="center"/>
              <w:rPr>
                <w:b/>
                <w:bCs/>
              </w:rPr>
            </w:pPr>
            <w:r w:rsidRPr="00ED130A">
              <w:rPr>
                <w:b/>
                <w:bCs/>
              </w:rPr>
              <w:t>139,6</w:t>
            </w:r>
          </w:p>
        </w:tc>
      </w:tr>
      <w:tr w:rsidR="003A4696" w:rsidRPr="0044221D">
        <w:tc>
          <w:tcPr>
            <w:tcW w:w="2517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2 02 40014 10 0000 150</w:t>
            </w:r>
          </w:p>
          <w:p w:rsidR="003A4696" w:rsidRPr="00ED130A" w:rsidRDefault="003A4696" w:rsidP="00ED130A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4057,1</w:t>
            </w:r>
          </w:p>
        </w:tc>
        <w:tc>
          <w:tcPr>
            <w:tcW w:w="1275" w:type="dxa"/>
          </w:tcPr>
          <w:p w:rsidR="003A4696" w:rsidRPr="00ED130A" w:rsidRDefault="003A4696" w:rsidP="00ED130A">
            <w:pPr>
              <w:jc w:val="center"/>
              <w:rPr>
                <w:color w:val="000000"/>
              </w:rPr>
            </w:pPr>
            <w:r w:rsidRPr="00ED130A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3A4696" w:rsidRPr="0044221D" w:rsidRDefault="003A4696" w:rsidP="00ED130A">
            <w:pPr>
              <w:jc w:val="center"/>
            </w:pPr>
            <w:r w:rsidRPr="0044221D">
              <w:t>139,6</w:t>
            </w:r>
          </w:p>
        </w:tc>
      </w:tr>
    </w:tbl>
    <w:p w:rsidR="003A4696" w:rsidRPr="0044221D" w:rsidRDefault="003A4696" w:rsidP="001A2849">
      <w:pPr>
        <w:ind w:firstLine="708"/>
      </w:pPr>
    </w:p>
    <w:p w:rsidR="003A4696" w:rsidRPr="0062252E" w:rsidRDefault="003A4696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3A4696" w:rsidRPr="0062252E" w:rsidRDefault="003A4696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3A4696" w:rsidRPr="0062252E" w:rsidRDefault="003A4696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3A4696" w:rsidRDefault="003A4696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«08» октября </w:t>
      </w:r>
      <w:r w:rsidRPr="00F03358">
        <w:rPr>
          <w:spacing w:val="-1"/>
        </w:rPr>
        <w:t>2021г</w:t>
      </w:r>
      <w:r>
        <w:rPr>
          <w:spacing w:val="-1"/>
        </w:rPr>
        <w:t xml:space="preserve">. </w:t>
      </w:r>
      <w:r w:rsidRPr="00F03358">
        <w:rPr>
          <w:spacing w:val="-1"/>
        </w:rPr>
        <w:t>№</w:t>
      </w:r>
      <w:r>
        <w:rPr>
          <w:spacing w:val="-1"/>
        </w:rPr>
        <w:t xml:space="preserve"> 1</w:t>
      </w:r>
      <w:r w:rsidRPr="00F03358">
        <w:rPr>
          <w:spacing w:val="-1"/>
        </w:rPr>
        <w:t>1</w:t>
      </w:r>
    </w:p>
    <w:p w:rsidR="003A4696" w:rsidRPr="0090787E" w:rsidRDefault="003A4696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A4696" w:rsidRPr="0090787E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3A4696" w:rsidRPr="0090787E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3A4696" w:rsidRPr="0090787E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3A4696" w:rsidRPr="0090787E" w:rsidRDefault="003A4696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3A4696" w:rsidRPr="0090787E" w:rsidRDefault="003A4696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3A4696" w:rsidRDefault="003A4696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3A4696" w:rsidRPr="002D33C1" w:rsidRDefault="003A4696" w:rsidP="002D33C1">
      <w:pPr>
        <w:rPr>
          <w:rFonts w:ascii="Arial" w:hAnsi="Arial" w:cs="Arial"/>
          <w:sz w:val="24"/>
          <w:szCs w:val="24"/>
        </w:rPr>
      </w:pPr>
    </w:p>
    <w:p w:rsidR="003A4696" w:rsidRDefault="003A4696" w:rsidP="002D33C1">
      <w:pPr>
        <w:rPr>
          <w:rFonts w:ascii="Arial" w:hAnsi="Arial" w:cs="Arial"/>
          <w:sz w:val="24"/>
          <w:szCs w:val="24"/>
        </w:rPr>
      </w:pPr>
    </w:p>
    <w:p w:rsidR="003A4696" w:rsidRPr="00574E11" w:rsidRDefault="003A4696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3A4696" w:rsidRPr="00405474" w:rsidRDefault="003A4696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80"/>
        <w:gridCol w:w="566"/>
        <w:gridCol w:w="425"/>
        <w:gridCol w:w="1558"/>
        <w:gridCol w:w="567"/>
        <w:gridCol w:w="992"/>
        <w:gridCol w:w="993"/>
        <w:gridCol w:w="992"/>
      </w:tblGrid>
      <w:tr w:rsidR="003A4696" w:rsidRPr="00405474" w:rsidTr="00523E85">
        <w:trPr>
          <w:cantSplit/>
          <w:trHeight w:hRule="exact" w:val="278"/>
          <w:tblHeader/>
        </w:trPr>
        <w:tc>
          <w:tcPr>
            <w:tcW w:w="4380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A4696" w:rsidRPr="00405474" w:rsidTr="00523E85">
        <w:trPr>
          <w:cantSplit/>
          <w:trHeight w:hRule="exact" w:val="278"/>
          <w:tblHeader/>
        </w:trPr>
        <w:tc>
          <w:tcPr>
            <w:tcW w:w="4380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3A4696" w:rsidRPr="00405474" w:rsidTr="00523E85">
        <w:trPr>
          <w:cantSplit/>
          <w:trHeight w:hRule="exact" w:val="240"/>
          <w:tblHeader/>
        </w:trPr>
        <w:tc>
          <w:tcPr>
            <w:tcW w:w="4380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05474" w:rsidRDefault="003A469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A4696" w:rsidRPr="0044221D" w:rsidTr="00523E85">
        <w:trPr>
          <w:trHeight w:hRule="exact" w:val="307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ВСЕГО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BF074D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5791,4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1075,8</w:t>
            </w:r>
          </w:p>
        </w:tc>
      </w:tr>
      <w:tr w:rsidR="003A4696" w:rsidRPr="0044221D" w:rsidTr="00523E85">
        <w:trPr>
          <w:trHeight w:hRule="exact" w:val="362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1231,4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586,1</w:t>
            </w:r>
          </w:p>
        </w:tc>
      </w:tr>
      <w:tr w:rsidR="003A4696" w:rsidRPr="0044221D" w:rsidTr="00523E85">
        <w:trPr>
          <w:trHeight w:hRule="exact" w:val="745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359,6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C34B3E">
            <w:pPr>
              <w:pStyle w:val="NoSpacing"/>
              <w:jc w:val="center"/>
            </w:pPr>
          </w:p>
          <w:p w:rsidR="003A4696" w:rsidRPr="0044221D" w:rsidRDefault="003A4696" w:rsidP="00C34B3E">
            <w:pPr>
              <w:pStyle w:val="NoSpacing"/>
              <w:jc w:val="center"/>
            </w:pPr>
          </w:p>
          <w:p w:rsidR="003A4696" w:rsidRPr="0044221D" w:rsidRDefault="003A4696" w:rsidP="00C34B3E">
            <w:pPr>
              <w:pStyle w:val="NoSpacing"/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303"/>
        </w:trPr>
        <w:tc>
          <w:tcPr>
            <w:tcW w:w="4380" w:type="dxa"/>
            <w:shd w:val="clear" w:color="auto" w:fill="FFFFFF"/>
          </w:tcPr>
          <w:p w:rsidR="003A4696" w:rsidRPr="0044221D" w:rsidRDefault="003A4696" w:rsidP="007C31F0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администрации   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  <w:r>
              <w:t>359,6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7C31F0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280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Высшее должностное лицо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  <w:r>
              <w:t>359,6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567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233,4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545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Расходы на выплаты по оплате труда  высшего должностного лица муниципального образования</w:t>
            </w:r>
          </w:p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233,4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113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BF074D">
            <w:pPr>
              <w:pStyle w:val="NoSpacing"/>
              <w:jc w:val="center"/>
            </w:pPr>
          </w:p>
          <w:p w:rsidR="003A4696" w:rsidRPr="0044221D" w:rsidRDefault="003A4696" w:rsidP="00BF074D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233,4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553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233,4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E56742">
            <w:pPr>
              <w:jc w:val="center"/>
            </w:pPr>
          </w:p>
          <w:p w:rsidR="003A4696" w:rsidRPr="0044221D" w:rsidRDefault="003A4696" w:rsidP="00E56742">
            <w:pPr>
              <w:jc w:val="center"/>
            </w:pPr>
            <w:r w:rsidRPr="0044221D">
              <w:t>219,4</w:t>
            </w:r>
          </w:p>
        </w:tc>
      </w:tr>
      <w:tr w:rsidR="003A4696" w:rsidRPr="0044221D" w:rsidTr="00523E85">
        <w:trPr>
          <w:trHeight w:hRule="exact" w:val="1002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0E65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7864C5">
            <w:pPr>
              <w:pStyle w:val="NoSpacing"/>
            </w:pPr>
          </w:p>
        </w:tc>
      </w:tr>
      <w:tr w:rsidR="003A4696" w:rsidRPr="0044221D" w:rsidTr="00523E85">
        <w:trPr>
          <w:trHeight w:hRule="exact" w:val="1130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555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B50E65">
            <w:pPr>
              <w:pStyle w:val="NoSpacing"/>
              <w:jc w:val="center"/>
            </w:pPr>
          </w:p>
          <w:p w:rsidR="003A4696" w:rsidRPr="0044221D" w:rsidRDefault="003A4696" w:rsidP="00B50E65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772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37E7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869,8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3A4696" w:rsidRPr="0044221D" w:rsidTr="00523E85">
        <w:trPr>
          <w:trHeight w:hRule="exact" w:val="29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аппарата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>
              <w:t>869,6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3A4696" w:rsidRPr="0044221D" w:rsidTr="00523E85">
        <w:trPr>
          <w:trHeight w:hRule="exact" w:val="747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3929F9">
            <w:pPr>
              <w:pStyle w:val="NoSpacing"/>
              <w:jc w:val="center"/>
            </w:pPr>
          </w:p>
          <w:p w:rsidR="003A4696" w:rsidRPr="0044221D" w:rsidRDefault="003A4696" w:rsidP="003929F9">
            <w:pPr>
              <w:pStyle w:val="NoSpacing"/>
              <w:jc w:val="center"/>
            </w:pPr>
          </w:p>
          <w:p w:rsidR="003A4696" w:rsidRPr="0044221D" w:rsidRDefault="003A4696" w:rsidP="003929F9">
            <w:pPr>
              <w:pStyle w:val="NoSpacing"/>
              <w:jc w:val="center"/>
            </w:pPr>
            <w:r>
              <w:t>869,6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7864C5">
            <w:pPr>
              <w:pStyle w:val="NoSpacing"/>
              <w:jc w:val="center"/>
            </w:pPr>
          </w:p>
          <w:p w:rsidR="003A4696" w:rsidRPr="0044221D" w:rsidRDefault="003A4696" w:rsidP="007864C5">
            <w:pPr>
              <w:pStyle w:val="NoSpacing"/>
              <w:jc w:val="center"/>
            </w:pPr>
          </w:p>
          <w:p w:rsidR="003A4696" w:rsidRPr="0044221D" w:rsidRDefault="003A4696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3A4696" w:rsidRPr="0044221D" w:rsidTr="00523E85">
        <w:trPr>
          <w:trHeight w:hRule="exact" w:val="431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Расходы, связанные с муниципальным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65 2 00 41000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698,4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3A4696" w:rsidRPr="0044221D" w:rsidTr="00523E85">
        <w:trPr>
          <w:trHeight w:hRule="exact" w:val="56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388,7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3A4696" w:rsidRPr="0044221D" w:rsidTr="00523E85">
        <w:trPr>
          <w:trHeight w:hRule="exact" w:val="112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388,7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527750">
            <w:pPr>
              <w:pStyle w:val="NoSpacing"/>
              <w:jc w:val="center"/>
            </w:pPr>
          </w:p>
          <w:p w:rsidR="003A4696" w:rsidRPr="0044221D" w:rsidRDefault="003A4696" w:rsidP="00527750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3A4696" w:rsidRPr="0044221D" w:rsidTr="00523E85">
        <w:trPr>
          <w:trHeight w:hRule="exact" w:val="561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388,7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3A4696" w:rsidRPr="0044221D" w:rsidTr="00523E85">
        <w:trPr>
          <w:trHeight w:hRule="exact" w:val="503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>
              <w:t>329,8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A6B2E">
            <w:pPr>
              <w:pStyle w:val="NoSpacing"/>
              <w:jc w:val="center"/>
            </w:pPr>
          </w:p>
          <w:p w:rsidR="003A4696" w:rsidRPr="0044221D" w:rsidRDefault="003A4696" w:rsidP="00FA6B2E">
            <w:pPr>
              <w:pStyle w:val="NoSpacing"/>
              <w:jc w:val="center"/>
            </w:pPr>
            <w:r w:rsidRPr="0044221D"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75,2</w:t>
            </w:r>
          </w:p>
        </w:tc>
      </w:tr>
      <w:tr w:rsidR="003A4696" w:rsidRPr="0044221D" w:rsidTr="00523E85">
        <w:trPr>
          <w:trHeight w:hRule="exact" w:val="491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3929F9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326,8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3A4696" w:rsidRPr="0044221D" w:rsidTr="00523E85">
        <w:trPr>
          <w:trHeight w:hRule="exact" w:val="710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 xml:space="preserve">Иные закупки товаров, работ и услуг для обеспечения государственных </w:t>
            </w: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3929F9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326,8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3A4696" w:rsidRPr="0044221D" w:rsidTr="00523E85">
        <w:trPr>
          <w:trHeight w:hRule="exact" w:val="322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800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</w:tr>
      <w:tr w:rsidR="003A4696" w:rsidRPr="0044221D" w:rsidTr="00523E85">
        <w:trPr>
          <w:trHeight w:hRule="exact" w:val="28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Уплата налогов, сборов и иных платежей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850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</w:tr>
      <w:tr w:rsidR="003A4696" w:rsidRPr="0044221D" w:rsidTr="00523E85">
        <w:trPr>
          <w:trHeight w:hRule="exact" w:val="972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1128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555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997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3A4696" w:rsidRPr="0044221D" w:rsidTr="00523E85">
        <w:trPr>
          <w:trHeight w:hRule="exact" w:val="1138"/>
        </w:trPr>
        <w:tc>
          <w:tcPr>
            <w:tcW w:w="4380" w:type="dxa"/>
            <w:shd w:val="clear" w:color="auto" w:fill="FFFFFF"/>
          </w:tcPr>
          <w:p w:rsidR="003A4696" w:rsidRPr="0044221D" w:rsidRDefault="003A4696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98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89 1 00 77000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182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89 1 00 77150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3A4696" w:rsidRPr="0044221D" w:rsidTr="00523E85">
        <w:trPr>
          <w:trHeight w:hRule="exact" w:val="488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3A4696" w:rsidRPr="0044221D" w:rsidTr="00523E85">
        <w:trPr>
          <w:trHeight w:hRule="exact" w:val="693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3A4696" w:rsidRPr="0044221D" w:rsidTr="00523E85">
        <w:trPr>
          <w:trHeight w:hRule="exact" w:val="433"/>
        </w:trPr>
        <w:tc>
          <w:tcPr>
            <w:tcW w:w="4380" w:type="dxa"/>
            <w:shd w:val="clear" w:color="auto" w:fill="FFFFFF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Обеспечение проведения выборов и референдумов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124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Не программные расходы главных распорядителей бюджетных средств </w:t>
            </w:r>
            <w:r w:rsidRPr="0044221D">
              <w:t>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116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44221D">
              <w:t xml:space="preserve"> 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98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Проведение выборов депутатов             </w:t>
            </w:r>
            <w:r w:rsidRPr="0044221D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Набережного</w:t>
            </w: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</w:p>
          <w:p w:rsidR="003A4696" w:rsidRPr="0044221D" w:rsidRDefault="003A4696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276"/>
        </w:trPr>
        <w:tc>
          <w:tcPr>
            <w:tcW w:w="4380" w:type="dxa"/>
            <w:shd w:val="clear" w:color="auto" w:fill="FFFFFF"/>
          </w:tcPr>
          <w:p w:rsidR="003A4696" w:rsidRPr="0044221D" w:rsidRDefault="003A4696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A4696" w:rsidRPr="0044221D" w:rsidRDefault="003A4696" w:rsidP="00235FF2">
            <w:pPr>
              <w:shd w:val="clear" w:color="auto" w:fill="FFFFFF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</w:tr>
      <w:tr w:rsidR="003A4696" w:rsidRPr="0044221D" w:rsidTr="00523E85">
        <w:trPr>
          <w:trHeight w:hRule="exact" w:val="347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оборона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90,1</w:t>
            </w:r>
          </w:p>
        </w:tc>
      </w:tr>
      <w:tr w:rsidR="003A4696" w:rsidRPr="0044221D" w:rsidTr="00523E85">
        <w:trPr>
          <w:trHeight w:hRule="exact" w:val="228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Мобилизационная и вневойсковая подготовка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3A4696" w:rsidRPr="0044221D" w:rsidTr="00523E85">
        <w:trPr>
          <w:trHeight w:hRule="exact" w:val="728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3A4696" w:rsidRPr="0044221D" w:rsidTr="00523E85">
        <w:trPr>
          <w:trHeight w:hRule="exact" w:val="554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3A4696" w:rsidRPr="0044221D" w:rsidTr="00523E85">
        <w:trPr>
          <w:trHeight w:hRule="exact" w:val="981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3A4696" w:rsidRPr="0044221D" w:rsidTr="00523E85">
        <w:trPr>
          <w:trHeight w:hRule="exact" w:val="739"/>
        </w:trPr>
        <w:tc>
          <w:tcPr>
            <w:tcW w:w="4380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3A4696" w:rsidRPr="0044221D" w:rsidTr="00523E85">
        <w:trPr>
          <w:trHeight w:hRule="exact" w:val="1238"/>
        </w:trPr>
        <w:tc>
          <w:tcPr>
            <w:tcW w:w="4380" w:type="dxa"/>
            <w:shd w:val="clear" w:color="auto" w:fill="FFFFFF"/>
            <w:vAlign w:val="bottom"/>
          </w:tcPr>
          <w:p w:rsidR="003A4696" w:rsidRDefault="003A4696" w:rsidP="002618E0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3A4696" w:rsidRDefault="003A4696" w:rsidP="002618E0">
            <w:pPr>
              <w:shd w:val="clear" w:color="auto" w:fill="FFFFFF"/>
              <w:jc w:val="center"/>
            </w:pPr>
          </w:p>
          <w:p w:rsidR="003A4696" w:rsidRPr="0044221D" w:rsidRDefault="003A4696" w:rsidP="002618E0">
            <w:pPr>
              <w:shd w:val="clear" w:color="auto" w:fill="FFFFFF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3A4696" w:rsidRPr="0044221D" w:rsidTr="00523E85">
        <w:trPr>
          <w:trHeight w:hRule="exact" w:val="577"/>
        </w:trPr>
        <w:tc>
          <w:tcPr>
            <w:tcW w:w="4375" w:type="dxa"/>
            <w:shd w:val="clear" w:color="auto" w:fill="FFFFFF"/>
            <w:vAlign w:val="bottom"/>
          </w:tcPr>
          <w:p w:rsidR="003A4696" w:rsidRPr="0044221D" w:rsidRDefault="003A4696" w:rsidP="002618E0">
            <w:pPr>
              <w:shd w:val="clear" w:color="auto" w:fill="FFFFFF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3A4696" w:rsidRPr="0044221D" w:rsidTr="00523E85">
        <w:trPr>
          <w:trHeight w:hRule="exact" w:val="559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</w:tr>
      <w:tr w:rsidR="003A4696" w:rsidRPr="0044221D" w:rsidTr="00523E85">
        <w:trPr>
          <w:trHeight w:hRule="exact" w:val="70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5,0</w:t>
            </w:r>
          </w:p>
        </w:tc>
      </w:tr>
      <w:tr w:rsidR="003A4696" w:rsidRPr="0044221D" w:rsidTr="00523E85">
        <w:trPr>
          <w:trHeight w:hRule="exact" w:val="27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экономика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4156,9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</w:tr>
      <w:tr w:rsidR="003A4696" w:rsidRPr="0044221D" w:rsidTr="00523E85">
        <w:trPr>
          <w:trHeight w:hRule="exact" w:val="32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Дорожное хозяйство (дорожные фонды)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  <w:r>
              <w:t>4156,5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913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6392D">
            <w:pPr>
              <w:pStyle w:val="NoSpacing"/>
              <w:jc w:val="center"/>
            </w:pPr>
            <w:r w:rsidRPr="0044221D">
              <w:t>Программа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34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Основные мероприятия «  содержание дорог»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989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7509D">
            <w:pPr>
              <w:pStyle w:val="NoSpacing"/>
              <w:jc w:val="center"/>
            </w:pPr>
            <w:r w:rsidRPr="0044221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10 1 04 44100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1838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49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780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10 1 04 44102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</w:p>
          <w:p w:rsidR="003A4696" w:rsidRPr="0044221D" w:rsidRDefault="003A4696" w:rsidP="005D07A6">
            <w:pPr>
              <w:jc w:val="center"/>
            </w:pPr>
            <w:r>
              <w:t>349,4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</w:p>
          <w:p w:rsidR="003A4696" w:rsidRPr="0044221D" w:rsidRDefault="003A4696" w:rsidP="00FF16C3">
            <w:pPr>
              <w:jc w:val="center"/>
            </w:pPr>
            <w:r w:rsidRPr="0044221D">
              <w:t>139,6</w:t>
            </w:r>
          </w:p>
        </w:tc>
      </w:tr>
      <w:tr w:rsidR="003A4696" w:rsidRPr="0044221D" w:rsidTr="00523E85">
        <w:trPr>
          <w:trHeight w:hRule="exact" w:val="991"/>
        </w:trPr>
        <w:tc>
          <w:tcPr>
            <w:tcW w:w="4375" w:type="dxa"/>
            <w:shd w:val="clear" w:color="auto" w:fill="FFFFFF"/>
          </w:tcPr>
          <w:p w:rsidR="003A4696" w:rsidRPr="0044221D" w:rsidRDefault="003A4696" w:rsidP="00990E63">
            <w:pPr>
              <w:pStyle w:val="NoSpacing"/>
              <w:jc w:val="center"/>
            </w:pPr>
            <w:r w:rsidRPr="0044221D"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13 0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</w:tr>
      <w:tr w:rsidR="003A4696" w:rsidRPr="0044221D" w:rsidTr="00523E85">
        <w:trPr>
          <w:trHeight w:hRule="exact" w:val="70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990E63">
            <w:pPr>
              <w:pStyle w:val="NoSpacing"/>
              <w:jc w:val="center"/>
            </w:pPr>
            <w:r w:rsidRPr="0044221D"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13 0 03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</w:tr>
      <w:tr w:rsidR="003A4696" w:rsidRPr="0044221D" w:rsidTr="00523E85">
        <w:trPr>
          <w:trHeight w:hRule="exact" w:val="57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990E63">
            <w:pPr>
              <w:pStyle w:val="NoSpacing"/>
              <w:jc w:val="center"/>
            </w:pPr>
            <w:r w:rsidRPr="0044221D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  <w:rPr>
                <w:lang w:val="en-US"/>
              </w:rPr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</w:tr>
      <w:tr w:rsidR="003A4696" w:rsidRPr="0044221D" w:rsidTr="00523E85">
        <w:trPr>
          <w:trHeight w:hRule="exact" w:val="55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990E63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</w:tcPr>
          <w:p w:rsidR="003A4696" w:rsidRPr="0044221D" w:rsidRDefault="003A4696" w:rsidP="00915727">
            <w:pPr>
              <w:jc w:val="center"/>
            </w:pPr>
          </w:p>
          <w:p w:rsidR="003A4696" w:rsidRPr="0044221D" w:rsidRDefault="003A4696" w:rsidP="00915727">
            <w:pPr>
              <w:jc w:val="center"/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</w:tr>
      <w:tr w:rsidR="003A4696" w:rsidRPr="0044221D" w:rsidTr="00523E85">
        <w:trPr>
          <w:trHeight w:hRule="exact" w:val="714"/>
        </w:trPr>
        <w:tc>
          <w:tcPr>
            <w:tcW w:w="4375" w:type="dxa"/>
            <w:shd w:val="clear" w:color="auto" w:fill="FFFFFF"/>
          </w:tcPr>
          <w:p w:rsidR="003A4696" w:rsidRPr="0044221D" w:rsidRDefault="003A4696" w:rsidP="00990E63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04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  <w:r w:rsidRPr="0044221D">
              <w:t>09</w:t>
            </w: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  <w:p w:rsidR="003A4696" w:rsidRPr="0044221D" w:rsidRDefault="003A4696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</w:tcPr>
          <w:p w:rsidR="003A4696" w:rsidRPr="0044221D" w:rsidRDefault="003A4696" w:rsidP="00915727">
            <w:pPr>
              <w:jc w:val="center"/>
            </w:pPr>
          </w:p>
          <w:p w:rsidR="003A4696" w:rsidRPr="0044221D" w:rsidRDefault="003A4696" w:rsidP="00915727">
            <w:pPr>
              <w:jc w:val="center"/>
            </w:pPr>
          </w:p>
          <w:p w:rsidR="003A4696" w:rsidRPr="0044221D" w:rsidRDefault="003A4696" w:rsidP="00915727">
            <w:pPr>
              <w:jc w:val="center"/>
            </w:pPr>
            <w:r w:rsidRPr="0044221D">
              <w:t xml:space="preserve">13 003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</w:p>
        </w:tc>
      </w:tr>
      <w:tr w:rsidR="003A4696" w:rsidRPr="0044221D" w:rsidTr="00523E85">
        <w:trPr>
          <w:trHeight w:hRule="exact" w:val="293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100,0</w:t>
            </w:r>
          </w:p>
        </w:tc>
      </w:tr>
      <w:tr w:rsidR="003A4696" w:rsidRPr="0044221D" w:rsidTr="00523E85">
        <w:trPr>
          <w:trHeight w:hRule="exact" w:val="290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Благоустройство</w:t>
            </w:r>
          </w:p>
        </w:tc>
        <w:tc>
          <w:tcPr>
            <w:tcW w:w="566" w:type="dxa"/>
            <w:shd w:val="clear" w:color="auto" w:fill="FFFFFF"/>
          </w:tcPr>
          <w:p w:rsidR="003A4696" w:rsidRPr="0044221D" w:rsidRDefault="003A4696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3A4696" w:rsidRPr="0044221D" w:rsidRDefault="003A4696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03</w:t>
            </w:r>
          </w:p>
        </w:tc>
        <w:tc>
          <w:tcPr>
            <w:tcW w:w="1558" w:type="dxa"/>
            <w:shd w:val="clear" w:color="auto" w:fill="FFFFFF"/>
          </w:tcPr>
          <w:p w:rsidR="003A4696" w:rsidRPr="0044221D" w:rsidRDefault="003A4696" w:rsidP="00E41B3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shd w:val="clear" w:color="auto" w:fill="FFFFFF"/>
          </w:tcPr>
          <w:p w:rsidR="003A4696" w:rsidRPr="0044221D" w:rsidRDefault="003A4696" w:rsidP="00E41B3C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1124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6392D">
            <w:pPr>
              <w:pStyle w:val="NoSpacing"/>
              <w:jc w:val="center"/>
            </w:pPr>
            <w:r w:rsidRPr="0044221D">
              <w:t>Программа комплексного развития коммунальной инфраструктуры Набережного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6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10 0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</w:p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57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Основные мероприятия «Благоустройство территории»</w:t>
            </w:r>
          </w:p>
        </w:tc>
        <w:tc>
          <w:tcPr>
            <w:tcW w:w="566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10 1 07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561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101 0 7 43000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  <w:rPr>
                <w:color w:val="000000"/>
              </w:rPr>
            </w:pPr>
          </w:p>
          <w:p w:rsidR="003A4696" w:rsidRPr="0044221D" w:rsidRDefault="003A4696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27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Уличное освещение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488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CA2F2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760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>
              <w:t>201,2</w:t>
            </w: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  <w:rPr>
                <w:color w:val="000000"/>
              </w:rPr>
            </w:pPr>
          </w:p>
          <w:p w:rsidR="003A4696" w:rsidRPr="0044221D" w:rsidRDefault="003A4696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</w:p>
          <w:p w:rsidR="003A4696" w:rsidRPr="0044221D" w:rsidRDefault="003A4696" w:rsidP="00AC31BC">
            <w:pPr>
              <w:jc w:val="center"/>
            </w:pPr>
            <w:r w:rsidRPr="0044221D">
              <w:t>100,0</w:t>
            </w:r>
          </w:p>
        </w:tc>
      </w:tr>
      <w:tr w:rsidR="003A4696" w:rsidRPr="0044221D" w:rsidTr="00523E85">
        <w:trPr>
          <w:trHeight w:hRule="exact" w:val="270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Социальная политика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110,7</w:t>
            </w:r>
          </w:p>
        </w:tc>
      </w:tr>
      <w:tr w:rsidR="003A4696" w:rsidRPr="0044221D" w:rsidTr="00523E85">
        <w:trPr>
          <w:trHeight w:hRule="exact" w:val="251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Пенсионное обеспечение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966"/>
        </w:trPr>
        <w:tc>
          <w:tcPr>
            <w:tcW w:w="4375" w:type="dxa"/>
            <w:shd w:val="clear" w:color="auto" w:fill="FFFFFF"/>
          </w:tcPr>
          <w:p w:rsidR="003A4696" w:rsidRPr="0044221D" w:rsidRDefault="003A4696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1136"/>
        </w:trPr>
        <w:tc>
          <w:tcPr>
            <w:tcW w:w="4375" w:type="dxa"/>
            <w:shd w:val="clear" w:color="auto" w:fill="FFFFFF"/>
          </w:tcPr>
          <w:p w:rsidR="003A4696" w:rsidRPr="0044221D" w:rsidRDefault="003A4696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56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6392D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Доплата к пенсиям муниципальных служащих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56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jc w:val="center"/>
            </w:pPr>
            <w:r w:rsidRPr="0044221D">
              <w:t>Социальное обеспечение и иные выплаты населению</w:t>
            </w: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559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Публичные нормативные социальные выплаты гражданам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>
              <w:t>8</w:t>
            </w:r>
            <w:r w:rsidRPr="0044221D">
              <w:t>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Default="003A4696" w:rsidP="004800BF">
            <w:pPr>
              <w:pStyle w:val="NoSpacing"/>
              <w:jc w:val="center"/>
            </w:pPr>
          </w:p>
          <w:p w:rsidR="003A4696" w:rsidRPr="0044221D" w:rsidRDefault="003A4696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3A4696" w:rsidRPr="0044221D" w:rsidTr="00523E85">
        <w:trPr>
          <w:trHeight w:hRule="exact" w:val="28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 xml:space="preserve">Условно утвержденные расходы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49,3</w:t>
            </w:r>
          </w:p>
        </w:tc>
      </w:tr>
      <w:tr w:rsidR="003A4696" w:rsidRPr="0044221D" w:rsidTr="00523E85">
        <w:trPr>
          <w:trHeight w:hRule="exact" w:val="28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Условно утвержденные расходы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258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6392D">
            <w:pPr>
              <w:pStyle w:val="NoSpacing"/>
              <w:jc w:val="center"/>
            </w:pPr>
            <w:r w:rsidRPr="0044221D">
              <w:t xml:space="preserve">Обеспечение деятельности Администрации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287"/>
        </w:trPr>
        <w:tc>
          <w:tcPr>
            <w:tcW w:w="4375" w:type="dxa"/>
            <w:shd w:val="clear" w:color="auto" w:fill="FFFFFF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Высшее должностное лицо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565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</w:t>
            </w:r>
          </w:p>
          <w:p w:rsidR="003A4696" w:rsidRPr="0044221D" w:rsidRDefault="003A4696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связанные с муниципальном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246B38">
            <w:pPr>
              <w:pStyle w:val="NoSpacing"/>
              <w:jc w:val="center"/>
            </w:pPr>
          </w:p>
          <w:p w:rsidR="003A4696" w:rsidRPr="0044221D" w:rsidRDefault="003A4696" w:rsidP="00246B38">
            <w:pPr>
              <w:pStyle w:val="NoSpacing"/>
              <w:jc w:val="center"/>
            </w:pPr>
            <w:r w:rsidRPr="0044221D">
              <w:t xml:space="preserve">65 1 00 41000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</w:p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288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</w:p>
          <w:p w:rsidR="003A4696" w:rsidRPr="0044221D" w:rsidRDefault="003A4696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292"/>
        </w:trPr>
        <w:tc>
          <w:tcPr>
            <w:tcW w:w="4375" w:type="dxa"/>
            <w:shd w:val="clear" w:color="auto" w:fill="FFFFFF"/>
          </w:tcPr>
          <w:p w:rsidR="003A4696" w:rsidRPr="0044221D" w:rsidRDefault="003A4696" w:rsidP="00246B38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  <w:tr w:rsidR="003A4696" w:rsidRPr="0044221D" w:rsidTr="00523E85">
        <w:trPr>
          <w:trHeight w:hRule="exact" w:val="282"/>
        </w:trPr>
        <w:tc>
          <w:tcPr>
            <w:tcW w:w="4375" w:type="dxa"/>
            <w:shd w:val="clear" w:color="auto" w:fill="FFFFFF"/>
          </w:tcPr>
          <w:p w:rsidR="003A4696" w:rsidRPr="0044221D" w:rsidRDefault="003A4696" w:rsidP="00D06601">
            <w:pPr>
              <w:pStyle w:val="NoSpacing"/>
              <w:jc w:val="center"/>
            </w:pPr>
            <w:r w:rsidRPr="0044221D">
              <w:t xml:space="preserve">Резервные средства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3A4696" w:rsidRPr="0044221D" w:rsidRDefault="003A4696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A4696" w:rsidRPr="0044221D" w:rsidRDefault="003A4696" w:rsidP="00E41B3C">
            <w:pPr>
              <w:pStyle w:val="NoSpacing"/>
              <w:jc w:val="center"/>
            </w:pPr>
            <w:r w:rsidRPr="0044221D"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A4696" w:rsidRPr="0044221D" w:rsidRDefault="003A4696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3A4696" w:rsidRPr="0044221D" w:rsidRDefault="003A4696" w:rsidP="00373601">
            <w:pPr>
              <w:jc w:val="center"/>
            </w:pPr>
            <w:r w:rsidRPr="0044221D">
              <w:t>49,3</w:t>
            </w:r>
          </w:p>
        </w:tc>
      </w:tr>
    </w:tbl>
    <w:p w:rsidR="003A4696" w:rsidRPr="0044221D" w:rsidRDefault="003A4696" w:rsidP="002D33C1">
      <w:pPr>
        <w:jc w:val="right"/>
      </w:pPr>
    </w:p>
    <w:p w:rsidR="003A4696" w:rsidRPr="0044221D" w:rsidRDefault="003A4696" w:rsidP="002D33C1">
      <w:pPr>
        <w:jc w:val="right"/>
      </w:pPr>
    </w:p>
    <w:p w:rsidR="003A4696" w:rsidRPr="0044221D" w:rsidRDefault="003A4696" w:rsidP="002D33C1">
      <w:pPr>
        <w:jc w:val="right"/>
      </w:pPr>
    </w:p>
    <w:p w:rsidR="003A4696" w:rsidRPr="0044221D" w:rsidRDefault="003A4696" w:rsidP="002D33C1">
      <w:pPr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44221D" w:rsidRDefault="003A4696" w:rsidP="00017574">
      <w:pPr>
        <w:ind w:firstLine="708"/>
        <w:jc w:val="right"/>
      </w:pPr>
    </w:p>
    <w:p w:rsidR="003A4696" w:rsidRPr="0062252E" w:rsidRDefault="003A4696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3A4696" w:rsidRPr="0062252E" w:rsidRDefault="003A4696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3A4696" w:rsidRPr="0062252E" w:rsidRDefault="003A4696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3A4696" w:rsidRDefault="003A4696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«08» октября </w:t>
      </w:r>
      <w:r w:rsidRPr="00F03358">
        <w:rPr>
          <w:spacing w:val="-1"/>
        </w:rPr>
        <w:t>2021г</w:t>
      </w:r>
      <w:r>
        <w:rPr>
          <w:spacing w:val="-1"/>
        </w:rPr>
        <w:t xml:space="preserve">. </w:t>
      </w:r>
      <w:r w:rsidRPr="00F03358">
        <w:rPr>
          <w:spacing w:val="-1"/>
        </w:rPr>
        <w:t>№</w:t>
      </w:r>
      <w:r>
        <w:rPr>
          <w:spacing w:val="-1"/>
        </w:rPr>
        <w:t xml:space="preserve"> </w:t>
      </w:r>
      <w:r w:rsidRPr="00F03358">
        <w:rPr>
          <w:spacing w:val="-1"/>
        </w:rPr>
        <w:t>1</w:t>
      </w:r>
      <w:r>
        <w:rPr>
          <w:spacing w:val="-1"/>
        </w:rPr>
        <w:t>1</w:t>
      </w:r>
    </w:p>
    <w:p w:rsidR="003A4696" w:rsidRPr="0090787E" w:rsidRDefault="003A4696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A4696" w:rsidRPr="0090787E" w:rsidRDefault="003A4696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3A4696" w:rsidRPr="0090787E" w:rsidRDefault="003A4696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3A4696" w:rsidRPr="0090787E" w:rsidRDefault="003A4696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3A4696" w:rsidRPr="0090787E" w:rsidRDefault="003A4696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3A4696" w:rsidRPr="0090787E" w:rsidRDefault="003A4696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3A4696" w:rsidRPr="00682484" w:rsidRDefault="003A4696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3A4696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3A4696" w:rsidRPr="00ED130A" w:rsidRDefault="003A4696" w:rsidP="00ED13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3A4696" w:rsidRPr="00ED130A" w:rsidRDefault="003A4696" w:rsidP="00ED130A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ED130A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tbl>
            <w:tblPr>
              <w:tblpPr w:leftFromText="180" w:rightFromText="180" w:vertAnchor="text" w:horzAnchor="margin" w:tblpY="684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111"/>
              <w:gridCol w:w="567"/>
              <w:gridCol w:w="426"/>
              <w:gridCol w:w="567"/>
              <w:gridCol w:w="802"/>
              <w:gridCol w:w="567"/>
              <w:gridCol w:w="473"/>
              <w:gridCol w:w="594"/>
              <w:gridCol w:w="1104"/>
              <w:gridCol w:w="1022"/>
              <w:gridCol w:w="966"/>
            </w:tblGrid>
            <w:tr w:rsidR="003A4696" w:rsidRPr="00210D1C">
              <w:trPr>
                <w:trHeight w:val="365"/>
              </w:trPr>
              <w:tc>
                <w:tcPr>
                  <w:tcW w:w="41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3A4696" w:rsidRPr="00210D1C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3A4696" w:rsidRPr="00210D1C">
              <w:trPr>
                <w:trHeight w:val="23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0333A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3A4696" w:rsidRPr="00536993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5791,4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1024,2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1075,8</w:t>
                  </w:r>
                </w:p>
              </w:tc>
            </w:tr>
            <w:tr w:rsidR="003A4696" w:rsidRPr="00536993">
              <w:trPr>
                <w:trHeight w:val="21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1231,4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536,9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586,1</w:t>
                  </w:r>
                </w:p>
              </w:tc>
            </w:tr>
            <w:tr w:rsidR="003A4696" w:rsidRPr="00536993">
              <w:trPr>
                <w:trHeight w:val="67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359,6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</w:tc>
            </w:tr>
            <w:tr w:rsidR="003A4696" w:rsidRPr="00536993">
              <w:trPr>
                <w:trHeight w:val="67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>
                    <w:t>0</w:t>
                  </w:r>
                  <w:r w:rsidRPr="00536993">
                    <w:t>1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>
                    <w:t>359,6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Высшее должностное лицо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>
                    <w:t>359,6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3A4696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26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65 1 00 41100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>
                    <w:t>233,4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3A4696" w:rsidRPr="00536993">
              <w:trPr>
                <w:trHeight w:val="68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Расходы на выплаты по оплате труда  высшего должностного лица муниципального образования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>
                    <w:t>233,4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3A4696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>
                    <w:t>233,4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3A4696" w:rsidRPr="00536993">
              <w:trPr>
                <w:trHeight w:val="48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 на выплаты персоналу государственных (муниципальных) органов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233,4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216,5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219,4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14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33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9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869,8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3A4696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869,6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3A4696" w:rsidRPr="00536993">
              <w:trPr>
                <w:trHeight w:val="4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в рамках обеспечение деятельности администрации сельского поселения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869,6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3A4696" w:rsidRPr="00536993">
              <w:trPr>
                <w:trHeight w:val="55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65 2 00 41000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869,6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pStyle w:val="NoSpacing"/>
                    <w:jc w:val="center"/>
                  </w:pPr>
                  <w:r>
                    <w:t>388,7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388,7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35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65 2 0041110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388,7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329,8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326,8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3A4696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 xml:space="preserve">Иные закупки товаров, работ и услуг для обеспечения государственных 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326,8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3A4696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3A4696" w:rsidRPr="00536993">
              <w:trPr>
                <w:trHeight w:val="32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850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65 2 44205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89 1 00 77000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Закупка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3A4696" w:rsidRPr="00536993">
              <w:trPr>
                <w:trHeight w:val="5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закупки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3A4696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Обеспечение проведения выборов и референдумов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 программные расходы главных распорядителей бюджетных средств </w:t>
                  </w:r>
                  <w:r w:rsidRPr="00536993">
                    <w:t>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536993">
                    <w:t xml:space="preserve"> 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55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Проведение выборов депутатов             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pacing w:val="-3"/>
                      <w:sz w:val="20"/>
                      <w:szCs w:val="20"/>
                    </w:rPr>
                    <w:t>Набережного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25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32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90,1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3A4696" w:rsidRPr="00536993">
              <w:trPr>
                <w:trHeight w:val="77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4156,9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4156,9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120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Программа  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 xml:space="preserve"> Основные мероприятия « содержание дорог»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10 1 04 44100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10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закупки товаров,работ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349,4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13 0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3807,5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Основное мероприятие «Улучшение состояния дорог и тротуаров на территории Ромодановского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13 0 03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3807,5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3807,5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3807,5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 xml:space="preserve">13 003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</w:pPr>
                  <w:r>
                    <w:t>3807,5</w:t>
                  </w:r>
                </w:p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201,2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130,0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100,0</w:t>
                  </w: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Подпрограмма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Основные мероприятия «Благоустройство территории»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101 0 743000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10 1 01 43010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101 01 43010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101 0143010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115,1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106,9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110,7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A4696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96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57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3A4696" w:rsidRPr="00536993">
              <w:trPr>
                <w:trHeight w:val="59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Социальное обеспечение и иные выплаты населению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300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Публичные нормативные социальные выплаты гражданам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310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</w:tr>
            <w:tr w:rsidR="003A4696" w:rsidRPr="00536993">
              <w:trPr>
                <w:trHeight w:val="29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49,3</w:t>
                  </w:r>
                </w:p>
              </w:tc>
            </w:tr>
            <w:tr w:rsidR="003A4696" w:rsidRPr="00536993">
              <w:trPr>
                <w:trHeight w:val="2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65 1 00 41000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</w:p>
                <w:p w:rsidR="003A4696" w:rsidRPr="00536993" w:rsidRDefault="003A4696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3A4696" w:rsidRPr="00536993">
              <w:trPr>
                <w:trHeight w:val="34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A4696" w:rsidRPr="00536993" w:rsidRDefault="003A4696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870</w:t>
                  </w:r>
                </w:p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23,5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4696" w:rsidRPr="00536993" w:rsidRDefault="003A4696" w:rsidP="006C6BCD">
                  <w:pPr>
                    <w:pStyle w:val="NoSpacing"/>
                    <w:jc w:val="center"/>
                  </w:pPr>
                  <w:r w:rsidRPr="00536993">
                    <w:t>24,7</w:t>
                  </w:r>
                </w:p>
              </w:tc>
            </w:tr>
          </w:tbl>
          <w:p w:rsidR="003A4696" w:rsidRPr="00A013D4" w:rsidRDefault="003A4696" w:rsidP="00ED130A">
            <w:pPr>
              <w:jc w:val="center"/>
            </w:pPr>
          </w:p>
        </w:tc>
      </w:tr>
    </w:tbl>
    <w:p w:rsidR="003A4696" w:rsidRPr="002A5063" w:rsidRDefault="003A4696" w:rsidP="00682484">
      <w:pPr>
        <w:ind w:firstLine="708"/>
      </w:pPr>
    </w:p>
    <w:p w:rsidR="003A4696" w:rsidRPr="00536993" w:rsidRDefault="003A4696" w:rsidP="00AA0264">
      <w:pPr>
        <w:ind w:hanging="284"/>
        <w:jc w:val="both"/>
      </w:pPr>
      <w:r w:rsidRPr="00536993">
        <w:t xml:space="preserve">                                                                                 </w:t>
      </w:r>
    </w:p>
    <w:p w:rsidR="003A4696" w:rsidRPr="00536993" w:rsidRDefault="003A4696" w:rsidP="00A9390C">
      <w:pPr>
        <w:ind w:firstLine="708"/>
      </w:pPr>
      <w:r w:rsidRPr="00536993">
        <w:t xml:space="preserve">                                       </w:t>
      </w: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A9390C">
      <w:pPr>
        <w:ind w:firstLine="708"/>
        <w:jc w:val="right"/>
      </w:pPr>
    </w:p>
    <w:p w:rsidR="003A4696" w:rsidRPr="00536993" w:rsidRDefault="003A4696" w:rsidP="004F6349">
      <w:pPr>
        <w:tabs>
          <w:tab w:val="left" w:pos="7290"/>
        </w:tabs>
        <w:ind w:firstLine="708"/>
      </w:pPr>
      <w:r w:rsidRPr="00536993">
        <w:tab/>
      </w:r>
    </w:p>
    <w:p w:rsidR="003A4696" w:rsidRPr="00536993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Pr="00536993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Pr="00536993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Default="003A4696" w:rsidP="004F6349">
      <w:pPr>
        <w:shd w:val="clear" w:color="auto" w:fill="FFFFFF"/>
        <w:ind w:right="26"/>
        <w:jc w:val="right"/>
        <w:rPr>
          <w:spacing w:val="-2"/>
        </w:rPr>
      </w:pPr>
    </w:p>
    <w:p w:rsidR="003A4696" w:rsidRPr="0044221D" w:rsidRDefault="003A4696" w:rsidP="004F6349">
      <w:pPr>
        <w:shd w:val="clear" w:color="auto" w:fill="FFFFFF"/>
        <w:ind w:right="26"/>
        <w:jc w:val="right"/>
        <w:rPr>
          <w:spacing w:val="-2"/>
        </w:rPr>
      </w:pPr>
      <w:r w:rsidRPr="0044221D">
        <w:rPr>
          <w:spacing w:val="-2"/>
        </w:rPr>
        <w:t>Приложение № 4</w:t>
      </w:r>
    </w:p>
    <w:p w:rsidR="003A4696" w:rsidRPr="0044221D" w:rsidRDefault="003A4696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3A4696" w:rsidRPr="0044221D" w:rsidRDefault="003A4696" w:rsidP="004F6349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3A4696" w:rsidRPr="0044221D" w:rsidRDefault="003A4696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</w:t>
      </w:r>
      <w:r>
        <w:rPr>
          <w:spacing w:val="-1"/>
        </w:rPr>
        <w:t xml:space="preserve"> «08» октября </w:t>
      </w:r>
      <w:r w:rsidRPr="0044221D">
        <w:rPr>
          <w:spacing w:val="-1"/>
        </w:rPr>
        <w:t>2021г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1</w:t>
      </w:r>
      <w:r w:rsidRPr="0044221D">
        <w:rPr>
          <w:spacing w:val="-1"/>
        </w:rPr>
        <w:t>1</w:t>
      </w:r>
    </w:p>
    <w:p w:rsidR="003A4696" w:rsidRPr="0044221D" w:rsidRDefault="003A4696" w:rsidP="004F634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 О внесение изменении в решение Совета депутатов  Набережного                                                                                                       сельского поселения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44221D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4  </w:t>
      </w:r>
    </w:p>
    <w:p w:rsidR="003A4696" w:rsidRPr="0044221D" w:rsidRDefault="003A4696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3A4696" w:rsidRPr="0044221D" w:rsidRDefault="003A4696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3A4696" w:rsidRPr="0044221D" w:rsidRDefault="003A4696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3A4696" w:rsidRPr="0044221D" w:rsidRDefault="003A4696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3A4696" w:rsidRDefault="003A4696" w:rsidP="00A9390C">
      <w:pPr>
        <w:ind w:firstLine="708"/>
        <w:jc w:val="right"/>
      </w:pPr>
    </w:p>
    <w:p w:rsidR="003A4696" w:rsidRDefault="003A4696" w:rsidP="00A9390C">
      <w:pPr>
        <w:ind w:firstLine="708"/>
        <w:jc w:val="right"/>
      </w:pPr>
    </w:p>
    <w:p w:rsidR="003A4696" w:rsidRDefault="003A4696" w:rsidP="00A9390C">
      <w:pPr>
        <w:ind w:firstLine="708"/>
        <w:jc w:val="right"/>
      </w:pPr>
    </w:p>
    <w:p w:rsidR="003A4696" w:rsidRPr="00DE15B2" w:rsidRDefault="003A4696" w:rsidP="00302331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НАБЕРЕЖНОГО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26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3A4696">
        <w:tc>
          <w:tcPr>
            <w:tcW w:w="3085" w:type="dxa"/>
          </w:tcPr>
          <w:p w:rsidR="003A4696" w:rsidRPr="00C87157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3A4696" w:rsidRPr="00C87157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3A4696" w:rsidRPr="00C87157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3A4696" w:rsidRPr="00C87157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3A4696" w:rsidRPr="00C87157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000 01 00 00 00 00 0000 000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99,</w:t>
            </w: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000 01 05 00 00 00 0000 000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  <w:jc w:val="center"/>
            </w:pPr>
            <w:r w:rsidRPr="006C6BCD">
              <w:t>99,</w:t>
            </w:r>
            <w:r>
              <w:t>8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000 01 05 00 00 00 0000 500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Увеличение остатков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F51172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</w:t>
            </w:r>
            <w:r>
              <w:rPr>
                <w:b/>
                <w:bCs/>
              </w:rPr>
              <w:t>5691,6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000 01 05 02 00 00 0000 500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F51172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5691,6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000 01 05 02 01 00 0000 510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F51172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5691,6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000 01 05 02 01 05 0000 510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3A4696" w:rsidRPr="006C6BCD" w:rsidRDefault="003A4696" w:rsidP="00F51172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5691,6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CB6F74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5791,4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000 01 05 02 00 00 0000 610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CB6F74">
            <w:pPr>
              <w:tabs>
                <w:tab w:val="left" w:pos="3810"/>
              </w:tabs>
              <w:jc w:val="center"/>
            </w:pPr>
            <w:r>
              <w:t>5791,4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000 01 05 02 01 00 0000 610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3A4696" w:rsidRPr="006C6BCD" w:rsidRDefault="003A4696" w:rsidP="00CB6F74">
            <w:pPr>
              <w:tabs>
                <w:tab w:val="left" w:pos="3810"/>
              </w:tabs>
              <w:jc w:val="center"/>
            </w:pPr>
            <w:r>
              <w:t>5791,4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3A4696">
        <w:tc>
          <w:tcPr>
            <w:tcW w:w="3085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000 01 05 02 01 10 0000 610</w:t>
            </w:r>
          </w:p>
        </w:tc>
        <w:tc>
          <w:tcPr>
            <w:tcW w:w="3827" w:type="dxa"/>
          </w:tcPr>
          <w:p w:rsidR="003A4696" w:rsidRPr="006C6BCD" w:rsidRDefault="003A4696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3A4696" w:rsidRPr="006C6BCD" w:rsidRDefault="003A4696" w:rsidP="00CB6F74">
            <w:pPr>
              <w:tabs>
                <w:tab w:val="left" w:pos="3810"/>
              </w:tabs>
              <w:jc w:val="center"/>
            </w:pPr>
            <w:r>
              <w:t>5791,4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3A4696" w:rsidRPr="006C6BCD" w:rsidRDefault="003A4696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</w:tbl>
    <w:p w:rsidR="003A4696" w:rsidRDefault="003A4696" w:rsidP="00302331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3A4696" w:rsidRDefault="003A4696" w:rsidP="00302331">
      <w:pPr>
        <w:tabs>
          <w:tab w:val="left" w:pos="2160"/>
        </w:tabs>
        <w:jc w:val="center"/>
        <w:rPr>
          <w:b/>
          <w:bCs/>
        </w:rPr>
      </w:pPr>
    </w:p>
    <w:p w:rsidR="003A4696" w:rsidRDefault="003A4696" w:rsidP="00302331">
      <w:pPr>
        <w:tabs>
          <w:tab w:val="left" w:pos="6545"/>
        </w:tabs>
      </w:pPr>
    </w:p>
    <w:p w:rsidR="003A4696" w:rsidRDefault="003A4696" w:rsidP="00302331">
      <w:pPr>
        <w:tabs>
          <w:tab w:val="left" w:pos="4155"/>
        </w:tabs>
        <w:ind w:firstLine="708"/>
      </w:pPr>
    </w:p>
    <w:sectPr w:rsidR="003A4696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696" w:rsidRDefault="003A4696" w:rsidP="00DE1BA3">
      <w:r>
        <w:separator/>
      </w:r>
    </w:p>
  </w:endnote>
  <w:endnote w:type="continuationSeparator" w:id="0">
    <w:p w:rsidR="003A4696" w:rsidRDefault="003A469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696" w:rsidRDefault="003A4696" w:rsidP="00DE1BA3">
      <w:r>
        <w:separator/>
      </w:r>
    </w:p>
  </w:footnote>
  <w:footnote w:type="continuationSeparator" w:id="0">
    <w:p w:rsidR="003A4696" w:rsidRDefault="003A469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62FD"/>
    <w:rsid w:val="00044F95"/>
    <w:rsid w:val="000A502D"/>
    <w:rsid w:val="000B3F8F"/>
    <w:rsid w:val="000F073F"/>
    <w:rsid w:val="00107B5C"/>
    <w:rsid w:val="00107C2B"/>
    <w:rsid w:val="00113F4C"/>
    <w:rsid w:val="00117BAC"/>
    <w:rsid w:val="00121261"/>
    <w:rsid w:val="00123A4B"/>
    <w:rsid w:val="0013729F"/>
    <w:rsid w:val="00150FD0"/>
    <w:rsid w:val="00175E86"/>
    <w:rsid w:val="00195BE6"/>
    <w:rsid w:val="001A2849"/>
    <w:rsid w:val="001A6A69"/>
    <w:rsid w:val="001B3A7D"/>
    <w:rsid w:val="001B45CA"/>
    <w:rsid w:val="001E120D"/>
    <w:rsid w:val="001F1EFB"/>
    <w:rsid w:val="001F2859"/>
    <w:rsid w:val="002045BE"/>
    <w:rsid w:val="00210D1C"/>
    <w:rsid w:val="002206DA"/>
    <w:rsid w:val="002216BA"/>
    <w:rsid w:val="00235FF2"/>
    <w:rsid w:val="00246B38"/>
    <w:rsid w:val="00254321"/>
    <w:rsid w:val="002618E0"/>
    <w:rsid w:val="002867D4"/>
    <w:rsid w:val="00292C87"/>
    <w:rsid w:val="00294D16"/>
    <w:rsid w:val="00296ADC"/>
    <w:rsid w:val="002A5063"/>
    <w:rsid w:val="002C3169"/>
    <w:rsid w:val="002D33C1"/>
    <w:rsid w:val="002F0167"/>
    <w:rsid w:val="002F3DCC"/>
    <w:rsid w:val="00300A2B"/>
    <w:rsid w:val="00300A5A"/>
    <w:rsid w:val="00301918"/>
    <w:rsid w:val="00302331"/>
    <w:rsid w:val="00310BD6"/>
    <w:rsid w:val="00373601"/>
    <w:rsid w:val="00375E01"/>
    <w:rsid w:val="00376248"/>
    <w:rsid w:val="003929F9"/>
    <w:rsid w:val="0039705A"/>
    <w:rsid w:val="00397487"/>
    <w:rsid w:val="003A4696"/>
    <w:rsid w:val="003C3BB0"/>
    <w:rsid w:val="003E0B96"/>
    <w:rsid w:val="00405474"/>
    <w:rsid w:val="0044221D"/>
    <w:rsid w:val="00456BE4"/>
    <w:rsid w:val="00474E2C"/>
    <w:rsid w:val="004800BF"/>
    <w:rsid w:val="00485A58"/>
    <w:rsid w:val="00495D39"/>
    <w:rsid w:val="004A136E"/>
    <w:rsid w:val="004A150E"/>
    <w:rsid w:val="004B0CA6"/>
    <w:rsid w:val="004C10A6"/>
    <w:rsid w:val="004F6349"/>
    <w:rsid w:val="0050333A"/>
    <w:rsid w:val="00507C5D"/>
    <w:rsid w:val="005157E7"/>
    <w:rsid w:val="00523E85"/>
    <w:rsid w:val="0052722E"/>
    <w:rsid w:val="00527750"/>
    <w:rsid w:val="00536993"/>
    <w:rsid w:val="00536C1B"/>
    <w:rsid w:val="00553FE1"/>
    <w:rsid w:val="005710AD"/>
    <w:rsid w:val="00571780"/>
    <w:rsid w:val="00572D18"/>
    <w:rsid w:val="00574E11"/>
    <w:rsid w:val="00591E1C"/>
    <w:rsid w:val="005A2F95"/>
    <w:rsid w:val="005A5D0F"/>
    <w:rsid w:val="005C663E"/>
    <w:rsid w:val="005D07A6"/>
    <w:rsid w:val="005D233F"/>
    <w:rsid w:val="005E34E5"/>
    <w:rsid w:val="005F7E86"/>
    <w:rsid w:val="0061139E"/>
    <w:rsid w:val="0062252E"/>
    <w:rsid w:val="00656A02"/>
    <w:rsid w:val="0066035E"/>
    <w:rsid w:val="006645E1"/>
    <w:rsid w:val="00665A5D"/>
    <w:rsid w:val="006703E3"/>
    <w:rsid w:val="00674C6C"/>
    <w:rsid w:val="0067798F"/>
    <w:rsid w:val="00682484"/>
    <w:rsid w:val="006A207F"/>
    <w:rsid w:val="006B03FD"/>
    <w:rsid w:val="006B3CA7"/>
    <w:rsid w:val="006C22D0"/>
    <w:rsid w:val="006C6BCD"/>
    <w:rsid w:val="006D5905"/>
    <w:rsid w:val="00704FF0"/>
    <w:rsid w:val="00705B51"/>
    <w:rsid w:val="00715E94"/>
    <w:rsid w:val="00723A31"/>
    <w:rsid w:val="007262E7"/>
    <w:rsid w:val="0073312C"/>
    <w:rsid w:val="0073546C"/>
    <w:rsid w:val="00744B30"/>
    <w:rsid w:val="007542E3"/>
    <w:rsid w:val="0077589A"/>
    <w:rsid w:val="00780491"/>
    <w:rsid w:val="00783113"/>
    <w:rsid w:val="007864C5"/>
    <w:rsid w:val="007A1EF9"/>
    <w:rsid w:val="007A309A"/>
    <w:rsid w:val="007A4212"/>
    <w:rsid w:val="007B3051"/>
    <w:rsid w:val="007C31F0"/>
    <w:rsid w:val="00805666"/>
    <w:rsid w:val="00821C47"/>
    <w:rsid w:val="00824596"/>
    <w:rsid w:val="00824DA1"/>
    <w:rsid w:val="00852288"/>
    <w:rsid w:val="008649F7"/>
    <w:rsid w:val="00883E34"/>
    <w:rsid w:val="008861DB"/>
    <w:rsid w:val="00895346"/>
    <w:rsid w:val="008978B4"/>
    <w:rsid w:val="008B3E3F"/>
    <w:rsid w:val="008C693C"/>
    <w:rsid w:val="00904D6E"/>
    <w:rsid w:val="0090787E"/>
    <w:rsid w:val="00915727"/>
    <w:rsid w:val="00916A02"/>
    <w:rsid w:val="00922D41"/>
    <w:rsid w:val="0092300E"/>
    <w:rsid w:val="00924637"/>
    <w:rsid w:val="009270E9"/>
    <w:rsid w:val="00936B43"/>
    <w:rsid w:val="00937F94"/>
    <w:rsid w:val="0095116D"/>
    <w:rsid w:val="0095462E"/>
    <w:rsid w:val="00974FC2"/>
    <w:rsid w:val="00981F09"/>
    <w:rsid w:val="00990E63"/>
    <w:rsid w:val="009A4DFC"/>
    <w:rsid w:val="009A5519"/>
    <w:rsid w:val="009B15C8"/>
    <w:rsid w:val="009C5F0B"/>
    <w:rsid w:val="009D0E3D"/>
    <w:rsid w:val="009D1A88"/>
    <w:rsid w:val="009D3932"/>
    <w:rsid w:val="009D4F48"/>
    <w:rsid w:val="009D6691"/>
    <w:rsid w:val="009E7153"/>
    <w:rsid w:val="009F1622"/>
    <w:rsid w:val="009F2758"/>
    <w:rsid w:val="00A00393"/>
    <w:rsid w:val="00A013D4"/>
    <w:rsid w:val="00A1630D"/>
    <w:rsid w:val="00A16DDF"/>
    <w:rsid w:val="00A17E13"/>
    <w:rsid w:val="00A20F96"/>
    <w:rsid w:val="00A23A5F"/>
    <w:rsid w:val="00A303DD"/>
    <w:rsid w:val="00A33CF8"/>
    <w:rsid w:val="00A41724"/>
    <w:rsid w:val="00A50775"/>
    <w:rsid w:val="00A9390C"/>
    <w:rsid w:val="00AA0264"/>
    <w:rsid w:val="00AA6EE3"/>
    <w:rsid w:val="00AC31BC"/>
    <w:rsid w:val="00AD7F1F"/>
    <w:rsid w:val="00AE1208"/>
    <w:rsid w:val="00AE374A"/>
    <w:rsid w:val="00AF54B3"/>
    <w:rsid w:val="00AF7315"/>
    <w:rsid w:val="00B35712"/>
    <w:rsid w:val="00B50E65"/>
    <w:rsid w:val="00B52573"/>
    <w:rsid w:val="00B52952"/>
    <w:rsid w:val="00B537E7"/>
    <w:rsid w:val="00B73F57"/>
    <w:rsid w:val="00B77AB6"/>
    <w:rsid w:val="00B838E1"/>
    <w:rsid w:val="00B92F2B"/>
    <w:rsid w:val="00B93FEA"/>
    <w:rsid w:val="00BC5E82"/>
    <w:rsid w:val="00BE0A6B"/>
    <w:rsid w:val="00BF074D"/>
    <w:rsid w:val="00C21AA3"/>
    <w:rsid w:val="00C21DDC"/>
    <w:rsid w:val="00C2741B"/>
    <w:rsid w:val="00C3264A"/>
    <w:rsid w:val="00C33B53"/>
    <w:rsid w:val="00C34B3E"/>
    <w:rsid w:val="00C50028"/>
    <w:rsid w:val="00C531A8"/>
    <w:rsid w:val="00C6170D"/>
    <w:rsid w:val="00C87157"/>
    <w:rsid w:val="00CA2F2C"/>
    <w:rsid w:val="00CB3961"/>
    <w:rsid w:val="00CB6F74"/>
    <w:rsid w:val="00CD106B"/>
    <w:rsid w:val="00CE6E97"/>
    <w:rsid w:val="00CF1BC6"/>
    <w:rsid w:val="00D06601"/>
    <w:rsid w:val="00D15B80"/>
    <w:rsid w:val="00D20AD4"/>
    <w:rsid w:val="00D329D3"/>
    <w:rsid w:val="00D32E97"/>
    <w:rsid w:val="00D403C7"/>
    <w:rsid w:val="00D44D84"/>
    <w:rsid w:val="00D52668"/>
    <w:rsid w:val="00D6392D"/>
    <w:rsid w:val="00D70B60"/>
    <w:rsid w:val="00D73FDE"/>
    <w:rsid w:val="00D85678"/>
    <w:rsid w:val="00DB190B"/>
    <w:rsid w:val="00DB3623"/>
    <w:rsid w:val="00DC7324"/>
    <w:rsid w:val="00DE15B2"/>
    <w:rsid w:val="00DE1BA3"/>
    <w:rsid w:val="00DE5DB6"/>
    <w:rsid w:val="00DF2449"/>
    <w:rsid w:val="00DF4313"/>
    <w:rsid w:val="00E00D63"/>
    <w:rsid w:val="00E10313"/>
    <w:rsid w:val="00E2446B"/>
    <w:rsid w:val="00E41B3C"/>
    <w:rsid w:val="00E56742"/>
    <w:rsid w:val="00E711E8"/>
    <w:rsid w:val="00E7509D"/>
    <w:rsid w:val="00E80B06"/>
    <w:rsid w:val="00E8100A"/>
    <w:rsid w:val="00E964EB"/>
    <w:rsid w:val="00EA1434"/>
    <w:rsid w:val="00EA4D8F"/>
    <w:rsid w:val="00EB72E3"/>
    <w:rsid w:val="00EC4B75"/>
    <w:rsid w:val="00ED130A"/>
    <w:rsid w:val="00EE1800"/>
    <w:rsid w:val="00EF4528"/>
    <w:rsid w:val="00F03358"/>
    <w:rsid w:val="00F1578B"/>
    <w:rsid w:val="00F233AF"/>
    <w:rsid w:val="00F51172"/>
    <w:rsid w:val="00F906E4"/>
    <w:rsid w:val="00F960BD"/>
    <w:rsid w:val="00FA6B2E"/>
    <w:rsid w:val="00FB5877"/>
    <w:rsid w:val="00FC4AAA"/>
    <w:rsid w:val="00FD2919"/>
    <w:rsid w:val="00FE27FD"/>
    <w:rsid w:val="00FF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2">
    <w:name w:val="Без интервала2"/>
    <w:uiPriority w:val="99"/>
    <w:rsid w:val="00235FF2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35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1180</TotalTime>
  <Pages>15</Pages>
  <Words>5602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76</cp:revision>
  <cp:lastPrinted>2021-11-03T07:27:00Z</cp:lastPrinted>
  <dcterms:created xsi:type="dcterms:W3CDTF">2020-12-05T15:20:00Z</dcterms:created>
  <dcterms:modified xsi:type="dcterms:W3CDTF">2021-11-08T05:31:00Z</dcterms:modified>
</cp:coreProperties>
</file>