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1EA" w:rsidRDefault="00C901EA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</w:t>
      </w:r>
    </w:p>
    <w:p w:rsidR="00C901EA" w:rsidRDefault="00C901EA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C901EA" w:rsidRDefault="00C901EA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НАБЕРЕЖНОГО СЕЛЬСКОГО ПОСЕЛЕНИЯ</w:t>
      </w:r>
    </w:p>
    <w:p w:rsidR="00C901EA" w:rsidRDefault="00C901EA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C901EA" w:rsidRDefault="00C901EA" w:rsidP="000A502D"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901EA" w:rsidRDefault="00C901EA" w:rsidP="000A502D">
      <w:pPr>
        <w:jc w:val="center"/>
        <w:rPr>
          <w:b/>
          <w:bCs/>
          <w:sz w:val="28"/>
          <w:szCs w:val="28"/>
        </w:rPr>
      </w:pPr>
    </w:p>
    <w:p w:rsidR="00C901EA" w:rsidRDefault="00C901EA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C901EA" w:rsidRDefault="00C901EA" w:rsidP="000A502D">
      <w:pPr>
        <w:rPr>
          <w:sz w:val="24"/>
          <w:szCs w:val="24"/>
        </w:rPr>
      </w:pPr>
      <w:r>
        <w:rPr>
          <w:noProof/>
          <w:lang w:val="en-US"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C901EA" w:rsidRDefault="00C901EA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«29» января   2021 г.                                                                        № 1</w:t>
      </w:r>
    </w:p>
    <w:p w:rsidR="00C901EA" w:rsidRDefault="00C901EA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C901EA" w:rsidRDefault="00C901EA" w:rsidP="000A502D">
      <w:pPr>
        <w:jc w:val="center"/>
        <w:rPr>
          <w:b/>
          <w:bCs/>
          <w:sz w:val="26"/>
          <w:szCs w:val="26"/>
        </w:rPr>
      </w:pPr>
    </w:p>
    <w:p w:rsidR="00C901EA" w:rsidRDefault="00C901EA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>п. Ромодановский Махоркосовхоз</w:t>
      </w:r>
    </w:p>
    <w:p w:rsidR="00C901EA" w:rsidRDefault="00C901EA" w:rsidP="000A502D">
      <w:pPr>
        <w:jc w:val="center"/>
        <w:rPr>
          <w:sz w:val="26"/>
          <w:szCs w:val="26"/>
        </w:rPr>
      </w:pPr>
    </w:p>
    <w:p w:rsidR="00C901EA" w:rsidRDefault="00C901EA" w:rsidP="000A502D">
      <w:pPr>
        <w:jc w:val="center"/>
        <w:rPr>
          <w:sz w:val="26"/>
          <w:szCs w:val="26"/>
        </w:rPr>
      </w:pPr>
    </w:p>
    <w:p w:rsidR="00C901EA" w:rsidRPr="001977DD" w:rsidRDefault="00C901EA" w:rsidP="00294D1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b/>
          <w:bCs/>
        </w:rPr>
      </w:pPr>
      <w:r w:rsidRPr="001977DD">
        <w:rPr>
          <w:rFonts w:ascii="Times New Roman" w:hAnsi="Times New Roman" w:cs="Times New Roman"/>
          <w:b/>
          <w:bCs/>
        </w:rPr>
        <w:t>О внесении изменений в решение Совета</w:t>
      </w:r>
    </w:p>
    <w:p w:rsidR="00C901EA" w:rsidRPr="001977DD" w:rsidRDefault="00C901EA" w:rsidP="00294D1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b/>
          <w:bCs/>
        </w:rPr>
      </w:pPr>
      <w:r w:rsidRPr="001977DD">
        <w:rPr>
          <w:rFonts w:ascii="Times New Roman" w:hAnsi="Times New Roman" w:cs="Times New Roman"/>
          <w:b/>
          <w:bCs/>
        </w:rPr>
        <w:t xml:space="preserve">депутатов Набережного сельского поселения </w:t>
      </w:r>
    </w:p>
    <w:p w:rsidR="00C901EA" w:rsidRPr="001977DD" w:rsidRDefault="00C901EA" w:rsidP="00294D1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b/>
          <w:bCs/>
        </w:rPr>
      </w:pPr>
      <w:r w:rsidRPr="001977DD">
        <w:rPr>
          <w:rFonts w:ascii="Times New Roman" w:hAnsi="Times New Roman" w:cs="Times New Roman"/>
          <w:b/>
          <w:bCs/>
        </w:rPr>
        <w:t>Ромодановского муниципального</w:t>
      </w:r>
    </w:p>
    <w:p w:rsidR="00C901EA" w:rsidRPr="001977DD" w:rsidRDefault="00C901EA" w:rsidP="00294D1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b/>
          <w:bCs/>
        </w:rPr>
      </w:pPr>
      <w:r w:rsidRPr="001977DD">
        <w:rPr>
          <w:rFonts w:ascii="Times New Roman" w:hAnsi="Times New Roman" w:cs="Times New Roman"/>
          <w:b/>
          <w:bCs/>
        </w:rPr>
        <w:t>района Республики Мордовия</w:t>
      </w:r>
    </w:p>
    <w:p w:rsidR="00C901EA" w:rsidRPr="001977DD" w:rsidRDefault="00C901EA" w:rsidP="00294D1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b/>
          <w:bCs/>
        </w:rPr>
      </w:pPr>
      <w:r w:rsidRPr="001977DD">
        <w:rPr>
          <w:rFonts w:ascii="Times New Roman" w:hAnsi="Times New Roman" w:cs="Times New Roman"/>
          <w:b/>
          <w:bCs/>
        </w:rPr>
        <w:t>от 26 декабря 2020 г № 4 «О бюджете Набережного</w:t>
      </w:r>
    </w:p>
    <w:p w:rsidR="00C901EA" w:rsidRPr="001977DD" w:rsidRDefault="00C901EA" w:rsidP="00294D1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b/>
          <w:bCs/>
        </w:rPr>
      </w:pPr>
      <w:r w:rsidRPr="001977DD">
        <w:rPr>
          <w:rFonts w:ascii="Times New Roman" w:hAnsi="Times New Roman" w:cs="Times New Roman"/>
          <w:b/>
          <w:bCs/>
        </w:rPr>
        <w:t xml:space="preserve">сельского поселения Ромодановского </w:t>
      </w:r>
    </w:p>
    <w:p w:rsidR="00C901EA" w:rsidRPr="001977DD" w:rsidRDefault="00C901EA" w:rsidP="00294D1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b/>
          <w:bCs/>
        </w:rPr>
      </w:pPr>
      <w:r w:rsidRPr="001977DD">
        <w:rPr>
          <w:rFonts w:ascii="Times New Roman" w:hAnsi="Times New Roman" w:cs="Times New Roman"/>
          <w:b/>
          <w:bCs/>
        </w:rPr>
        <w:t xml:space="preserve"> муниципального района Республики</w:t>
      </w:r>
    </w:p>
    <w:p w:rsidR="00C901EA" w:rsidRPr="001977DD" w:rsidRDefault="00C901EA" w:rsidP="00294D1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b/>
          <w:bCs/>
        </w:rPr>
      </w:pPr>
      <w:r w:rsidRPr="001977DD">
        <w:rPr>
          <w:rFonts w:ascii="Times New Roman" w:hAnsi="Times New Roman" w:cs="Times New Roman"/>
          <w:b/>
          <w:bCs/>
        </w:rPr>
        <w:t xml:space="preserve"> Мордовия на 2021 год и на плановый период</w:t>
      </w:r>
    </w:p>
    <w:p w:rsidR="00C901EA" w:rsidRPr="001977DD" w:rsidRDefault="00C901EA" w:rsidP="00294D1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b/>
          <w:bCs/>
        </w:rPr>
      </w:pPr>
      <w:r w:rsidRPr="001977DD">
        <w:rPr>
          <w:rFonts w:ascii="Times New Roman" w:hAnsi="Times New Roman" w:cs="Times New Roman"/>
          <w:b/>
          <w:bCs/>
        </w:rPr>
        <w:t xml:space="preserve"> 2022 и 2023 годов»</w:t>
      </w:r>
    </w:p>
    <w:p w:rsidR="00C901EA" w:rsidRDefault="00C901EA" w:rsidP="000A502D">
      <w:pPr>
        <w:shd w:val="clear" w:color="auto" w:fill="FFFFFF"/>
        <w:rPr>
          <w:sz w:val="26"/>
          <w:szCs w:val="26"/>
        </w:rPr>
      </w:pPr>
    </w:p>
    <w:p w:rsidR="00C901EA" w:rsidRPr="00294D16" w:rsidRDefault="00C901EA" w:rsidP="000A502D">
      <w:pPr>
        <w:ind w:firstLine="851"/>
        <w:rPr>
          <w:sz w:val="22"/>
          <w:szCs w:val="22"/>
        </w:rPr>
      </w:pPr>
      <w:r w:rsidRPr="00294D16">
        <w:rPr>
          <w:sz w:val="22"/>
          <w:szCs w:val="22"/>
        </w:rPr>
        <w:t xml:space="preserve">В соответствии с Бюджетным кодексом Российской Федерации и на основании статьей  67 Устава Набережного сельского поселения, Совет депутатов Набережного сельского поселения </w:t>
      </w:r>
    </w:p>
    <w:p w:rsidR="00C901EA" w:rsidRDefault="00C901EA" w:rsidP="000A502D">
      <w:pPr>
        <w:jc w:val="center"/>
        <w:rPr>
          <w:sz w:val="28"/>
          <w:szCs w:val="28"/>
        </w:rPr>
      </w:pPr>
    </w:p>
    <w:p w:rsidR="00C901EA" w:rsidRPr="002F0167" w:rsidRDefault="00C901EA" w:rsidP="000A502D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C901EA" w:rsidRDefault="00C901EA" w:rsidP="00F960BD">
      <w:pPr>
        <w:ind w:firstLine="851"/>
        <w:jc w:val="center"/>
        <w:outlineLvl w:val="0"/>
        <w:rPr>
          <w:b/>
          <w:bCs/>
          <w:sz w:val="28"/>
          <w:szCs w:val="28"/>
        </w:rPr>
      </w:pPr>
    </w:p>
    <w:p w:rsidR="00C901EA" w:rsidRPr="004A150E" w:rsidRDefault="00C901EA" w:rsidP="00294D16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1. Внести в решение Совета депутатов </w:t>
      </w:r>
      <w:r>
        <w:rPr>
          <w:rFonts w:ascii="Times New Roman" w:hAnsi="Times New Roman" w:cs="Times New Roman"/>
        </w:rPr>
        <w:t xml:space="preserve">Набережного </w:t>
      </w:r>
      <w:r w:rsidRPr="004A150E">
        <w:rPr>
          <w:rFonts w:ascii="Times New Roman" w:hAnsi="Times New Roman" w:cs="Times New Roman"/>
        </w:rPr>
        <w:t>сельского поселения Ромодановского муниципального района Республики Мордовия от 26.12.2020</w:t>
      </w:r>
      <w:r>
        <w:rPr>
          <w:rFonts w:ascii="Times New Roman" w:hAnsi="Times New Roman" w:cs="Times New Roman"/>
        </w:rPr>
        <w:t xml:space="preserve"> </w:t>
      </w:r>
      <w:r w:rsidRPr="004A150E">
        <w:rPr>
          <w:rFonts w:ascii="Times New Roman" w:hAnsi="Times New Roman" w:cs="Times New Roman"/>
        </w:rPr>
        <w:t>года №</w:t>
      </w:r>
      <w:r>
        <w:rPr>
          <w:rFonts w:ascii="Times New Roman" w:hAnsi="Times New Roman" w:cs="Times New Roman"/>
        </w:rPr>
        <w:t xml:space="preserve"> 4 </w:t>
      </w:r>
      <w:r w:rsidRPr="004A150E">
        <w:rPr>
          <w:rFonts w:ascii="Times New Roman" w:hAnsi="Times New Roman" w:cs="Times New Roman"/>
        </w:rPr>
        <w:t xml:space="preserve">«О бюджете </w:t>
      </w:r>
      <w:r>
        <w:rPr>
          <w:rFonts w:ascii="Times New Roman" w:hAnsi="Times New Roman" w:cs="Times New Roman"/>
        </w:rPr>
        <w:t xml:space="preserve">Набережного </w:t>
      </w:r>
      <w:r w:rsidRPr="004A150E">
        <w:rPr>
          <w:rFonts w:ascii="Times New Roman" w:hAnsi="Times New Roman" w:cs="Times New Roman"/>
        </w:rPr>
        <w:t>сельского поселения Ромодановского  муниципального района Республики Мордовия на 2021 год и на плановый период 2022  и  2023 годов» следующие изменения:</w:t>
      </w:r>
    </w:p>
    <w:p w:rsidR="00C901EA" w:rsidRPr="00710DE0" w:rsidRDefault="00C901EA" w:rsidP="00294D16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/>
          <w:bCs/>
        </w:rPr>
      </w:pPr>
      <w:r w:rsidRPr="004A150E">
        <w:rPr>
          <w:rFonts w:ascii="Times New Roman" w:hAnsi="Times New Roman" w:cs="Times New Roman"/>
        </w:rPr>
        <w:t xml:space="preserve">1) </w:t>
      </w:r>
      <w:r w:rsidRPr="00710DE0">
        <w:rPr>
          <w:rFonts w:ascii="Times New Roman" w:hAnsi="Times New Roman" w:cs="Times New Roman"/>
          <w:b/>
          <w:bCs/>
        </w:rPr>
        <w:t xml:space="preserve">Раздел 1 изложить в следующей редакции: </w:t>
      </w:r>
    </w:p>
    <w:p w:rsidR="00C901EA" w:rsidRPr="00294D16" w:rsidRDefault="00C901EA" w:rsidP="00824DA1">
      <w:pPr>
        <w:pStyle w:val="NoSpacing"/>
        <w:jc w:val="both"/>
        <w:rPr>
          <w:sz w:val="22"/>
          <w:szCs w:val="22"/>
        </w:rPr>
      </w:pPr>
      <w:r w:rsidRPr="00294D16">
        <w:rPr>
          <w:sz w:val="22"/>
          <w:szCs w:val="22"/>
        </w:rPr>
        <w:t xml:space="preserve">    1.</w:t>
      </w:r>
      <w:r w:rsidRPr="00294D16">
        <w:rPr>
          <w:sz w:val="22"/>
          <w:szCs w:val="22"/>
        </w:rPr>
        <w:tab/>
        <w:t>Утвердить бюджет Набережного сельского поселения Ромодановского муниципального района Республики Мордовия на 2021</w:t>
      </w:r>
      <w:r>
        <w:rPr>
          <w:sz w:val="22"/>
          <w:szCs w:val="22"/>
        </w:rPr>
        <w:t xml:space="preserve"> год</w:t>
      </w:r>
      <w:r w:rsidRPr="00294D16">
        <w:rPr>
          <w:sz w:val="22"/>
          <w:szCs w:val="22"/>
        </w:rPr>
        <w:t xml:space="preserve">  по доходам в сумме </w:t>
      </w:r>
      <w:r>
        <w:rPr>
          <w:sz w:val="22"/>
          <w:szCs w:val="22"/>
        </w:rPr>
        <w:t xml:space="preserve">1663,2 </w:t>
      </w:r>
      <w:r w:rsidRPr="00294D16">
        <w:rPr>
          <w:sz w:val="22"/>
          <w:szCs w:val="22"/>
        </w:rPr>
        <w:t xml:space="preserve">тыс. рублей, по расходам в сумме </w:t>
      </w:r>
      <w:r>
        <w:rPr>
          <w:sz w:val="22"/>
          <w:szCs w:val="22"/>
        </w:rPr>
        <w:t>1763,1</w:t>
      </w:r>
      <w:r w:rsidRPr="00294D16">
        <w:rPr>
          <w:sz w:val="22"/>
          <w:szCs w:val="22"/>
        </w:rPr>
        <w:t xml:space="preserve"> тыс. рублей,</w:t>
      </w:r>
      <w:r>
        <w:rPr>
          <w:sz w:val="22"/>
          <w:szCs w:val="22"/>
        </w:rPr>
        <w:t xml:space="preserve"> </w:t>
      </w:r>
      <w:r w:rsidRPr="00294D16">
        <w:rPr>
          <w:sz w:val="22"/>
          <w:szCs w:val="22"/>
        </w:rPr>
        <w:t xml:space="preserve"> </w:t>
      </w:r>
      <w:r w:rsidRPr="004A150E">
        <w:rPr>
          <w:sz w:val="22"/>
          <w:szCs w:val="22"/>
        </w:rPr>
        <w:t>с превышением</w:t>
      </w:r>
      <w:r>
        <w:rPr>
          <w:sz w:val="22"/>
          <w:szCs w:val="22"/>
        </w:rPr>
        <w:t xml:space="preserve"> расходов над доходами в сумме 99,9</w:t>
      </w:r>
      <w:r w:rsidRPr="004A150E">
        <w:rPr>
          <w:sz w:val="22"/>
          <w:szCs w:val="22"/>
        </w:rPr>
        <w:t xml:space="preserve"> тыс. рублей</w:t>
      </w:r>
      <w:r w:rsidRPr="00294D16">
        <w:rPr>
          <w:sz w:val="22"/>
          <w:szCs w:val="22"/>
        </w:rPr>
        <w:t xml:space="preserve"> исходя из уровня инфляции, не превышающего 3,7 процента (декабрь 2021 года к декабрю 2020 года)</w:t>
      </w:r>
    </w:p>
    <w:p w:rsidR="00C901EA" w:rsidRPr="00294D16" w:rsidRDefault="00C901EA" w:rsidP="000A502D">
      <w:pPr>
        <w:pStyle w:val="NoSpacing"/>
        <w:jc w:val="both"/>
        <w:rPr>
          <w:sz w:val="22"/>
          <w:szCs w:val="22"/>
        </w:rPr>
      </w:pPr>
      <w:r w:rsidRPr="00294D16">
        <w:rPr>
          <w:sz w:val="22"/>
          <w:szCs w:val="22"/>
        </w:rPr>
        <w:t xml:space="preserve">     2. Утвердить бюджет Набережного сельского поселения Ромодановского муниципального района Республики Мордовия на 2022 </w:t>
      </w:r>
      <w:r>
        <w:rPr>
          <w:sz w:val="22"/>
          <w:szCs w:val="22"/>
        </w:rPr>
        <w:t>год</w:t>
      </w:r>
      <w:r w:rsidRPr="00294D16">
        <w:rPr>
          <w:sz w:val="22"/>
          <w:szCs w:val="22"/>
        </w:rPr>
        <w:t xml:space="preserve"> по доходам в сумме 1024,2</w:t>
      </w:r>
      <w:r>
        <w:rPr>
          <w:sz w:val="22"/>
          <w:szCs w:val="22"/>
        </w:rPr>
        <w:t xml:space="preserve"> </w:t>
      </w:r>
      <w:r w:rsidRPr="00294D16">
        <w:rPr>
          <w:sz w:val="22"/>
          <w:szCs w:val="22"/>
        </w:rPr>
        <w:t>тыс. рублей, по расходам в сумме 1024,2 тыс. рубле</w:t>
      </w:r>
      <w:r>
        <w:rPr>
          <w:sz w:val="22"/>
          <w:szCs w:val="22"/>
        </w:rPr>
        <w:t>й</w:t>
      </w:r>
      <w:r w:rsidRPr="00294D16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Pr="00294D16">
        <w:rPr>
          <w:sz w:val="22"/>
          <w:szCs w:val="22"/>
        </w:rPr>
        <w:t>в том числе условно утвержденные расходы в сумме 23,4 тыс.рублей, исходя из уровня инфляции, не превышающего 4,0 процента (декабрь 2022 года к декабрю 2021 года)</w:t>
      </w:r>
    </w:p>
    <w:p w:rsidR="00C901EA" w:rsidRPr="00294D16" w:rsidRDefault="00C901EA" w:rsidP="000A502D">
      <w:pPr>
        <w:pStyle w:val="NoSpacing"/>
        <w:jc w:val="both"/>
        <w:rPr>
          <w:sz w:val="22"/>
          <w:szCs w:val="22"/>
        </w:rPr>
      </w:pPr>
      <w:r w:rsidRPr="00294D16">
        <w:rPr>
          <w:sz w:val="22"/>
          <w:szCs w:val="22"/>
        </w:rPr>
        <w:t xml:space="preserve">     3. Утвердить бюджет Набережного сельского поселения Ромодановского муниципального района Республики Мордовия на 2023</w:t>
      </w:r>
      <w:r>
        <w:rPr>
          <w:sz w:val="22"/>
          <w:szCs w:val="22"/>
        </w:rPr>
        <w:t xml:space="preserve"> год</w:t>
      </w:r>
      <w:r w:rsidRPr="00294D16">
        <w:rPr>
          <w:sz w:val="22"/>
          <w:szCs w:val="22"/>
        </w:rPr>
        <w:t xml:space="preserve">  по доходам в сумме 1075,8 тыс. рублей, по расходам в сумме 1075,8 тыс. рублей, в том числе условно утвержденные расходы в сумме 49,3 тыс.</w:t>
      </w:r>
      <w:r>
        <w:rPr>
          <w:sz w:val="22"/>
          <w:szCs w:val="22"/>
        </w:rPr>
        <w:t xml:space="preserve"> </w:t>
      </w:r>
      <w:r w:rsidRPr="00294D16">
        <w:rPr>
          <w:sz w:val="22"/>
          <w:szCs w:val="22"/>
        </w:rPr>
        <w:t>рублей, исходя из уровня</w:t>
      </w:r>
      <w:r>
        <w:rPr>
          <w:sz w:val="28"/>
          <w:szCs w:val="28"/>
        </w:rPr>
        <w:t xml:space="preserve"> </w:t>
      </w:r>
      <w:r w:rsidRPr="00294D16">
        <w:rPr>
          <w:sz w:val="22"/>
          <w:szCs w:val="22"/>
        </w:rPr>
        <w:t>инфляции, не превышающего 3,9 процента (декабрь 2023 года к декабрю 2022 года)</w:t>
      </w:r>
    </w:p>
    <w:p w:rsidR="00C901EA" w:rsidRDefault="00C901EA" w:rsidP="0092300E">
      <w:pPr>
        <w:ind w:firstLine="540"/>
        <w:jc w:val="both"/>
        <w:outlineLvl w:val="2"/>
        <w:rPr>
          <w:sz w:val="28"/>
          <w:szCs w:val="28"/>
        </w:rPr>
      </w:pPr>
    </w:p>
    <w:p w:rsidR="00C901EA" w:rsidRPr="00E274FE" w:rsidRDefault="00C901EA" w:rsidP="00294D16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2)</w:t>
      </w:r>
      <w:r w:rsidRPr="00294D16">
        <w:rPr>
          <w:rFonts w:ascii="Times New Roman" w:hAnsi="Times New Roman" w:cs="Times New Roman"/>
          <w:b/>
          <w:bCs/>
          <w:sz w:val="24"/>
          <w:szCs w:val="24"/>
        </w:rPr>
        <w:t>Статья 7.</w:t>
      </w:r>
      <w:r w:rsidRPr="00294D16">
        <w:rPr>
          <w:b/>
          <w:bCs/>
          <w:sz w:val="24"/>
          <w:szCs w:val="24"/>
        </w:rPr>
        <w:t xml:space="preserve"> </w:t>
      </w:r>
      <w:r w:rsidRPr="00294D16">
        <w:rPr>
          <w:rFonts w:ascii="Times New Roman" w:hAnsi="Times New Roman" w:cs="Times New Roman"/>
          <w:b/>
          <w:bCs/>
          <w:sz w:val="24"/>
          <w:szCs w:val="24"/>
        </w:rPr>
        <w:t>Бюджетные ассигнования Дорожного фонда Набережного сельского поселения Ромодановского муниципального района Республики Мордовия</w:t>
      </w:r>
      <w:r w:rsidRPr="00294D16">
        <w:rPr>
          <w:b/>
          <w:bCs/>
        </w:rPr>
        <w:t xml:space="preserve"> </w:t>
      </w:r>
      <w:r w:rsidRPr="00E274FE">
        <w:rPr>
          <w:rFonts w:ascii="Times New Roman" w:hAnsi="Times New Roman" w:cs="Times New Roman"/>
          <w:b/>
          <w:bCs/>
        </w:rPr>
        <w:t xml:space="preserve">изложить в следующей редакции: </w:t>
      </w:r>
    </w:p>
    <w:p w:rsidR="00C901EA" w:rsidRPr="00294D16" w:rsidRDefault="00C901EA" w:rsidP="0092300E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901EA" w:rsidRPr="00294D16" w:rsidRDefault="00C901EA" w:rsidP="0092300E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94D16">
        <w:rPr>
          <w:rFonts w:ascii="Times New Roman" w:hAnsi="Times New Roman" w:cs="Times New Roman"/>
          <w:sz w:val="24"/>
          <w:szCs w:val="24"/>
        </w:rPr>
        <w:t>1. Утвердить объем бюджетных ассигнований Дорожного фонда Набережного</w:t>
      </w:r>
      <w:r w:rsidRPr="00294D16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294D16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Pr="00294D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94D16">
        <w:rPr>
          <w:rFonts w:ascii="Times New Roman" w:hAnsi="Times New Roman" w:cs="Times New Roman"/>
          <w:sz w:val="24"/>
          <w:szCs w:val="24"/>
        </w:rPr>
        <w:t xml:space="preserve">Ромодановского муниципального района на 2021 год в сумме </w:t>
      </w:r>
      <w:r>
        <w:rPr>
          <w:rFonts w:ascii="Times New Roman" w:hAnsi="Times New Roman" w:cs="Times New Roman"/>
          <w:sz w:val="24"/>
          <w:szCs w:val="24"/>
        </w:rPr>
        <w:t>239,5</w:t>
      </w:r>
      <w:r w:rsidRPr="00294D16">
        <w:rPr>
          <w:rFonts w:ascii="Times New Roman" w:hAnsi="Times New Roman" w:cs="Times New Roman"/>
          <w:sz w:val="24"/>
          <w:szCs w:val="24"/>
        </w:rPr>
        <w:t xml:space="preserve"> тыс. рублей, на 2022 год в сумме 139,6 тыс.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94D16">
        <w:rPr>
          <w:rFonts w:ascii="Times New Roman" w:hAnsi="Times New Roman" w:cs="Times New Roman"/>
          <w:sz w:val="24"/>
          <w:szCs w:val="24"/>
        </w:rPr>
        <w:t>рублей,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94D16">
        <w:rPr>
          <w:rFonts w:ascii="Times New Roman" w:hAnsi="Times New Roman" w:cs="Times New Roman"/>
          <w:sz w:val="24"/>
          <w:szCs w:val="24"/>
        </w:rPr>
        <w:t>на 2023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94D16">
        <w:rPr>
          <w:rFonts w:ascii="Times New Roman" w:hAnsi="Times New Roman" w:cs="Times New Roman"/>
          <w:sz w:val="24"/>
          <w:szCs w:val="24"/>
        </w:rPr>
        <w:t xml:space="preserve">год в сумме 139,6тыс.рублей. </w:t>
      </w:r>
    </w:p>
    <w:p w:rsidR="00C901EA" w:rsidRPr="00294D16" w:rsidRDefault="00C901EA" w:rsidP="0092300E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94D16">
        <w:rPr>
          <w:rFonts w:ascii="Times New Roman" w:hAnsi="Times New Roman" w:cs="Times New Roman"/>
          <w:sz w:val="24"/>
          <w:szCs w:val="24"/>
        </w:rPr>
        <w:t>2. Иные направления расходования  бюджетных ассигнований Дорожного фонда</w:t>
      </w:r>
      <w:r w:rsidRPr="00294D16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 w:rsidRPr="00294D16">
        <w:rPr>
          <w:rFonts w:ascii="Times New Roman" w:hAnsi="Times New Roman" w:cs="Times New Roman"/>
          <w:sz w:val="24"/>
          <w:szCs w:val="24"/>
        </w:rPr>
        <w:t>Набережного</w:t>
      </w:r>
      <w:r w:rsidRPr="00294D16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294D16">
        <w:rPr>
          <w:rFonts w:ascii="Times New Roman" w:hAnsi="Times New Roman" w:cs="Times New Roman"/>
          <w:sz w:val="24"/>
          <w:szCs w:val="24"/>
        </w:rPr>
        <w:t>сельского поселения Ромодановского муниципального района определяются в соответствии с порядком формирования и использования бюджетных ассигнований Дорожного фонда Набережного</w:t>
      </w:r>
      <w:r w:rsidRPr="00294D16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 w:rsidRPr="00294D16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Pr="00294D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94D16">
        <w:rPr>
          <w:rFonts w:ascii="Times New Roman" w:hAnsi="Times New Roman" w:cs="Times New Roman"/>
          <w:sz w:val="24"/>
          <w:szCs w:val="24"/>
        </w:rPr>
        <w:t>Ромодановского муниципального района, установленном администрацией Набережного</w:t>
      </w:r>
      <w:r w:rsidRPr="00294D16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294D16">
        <w:rPr>
          <w:rFonts w:ascii="Times New Roman" w:hAnsi="Times New Roman" w:cs="Times New Roman"/>
          <w:sz w:val="24"/>
          <w:szCs w:val="24"/>
        </w:rPr>
        <w:t>сельского поселения Ромодановского муниципального района.</w:t>
      </w:r>
    </w:p>
    <w:p w:rsidR="00C901EA" w:rsidRPr="004A150E" w:rsidRDefault="00C901EA" w:rsidP="00294D16">
      <w:pPr>
        <w:pStyle w:val="NoSpacing1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           3</w:t>
      </w:r>
      <w:r w:rsidRPr="004A150E">
        <w:rPr>
          <w:sz w:val="22"/>
          <w:szCs w:val="22"/>
        </w:rPr>
        <w:t xml:space="preserve">). Приложение №3,№4,№5 к решению сессии «О бюджете </w:t>
      </w:r>
      <w:r>
        <w:rPr>
          <w:sz w:val="22"/>
          <w:szCs w:val="22"/>
        </w:rPr>
        <w:t>Набережного</w:t>
      </w:r>
      <w:r w:rsidRPr="004A150E">
        <w:rPr>
          <w:sz w:val="22"/>
          <w:szCs w:val="22"/>
        </w:rPr>
        <w:t xml:space="preserve"> сельского поселения Ромодановского  муниципального района Республики Мордовия на 2021 год и на плановый период 2022  и  2023 годов» и</w:t>
      </w:r>
      <w:r w:rsidRPr="004A150E">
        <w:rPr>
          <w:color w:val="000000"/>
          <w:sz w:val="22"/>
          <w:szCs w:val="22"/>
        </w:rPr>
        <w:t>зложить в следующей редакции согласно приложений №1,№2,№3 (приложение прилагаются)</w:t>
      </w:r>
    </w:p>
    <w:p w:rsidR="00C901EA" w:rsidRPr="004A150E" w:rsidRDefault="00C901EA" w:rsidP="00294D16">
      <w:pPr>
        <w:ind w:firstLine="720"/>
        <w:rPr>
          <w:b/>
          <w:bCs/>
          <w:sz w:val="22"/>
          <w:szCs w:val="22"/>
        </w:rPr>
      </w:pPr>
      <w:r>
        <w:rPr>
          <w:sz w:val="22"/>
          <w:szCs w:val="22"/>
        </w:rPr>
        <w:t>4)</w:t>
      </w:r>
      <w:r w:rsidRPr="004A150E">
        <w:rPr>
          <w:sz w:val="22"/>
          <w:szCs w:val="22"/>
        </w:rPr>
        <w:t>. Настоящее решение вступает в силу со дня его официального опубликования</w:t>
      </w:r>
    </w:p>
    <w:p w:rsidR="00C901EA" w:rsidRDefault="00C901EA" w:rsidP="000A502D">
      <w:pPr>
        <w:ind w:firstLine="851"/>
        <w:jc w:val="center"/>
        <w:outlineLvl w:val="0"/>
        <w:rPr>
          <w:b/>
          <w:bCs/>
          <w:sz w:val="28"/>
          <w:szCs w:val="28"/>
        </w:rPr>
      </w:pPr>
    </w:p>
    <w:p w:rsidR="00C901EA" w:rsidRDefault="00C901EA" w:rsidP="000A502D">
      <w:pPr>
        <w:ind w:firstLine="851"/>
        <w:jc w:val="center"/>
        <w:outlineLvl w:val="0"/>
        <w:rPr>
          <w:b/>
          <w:bCs/>
          <w:sz w:val="28"/>
          <w:szCs w:val="28"/>
        </w:rPr>
      </w:pPr>
    </w:p>
    <w:p w:rsidR="00C901EA" w:rsidRDefault="00C901EA" w:rsidP="000A502D">
      <w:pPr>
        <w:ind w:firstLine="851"/>
        <w:rPr>
          <w:b/>
          <w:bCs/>
          <w:sz w:val="16"/>
          <w:szCs w:val="16"/>
        </w:rPr>
      </w:pPr>
    </w:p>
    <w:p w:rsidR="00C901EA" w:rsidRDefault="00C901EA" w:rsidP="000A502D">
      <w:pPr>
        <w:spacing w:line="230" w:lineRule="auto"/>
        <w:rPr>
          <w:b/>
          <w:bCs/>
          <w:sz w:val="28"/>
          <w:szCs w:val="28"/>
        </w:rPr>
      </w:pPr>
    </w:p>
    <w:p w:rsidR="00C901EA" w:rsidRDefault="00C901EA" w:rsidP="000A502D">
      <w:pPr>
        <w:ind w:firstLine="851"/>
        <w:rPr>
          <w:sz w:val="28"/>
          <w:szCs w:val="28"/>
        </w:rPr>
      </w:pPr>
    </w:p>
    <w:p w:rsidR="00C901EA" w:rsidRDefault="00C901EA" w:rsidP="000A502D">
      <w:pPr>
        <w:ind w:firstLine="851"/>
        <w:rPr>
          <w:sz w:val="28"/>
          <w:szCs w:val="28"/>
        </w:rPr>
      </w:pPr>
    </w:p>
    <w:p w:rsidR="00C901EA" w:rsidRDefault="00C901EA" w:rsidP="000A502D">
      <w:pPr>
        <w:shd w:val="clear" w:color="auto" w:fill="FFFFFF"/>
        <w:tabs>
          <w:tab w:val="left" w:pos="6838"/>
        </w:tabs>
        <w:ind w:left="530"/>
        <w:rPr>
          <w:sz w:val="26"/>
          <w:szCs w:val="26"/>
        </w:rPr>
      </w:pPr>
    </w:p>
    <w:p w:rsidR="00C901EA" w:rsidRPr="001977DD" w:rsidRDefault="00C901EA" w:rsidP="00CD106B">
      <w:pPr>
        <w:shd w:val="clear" w:color="auto" w:fill="FFFFFF"/>
        <w:tabs>
          <w:tab w:val="left" w:pos="6838"/>
        </w:tabs>
        <w:ind w:left="530"/>
        <w:rPr>
          <w:sz w:val="24"/>
          <w:szCs w:val="24"/>
        </w:rPr>
      </w:pPr>
      <w:r w:rsidRPr="001977DD">
        <w:rPr>
          <w:sz w:val="26"/>
          <w:szCs w:val="26"/>
        </w:rPr>
        <w:t xml:space="preserve">Глава </w:t>
      </w:r>
      <w:r>
        <w:rPr>
          <w:sz w:val="26"/>
          <w:szCs w:val="26"/>
        </w:rPr>
        <w:t xml:space="preserve">    </w:t>
      </w:r>
      <w:r w:rsidRPr="001977DD">
        <w:rPr>
          <w:sz w:val="24"/>
          <w:szCs w:val="24"/>
        </w:rPr>
        <w:t>Набережного</w:t>
      </w:r>
    </w:p>
    <w:p w:rsidR="00C901EA" w:rsidRPr="001977DD" w:rsidRDefault="00C901EA" w:rsidP="00CD106B">
      <w:pPr>
        <w:shd w:val="clear" w:color="auto" w:fill="FFFFFF"/>
        <w:tabs>
          <w:tab w:val="left" w:pos="6838"/>
        </w:tabs>
        <w:ind w:left="530"/>
        <w:rPr>
          <w:sz w:val="26"/>
          <w:szCs w:val="26"/>
        </w:rPr>
      </w:pPr>
      <w:r w:rsidRPr="001977DD">
        <w:rPr>
          <w:sz w:val="26"/>
          <w:szCs w:val="26"/>
        </w:rPr>
        <w:t xml:space="preserve"> сельского поселения                                                     </w:t>
      </w:r>
      <w:r>
        <w:rPr>
          <w:sz w:val="26"/>
          <w:szCs w:val="26"/>
        </w:rPr>
        <w:t xml:space="preserve">  </w:t>
      </w:r>
      <w:r w:rsidRPr="001977DD">
        <w:rPr>
          <w:sz w:val="26"/>
          <w:szCs w:val="26"/>
        </w:rPr>
        <w:t>Н.Ю.Журавлева</w:t>
      </w:r>
    </w:p>
    <w:p w:rsidR="00C901EA" w:rsidRDefault="00C901EA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901EA" w:rsidRDefault="00C901EA" w:rsidP="001A2849">
      <w:pPr>
        <w:ind w:firstLine="708"/>
        <w:jc w:val="right"/>
      </w:pPr>
    </w:p>
    <w:p w:rsidR="00C901EA" w:rsidRDefault="00C901EA" w:rsidP="001A2849">
      <w:pPr>
        <w:ind w:firstLine="708"/>
        <w:jc w:val="right"/>
      </w:pPr>
    </w:p>
    <w:p w:rsidR="00C901EA" w:rsidRDefault="00C901EA" w:rsidP="001A2849">
      <w:pPr>
        <w:ind w:firstLine="708"/>
        <w:jc w:val="right"/>
      </w:pPr>
    </w:p>
    <w:p w:rsidR="00C901EA" w:rsidRDefault="00C901EA" w:rsidP="001A2849">
      <w:pPr>
        <w:ind w:firstLine="708"/>
        <w:jc w:val="right"/>
      </w:pPr>
    </w:p>
    <w:p w:rsidR="00C901EA" w:rsidRDefault="00C901EA" w:rsidP="001A2849">
      <w:pPr>
        <w:ind w:firstLine="708"/>
        <w:jc w:val="right"/>
      </w:pPr>
    </w:p>
    <w:p w:rsidR="00C901EA" w:rsidRDefault="00C901EA" w:rsidP="001A2849">
      <w:pPr>
        <w:ind w:firstLine="708"/>
        <w:jc w:val="right"/>
      </w:pPr>
    </w:p>
    <w:p w:rsidR="00C901EA" w:rsidRDefault="00C901EA" w:rsidP="001A2849">
      <w:pPr>
        <w:ind w:firstLine="708"/>
        <w:jc w:val="right"/>
      </w:pPr>
    </w:p>
    <w:p w:rsidR="00C901EA" w:rsidRDefault="00C901EA" w:rsidP="001A2849">
      <w:pPr>
        <w:ind w:firstLine="708"/>
        <w:jc w:val="right"/>
      </w:pPr>
    </w:p>
    <w:p w:rsidR="00C901EA" w:rsidRDefault="00C901EA" w:rsidP="001A2849">
      <w:pPr>
        <w:ind w:firstLine="708"/>
        <w:jc w:val="right"/>
      </w:pPr>
    </w:p>
    <w:p w:rsidR="00C901EA" w:rsidRDefault="00C901EA" w:rsidP="001A2849">
      <w:pPr>
        <w:ind w:firstLine="708"/>
        <w:jc w:val="right"/>
      </w:pPr>
    </w:p>
    <w:p w:rsidR="00C901EA" w:rsidRDefault="00C901EA" w:rsidP="001A2849">
      <w:pPr>
        <w:ind w:firstLine="708"/>
        <w:jc w:val="right"/>
      </w:pPr>
    </w:p>
    <w:p w:rsidR="00C901EA" w:rsidRDefault="00C901EA" w:rsidP="001A2849">
      <w:pPr>
        <w:ind w:firstLine="708"/>
        <w:jc w:val="right"/>
      </w:pPr>
    </w:p>
    <w:p w:rsidR="00C901EA" w:rsidRDefault="00C901EA" w:rsidP="001A2849">
      <w:pPr>
        <w:ind w:firstLine="708"/>
        <w:jc w:val="right"/>
      </w:pPr>
    </w:p>
    <w:p w:rsidR="00C901EA" w:rsidRDefault="00C901EA" w:rsidP="001A2849">
      <w:pPr>
        <w:ind w:firstLine="708"/>
        <w:jc w:val="right"/>
      </w:pPr>
    </w:p>
    <w:p w:rsidR="00C901EA" w:rsidRDefault="00C901EA" w:rsidP="001A2849">
      <w:pPr>
        <w:ind w:firstLine="708"/>
        <w:jc w:val="right"/>
      </w:pPr>
    </w:p>
    <w:p w:rsidR="00C901EA" w:rsidRDefault="00C901EA" w:rsidP="001A2849">
      <w:pPr>
        <w:ind w:firstLine="708"/>
        <w:jc w:val="right"/>
      </w:pPr>
    </w:p>
    <w:p w:rsidR="00C901EA" w:rsidRDefault="00C901EA" w:rsidP="001A2849">
      <w:pPr>
        <w:ind w:firstLine="708"/>
        <w:jc w:val="right"/>
      </w:pPr>
    </w:p>
    <w:p w:rsidR="00C901EA" w:rsidRDefault="00C901EA" w:rsidP="001A2849">
      <w:pPr>
        <w:ind w:firstLine="708"/>
        <w:jc w:val="right"/>
      </w:pPr>
    </w:p>
    <w:p w:rsidR="00C901EA" w:rsidRDefault="00C901EA" w:rsidP="001A2849">
      <w:pPr>
        <w:ind w:firstLine="708"/>
        <w:jc w:val="right"/>
      </w:pPr>
    </w:p>
    <w:p w:rsidR="00C901EA" w:rsidRDefault="00C901EA" w:rsidP="001A2849">
      <w:pPr>
        <w:ind w:firstLine="708"/>
        <w:jc w:val="right"/>
      </w:pPr>
    </w:p>
    <w:p w:rsidR="00C901EA" w:rsidRDefault="00C901EA" w:rsidP="001A2849">
      <w:pPr>
        <w:ind w:firstLine="708"/>
        <w:jc w:val="right"/>
      </w:pPr>
    </w:p>
    <w:p w:rsidR="00C901EA" w:rsidRDefault="00C901EA" w:rsidP="001A2849">
      <w:pPr>
        <w:ind w:firstLine="708"/>
        <w:jc w:val="right"/>
      </w:pPr>
    </w:p>
    <w:p w:rsidR="00C901EA" w:rsidRDefault="00C901EA" w:rsidP="001A2849">
      <w:pPr>
        <w:ind w:firstLine="708"/>
        <w:jc w:val="right"/>
      </w:pPr>
    </w:p>
    <w:p w:rsidR="00C901EA" w:rsidRDefault="00C901EA" w:rsidP="001A2849">
      <w:pPr>
        <w:ind w:firstLine="708"/>
        <w:jc w:val="right"/>
      </w:pPr>
    </w:p>
    <w:p w:rsidR="00C901EA" w:rsidRDefault="00C901EA" w:rsidP="001A2849">
      <w:pPr>
        <w:ind w:firstLine="708"/>
        <w:jc w:val="right"/>
      </w:pPr>
    </w:p>
    <w:p w:rsidR="00C901EA" w:rsidRDefault="00C901EA" w:rsidP="001A2849">
      <w:pPr>
        <w:ind w:firstLine="708"/>
        <w:jc w:val="right"/>
      </w:pPr>
    </w:p>
    <w:p w:rsidR="00C901EA" w:rsidRDefault="00C901EA" w:rsidP="001A2849">
      <w:pPr>
        <w:ind w:firstLine="708"/>
        <w:jc w:val="right"/>
      </w:pPr>
    </w:p>
    <w:p w:rsidR="00C901EA" w:rsidRDefault="00C901EA" w:rsidP="001A2849">
      <w:pPr>
        <w:ind w:firstLine="708"/>
        <w:jc w:val="right"/>
      </w:pPr>
    </w:p>
    <w:p w:rsidR="00C901EA" w:rsidRDefault="00C901EA" w:rsidP="001A2849">
      <w:pPr>
        <w:ind w:firstLine="708"/>
        <w:jc w:val="right"/>
      </w:pPr>
    </w:p>
    <w:p w:rsidR="00C901EA" w:rsidRDefault="00C901EA" w:rsidP="001A2849">
      <w:pPr>
        <w:ind w:firstLine="708"/>
        <w:jc w:val="right"/>
      </w:pPr>
    </w:p>
    <w:p w:rsidR="00C901EA" w:rsidRDefault="00C901EA" w:rsidP="001A2849">
      <w:pPr>
        <w:ind w:firstLine="708"/>
        <w:jc w:val="right"/>
      </w:pPr>
    </w:p>
    <w:p w:rsidR="00C901EA" w:rsidRDefault="00C901EA" w:rsidP="001A2849">
      <w:pPr>
        <w:ind w:firstLine="708"/>
        <w:jc w:val="right"/>
      </w:pPr>
    </w:p>
    <w:p w:rsidR="00C901EA" w:rsidRDefault="00C901EA" w:rsidP="001A2849">
      <w:pPr>
        <w:ind w:firstLine="708"/>
        <w:jc w:val="right"/>
      </w:pPr>
    </w:p>
    <w:p w:rsidR="00C901EA" w:rsidRDefault="00C901EA" w:rsidP="001A2849">
      <w:pPr>
        <w:ind w:firstLine="708"/>
        <w:jc w:val="right"/>
      </w:pPr>
    </w:p>
    <w:p w:rsidR="00C901EA" w:rsidRDefault="00C901EA" w:rsidP="001A2849">
      <w:pPr>
        <w:ind w:firstLine="708"/>
        <w:jc w:val="right"/>
      </w:pPr>
    </w:p>
    <w:p w:rsidR="00C901EA" w:rsidRDefault="00C901EA" w:rsidP="001A2849">
      <w:pPr>
        <w:ind w:firstLine="708"/>
        <w:jc w:val="right"/>
      </w:pPr>
    </w:p>
    <w:p w:rsidR="00C901EA" w:rsidRDefault="00C901EA" w:rsidP="001A2849">
      <w:pPr>
        <w:ind w:firstLine="708"/>
        <w:jc w:val="right"/>
      </w:pPr>
    </w:p>
    <w:p w:rsidR="00C901EA" w:rsidRDefault="00C901EA" w:rsidP="001A2849">
      <w:pPr>
        <w:ind w:firstLine="708"/>
        <w:jc w:val="right"/>
      </w:pPr>
    </w:p>
    <w:p w:rsidR="00C901EA" w:rsidRDefault="00C901EA" w:rsidP="001A2849">
      <w:pPr>
        <w:ind w:firstLine="708"/>
        <w:jc w:val="right"/>
      </w:pPr>
    </w:p>
    <w:p w:rsidR="00C901EA" w:rsidRDefault="00C901EA" w:rsidP="001A2849">
      <w:pPr>
        <w:ind w:firstLine="708"/>
        <w:jc w:val="right"/>
      </w:pPr>
    </w:p>
    <w:p w:rsidR="00C901EA" w:rsidRDefault="00C901EA" w:rsidP="001A2849">
      <w:pPr>
        <w:ind w:firstLine="708"/>
        <w:jc w:val="right"/>
      </w:pPr>
    </w:p>
    <w:p w:rsidR="00C901EA" w:rsidRDefault="00C901EA" w:rsidP="001A2849">
      <w:pPr>
        <w:ind w:firstLine="708"/>
        <w:jc w:val="right"/>
      </w:pPr>
    </w:p>
    <w:p w:rsidR="00C901EA" w:rsidRDefault="00C901EA" w:rsidP="001A2849">
      <w:pPr>
        <w:ind w:firstLine="708"/>
        <w:jc w:val="right"/>
      </w:pPr>
    </w:p>
    <w:p w:rsidR="00C901EA" w:rsidRDefault="00C901EA" w:rsidP="001A2849">
      <w:pPr>
        <w:ind w:firstLine="708"/>
        <w:jc w:val="right"/>
      </w:pPr>
    </w:p>
    <w:p w:rsidR="00C901EA" w:rsidRDefault="00C901EA" w:rsidP="001A2849">
      <w:pPr>
        <w:ind w:firstLine="708"/>
        <w:jc w:val="right"/>
      </w:pPr>
    </w:p>
    <w:p w:rsidR="00C901EA" w:rsidRDefault="00C901EA" w:rsidP="001A2849">
      <w:pPr>
        <w:ind w:firstLine="708"/>
        <w:jc w:val="right"/>
      </w:pPr>
    </w:p>
    <w:p w:rsidR="00C901EA" w:rsidRPr="0062252E" w:rsidRDefault="00C901EA" w:rsidP="00BF074D">
      <w:pPr>
        <w:shd w:val="clear" w:color="auto" w:fill="FFFFFF"/>
        <w:ind w:right="26"/>
        <w:jc w:val="right"/>
        <w:rPr>
          <w:spacing w:val="-2"/>
        </w:rPr>
      </w:pPr>
      <w:r>
        <w:rPr>
          <w:spacing w:val="-2"/>
        </w:rPr>
        <w:t>Приложение № 1</w:t>
      </w:r>
    </w:p>
    <w:p w:rsidR="00C901EA" w:rsidRPr="0062252E" w:rsidRDefault="00C901EA" w:rsidP="00BF074D">
      <w:pPr>
        <w:shd w:val="clear" w:color="auto" w:fill="FFFFFF"/>
        <w:ind w:left="4496" w:right="26"/>
        <w:jc w:val="right"/>
        <w:rPr>
          <w:spacing w:val="-1"/>
        </w:rPr>
      </w:pPr>
      <w:r w:rsidRPr="0062252E">
        <w:rPr>
          <w:spacing w:val="-1"/>
        </w:rPr>
        <w:t xml:space="preserve">                                  к   решени</w:t>
      </w:r>
      <w:r>
        <w:rPr>
          <w:spacing w:val="-1"/>
        </w:rPr>
        <w:t>ю</w:t>
      </w:r>
      <w:r w:rsidRPr="0062252E">
        <w:rPr>
          <w:spacing w:val="-1"/>
        </w:rPr>
        <w:t xml:space="preserve"> Совета депутатов</w:t>
      </w:r>
    </w:p>
    <w:p w:rsidR="00C901EA" w:rsidRPr="0062252E" w:rsidRDefault="00C901EA" w:rsidP="00BF074D">
      <w:pPr>
        <w:shd w:val="clear" w:color="auto" w:fill="FFFFFF"/>
        <w:ind w:left="4496" w:right="26"/>
        <w:jc w:val="right"/>
        <w:rPr>
          <w:spacing w:val="3"/>
        </w:rPr>
      </w:pPr>
      <w:r>
        <w:rPr>
          <w:spacing w:val="-1"/>
        </w:rPr>
        <w:t>Набережного</w:t>
      </w:r>
      <w:r w:rsidRPr="0062252E">
        <w:rPr>
          <w:spacing w:val="-1"/>
        </w:rPr>
        <w:t xml:space="preserve"> сельского поселения</w:t>
      </w:r>
    </w:p>
    <w:p w:rsidR="00C901EA" w:rsidRDefault="00C901EA" w:rsidP="00BF074D">
      <w:pPr>
        <w:shd w:val="clear" w:color="auto" w:fill="FFFFFF"/>
        <w:ind w:left="4496" w:right="26"/>
        <w:jc w:val="right"/>
        <w:rPr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spacing w:val="-1"/>
        </w:rPr>
        <w:t xml:space="preserve"> </w:t>
      </w:r>
      <w:r w:rsidRPr="0090787E">
        <w:rPr>
          <w:spacing w:val="-1"/>
        </w:rPr>
        <w:t>от</w:t>
      </w:r>
      <w:r>
        <w:rPr>
          <w:spacing w:val="-1"/>
        </w:rPr>
        <w:t xml:space="preserve"> </w:t>
      </w:r>
      <w:r w:rsidRPr="0090787E">
        <w:rPr>
          <w:spacing w:val="-1"/>
        </w:rPr>
        <w:t>2</w:t>
      </w:r>
      <w:r>
        <w:rPr>
          <w:spacing w:val="-1"/>
        </w:rPr>
        <w:t>9</w:t>
      </w:r>
      <w:r w:rsidRPr="0090787E">
        <w:rPr>
          <w:spacing w:val="-1"/>
        </w:rPr>
        <w:t xml:space="preserve"> .01.2021г</w:t>
      </w:r>
      <w:r>
        <w:rPr>
          <w:spacing w:val="-1"/>
        </w:rPr>
        <w:t xml:space="preserve">. </w:t>
      </w:r>
      <w:r w:rsidRPr="0090787E">
        <w:rPr>
          <w:spacing w:val="-1"/>
        </w:rPr>
        <w:t>№</w:t>
      </w:r>
      <w:r>
        <w:rPr>
          <w:spacing w:val="-1"/>
        </w:rPr>
        <w:t xml:space="preserve"> 1</w:t>
      </w:r>
    </w:p>
    <w:p w:rsidR="00C901EA" w:rsidRPr="0090787E" w:rsidRDefault="00C901EA" w:rsidP="00BF074D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spacing w:val="-1"/>
          <w:sz w:val="20"/>
          <w:szCs w:val="20"/>
        </w:rPr>
        <w:t xml:space="preserve"> </w:t>
      </w:r>
      <w:r w:rsidRPr="0090787E">
        <w:rPr>
          <w:rFonts w:ascii="Times New Roman" w:hAnsi="Times New Roman" w:cs="Times New Roman"/>
          <w:sz w:val="20"/>
          <w:szCs w:val="20"/>
        </w:rPr>
        <w:t xml:space="preserve">« О внесение изменении в решение Совета депутатов  </w:t>
      </w:r>
      <w:r>
        <w:rPr>
          <w:rFonts w:ascii="Times New Roman" w:hAnsi="Times New Roman" w:cs="Times New Roman"/>
          <w:sz w:val="20"/>
          <w:szCs w:val="20"/>
        </w:rPr>
        <w:t>Набережного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сельс</w:t>
      </w:r>
      <w:r>
        <w:rPr>
          <w:rFonts w:ascii="Times New Roman" w:hAnsi="Times New Roman" w:cs="Times New Roman"/>
          <w:sz w:val="20"/>
          <w:szCs w:val="20"/>
        </w:rPr>
        <w:t>кого поселения от 26.12.2020 г. № 4</w:t>
      </w:r>
      <w:r w:rsidRPr="0090787E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C901EA" w:rsidRPr="0090787E" w:rsidRDefault="00C901EA" w:rsidP="00BF074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«О бюджете </w:t>
      </w:r>
      <w:r>
        <w:rPr>
          <w:rFonts w:ascii="Times New Roman" w:hAnsi="Times New Roman" w:cs="Times New Roman"/>
          <w:sz w:val="20"/>
          <w:szCs w:val="20"/>
        </w:rPr>
        <w:t>Набережного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сельского                    </w:t>
      </w:r>
    </w:p>
    <w:p w:rsidR="00C901EA" w:rsidRPr="0090787E" w:rsidRDefault="00C901EA" w:rsidP="00BF074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поселения Ромодановского  муниципального                                      </w:t>
      </w:r>
    </w:p>
    <w:p w:rsidR="00C901EA" w:rsidRPr="0090787E" w:rsidRDefault="00C901EA" w:rsidP="00BF074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района Республики Мордовия на 2021 год и на        </w:t>
      </w:r>
    </w:p>
    <w:p w:rsidR="00C901EA" w:rsidRPr="0090787E" w:rsidRDefault="00C901EA" w:rsidP="00BF074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плановый период  2022 и 2023 годов»</w:t>
      </w:r>
    </w:p>
    <w:p w:rsidR="00C901EA" w:rsidRPr="0090787E" w:rsidRDefault="00C901EA" w:rsidP="00BF074D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</w:t>
      </w:r>
    </w:p>
    <w:p w:rsidR="00C901EA" w:rsidRDefault="00C901EA" w:rsidP="00BF074D">
      <w:pPr>
        <w:ind w:firstLine="708"/>
        <w:jc w:val="right"/>
      </w:pPr>
    </w:p>
    <w:p w:rsidR="00C901EA" w:rsidRDefault="00C901EA" w:rsidP="002D33C1">
      <w:pPr>
        <w:ind w:firstLine="708"/>
        <w:jc w:val="right"/>
      </w:pPr>
    </w:p>
    <w:p w:rsidR="00C901EA" w:rsidRPr="00376248" w:rsidRDefault="00C901EA" w:rsidP="002D33C1">
      <w:pPr>
        <w:ind w:firstLine="708"/>
        <w:jc w:val="right"/>
        <w:rPr>
          <w:sz w:val="24"/>
          <w:szCs w:val="24"/>
        </w:rPr>
      </w:pPr>
    </w:p>
    <w:p w:rsidR="00C901EA" w:rsidRPr="00376248" w:rsidRDefault="00C901EA" w:rsidP="001A2849">
      <w:pPr>
        <w:jc w:val="center"/>
        <w:rPr>
          <w:b/>
          <w:bCs/>
          <w:color w:val="000000"/>
          <w:sz w:val="24"/>
          <w:szCs w:val="24"/>
        </w:rPr>
      </w:pPr>
      <w:r w:rsidRPr="00376248">
        <w:rPr>
          <w:b/>
          <w:bCs/>
          <w:color w:val="000000"/>
          <w:sz w:val="24"/>
          <w:szCs w:val="24"/>
        </w:rPr>
        <w:t>ОБЪЕМ  БЕЗВОЗМЕДНЫХ ПОСТУПЛЕНИЙ В БЮДЖЕТ</w:t>
      </w:r>
      <w:r w:rsidRPr="00376248">
        <w:rPr>
          <w:b/>
          <w:bCs/>
          <w:color w:val="000000"/>
          <w:sz w:val="24"/>
          <w:szCs w:val="24"/>
        </w:rPr>
        <w:br/>
      </w:r>
      <w:r>
        <w:rPr>
          <w:b/>
          <w:bCs/>
          <w:sz w:val="24"/>
          <w:szCs w:val="24"/>
        </w:rPr>
        <w:t xml:space="preserve">НАБЕРЕЖНОГО </w:t>
      </w:r>
      <w:r w:rsidRPr="00376248">
        <w:rPr>
          <w:b/>
          <w:bCs/>
          <w:color w:val="000000"/>
          <w:sz w:val="24"/>
          <w:szCs w:val="24"/>
        </w:rPr>
        <w:t xml:space="preserve">СЕЛЬСКОГО ПОСЕЛЕНИЯ </w:t>
      </w:r>
      <w:r w:rsidRPr="00376248">
        <w:rPr>
          <w:b/>
          <w:bCs/>
          <w:color w:val="000000"/>
          <w:sz w:val="24"/>
          <w:szCs w:val="24"/>
        </w:rPr>
        <w:br/>
        <w:t>РОМОДАНОВСКОГОМУНИЦИПАЛЬНОГО РАЙОНА НА 2021г</w:t>
      </w:r>
    </w:p>
    <w:p w:rsidR="00C901EA" w:rsidRPr="00376248" w:rsidRDefault="00C901EA" w:rsidP="001A2849">
      <w:pPr>
        <w:jc w:val="center"/>
        <w:rPr>
          <w:sz w:val="24"/>
          <w:szCs w:val="24"/>
        </w:rPr>
      </w:pPr>
      <w:r w:rsidRPr="00376248">
        <w:rPr>
          <w:b/>
          <w:bCs/>
          <w:color w:val="000000"/>
          <w:sz w:val="24"/>
          <w:szCs w:val="24"/>
        </w:rPr>
        <w:t>И ПЛАНОВЫЙ ПЕРИОД 2022 И 2023 ГОДОВ»</w:t>
      </w:r>
    </w:p>
    <w:p w:rsidR="00C901EA" w:rsidRDefault="00C901EA" w:rsidP="002D33C1">
      <w:pPr>
        <w:ind w:firstLine="708"/>
        <w:jc w:val="right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17"/>
        <w:gridCol w:w="3260"/>
        <w:gridCol w:w="1560"/>
        <w:gridCol w:w="1275"/>
        <w:gridCol w:w="958"/>
      </w:tblGrid>
      <w:tr w:rsidR="00C901EA">
        <w:tc>
          <w:tcPr>
            <w:tcW w:w="2517" w:type="dxa"/>
          </w:tcPr>
          <w:p w:rsidR="00C901EA" w:rsidRPr="003C2D35" w:rsidRDefault="00C901EA" w:rsidP="003C2D35">
            <w:pPr>
              <w:jc w:val="center"/>
              <w:rPr>
                <w:color w:val="000000"/>
              </w:rPr>
            </w:pPr>
            <w:r w:rsidRPr="003C2D35">
              <w:rPr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3260" w:type="dxa"/>
          </w:tcPr>
          <w:p w:rsidR="00C901EA" w:rsidRPr="003C2D35" w:rsidRDefault="00C901EA" w:rsidP="003C2D35">
            <w:pPr>
              <w:jc w:val="center"/>
              <w:rPr>
                <w:color w:val="000000"/>
              </w:rPr>
            </w:pPr>
            <w:r w:rsidRPr="003C2D35">
              <w:rPr>
                <w:color w:val="000000"/>
              </w:rPr>
              <w:t>Наименование доходов</w:t>
            </w:r>
          </w:p>
        </w:tc>
        <w:tc>
          <w:tcPr>
            <w:tcW w:w="1560" w:type="dxa"/>
          </w:tcPr>
          <w:p w:rsidR="00C901EA" w:rsidRPr="003C2D35" w:rsidRDefault="00C901EA" w:rsidP="003C2D35">
            <w:pPr>
              <w:jc w:val="center"/>
              <w:rPr>
                <w:color w:val="000000"/>
              </w:rPr>
            </w:pPr>
            <w:r w:rsidRPr="003C2D35">
              <w:rPr>
                <w:color w:val="000000"/>
              </w:rPr>
              <w:t>2021 год</w:t>
            </w:r>
          </w:p>
        </w:tc>
        <w:tc>
          <w:tcPr>
            <w:tcW w:w="1275" w:type="dxa"/>
          </w:tcPr>
          <w:p w:rsidR="00C901EA" w:rsidRPr="003C2D35" w:rsidRDefault="00C901EA" w:rsidP="003C2D35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3C2D35">
              <w:rPr>
                <w:color w:val="000000"/>
              </w:rPr>
              <w:t>2022</w:t>
            </w:r>
          </w:p>
          <w:p w:rsidR="00C901EA" w:rsidRPr="003C2D35" w:rsidRDefault="00C901EA" w:rsidP="003C2D35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3C2D35">
              <w:rPr>
                <w:color w:val="000000"/>
              </w:rPr>
              <w:t>год</w:t>
            </w:r>
          </w:p>
        </w:tc>
        <w:tc>
          <w:tcPr>
            <w:tcW w:w="958" w:type="dxa"/>
          </w:tcPr>
          <w:p w:rsidR="00C901EA" w:rsidRPr="003C2D35" w:rsidRDefault="00C901EA" w:rsidP="003C2D35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3C2D35">
              <w:rPr>
                <w:color w:val="000000"/>
              </w:rPr>
              <w:t>2023 год</w:t>
            </w:r>
          </w:p>
        </w:tc>
      </w:tr>
      <w:tr w:rsidR="00C901EA">
        <w:tc>
          <w:tcPr>
            <w:tcW w:w="2517" w:type="dxa"/>
          </w:tcPr>
          <w:p w:rsidR="00C901EA" w:rsidRPr="003C2D35" w:rsidRDefault="00C901EA" w:rsidP="00BF074D">
            <w:pPr>
              <w:rPr>
                <w:b/>
                <w:bCs/>
                <w:color w:val="000000"/>
              </w:rPr>
            </w:pPr>
            <w:r w:rsidRPr="003C2D35">
              <w:rPr>
                <w:b/>
                <w:bCs/>
                <w:color w:val="000000"/>
              </w:rPr>
              <w:t>2 00 00000 00 0000 000</w:t>
            </w:r>
          </w:p>
        </w:tc>
        <w:tc>
          <w:tcPr>
            <w:tcW w:w="3260" w:type="dxa"/>
          </w:tcPr>
          <w:p w:rsidR="00C901EA" w:rsidRPr="003C2D35" w:rsidRDefault="00C901EA" w:rsidP="003C2D35">
            <w:pPr>
              <w:jc w:val="center"/>
              <w:rPr>
                <w:b/>
                <w:bCs/>
                <w:color w:val="000000"/>
              </w:rPr>
            </w:pPr>
            <w:r w:rsidRPr="003C2D35">
              <w:rPr>
                <w:b/>
                <w:bCs/>
                <w:color w:val="000000"/>
              </w:rPr>
              <w:t>Безвозмездные поступления</w:t>
            </w:r>
          </w:p>
        </w:tc>
        <w:tc>
          <w:tcPr>
            <w:tcW w:w="1560" w:type="dxa"/>
          </w:tcPr>
          <w:p w:rsidR="00C901EA" w:rsidRPr="003C2D35" w:rsidRDefault="00C901EA" w:rsidP="003C2D35">
            <w:pPr>
              <w:jc w:val="center"/>
              <w:rPr>
                <w:b/>
                <w:bCs/>
                <w:color w:val="000000"/>
              </w:rPr>
            </w:pPr>
            <w:r w:rsidRPr="003C2D35">
              <w:rPr>
                <w:b/>
                <w:bCs/>
                <w:color w:val="000000"/>
              </w:rPr>
              <w:t>1148,7</w:t>
            </w:r>
          </w:p>
        </w:tc>
        <w:tc>
          <w:tcPr>
            <w:tcW w:w="1275" w:type="dxa"/>
          </w:tcPr>
          <w:p w:rsidR="00C901EA" w:rsidRPr="003C2D35" w:rsidRDefault="00C901EA" w:rsidP="003C2D35">
            <w:pPr>
              <w:jc w:val="center"/>
              <w:rPr>
                <w:b/>
                <w:bCs/>
                <w:color w:val="000000"/>
              </w:rPr>
            </w:pPr>
            <w:r w:rsidRPr="003C2D35">
              <w:rPr>
                <w:b/>
                <w:bCs/>
                <w:color w:val="000000"/>
              </w:rPr>
              <w:t>503,8</w:t>
            </w:r>
          </w:p>
        </w:tc>
        <w:tc>
          <w:tcPr>
            <w:tcW w:w="958" w:type="dxa"/>
          </w:tcPr>
          <w:p w:rsidR="00C901EA" w:rsidRPr="003C2D35" w:rsidRDefault="00C901EA" w:rsidP="009A4DFC">
            <w:pPr>
              <w:rPr>
                <w:b/>
                <w:bCs/>
                <w:color w:val="000000"/>
              </w:rPr>
            </w:pPr>
            <w:r w:rsidRPr="003C2D35">
              <w:rPr>
                <w:b/>
                <w:bCs/>
                <w:color w:val="000000"/>
              </w:rPr>
              <w:t>549,5</w:t>
            </w:r>
          </w:p>
        </w:tc>
      </w:tr>
      <w:tr w:rsidR="00C901EA">
        <w:tc>
          <w:tcPr>
            <w:tcW w:w="2517" w:type="dxa"/>
          </w:tcPr>
          <w:p w:rsidR="00C901EA" w:rsidRPr="003C2D35" w:rsidRDefault="00C901EA" w:rsidP="00BF074D">
            <w:pPr>
              <w:rPr>
                <w:b/>
                <w:bCs/>
                <w:color w:val="000000"/>
              </w:rPr>
            </w:pPr>
            <w:r w:rsidRPr="003C2D35">
              <w:rPr>
                <w:b/>
                <w:bCs/>
                <w:color w:val="000000"/>
              </w:rPr>
              <w:t>2 02 15000 00 0000 150</w:t>
            </w:r>
          </w:p>
        </w:tc>
        <w:tc>
          <w:tcPr>
            <w:tcW w:w="3260" w:type="dxa"/>
          </w:tcPr>
          <w:p w:rsidR="00C901EA" w:rsidRPr="003C2D35" w:rsidRDefault="00C901EA" w:rsidP="003C2D35">
            <w:pPr>
              <w:jc w:val="center"/>
              <w:rPr>
                <w:b/>
                <w:bCs/>
                <w:color w:val="000000"/>
              </w:rPr>
            </w:pPr>
            <w:r w:rsidRPr="003C2D35">
              <w:rPr>
                <w:b/>
                <w:bCs/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1560" w:type="dxa"/>
          </w:tcPr>
          <w:p w:rsidR="00C901EA" w:rsidRPr="003C2D35" w:rsidRDefault="00C901EA" w:rsidP="003C2D35">
            <w:pPr>
              <w:jc w:val="center"/>
              <w:rPr>
                <w:b/>
                <w:bCs/>
                <w:color w:val="000000"/>
              </w:rPr>
            </w:pPr>
            <w:r w:rsidRPr="003C2D35">
              <w:rPr>
                <w:b/>
                <w:bCs/>
                <w:color w:val="000000"/>
              </w:rPr>
              <w:t>644,8</w:t>
            </w:r>
          </w:p>
        </w:tc>
        <w:tc>
          <w:tcPr>
            <w:tcW w:w="1275" w:type="dxa"/>
          </w:tcPr>
          <w:p w:rsidR="00C901EA" w:rsidRPr="003C2D35" w:rsidRDefault="00C901EA" w:rsidP="003C2D35">
            <w:pPr>
              <w:jc w:val="center"/>
              <w:rPr>
                <w:b/>
                <w:bCs/>
                <w:color w:val="000000"/>
              </w:rPr>
            </w:pPr>
            <w:r w:rsidRPr="003C2D35">
              <w:rPr>
                <w:b/>
                <w:bCs/>
                <w:color w:val="000000"/>
              </w:rPr>
              <w:t>276,6</w:t>
            </w:r>
          </w:p>
        </w:tc>
        <w:tc>
          <w:tcPr>
            <w:tcW w:w="958" w:type="dxa"/>
          </w:tcPr>
          <w:p w:rsidR="00C901EA" w:rsidRPr="003C2D35" w:rsidRDefault="00C901EA" w:rsidP="009A4DFC">
            <w:pPr>
              <w:rPr>
                <w:b/>
                <w:bCs/>
                <w:color w:val="000000"/>
              </w:rPr>
            </w:pPr>
            <w:r w:rsidRPr="003C2D35">
              <w:rPr>
                <w:b/>
                <w:bCs/>
                <w:color w:val="000000"/>
              </w:rPr>
              <w:t>319,6</w:t>
            </w:r>
          </w:p>
        </w:tc>
      </w:tr>
      <w:tr w:rsidR="00C901EA">
        <w:tc>
          <w:tcPr>
            <w:tcW w:w="2517" w:type="dxa"/>
          </w:tcPr>
          <w:p w:rsidR="00C901EA" w:rsidRPr="003C2D35" w:rsidRDefault="00C901EA" w:rsidP="00BF074D">
            <w:pPr>
              <w:rPr>
                <w:color w:val="000000"/>
              </w:rPr>
            </w:pPr>
            <w:r w:rsidRPr="003C2D35">
              <w:rPr>
                <w:color w:val="000000"/>
              </w:rPr>
              <w:t>2 02 15001 10 0000 150</w:t>
            </w:r>
          </w:p>
        </w:tc>
        <w:tc>
          <w:tcPr>
            <w:tcW w:w="3260" w:type="dxa"/>
          </w:tcPr>
          <w:p w:rsidR="00C901EA" w:rsidRPr="003C2D35" w:rsidRDefault="00C901EA" w:rsidP="003C2D35">
            <w:pPr>
              <w:jc w:val="center"/>
              <w:rPr>
                <w:color w:val="000000"/>
              </w:rPr>
            </w:pPr>
            <w:r w:rsidRPr="003C2D35">
              <w:rPr>
                <w:color w:val="000000"/>
              </w:rPr>
              <w:t>Дотация бюджетам сельских поселений на выравнивание бюджетной обеспеченности</w:t>
            </w:r>
          </w:p>
        </w:tc>
        <w:tc>
          <w:tcPr>
            <w:tcW w:w="1560" w:type="dxa"/>
          </w:tcPr>
          <w:p w:rsidR="00C901EA" w:rsidRPr="003C2D35" w:rsidRDefault="00C901EA" w:rsidP="003C2D35">
            <w:pPr>
              <w:jc w:val="center"/>
              <w:rPr>
                <w:color w:val="000000"/>
              </w:rPr>
            </w:pPr>
            <w:r w:rsidRPr="003C2D35">
              <w:rPr>
                <w:color w:val="000000"/>
              </w:rPr>
              <w:t>275,1</w:t>
            </w:r>
          </w:p>
        </w:tc>
        <w:tc>
          <w:tcPr>
            <w:tcW w:w="1275" w:type="dxa"/>
          </w:tcPr>
          <w:p w:rsidR="00C901EA" w:rsidRPr="003C2D35" w:rsidRDefault="00C901EA" w:rsidP="003C2D35">
            <w:pPr>
              <w:jc w:val="center"/>
              <w:rPr>
                <w:color w:val="000000"/>
              </w:rPr>
            </w:pPr>
            <w:r w:rsidRPr="003C2D35">
              <w:rPr>
                <w:color w:val="000000"/>
              </w:rPr>
              <w:t>276,6</w:t>
            </w:r>
          </w:p>
        </w:tc>
        <w:tc>
          <w:tcPr>
            <w:tcW w:w="958" w:type="dxa"/>
          </w:tcPr>
          <w:p w:rsidR="00C901EA" w:rsidRPr="003C2D35" w:rsidRDefault="00C901EA" w:rsidP="009A4DFC">
            <w:pPr>
              <w:rPr>
                <w:color w:val="000000"/>
              </w:rPr>
            </w:pPr>
            <w:r w:rsidRPr="003C2D35">
              <w:rPr>
                <w:color w:val="000000"/>
              </w:rPr>
              <w:t>319,6</w:t>
            </w:r>
          </w:p>
        </w:tc>
      </w:tr>
      <w:tr w:rsidR="00C901EA">
        <w:tc>
          <w:tcPr>
            <w:tcW w:w="2517" w:type="dxa"/>
          </w:tcPr>
          <w:p w:rsidR="00C901EA" w:rsidRPr="003C2D35" w:rsidRDefault="00C901EA" w:rsidP="00BF074D">
            <w:pPr>
              <w:rPr>
                <w:color w:val="000000"/>
              </w:rPr>
            </w:pPr>
            <w:r w:rsidRPr="003C2D35">
              <w:rPr>
                <w:color w:val="000000"/>
              </w:rPr>
              <w:t>2 02 15002 10 0000 150</w:t>
            </w:r>
          </w:p>
        </w:tc>
        <w:tc>
          <w:tcPr>
            <w:tcW w:w="3260" w:type="dxa"/>
          </w:tcPr>
          <w:p w:rsidR="00C901EA" w:rsidRPr="003C2D35" w:rsidRDefault="00C901EA" w:rsidP="003C2D35">
            <w:pPr>
              <w:jc w:val="center"/>
              <w:rPr>
                <w:color w:val="000000"/>
              </w:rPr>
            </w:pPr>
            <w:r w:rsidRPr="003C2D35">
              <w:rPr>
                <w:color w:val="000000"/>
              </w:rPr>
              <w:t>Дотации бюджетам сельских поселений  на поддержку мер по обеспечению сбалансированности бюджетов</w:t>
            </w:r>
          </w:p>
        </w:tc>
        <w:tc>
          <w:tcPr>
            <w:tcW w:w="1560" w:type="dxa"/>
          </w:tcPr>
          <w:p w:rsidR="00C901EA" w:rsidRPr="003C2D35" w:rsidRDefault="00C901EA" w:rsidP="003C2D35">
            <w:pPr>
              <w:jc w:val="center"/>
              <w:rPr>
                <w:color w:val="000000"/>
              </w:rPr>
            </w:pPr>
            <w:r w:rsidRPr="003C2D35">
              <w:rPr>
                <w:color w:val="000000"/>
              </w:rPr>
              <w:t>369,7</w:t>
            </w:r>
          </w:p>
        </w:tc>
        <w:tc>
          <w:tcPr>
            <w:tcW w:w="1275" w:type="dxa"/>
          </w:tcPr>
          <w:p w:rsidR="00C901EA" w:rsidRPr="003C2D35" w:rsidRDefault="00C901EA" w:rsidP="003C2D3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C901EA" w:rsidRPr="003C2D35" w:rsidRDefault="00C901EA" w:rsidP="009A4DFC">
            <w:pPr>
              <w:rPr>
                <w:b/>
                <w:bCs/>
                <w:color w:val="000000"/>
              </w:rPr>
            </w:pPr>
          </w:p>
        </w:tc>
      </w:tr>
      <w:tr w:rsidR="00C901EA">
        <w:tc>
          <w:tcPr>
            <w:tcW w:w="2517" w:type="dxa"/>
          </w:tcPr>
          <w:p w:rsidR="00C901EA" w:rsidRPr="003C2D35" w:rsidRDefault="00C901EA" w:rsidP="003C2D35">
            <w:pPr>
              <w:jc w:val="center"/>
              <w:rPr>
                <w:b/>
                <w:bCs/>
                <w:color w:val="000000"/>
              </w:rPr>
            </w:pPr>
            <w:r w:rsidRPr="003C2D35">
              <w:rPr>
                <w:b/>
                <w:bCs/>
                <w:color w:val="000000"/>
              </w:rPr>
              <w:t>2 02 20000 00 00000 000</w:t>
            </w:r>
          </w:p>
        </w:tc>
        <w:tc>
          <w:tcPr>
            <w:tcW w:w="3260" w:type="dxa"/>
          </w:tcPr>
          <w:p w:rsidR="00C901EA" w:rsidRPr="003C2D35" w:rsidRDefault="00C901EA" w:rsidP="003C2D35">
            <w:pPr>
              <w:jc w:val="center"/>
              <w:rPr>
                <w:b/>
                <w:bCs/>
                <w:color w:val="000000"/>
              </w:rPr>
            </w:pPr>
            <w:r w:rsidRPr="003C2D35">
              <w:rPr>
                <w:b/>
                <w:bCs/>
              </w:rPr>
              <w:t>Субсидии бюджетам бюджетной системы Российской Федерации(межбюджетные субсидии)</w:t>
            </w:r>
          </w:p>
        </w:tc>
        <w:tc>
          <w:tcPr>
            <w:tcW w:w="1560" w:type="dxa"/>
          </w:tcPr>
          <w:p w:rsidR="00C901EA" w:rsidRPr="003C2D35" w:rsidRDefault="00C901EA" w:rsidP="003C2D35">
            <w:pPr>
              <w:jc w:val="center"/>
              <w:rPr>
                <w:b/>
                <w:bCs/>
              </w:rPr>
            </w:pPr>
            <w:r w:rsidRPr="003C2D35">
              <w:rPr>
                <w:b/>
                <w:bCs/>
              </w:rPr>
              <w:t>277,3</w:t>
            </w:r>
          </w:p>
        </w:tc>
        <w:tc>
          <w:tcPr>
            <w:tcW w:w="1275" w:type="dxa"/>
          </w:tcPr>
          <w:p w:rsidR="00C901EA" w:rsidRPr="003C2D35" w:rsidRDefault="00C901EA" w:rsidP="003C2D35">
            <w:pPr>
              <w:jc w:val="center"/>
              <w:rPr>
                <w:b/>
                <w:bCs/>
              </w:rPr>
            </w:pPr>
          </w:p>
        </w:tc>
        <w:tc>
          <w:tcPr>
            <w:tcW w:w="958" w:type="dxa"/>
          </w:tcPr>
          <w:p w:rsidR="00C901EA" w:rsidRPr="003C2D35" w:rsidRDefault="00C901EA" w:rsidP="009A4DFC">
            <w:pPr>
              <w:rPr>
                <w:b/>
                <w:bCs/>
              </w:rPr>
            </w:pPr>
          </w:p>
        </w:tc>
      </w:tr>
      <w:tr w:rsidR="00C901EA">
        <w:tc>
          <w:tcPr>
            <w:tcW w:w="2517" w:type="dxa"/>
          </w:tcPr>
          <w:p w:rsidR="00C901EA" w:rsidRPr="003C2D35" w:rsidRDefault="00C901EA" w:rsidP="003C2D35">
            <w:pPr>
              <w:jc w:val="center"/>
              <w:rPr>
                <w:color w:val="000000"/>
              </w:rPr>
            </w:pPr>
            <w:r w:rsidRPr="003C2D35">
              <w:rPr>
                <w:color w:val="000000"/>
              </w:rPr>
              <w:t>2 02 29999 10 0000 150</w:t>
            </w:r>
          </w:p>
        </w:tc>
        <w:tc>
          <w:tcPr>
            <w:tcW w:w="3260" w:type="dxa"/>
          </w:tcPr>
          <w:p w:rsidR="00C901EA" w:rsidRPr="003C2D35" w:rsidRDefault="00C901EA" w:rsidP="003C2D35">
            <w:pPr>
              <w:jc w:val="center"/>
              <w:rPr>
                <w:color w:val="000000"/>
              </w:rPr>
            </w:pPr>
            <w:r w:rsidRPr="003C2D35">
              <w:rPr>
                <w:color w:val="000000"/>
              </w:rPr>
              <w:t>Прочие субсидии бюджетам сельских поселений</w:t>
            </w:r>
          </w:p>
        </w:tc>
        <w:tc>
          <w:tcPr>
            <w:tcW w:w="1560" w:type="dxa"/>
          </w:tcPr>
          <w:p w:rsidR="00C901EA" w:rsidRPr="003C2D35" w:rsidRDefault="00C901EA" w:rsidP="003C2D35">
            <w:pPr>
              <w:jc w:val="center"/>
            </w:pPr>
            <w:r w:rsidRPr="003C2D35">
              <w:t>277,3</w:t>
            </w:r>
          </w:p>
        </w:tc>
        <w:tc>
          <w:tcPr>
            <w:tcW w:w="1275" w:type="dxa"/>
          </w:tcPr>
          <w:p w:rsidR="00C901EA" w:rsidRPr="003C2D35" w:rsidRDefault="00C901EA" w:rsidP="003C2D35">
            <w:pPr>
              <w:jc w:val="center"/>
              <w:rPr>
                <w:b/>
                <w:bCs/>
              </w:rPr>
            </w:pPr>
          </w:p>
        </w:tc>
        <w:tc>
          <w:tcPr>
            <w:tcW w:w="958" w:type="dxa"/>
          </w:tcPr>
          <w:p w:rsidR="00C901EA" w:rsidRPr="003C2D35" w:rsidRDefault="00C901EA" w:rsidP="009A4DFC">
            <w:pPr>
              <w:rPr>
                <w:b/>
                <w:bCs/>
              </w:rPr>
            </w:pPr>
          </w:p>
        </w:tc>
      </w:tr>
      <w:tr w:rsidR="00C901EA">
        <w:tc>
          <w:tcPr>
            <w:tcW w:w="2517" w:type="dxa"/>
          </w:tcPr>
          <w:p w:rsidR="00C901EA" w:rsidRPr="003C2D35" w:rsidRDefault="00C901EA" w:rsidP="003C2D35">
            <w:pPr>
              <w:jc w:val="center"/>
              <w:rPr>
                <w:b/>
                <w:bCs/>
                <w:color w:val="000000"/>
              </w:rPr>
            </w:pPr>
            <w:r w:rsidRPr="003C2D35">
              <w:rPr>
                <w:b/>
                <w:bCs/>
                <w:color w:val="000000"/>
              </w:rPr>
              <w:t>2 02 30000 00 0000 000</w:t>
            </w:r>
          </w:p>
        </w:tc>
        <w:tc>
          <w:tcPr>
            <w:tcW w:w="3260" w:type="dxa"/>
          </w:tcPr>
          <w:p w:rsidR="00C901EA" w:rsidRPr="003C2D35" w:rsidRDefault="00C901EA" w:rsidP="003C2D35">
            <w:pPr>
              <w:jc w:val="center"/>
              <w:rPr>
                <w:b/>
                <w:bCs/>
                <w:color w:val="000000"/>
              </w:rPr>
            </w:pPr>
            <w:r w:rsidRPr="003C2D35">
              <w:rPr>
                <w:b/>
                <w:bCs/>
              </w:rPr>
              <w:t>Субвенции бюджетам бюджетной системы Российской Федерации</w:t>
            </w:r>
          </w:p>
        </w:tc>
        <w:tc>
          <w:tcPr>
            <w:tcW w:w="1560" w:type="dxa"/>
          </w:tcPr>
          <w:p w:rsidR="00C901EA" w:rsidRPr="003C2D35" w:rsidRDefault="00C901EA" w:rsidP="003C2D35">
            <w:pPr>
              <w:jc w:val="center"/>
              <w:rPr>
                <w:b/>
                <w:bCs/>
              </w:rPr>
            </w:pPr>
            <w:r w:rsidRPr="003C2D35">
              <w:rPr>
                <w:b/>
                <w:bCs/>
              </w:rPr>
              <w:t>87,0</w:t>
            </w:r>
          </w:p>
        </w:tc>
        <w:tc>
          <w:tcPr>
            <w:tcW w:w="1275" w:type="dxa"/>
          </w:tcPr>
          <w:p w:rsidR="00C901EA" w:rsidRPr="003C2D35" w:rsidRDefault="00C901EA" w:rsidP="003C2D35">
            <w:pPr>
              <w:jc w:val="center"/>
              <w:rPr>
                <w:b/>
                <w:bCs/>
              </w:rPr>
            </w:pPr>
            <w:r w:rsidRPr="003C2D35">
              <w:rPr>
                <w:b/>
                <w:bCs/>
              </w:rPr>
              <w:t>87,6</w:t>
            </w:r>
          </w:p>
        </w:tc>
        <w:tc>
          <w:tcPr>
            <w:tcW w:w="958" w:type="dxa"/>
          </w:tcPr>
          <w:p w:rsidR="00C901EA" w:rsidRPr="003C2D35" w:rsidRDefault="00C901EA" w:rsidP="009A4DFC">
            <w:pPr>
              <w:rPr>
                <w:b/>
                <w:bCs/>
              </w:rPr>
            </w:pPr>
            <w:r w:rsidRPr="003C2D35">
              <w:rPr>
                <w:b/>
                <w:bCs/>
              </w:rPr>
              <w:t>90,3</w:t>
            </w:r>
          </w:p>
        </w:tc>
      </w:tr>
      <w:tr w:rsidR="00C901EA">
        <w:tc>
          <w:tcPr>
            <w:tcW w:w="2517" w:type="dxa"/>
          </w:tcPr>
          <w:p w:rsidR="00C901EA" w:rsidRPr="003C2D35" w:rsidRDefault="00C901EA" w:rsidP="003C2D35">
            <w:pPr>
              <w:jc w:val="center"/>
              <w:rPr>
                <w:color w:val="000000"/>
              </w:rPr>
            </w:pPr>
            <w:r w:rsidRPr="003C2D35">
              <w:rPr>
                <w:color w:val="000000"/>
              </w:rPr>
              <w:t>2 02 30024 10 0000 150</w:t>
            </w:r>
          </w:p>
        </w:tc>
        <w:tc>
          <w:tcPr>
            <w:tcW w:w="3260" w:type="dxa"/>
          </w:tcPr>
          <w:p w:rsidR="00C901EA" w:rsidRPr="003C2D35" w:rsidRDefault="00C901EA" w:rsidP="003C2D35">
            <w:pPr>
              <w:jc w:val="center"/>
              <w:rPr>
                <w:color w:val="000000"/>
              </w:rPr>
            </w:pPr>
            <w:r w:rsidRPr="0049172A"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560" w:type="dxa"/>
          </w:tcPr>
          <w:p w:rsidR="00C901EA" w:rsidRPr="003C2D35" w:rsidRDefault="00C901EA" w:rsidP="003C2D35">
            <w:pPr>
              <w:jc w:val="center"/>
              <w:rPr>
                <w:color w:val="000000"/>
              </w:rPr>
            </w:pPr>
            <w:r w:rsidRPr="003C2D35">
              <w:rPr>
                <w:color w:val="000000"/>
              </w:rPr>
              <w:t>0,2</w:t>
            </w:r>
          </w:p>
        </w:tc>
        <w:tc>
          <w:tcPr>
            <w:tcW w:w="1275" w:type="dxa"/>
          </w:tcPr>
          <w:p w:rsidR="00C901EA" w:rsidRPr="003C2D35" w:rsidRDefault="00C901EA" w:rsidP="003C2D35">
            <w:pPr>
              <w:jc w:val="center"/>
              <w:rPr>
                <w:color w:val="000000"/>
              </w:rPr>
            </w:pPr>
            <w:r w:rsidRPr="003C2D35">
              <w:rPr>
                <w:color w:val="000000"/>
              </w:rPr>
              <w:t>0,2</w:t>
            </w:r>
          </w:p>
        </w:tc>
        <w:tc>
          <w:tcPr>
            <w:tcW w:w="958" w:type="dxa"/>
          </w:tcPr>
          <w:p w:rsidR="00C901EA" w:rsidRDefault="00C901EA" w:rsidP="009A4DFC">
            <w:r>
              <w:t>0,2</w:t>
            </w:r>
          </w:p>
        </w:tc>
      </w:tr>
      <w:tr w:rsidR="00C901EA">
        <w:tc>
          <w:tcPr>
            <w:tcW w:w="2517" w:type="dxa"/>
          </w:tcPr>
          <w:p w:rsidR="00C901EA" w:rsidRPr="003C2D35" w:rsidRDefault="00C901EA" w:rsidP="00BF074D">
            <w:pPr>
              <w:rPr>
                <w:color w:val="000000"/>
              </w:rPr>
            </w:pPr>
            <w:r w:rsidRPr="003C2D35">
              <w:rPr>
                <w:color w:val="000000"/>
              </w:rPr>
              <w:t xml:space="preserve">   2 02 35118 10 0000  150</w:t>
            </w:r>
          </w:p>
        </w:tc>
        <w:tc>
          <w:tcPr>
            <w:tcW w:w="3260" w:type="dxa"/>
          </w:tcPr>
          <w:p w:rsidR="00C901EA" w:rsidRPr="003C2D35" w:rsidRDefault="00C901EA" w:rsidP="003C2D35">
            <w:pPr>
              <w:jc w:val="center"/>
              <w:rPr>
                <w:color w:val="000000"/>
              </w:rPr>
            </w:pPr>
            <w:r w:rsidRPr="003C2D35">
              <w:rPr>
                <w:color w:val="00000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60" w:type="dxa"/>
          </w:tcPr>
          <w:p w:rsidR="00C901EA" w:rsidRPr="003C2D35" w:rsidRDefault="00C901EA" w:rsidP="003C2D35">
            <w:pPr>
              <w:jc w:val="center"/>
              <w:rPr>
                <w:color w:val="000000"/>
              </w:rPr>
            </w:pPr>
            <w:r w:rsidRPr="003C2D35">
              <w:rPr>
                <w:color w:val="000000"/>
              </w:rPr>
              <w:t>86,8</w:t>
            </w:r>
          </w:p>
        </w:tc>
        <w:tc>
          <w:tcPr>
            <w:tcW w:w="1275" w:type="dxa"/>
          </w:tcPr>
          <w:p w:rsidR="00C901EA" w:rsidRPr="003C2D35" w:rsidRDefault="00C901EA" w:rsidP="003C2D35">
            <w:pPr>
              <w:jc w:val="center"/>
              <w:rPr>
                <w:color w:val="000000"/>
              </w:rPr>
            </w:pPr>
            <w:r w:rsidRPr="003C2D35">
              <w:rPr>
                <w:color w:val="000000"/>
              </w:rPr>
              <w:t>87,4</w:t>
            </w:r>
          </w:p>
        </w:tc>
        <w:tc>
          <w:tcPr>
            <w:tcW w:w="958" w:type="dxa"/>
          </w:tcPr>
          <w:p w:rsidR="00C901EA" w:rsidRDefault="00C901EA" w:rsidP="009A4DFC">
            <w:r>
              <w:t>90,1</w:t>
            </w:r>
          </w:p>
        </w:tc>
      </w:tr>
      <w:tr w:rsidR="00C901EA">
        <w:tc>
          <w:tcPr>
            <w:tcW w:w="2517" w:type="dxa"/>
          </w:tcPr>
          <w:p w:rsidR="00C901EA" w:rsidRPr="003C2D35" w:rsidRDefault="00C901EA" w:rsidP="003C2D35">
            <w:pPr>
              <w:jc w:val="center"/>
              <w:rPr>
                <w:b/>
                <w:bCs/>
                <w:color w:val="000000"/>
              </w:rPr>
            </w:pPr>
            <w:r w:rsidRPr="003C2D35">
              <w:rPr>
                <w:b/>
                <w:bCs/>
                <w:color w:val="000000"/>
              </w:rPr>
              <w:t xml:space="preserve">2 02 40000 00 0000 150  </w:t>
            </w:r>
          </w:p>
        </w:tc>
        <w:tc>
          <w:tcPr>
            <w:tcW w:w="3260" w:type="dxa"/>
          </w:tcPr>
          <w:p w:rsidR="00C901EA" w:rsidRPr="003C2D35" w:rsidRDefault="00C901EA" w:rsidP="003C2D35">
            <w:pPr>
              <w:jc w:val="center"/>
              <w:rPr>
                <w:b/>
                <w:bCs/>
                <w:color w:val="000000"/>
              </w:rPr>
            </w:pPr>
            <w:r w:rsidRPr="003C2D35">
              <w:rPr>
                <w:b/>
                <w:bCs/>
                <w:color w:val="000000"/>
              </w:rPr>
              <w:t>Иные межбюджетные трансферты</w:t>
            </w:r>
          </w:p>
        </w:tc>
        <w:tc>
          <w:tcPr>
            <w:tcW w:w="1560" w:type="dxa"/>
          </w:tcPr>
          <w:p w:rsidR="00C901EA" w:rsidRPr="003C2D35" w:rsidRDefault="00C901EA" w:rsidP="003C2D35">
            <w:pPr>
              <w:jc w:val="center"/>
              <w:rPr>
                <w:b/>
                <w:bCs/>
                <w:color w:val="000000"/>
              </w:rPr>
            </w:pPr>
            <w:r w:rsidRPr="003C2D35">
              <w:rPr>
                <w:b/>
                <w:bCs/>
                <w:color w:val="000000"/>
              </w:rPr>
              <w:t>139,6</w:t>
            </w:r>
          </w:p>
        </w:tc>
        <w:tc>
          <w:tcPr>
            <w:tcW w:w="1275" w:type="dxa"/>
          </w:tcPr>
          <w:p w:rsidR="00C901EA" w:rsidRPr="003C2D35" w:rsidRDefault="00C901EA" w:rsidP="003C2D35">
            <w:pPr>
              <w:jc w:val="center"/>
              <w:rPr>
                <w:b/>
                <w:bCs/>
                <w:color w:val="000000"/>
              </w:rPr>
            </w:pPr>
            <w:r w:rsidRPr="003C2D35">
              <w:rPr>
                <w:b/>
                <w:bCs/>
                <w:color w:val="000000"/>
              </w:rPr>
              <w:t>139,6</w:t>
            </w:r>
          </w:p>
        </w:tc>
        <w:tc>
          <w:tcPr>
            <w:tcW w:w="958" w:type="dxa"/>
          </w:tcPr>
          <w:p w:rsidR="00C901EA" w:rsidRPr="003C2D35" w:rsidRDefault="00C901EA" w:rsidP="009A4DFC">
            <w:pPr>
              <w:rPr>
                <w:b/>
                <w:bCs/>
              </w:rPr>
            </w:pPr>
            <w:r w:rsidRPr="003C2D35">
              <w:rPr>
                <w:b/>
                <w:bCs/>
              </w:rPr>
              <w:t>139,6</w:t>
            </w:r>
          </w:p>
        </w:tc>
      </w:tr>
      <w:tr w:rsidR="00C901EA">
        <w:tc>
          <w:tcPr>
            <w:tcW w:w="2517" w:type="dxa"/>
          </w:tcPr>
          <w:p w:rsidR="00C901EA" w:rsidRPr="003C2D35" w:rsidRDefault="00C901EA" w:rsidP="003C2D35">
            <w:pPr>
              <w:jc w:val="center"/>
              <w:rPr>
                <w:color w:val="000000"/>
              </w:rPr>
            </w:pPr>
            <w:r w:rsidRPr="003C2D35">
              <w:rPr>
                <w:color w:val="000000"/>
              </w:rPr>
              <w:t>2 02 40014 10 0000 150</w:t>
            </w:r>
          </w:p>
          <w:p w:rsidR="00C901EA" w:rsidRPr="003C2D35" w:rsidRDefault="00C901EA" w:rsidP="003C2D35">
            <w:pPr>
              <w:jc w:val="center"/>
              <w:rPr>
                <w:color w:val="000000"/>
              </w:rPr>
            </w:pPr>
          </w:p>
        </w:tc>
        <w:tc>
          <w:tcPr>
            <w:tcW w:w="3260" w:type="dxa"/>
          </w:tcPr>
          <w:p w:rsidR="00C901EA" w:rsidRPr="003C2D35" w:rsidRDefault="00C901EA" w:rsidP="003C2D35">
            <w:pPr>
              <w:jc w:val="center"/>
              <w:rPr>
                <w:color w:val="000000"/>
              </w:rPr>
            </w:pPr>
            <w:r w:rsidRPr="003C2D35">
              <w:rPr>
                <w:color w:val="00000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560" w:type="dxa"/>
          </w:tcPr>
          <w:p w:rsidR="00C901EA" w:rsidRPr="003C2D35" w:rsidRDefault="00C901EA" w:rsidP="003C2D35">
            <w:pPr>
              <w:jc w:val="center"/>
              <w:rPr>
                <w:color w:val="000000"/>
              </w:rPr>
            </w:pPr>
            <w:r w:rsidRPr="003C2D35">
              <w:rPr>
                <w:color w:val="000000"/>
              </w:rPr>
              <w:t>139,6</w:t>
            </w:r>
          </w:p>
        </w:tc>
        <w:tc>
          <w:tcPr>
            <w:tcW w:w="1275" w:type="dxa"/>
          </w:tcPr>
          <w:p w:rsidR="00C901EA" w:rsidRPr="003C2D35" w:rsidRDefault="00C901EA" w:rsidP="003C2D35">
            <w:pPr>
              <w:jc w:val="center"/>
              <w:rPr>
                <w:color w:val="000000"/>
              </w:rPr>
            </w:pPr>
            <w:r w:rsidRPr="003C2D35">
              <w:rPr>
                <w:color w:val="000000"/>
              </w:rPr>
              <w:t>139,6</w:t>
            </w:r>
          </w:p>
        </w:tc>
        <w:tc>
          <w:tcPr>
            <w:tcW w:w="958" w:type="dxa"/>
          </w:tcPr>
          <w:p w:rsidR="00C901EA" w:rsidRDefault="00C901EA" w:rsidP="009A4DFC">
            <w:r>
              <w:t>139,6</w:t>
            </w:r>
          </w:p>
        </w:tc>
      </w:tr>
    </w:tbl>
    <w:p w:rsidR="00C901EA" w:rsidRDefault="00C901EA" w:rsidP="001A2849">
      <w:pPr>
        <w:ind w:firstLine="708"/>
      </w:pPr>
    </w:p>
    <w:p w:rsidR="00C901EA" w:rsidRDefault="00C901EA" w:rsidP="00BF074D">
      <w:pPr>
        <w:shd w:val="clear" w:color="auto" w:fill="FFFFFF"/>
        <w:ind w:right="26"/>
        <w:jc w:val="right"/>
        <w:rPr>
          <w:spacing w:val="-2"/>
        </w:rPr>
      </w:pPr>
    </w:p>
    <w:p w:rsidR="00C901EA" w:rsidRDefault="00C901EA" w:rsidP="00BF074D">
      <w:pPr>
        <w:shd w:val="clear" w:color="auto" w:fill="FFFFFF"/>
        <w:ind w:right="26"/>
        <w:jc w:val="right"/>
        <w:rPr>
          <w:spacing w:val="-2"/>
        </w:rPr>
      </w:pPr>
    </w:p>
    <w:p w:rsidR="00C901EA" w:rsidRDefault="00C901EA" w:rsidP="00BF074D">
      <w:pPr>
        <w:shd w:val="clear" w:color="auto" w:fill="FFFFFF"/>
        <w:ind w:right="26"/>
        <w:jc w:val="right"/>
        <w:rPr>
          <w:spacing w:val="-2"/>
        </w:rPr>
      </w:pPr>
    </w:p>
    <w:p w:rsidR="00C901EA" w:rsidRDefault="00C901EA" w:rsidP="00BF074D">
      <w:pPr>
        <w:shd w:val="clear" w:color="auto" w:fill="FFFFFF"/>
        <w:ind w:right="26"/>
        <w:jc w:val="right"/>
        <w:rPr>
          <w:spacing w:val="-2"/>
        </w:rPr>
      </w:pPr>
    </w:p>
    <w:p w:rsidR="00C901EA" w:rsidRDefault="00C901EA" w:rsidP="00BF074D">
      <w:pPr>
        <w:shd w:val="clear" w:color="auto" w:fill="FFFFFF"/>
        <w:ind w:right="26"/>
        <w:jc w:val="right"/>
        <w:rPr>
          <w:spacing w:val="-2"/>
        </w:rPr>
      </w:pPr>
    </w:p>
    <w:p w:rsidR="00C901EA" w:rsidRDefault="00C901EA" w:rsidP="00BF074D">
      <w:pPr>
        <w:shd w:val="clear" w:color="auto" w:fill="FFFFFF"/>
        <w:ind w:right="26"/>
        <w:jc w:val="right"/>
        <w:rPr>
          <w:spacing w:val="-2"/>
        </w:rPr>
      </w:pPr>
    </w:p>
    <w:p w:rsidR="00C901EA" w:rsidRPr="0062252E" w:rsidRDefault="00C901EA" w:rsidP="00BF074D">
      <w:pPr>
        <w:shd w:val="clear" w:color="auto" w:fill="FFFFFF"/>
        <w:ind w:right="26"/>
        <w:jc w:val="right"/>
        <w:rPr>
          <w:spacing w:val="-2"/>
        </w:rPr>
      </w:pPr>
      <w:r>
        <w:rPr>
          <w:spacing w:val="-2"/>
        </w:rPr>
        <w:t>Приложение № 2</w:t>
      </w:r>
    </w:p>
    <w:p w:rsidR="00C901EA" w:rsidRPr="0062252E" w:rsidRDefault="00C901EA" w:rsidP="00BF074D">
      <w:pPr>
        <w:shd w:val="clear" w:color="auto" w:fill="FFFFFF"/>
        <w:ind w:left="4496" w:right="26"/>
        <w:jc w:val="right"/>
        <w:rPr>
          <w:spacing w:val="-1"/>
        </w:rPr>
      </w:pPr>
      <w:r w:rsidRPr="0062252E">
        <w:rPr>
          <w:spacing w:val="-1"/>
        </w:rPr>
        <w:t xml:space="preserve">                                  к   решени</w:t>
      </w:r>
      <w:r>
        <w:rPr>
          <w:spacing w:val="-1"/>
        </w:rPr>
        <w:t>ю</w:t>
      </w:r>
      <w:r w:rsidRPr="0062252E">
        <w:rPr>
          <w:spacing w:val="-1"/>
        </w:rPr>
        <w:t xml:space="preserve"> Совета депутатов</w:t>
      </w:r>
    </w:p>
    <w:p w:rsidR="00C901EA" w:rsidRPr="0062252E" w:rsidRDefault="00C901EA" w:rsidP="00BF074D">
      <w:pPr>
        <w:shd w:val="clear" w:color="auto" w:fill="FFFFFF"/>
        <w:ind w:left="4496" w:right="26"/>
        <w:jc w:val="right"/>
        <w:rPr>
          <w:spacing w:val="3"/>
        </w:rPr>
      </w:pPr>
      <w:r>
        <w:rPr>
          <w:spacing w:val="-1"/>
        </w:rPr>
        <w:t>Набережного</w:t>
      </w:r>
      <w:r w:rsidRPr="0062252E">
        <w:rPr>
          <w:spacing w:val="-1"/>
        </w:rPr>
        <w:t xml:space="preserve"> сельского поселения</w:t>
      </w:r>
    </w:p>
    <w:p w:rsidR="00C901EA" w:rsidRDefault="00C901EA" w:rsidP="00BF074D">
      <w:pPr>
        <w:shd w:val="clear" w:color="auto" w:fill="FFFFFF"/>
        <w:ind w:left="4496" w:right="26"/>
        <w:jc w:val="right"/>
        <w:rPr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spacing w:val="-1"/>
        </w:rPr>
        <w:t xml:space="preserve"> </w:t>
      </w:r>
      <w:r w:rsidRPr="0090787E">
        <w:rPr>
          <w:spacing w:val="-1"/>
        </w:rPr>
        <w:t>от</w:t>
      </w:r>
      <w:r>
        <w:rPr>
          <w:spacing w:val="-1"/>
        </w:rPr>
        <w:t xml:space="preserve"> </w:t>
      </w:r>
      <w:r w:rsidRPr="0090787E">
        <w:rPr>
          <w:spacing w:val="-1"/>
        </w:rPr>
        <w:t>2</w:t>
      </w:r>
      <w:r>
        <w:rPr>
          <w:spacing w:val="-1"/>
        </w:rPr>
        <w:t>9</w:t>
      </w:r>
      <w:r w:rsidRPr="0090787E">
        <w:rPr>
          <w:spacing w:val="-1"/>
        </w:rPr>
        <w:t xml:space="preserve"> .01.2021г</w:t>
      </w:r>
      <w:r>
        <w:rPr>
          <w:spacing w:val="-1"/>
        </w:rPr>
        <w:t xml:space="preserve">. </w:t>
      </w:r>
      <w:r w:rsidRPr="0090787E">
        <w:rPr>
          <w:spacing w:val="-1"/>
        </w:rPr>
        <w:t>№</w:t>
      </w:r>
      <w:r>
        <w:rPr>
          <w:spacing w:val="-1"/>
        </w:rPr>
        <w:t>.1</w:t>
      </w:r>
    </w:p>
    <w:p w:rsidR="00C901EA" w:rsidRPr="0090787E" w:rsidRDefault="00C901EA" w:rsidP="00BF074D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spacing w:val="-1"/>
          <w:sz w:val="20"/>
          <w:szCs w:val="20"/>
        </w:rPr>
        <w:t xml:space="preserve"> </w:t>
      </w:r>
      <w:r w:rsidRPr="0090787E">
        <w:rPr>
          <w:rFonts w:ascii="Times New Roman" w:hAnsi="Times New Roman" w:cs="Times New Roman"/>
          <w:sz w:val="20"/>
          <w:szCs w:val="20"/>
        </w:rPr>
        <w:t xml:space="preserve">« О внесение изменении в решение Совета депутатов  </w:t>
      </w:r>
      <w:r>
        <w:rPr>
          <w:rFonts w:ascii="Times New Roman" w:hAnsi="Times New Roman" w:cs="Times New Roman"/>
          <w:sz w:val="20"/>
          <w:szCs w:val="20"/>
        </w:rPr>
        <w:t>Набережного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сельс</w:t>
      </w:r>
      <w:r>
        <w:rPr>
          <w:rFonts w:ascii="Times New Roman" w:hAnsi="Times New Roman" w:cs="Times New Roman"/>
          <w:sz w:val="20"/>
          <w:szCs w:val="20"/>
        </w:rPr>
        <w:t>кого поселения от 26.12.2020 г. №.4</w:t>
      </w:r>
      <w:r w:rsidRPr="0090787E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C901EA" w:rsidRPr="0090787E" w:rsidRDefault="00C901EA" w:rsidP="00BF074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«О бюджете </w:t>
      </w:r>
      <w:r>
        <w:rPr>
          <w:rFonts w:ascii="Times New Roman" w:hAnsi="Times New Roman" w:cs="Times New Roman"/>
          <w:sz w:val="20"/>
          <w:szCs w:val="20"/>
        </w:rPr>
        <w:t>Набережного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сельского                    </w:t>
      </w:r>
    </w:p>
    <w:p w:rsidR="00C901EA" w:rsidRPr="0090787E" w:rsidRDefault="00C901EA" w:rsidP="00BF074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поселения Ромодановского  муниципального                                      </w:t>
      </w:r>
    </w:p>
    <w:p w:rsidR="00C901EA" w:rsidRPr="0090787E" w:rsidRDefault="00C901EA" w:rsidP="00BF074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района Республики Мордовия на 2021 год и на        </w:t>
      </w:r>
    </w:p>
    <w:p w:rsidR="00C901EA" w:rsidRPr="0090787E" w:rsidRDefault="00C901EA" w:rsidP="00BF074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плановый период  2022 и 2023 годов»</w:t>
      </w:r>
    </w:p>
    <w:p w:rsidR="00C901EA" w:rsidRPr="0090787E" w:rsidRDefault="00C901EA" w:rsidP="00BF074D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</w:t>
      </w:r>
    </w:p>
    <w:p w:rsidR="00C901EA" w:rsidRDefault="00C901EA" w:rsidP="00AF7315">
      <w:pPr>
        <w:tabs>
          <w:tab w:val="left" w:pos="3855"/>
        </w:tabs>
        <w:rPr>
          <w:rFonts w:ascii="Arial" w:hAnsi="Arial" w:cs="Arial"/>
          <w:sz w:val="24"/>
          <w:szCs w:val="24"/>
        </w:rPr>
      </w:pPr>
    </w:p>
    <w:p w:rsidR="00C901EA" w:rsidRPr="002D33C1" w:rsidRDefault="00C901EA" w:rsidP="002D33C1">
      <w:pPr>
        <w:rPr>
          <w:rFonts w:ascii="Arial" w:hAnsi="Arial" w:cs="Arial"/>
          <w:sz w:val="24"/>
          <w:szCs w:val="24"/>
        </w:rPr>
      </w:pPr>
    </w:p>
    <w:p w:rsidR="00C901EA" w:rsidRDefault="00C901EA" w:rsidP="002D33C1">
      <w:pPr>
        <w:rPr>
          <w:rFonts w:ascii="Arial" w:hAnsi="Arial" w:cs="Arial"/>
          <w:sz w:val="24"/>
          <w:szCs w:val="24"/>
        </w:rPr>
      </w:pPr>
    </w:p>
    <w:p w:rsidR="00C901EA" w:rsidRPr="00574E11" w:rsidRDefault="00C901EA" w:rsidP="002D33C1">
      <w:pPr>
        <w:jc w:val="center"/>
        <w:rPr>
          <w:b/>
          <w:bCs/>
        </w:rPr>
      </w:pPr>
      <w:r>
        <w:rPr>
          <w:rFonts w:ascii="Arial" w:hAnsi="Arial" w:cs="Arial"/>
          <w:sz w:val="24"/>
          <w:szCs w:val="24"/>
        </w:rPr>
        <w:tab/>
      </w:r>
      <w:r w:rsidRPr="00574E11">
        <w:rPr>
          <w:b/>
          <w:bCs/>
        </w:rPr>
        <w:t xml:space="preserve">РАСПРЕДЕЛЕНИЕ БЮДЖЕТНЫХ АССИГНОВАНИЙ БЮДЖЕТА </w:t>
      </w:r>
      <w:r>
        <w:rPr>
          <w:b/>
          <w:bCs/>
        </w:rPr>
        <w:t xml:space="preserve">НАБЕРЕЖНОГО СЕЛЬСКОГО ПОСЕЛЕНИЯ </w:t>
      </w:r>
      <w:r w:rsidRPr="00574E11">
        <w:rPr>
          <w:b/>
          <w:bCs/>
        </w:rPr>
        <w:t>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 НОСТИ), ГРУППАМ (ГРУППАМ И ПОДГРУППАМ) ВИДАОВ РАСХОДОВ КЛАССИФИКАЦИИ РАСХОДОВ БЮДЖЕТОВ  НА  202</w:t>
      </w:r>
      <w:r>
        <w:rPr>
          <w:b/>
          <w:bCs/>
        </w:rPr>
        <w:t>1</w:t>
      </w:r>
      <w:r w:rsidRPr="00574E11">
        <w:rPr>
          <w:b/>
          <w:bCs/>
        </w:rPr>
        <w:t xml:space="preserve"> ГОД И НА ПЛАНОВЫЙ ПЕРИОД 202</w:t>
      </w:r>
      <w:r>
        <w:rPr>
          <w:b/>
          <w:bCs/>
        </w:rPr>
        <w:t>2</w:t>
      </w:r>
      <w:r w:rsidRPr="00574E11">
        <w:rPr>
          <w:b/>
          <w:bCs/>
        </w:rPr>
        <w:t xml:space="preserve"> И 202</w:t>
      </w:r>
      <w:r>
        <w:rPr>
          <w:b/>
          <w:bCs/>
        </w:rPr>
        <w:t>3</w:t>
      </w:r>
      <w:r w:rsidRPr="00574E11">
        <w:rPr>
          <w:b/>
          <w:bCs/>
        </w:rPr>
        <w:t xml:space="preserve"> ГОДОВ</w:t>
      </w:r>
    </w:p>
    <w:p w:rsidR="00C901EA" w:rsidRPr="00405474" w:rsidRDefault="00C901EA" w:rsidP="002D33C1">
      <w:pPr>
        <w:pStyle w:val="NoSpacing"/>
        <w:jc w:val="right"/>
        <w:rPr>
          <w:sz w:val="24"/>
          <w:szCs w:val="24"/>
        </w:rPr>
      </w:pPr>
      <w:r w:rsidRPr="00405474">
        <w:rPr>
          <w:spacing w:val="-5"/>
          <w:sz w:val="24"/>
          <w:szCs w:val="24"/>
        </w:rPr>
        <w:t>(тыс. рублей)</w:t>
      </w:r>
    </w:p>
    <w:tbl>
      <w:tblPr>
        <w:tblW w:w="10473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5"/>
        <w:gridCol w:w="4375"/>
        <w:gridCol w:w="566"/>
        <w:gridCol w:w="425"/>
        <w:gridCol w:w="1558"/>
        <w:gridCol w:w="567"/>
        <w:gridCol w:w="992"/>
        <w:gridCol w:w="993"/>
        <w:gridCol w:w="992"/>
      </w:tblGrid>
      <w:tr w:rsidR="00C901EA" w:rsidRPr="00405474">
        <w:trPr>
          <w:cantSplit/>
          <w:trHeight w:hRule="exact" w:val="278"/>
          <w:tblHeader/>
        </w:trPr>
        <w:tc>
          <w:tcPr>
            <w:tcW w:w="4378" w:type="dxa"/>
            <w:gridSpan w:val="2"/>
            <w:shd w:val="clear" w:color="auto" w:fill="FFFFFF"/>
            <w:vAlign w:val="center"/>
          </w:tcPr>
          <w:p w:rsidR="00C901EA" w:rsidRPr="00405474" w:rsidRDefault="00C901EA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405474" w:rsidRDefault="00C901EA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:rsidR="00C901EA" w:rsidRPr="00405474" w:rsidRDefault="00C901EA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Pr="00405474" w:rsidRDefault="00C901EA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405474" w:rsidRDefault="00C901EA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Pr="00405474" w:rsidRDefault="00C901EA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Сумма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Pr="00405474" w:rsidRDefault="00C901EA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Pr="00405474" w:rsidRDefault="00C901EA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C901EA" w:rsidRPr="00405474">
        <w:trPr>
          <w:cantSplit/>
          <w:trHeight w:hRule="exact" w:val="278"/>
          <w:tblHeader/>
        </w:trPr>
        <w:tc>
          <w:tcPr>
            <w:tcW w:w="4378" w:type="dxa"/>
            <w:gridSpan w:val="2"/>
            <w:shd w:val="clear" w:color="auto" w:fill="FFFFFF"/>
            <w:vAlign w:val="center"/>
          </w:tcPr>
          <w:p w:rsidR="00C901EA" w:rsidRPr="00405474" w:rsidRDefault="00C901EA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405474" w:rsidRDefault="00C901EA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Рз</w:t>
            </w:r>
          </w:p>
        </w:tc>
        <w:tc>
          <w:tcPr>
            <w:tcW w:w="425" w:type="dxa"/>
            <w:shd w:val="clear" w:color="auto" w:fill="FFFFFF"/>
            <w:vAlign w:val="center"/>
          </w:tcPr>
          <w:p w:rsidR="00C901EA" w:rsidRPr="00405474" w:rsidRDefault="00C901EA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ПРз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Pr="00405474" w:rsidRDefault="00C901EA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ЦСР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405474" w:rsidRDefault="00C901EA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ВР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Pr="00405474" w:rsidRDefault="00C901EA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Pr="00405474" w:rsidRDefault="00C901EA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Pr="00405474" w:rsidRDefault="00C901EA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</w:tr>
      <w:tr w:rsidR="00C901EA" w:rsidRPr="00405474">
        <w:trPr>
          <w:cantSplit/>
          <w:trHeight w:hRule="exact" w:val="240"/>
          <w:tblHeader/>
        </w:trPr>
        <w:tc>
          <w:tcPr>
            <w:tcW w:w="4378" w:type="dxa"/>
            <w:gridSpan w:val="2"/>
            <w:shd w:val="clear" w:color="auto" w:fill="FFFFFF"/>
            <w:vAlign w:val="center"/>
          </w:tcPr>
          <w:p w:rsidR="00C901EA" w:rsidRPr="00405474" w:rsidRDefault="00C901EA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405474" w:rsidRDefault="00C901EA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  <w:shd w:val="clear" w:color="auto" w:fill="FFFFFF"/>
            <w:vAlign w:val="center"/>
          </w:tcPr>
          <w:p w:rsidR="00C901EA" w:rsidRPr="00405474" w:rsidRDefault="00C901EA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Pr="00405474" w:rsidRDefault="00C901EA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405474" w:rsidRDefault="00C901EA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Pr="00405474" w:rsidRDefault="00C901EA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Pr="00405474" w:rsidRDefault="00C901EA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Pr="00405474" w:rsidRDefault="00C901EA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C901EA" w:rsidRPr="00405474">
        <w:trPr>
          <w:trHeight w:hRule="exact" w:val="307"/>
        </w:trPr>
        <w:tc>
          <w:tcPr>
            <w:tcW w:w="4378" w:type="dxa"/>
            <w:gridSpan w:val="2"/>
            <w:shd w:val="clear" w:color="auto" w:fill="FFFFFF"/>
          </w:tcPr>
          <w:p w:rsidR="00C901EA" w:rsidRPr="006C7CAD" w:rsidRDefault="00C901EA" w:rsidP="00E41B3C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  <w:r w:rsidRPr="006C7CAD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6C7CAD" w:rsidRDefault="00C901EA" w:rsidP="00E41B3C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6C7CAD" w:rsidRDefault="00C901EA" w:rsidP="00E41B3C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Pr="006C7CAD" w:rsidRDefault="00C901EA" w:rsidP="00E41B3C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6C7CAD" w:rsidRDefault="00C901EA" w:rsidP="00E41B3C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Pr="00852288" w:rsidRDefault="00C901EA" w:rsidP="00BF074D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1763,1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Pr="00852288" w:rsidRDefault="00C901EA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1024,2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Pr="00852288" w:rsidRDefault="00C901EA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1075,8</w:t>
            </w:r>
          </w:p>
        </w:tc>
      </w:tr>
      <w:tr w:rsidR="00C901EA" w:rsidRPr="00405474">
        <w:trPr>
          <w:trHeight w:hRule="exact" w:val="362"/>
        </w:trPr>
        <w:tc>
          <w:tcPr>
            <w:tcW w:w="4378" w:type="dxa"/>
            <w:gridSpan w:val="2"/>
            <w:shd w:val="clear" w:color="auto" w:fill="FFFFFF"/>
          </w:tcPr>
          <w:p w:rsidR="00C901EA" w:rsidRPr="002D33C1" w:rsidRDefault="00C901EA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5E34E5" w:rsidRDefault="00C901EA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E34E5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5E34E5" w:rsidRDefault="00C901EA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Pr="005E34E5" w:rsidRDefault="00C901EA" w:rsidP="00E41B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5E34E5" w:rsidRDefault="00C901EA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Pr="005E34E5" w:rsidRDefault="00C901EA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1183,5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Pr="005E34E5" w:rsidRDefault="00C901EA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536,9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Pr="005E34E5" w:rsidRDefault="00C901EA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586,1</w:t>
            </w:r>
          </w:p>
        </w:tc>
      </w:tr>
      <w:tr w:rsidR="00C901EA" w:rsidRPr="00405474">
        <w:trPr>
          <w:trHeight w:hRule="exact" w:val="864"/>
        </w:trPr>
        <w:tc>
          <w:tcPr>
            <w:tcW w:w="4378" w:type="dxa"/>
            <w:gridSpan w:val="2"/>
            <w:shd w:val="clear" w:color="auto" w:fill="FFFFFF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352,2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216,5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C34B3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C34B3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C34B3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219,4</w:t>
            </w:r>
          </w:p>
        </w:tc>
      </w:tr>
      <w:tr w:rsidR="00C901EA" w:rsidRPr="00405474">
        <w:trPr>
          <w:trHeight w:hRule="exact" w:val="303"/>
        </w:trPr>
        <w:tc>
          <w:tcPr>
            <w:tcW w:w="4378" w:type="dxa"/>
            <w:gridSpan w:val="2"/>
            <w:shd w:val="clear" w:color="auto" w:fill="FFFFFF"/>
          </w:tcPr>
          <w:p w:rsidR="00C901EA" w:rsidRPr="002D33C1" w:rsidRDefault="00C901EA" w:rsidP="007C31F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Pr="005E34E5" w:rsidRDefault="00C901EA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352,2</w:t>
            </w:r>
          </w:p>
        </w:tc>
        <w:tc>
          <w:tcPr>
            <w:tcW w:w="993" w:type="dxa"/>
            <w:shd w:val="clear" w:color="auto" w:fill="FFFFFF"/>
          </w:tcPr>
          <w:p w:rsidR="00C901EA" w:rsidRDefault="00C901EA" w:rsidP="007C31F0">
            <w:pPr>
              <w:jc w:val="center"/>
            </w:pPr>
            <w:r w:rsidRPr="00C357FA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1</w:t>
            </w:r>
            <w:r w:rsidRPr="00C357FA">
              <w:rPr>
                <w:sz w:val="22"/>
                <w:szCs w:val="22"/>
              </w:rPr>
              <w:t>6,5</w:t>
            </w:r>
          </w:p>
        </w:tc>
        <w:tc>
          <w:tcPr>
            <w:tcW w:w="992" w:type="dxa"/>
            <w:shd w:val="clear" w:color="auto" w:fill="FFFFFF"/>
          </w:tcPr>
          <w:p w:rsidR="00C901EA" w:rsidRDefault="00C901EA" w:rsidP="00E56742">
            <w:pPr>
              <w:jc w:val="center"/>
            </w:pPr>
            <w:r w:rsidRPr="00F66C8C">
              <w:rPr>
                <w:sz w:val="22"/>
                <w:szCs w:val="22"/>
              </w:rPr>
              <w:t>219,4</w:t>
            </w:r>
          </w:p>
        </w:tc>
      </w:tr>
      <w:tr w:rsidR="00C901EA" w:rsidRPr="00405474">
        <w:trPr>
          <w:trHeight w:hRule="exact" w:val="280"/>
        </w:trPr>
        <w:tc>
          <w:tcPr>
            <w:tcW w:w="4378" w:type="dxa"/>
            <w:gridSpan w:val="2"/>
            <w:shd w:val="clear" w:color="auto" w:fill="FFFFFF"/>
          </w:tcPr>
          <w:p w:rsidR="00C901EA" w:rsidRPr="002D33C1" w:rsidRDefault="00C901EA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Pr="005E34E5" w:rsidRDefault="00C901EA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352,2</w:t>
            </w:r>
          </w:p>
        </w:tc>
        <w:tc>
          <w:tcPr>
            <w:tcW w:w="993" w:type="dxa"/>
            <w:shd w:val="clear" w:color="auto" w:fill="FFFFFF"/>
          </w:tcPr>
          <w:p w:rsidR="00C901EA" w:rsidRDefault="00C901EA" w:rsidP="00373601">
            <w:pPr>
              <w:jc w:val="center"/>
            </w:pPr>
            <w:r w:rsidRPr="00C357FA">
              <w:rPr>
                <w:sz w:val="22"/>
                <w:szCs w:val="22"/>
              </w:rPr>
              <w:t>216,5</w:t>
            </w:r>
          </w:p>
        </w:tc>
        <w:tc>
          <w:tcPr>
            <w:tcW w:w="992" w:type="dxa"/>
            <w:shd w:val="clear" w:color="auto" w:fill="FFFFFF"/>
          </w:tcPr>
          <w:p w:rsidR="00C901EA" w:rsidRDefault="00C901EA" w:rsidP="00E56742">
            <w:pPr>
              <w:jc w:val="center"/>
            </w:pPr>
            <w:r w:rsidRPr="00F66C8C">
              <w:rPr>
                <w:sz w:val="22"/>
                <w:szCs w:val="22"/>
              </w:rPr>
              <w:t>219,4</w:t>
            </w:r>
          </w:p>
        </w:tc>
      </w:tr>
      <w:tr w:rsidR="00C901EA" w:rsidRPr="00405474">
        <w:trPr>
          <w:trHeight w:hRule="exact" w:val="567"/>
        </w:trPr>
        <w:tc>
          <w:tcPr>
            <w:tcW w:w="4378" w:type="dxa"/>
            <w:gridSpan w:val="2"/>
            <w:shd w:val="clear" w:color="auto" w:fill="FFFFFF"/>
          </w:tcPr>
          <w:p w:rsidR="00C901EA" w:rsidRPr="002D33C1" w:rsidRDefault="00C901EA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</w:tc>
        <w:tc>
          <w:tcPr>
            <w:tcW w:w="993" w:type="dxa"/>
            <w:shd w:val="clear" w:color="auto" w:fill="FFFFFF"/>
          </w:tcPr>
          <w:p w:rsidR="00C901EA" w:rsidRDefault="00C901EA" w:rsidP="00373601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373601">
            <w:pPr>
              <w:jc w:val="center"/>
            </w:pPr>
            <w:r w:rsidRPr="00C357FA">
              <w:rPr>
                <w:sz w:val="22"/>
                <w:szCs w:val="22"/>
              </w:rPr>
              <w:t>216,5</w:t>
            </w:r>
          </w:p>
        </w:tc>
        <w:tc>
          <w:tcPr>
            <w:tcW w:w="992" w:type="dxa"/>
            <w:shd w:val="clear" w:color="auto" w:fill="FFFFFF"/>
          </w:tcPr>
          <w:p w:rsidR="00C901EA" w:rsidRDefault="00C901EA" w:rsidP="00E56742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E56742">
            <w:pPr>
              <w:jc w:val="center"/>
            </w:pPr>
            <w:r w:rsidRPr="00F66C8C">
              <w:rPr>
                <w:sz w:val="22"/>
                <w:szCs w:val="22"/>
              </w:rPr>
              <w:t>219,4</w:t>
            </w:r>
          </w:p>
        </w:tc>
      </w:tr>
      <w:tr w:rsidR="00C901EA" w:rsidRPr="00405474">
        <w:trPr>
          <w:trHeight w:hRule="exact" w:val="844"/>
        </w:trPr>
        <w:tc>
          <w:tcPr>
            <w:tcW w:w="4378" w:type="dxa"/>
            <w:gridSpan w:val="2"/>
            <w:shd w:val="clear" w:color="auto" w:fill="FFFFFF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C901EA" w:rsidRPr="002D33C1" w:rsidRDefault="00C901EA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</w:tc>
        <w:tc>
          <w:tcPr>
            <w:tcW w:w="993" w:type="dxa"/>
            <w:shd w:val="clear" w:color="auto" w:fill="FFFFFF"/>
          </w:tcPr>
          <w:p w:rsidR="00C901EA" w:rsidRDefault="00C901EA" w:rsidP="00373601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373601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373601">
            <w:pPr>
              <w:jc w:val="center"/>
            </w:pPr>
            <w:r w:rsidRPr="00C357FA">
              <w:rPr>
                <w:sz w:val="22"/>
                <w:szCs w:val="22"/>
              </w:rPr>
              <w:t>216,5</w:t>
            </w:r>
          </w:p>
        </w:tc>
        <w:tc>
          <w:tcPr>
            <w:tcW w:w="992" w:type="dxa"/>
            <w:shd w:val="clear" w:color="auto" w:fill="FFFFFF"/>
          </w:tcPr>
          <w:p w:rsidR="00C901EA" w:rsidRDefault="00C901EA" w:rsidP="00E56742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E56742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E56742">
            <w:pPr>
              <w:jc w:val="center"/>
            </w:pPr>
            <w:r w:rsidRPr="00F66C8C">
              <w:rPr>
                <w:sz w:val="22"/>
                <w:szCs w:val="22"/>
              </w:rPr>
              <w:t>219,4</w:t>
            </w:r>
          </w:p>
        </w:tc>
      </w:tr>
      <w:tr w:rsidR="00C901EA" w:rsidRPr="00405474">
        <w:trPr>
          <w:trHeight w:hRule="exact" w:val="1566"/>
        </w:trPr>
        <w:tc>
          <w:tcPr>
            <w:tcW w:w="4378" w:type="dxa"/>
            <w:gridSpan w:val="2"/>
            <w:shd w:val="clear" w:color="auto" w:fill="FFFFFF"/>
          </w:tcPr>
          <w:p w:rsidR="00C901EA" w:rsidRPr="002D33C1" w:rsidRDefault="00C901EA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BF07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BF07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BF074D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</w:tc>
        <w:tc>
          <w:tcPr>
            <w:tcW w:w="993" w:type="dxa"/>
            <w:shd w:val="clear" w:color="auto" w:fill="FFFFFF"/>
          </w:tcPr>
          <w:p w:rsidR="00C901EA" w:rsidRDefault="00C901EA" w:rsidP="00373601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373601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373601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373601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373601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373601">
            <w:pPr>
              <w:jc w:val="center"/>
            </w:pPr>
            <w:r w:rsidRPr="00C357FA">
              <w:rPr>
                <w:sz w:val="22"/>
                <w:szCs w:val="22"/>
              </w:rPr>
              <w:t>216,5</w:t>
            </w:r>
          </w:p>
        </w:tc>
        <w:tc>
          <w:tcPr>
            <w:tcW w:w="992" w:type="dxa"/>
            <w:shd w:val="clear" w:color="auto" w:fill="FFFFFF"/>
          </w:tcPr>
          <w:p w:rsidR="00C901EA" w:rsidRDefault="00C901EA" w:rsidP="00E56742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E56742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E56742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E56742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E56742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E56742">
            <w:pPr>
              <w:jc w:val="center"/>
            </w:pPr>
            <w:r w:rsidRPr="00F66C8C">
              <w:rPr>
                <w:sz w:val="22"/>
                <w:szCs w:val="22"/>
              </w:rPr>
              <w:t>219,4</w:t>
            </w:r>
          </w:p>
        </w:tc>
      </w:tr>
      <w:tr w:rsidR="00C901EA" w:rsidRPr="00405474">
        <w:trPr>
          <w:trHeight w:hRule="exact" w:val="553"/>
        </w:trPr>
        <w:tc>
          <w:tcPr>
            <w:tcW w:w="4378" w:type="dxa"/>
            <w:gridSpan w:val="2"/>
            <w:shd w:val="clear" w:color="auto" w:fill="FFFFFF"/>
          </w:tcPr>
          <w:p w:rsidR="00C901EA" w:rsidRPr="002D33C1" w:rsidRDefault="00C901EA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</w:tc>
        <w:tc>
          <w:tcPr>
            <w:tcW w:w="993" w:type="dxa"/>
            <w:shd w:val="clear" w:color="auto" w:fill="FFFFFF"/>
          </w:tcPr>
          <w:p w:rsidR="00C901EA" w:rsidRDefault="00C901EA" w:rsidP="00373601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373601">
            <w:pPr>
              <w:jc w:val="center"/>
            </w:pPr>
            <w:r>
              <w:rPr>
                <w:sz w:val="22"/>
                <w:szCs w:val="22"/>
              </w:rPr>
              <w:t>21</w:t>
            </w:r>
            <w:r w:rsidRPr="00C357FA">
              <w:rPr>
                <w:sz w:val="22"/>
                <w:szCs w:val="22"/>
              </w:rPr>
              <w:t>6,5</w:t>
            </w:r>
          </w:p>
        </w:tc>
        <w:tc>
          <w:tcPr>
            <w:tcW w:w="992" w:type="dxa"/>
            <w:shd w:val="clear" w:color="auto" w:fill="FFFFFF"/>
          </w:tcPr>
          <w:p w:rsidR="00C901EA" w:rsidRDefault="00C901EA" w:rsidP="00E56742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E56742">
            <w:pPr>
              <w:jc w:val="center"/>
            </w:pPr>
            <w:r>
              <w:rPr>
                <w:sz w:val="22"/>
                <w:szCs w:val="22"/>
              </w:rPr>
              <w:t>2</w:t>
            </w:r>
            <w:r w:rsidRPr="00F66C8C">
              <w:rPr>
                <w:sz w:val="22"/>
                <w:szCs w:val="22"/>
              </w:rPr>
              <w:t>19,4</w:t>
            </w:r>
          </w:p>
        </w:tc>
      </w:tr>
      <w:tr w:rsidR="00C901EA" w:rsidRPr="00405474">
        <w:trPr>
          <w:trHeight w:hRule="exact" w:val="1270"/>
        </w:trPr>
        <w:tc>
          <w:tcPr>
            <w:tcW w:w="4378" w:type="dxa"/>
            <w:gridSpan w:val="2"/>
            <w:shd w:val="clear" w:color="auto" w:fill="FFFFFF"/>
          </w:tcPr>
          <w:p w:rsidR="00C901EA" w:rsidRPr="002D33C1" w:rsidRDefault="00C901EA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2D33C1" w:rsidRDefault="00C901EA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2D33C1" w:rsidRDefault="00C901EA" w:rsidP="00B50E6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Pr="002D33C1" w:rsidRDefault="00C901EA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65 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2D33C1" w:rsidRDefault="00C901EA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B50E6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292,2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Pr="00F066F1" w:rsidRDefault="00C901EA" w:rsidP="00AC31B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Pr="00F066F1" w:rsidRDefault="00C901EA" w:rsidP="007864C5">
            <w:pPr>
              <w:pStyle w:val="NoSpacing"/>
              <w:rPr>
                <w:sz w:val="24"/>
                <w:szCs w:val="24"/>
              </w:rPr>
            </w:pPr>
          </w:p>
        </w:tc>
      </w:tr>
      <w:tr w:rsidR="00C901EA" w:rsidRPr="00405474">
        <w:trPr>
          <w:trHeight w:hRule="exact" w:val="1764"/>
        </w:trPr>
        <w:tc>
          <w:tcPr>
            <w:tcW w:w="4378" w:type="dxa"/>
            <w:gridSpan w:val="2"/>
            <w:shd w:val="clear" w:color="auto" w:fill="FFFFFF"/>
          </w:tcPr>
          <w:p w:rsidR="00C901EA" w:rsidRPr="005E34E5" w:rsidRDefault="00C901EA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5E34E5" w:rsidRDefault="00C901EA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5E34E5" w:rsidRDefault="00C901EA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Pr="005E34E5" w:rsidRDefault="00C901EA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5E34E5" w:rsidRDefault="00C901EA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292,2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Pr="005E34E5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Pr="005E34E5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901EA" w:rsidRPr="00405474">
        <w:trPr>
          <w:trHeight w:hRule="exact" w:val="555"/>
        </w:trPr>
        <w:tc>
          <w:tcPr>
            <w:tcW w:w="4378" w:type="dxa"/>
            <w:gridSpan w:val="2"/>
            <w:shd w:val="clear" w:color="auto" w:fill="FFFFFF"/>
          </w:tcPr>
          <w:p w:rsidR="00C901EA" w:rsidRPr="005E34E5" w:rsidRDefault="00C901EA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5E34E5" w:rsidRDefault="00C901EA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5E34E5" w:rsidRDefault="00C901EA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Default="00C901EA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5E34E5" w:rsidRDefault="00C901EA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292,2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Pr="005E34E5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Pr="005E34E5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901EA" w:rsidRPr="00405474">
        <w:trPr>
          <w:trHeight w:hRule="exact" w:val="988"/>
        </w:trPr>
        <w:tc>
          <w:tcPr>
            <w:tcW w:w="4378" w:type="dxa"/>
            <w:gridSpan w:val="2"/>
            <w:shd w:val="clear" w:color="auto" w:fill="FFFFFF"/>
          </w:tcPr>
          <w:p w:rsidR="00C901EA" w:rsidRPr="005E34E5" w:rsidRDefault="00C901EA" w:rsidP="00B537E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 органов  власти субъектов Российской Федерации, местных администраций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826,3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7864C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320,4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361,7</w:t>
            </w:r>
          </w:p>
        </w:tc>
      </w:tr>
      <w:tr w:rsidR="00C901EA" w:rsidRPr="00405474">
        <w:trPr>
          <w:trHeight w:hRule="exact" w:val="294"/>
        </w:trPr>
        <w:tc>
          <w:tcPr>
            <w:tcW w:w="4378" w:type="dxa"/>
            <w:gridSpan w:val="2"/>
            <w:shd w:val="clear" w:color="auto" w:fill="FFFFFF"/>
          </w:tcPr>
          <w:p w:rsidR="00C901EA" w:rsidRPr="005E34E5" w:rsidRDefault="00C901EA" w:rsidP="00B537E7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Pr="005E34E5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826,1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Pr="005E34E5" w:rsidRDefault="00C901EA" w:rsidP="007864C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320,4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Pr="005E34E5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361,7</w:t>
            </w:r>
          </w:p>
        </w:tc>
      </w:tr>
      <w:tr w:rsidR="00C901EA" w:rsidRPr="00405474">
        <w:trPr>
          <w:trHeight w:hRule="exact" w:val="836"/>
        </w:trPr>
        <w:tc>
          <w:tcPr>
            <w:tcW w:w="4378" w:type="dxa"/>
            <w:gridSpan w:val="2"/>
            <w:shd w:val="clear" w:color="auto" w:fill="FFFFFF"/>
          </w:tcPr>
          <w:p w:rsidR="00C901EA" w:rsidRPr="005E34E5" w:rsidRDefault="00C901EA" w:rsidP="00B537E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в рамках о</w:t>
            </w:r>
            <w:r w:rsidRPr="005E34E5">
              <w:rPr>
                <w:color w:val="000000"/>
                <w:sz w:val="22"/>
                <w:szCs w:val="22"/>
              </w:rPr>
              <w:t>беспечение деятельности администрации сельского поселения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3929F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3929F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3929F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826,1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Default="00C901EA" w:rsidP="007864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7864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7864C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320,4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361,7</w:t>
            </w:r>
          </w:p>
        </w:tc>
      </w:tr>
      <w:tr w:rsidR="00C901EA" w:rsidRPr="00405474">
        <w:trPr>
          <w:trHeight w:hRule="exact" w:val="570"/>
        </w:trPr>
        <w:tc>
          <w:tcPr>
            <w:tcW w:w="4378" w:type="dxa"/>
            <w:gridSpan w:val="2"/>
            <w:shd w:val="clear" w:color="auto" w:fill="FFFFFF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65 2 00 41000</w:t>
            </w: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6520041000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471,3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286,3</w:t>
            </w:r>
          </w:p>
        </w:tc>
      </w:tr>
      <w:tr w:rsidR="00C901EA" w:rsidRPr="00405474">
        <w:trPr>
          <w:trHeight w:hRule="exact" w:val="843"/>
        </w:trPr>
        <w:tc>
          <w:tcPr>
            <w:tcW w:w="4378" w:type="dxa"/>
            <w:gridSpan w:val="2"/>
            <w:shd w:val="clear" w:color="auto" w:fill="FFFFFF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182,2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286,3</w:t>
            </w:r>
          </w:p>
        </w:tc>
      </w:tr>
      <w:tr w:rsidR="00C901EA" w:rsidRPr="00405474">
        <w:trPr>
          <w:trHeight w:hRule="exact" w:val="1549"/>
        </w:trPr>
        <w:tc>
          <w:tcPr>
            <w:tcW w:w="4378" w:type="dxa"/>
            <w:gridSpan w:val="2"/>
            <w:shd w:val="clear" w:color="auto" w:fill="FFFFFF"/>
          </w:tcPr>
          <w:p w:rsidR="00C901EA" w:rsidRPr="005E34E5" w:rsidRDefault="00C901EA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182,2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52775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52775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286,3</w:t>
            </w:r>
          </w:p>
        </w:tc>
      </w:tr>
      <w:tr w:rsidR="00C901EA" w:rsidRPr="00405474">
        <w:trPr>
          <w:trHeight w:hRule="exact" w:val="623"/>
        </w:trPr>
        <w:tc>
          <w:tcPr>
            <w:tcW w:w="4378" w:type="dxa"/>
            <w:gridSpan w:val="2"/>
            <w:shd w:val="clear" w:color="auto" w:fill="FFFFFF"/>
          </w:tcPr>
          <w:p w:rsidR="00C901EA" w:rsidRPr="005E34E5" w:rsidRDefault="00C901EA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182,2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286,3</w:t>
            </w:r>
          </w:p>
        </w:tc>
      </w:tr>
      <w:tr w:rsidR="00C901EA" w:rsidRPr="00405474">
        <w:trPr>
          <w:trHeight w:hRule="exact" w:val="503"/>
        </w:trPr>
        <w:tc>
          <w:tcPr>
            <w:tcW w:w="4378" w:type="dxa"/>
            <w:gridSpan w:val="2"/>
            <w:shd w:val="clear" w:color="auto" w:fill="FFFFFF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289,1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Default="00C901EA" w:rsidP="00FA6B2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FA6B2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75,2</w:t>
            </w:r>
          </w:p>
        </w:tc>
      </w:tr>
      <w:tr w:rsidR="00C901EA" w:rsidRPr="00405474">
        <w:trPr>
          <w:trHeight w:hRule="exact" w:val="838"/>
        </w:trPr>
        <w:tc>
          <w:tcPr>
            <w:tcW w:w="4378" w:type="dxa"/>
            <w:gridSpan w:val="2"/>
            <w:shd w:val="clear" w:color="auto" w:fill="FFFFFF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Pr="005E34E5">
              <w:rPr>
                <w:sz w:val="22"/>
                <w:szCs w:val="22"/>
              </w:rPr>
              <w:t>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3929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284,1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70,0</w:t>
            </w:r>
          </w:p>
        </w:tc>
      </w:tr>
      <w:tr w:rsidR="00C901EA" w:rsidRPr="00405474">
        <w:trPr>
          <w:trHeight w:hRule="exact" w:val="824"/>
        </w:trPr>
        <w:tc>
          <w:tcPr>
            <w:tcW w:w="4378" w:type="dxa"/>
            <w:gridSpan w:val="2"/>
            <w:shd w:val="clear" w:color="auto" w:fill="FFFFFF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3929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284,1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70,0</w:t>
            </w:r>
          </w:p>
        </w:tc>
      </w:tr>
      <w:tr w:rsidR="00C901EA" w:rsidRPr="00405474">
        <w:trPr>
          <w:trHeight w:hRule="exact" w:val="322"/>
        </w:trPr>
        <w:tc>
          <w:tcPr>
            <w:tcW w:w="4378" w:type="dxa"/>
            <w:gridSpan w:val="2"/>
            <w:shd w:val="clear" w:color="auto" w:fill="FFFFFF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800</w:t>
            </w: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5,2</w:t>
            </w:r>
          </w:p>
        </w:tc>
      </w:tr>
      <w:tr w:rsidR="00C901EA" w:rsidRPr="00405474">
        <w:trPr>
          <w:trHeight w:hRule="exact" w:val="284"/>
        </w:trPr>
        <w:tc>
          <w:tcPr>
            <w:tcW w:w="4378" w:type="dxa"/>
            <w:gridSpan w:val="2"/>
            <w:shd w:val="clear" w:color="auto" w:fill="FFFFFF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850</w:t>
            </w: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</w:tc>
      </w:tr>
      <w:tr w:rsidR="00C901EA" w:rsidRPr="00405474">
        <w:trPr>
          <w:trHeight w:hRule="exact" w:val="1280"/>
        </w:trPr>
        <w:tc>
          <w:tcPr>
            <w:tcW w:w="4378" w:type="dxa"/>
            <w:gridSpan w:val="2"/>
            <w:shd w:val="clear" w:color="auto" w:fill="FFFFFF"/>
          </w:tcPr>
          <w:p w:rsidR="00C901EA" w:rsidRPr="005E34E5" w:rsidRDefault="00C901EA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354,8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901EA" w:rsidRPr="00405474">
        <w:trPr>
          <w:trHeight w:hRule="exact" w:val="1764"/>
        </w:trPr>
        <w:tc>
          <w:tcPr>
            <w:tcW w:w="4378" w:type="dxa"/>
            <w:gridSpan w:val="2"/>
            <w:shd w:val="clear" w:color="auto" w:fill="FFFFFF"/>
          </w:tcPr>
          <w:p w:rsidR="00C901EA" w:rsidRPr="005E34E5" w:rsidRDefault="00C901EA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354,8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901EA" w:rsidRPr="00405474">
        <w:trPr>
          <w:trHeight w:hRule="exact" w:val="555"/>
        </w:trPr>
        <w:tc>
          <w:tcPr>
            <w:tcW w:w="4378" w:type="dxa"/>
            <w:gridSpan w:val="2"/>
            <w:shd w:val="clear" w:color="auto" w:fill="FFFFFF"/>
          </w:tcPr>
          <w:p w:rsidR="00C901EA" w:rsidRPr="005E34E5" w:rsidRDefault="00C901EA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354,8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901EA" w:rsidRPr="00405474">
        <w:trPr>
          <w:trHeight w:hRule="exact" w:val="1272"/>
        </w:trPr>
        <w:tc>
          <w:tcPr>
            <w:tcW w:w="4378" w:type="dxa"/>
            <w:gridSpan w:val="2"/>
            <w:shd w:val="clear" w:color="auto" w:fill="FFFFFF"/>
          </w:tcPr>
          <w:p w:rsidR="00C901EA" w:rsidRPr="005E34E5" w:rsidRDefault="00C901EA" w:rsidP="00B537E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 средств</w:t>
            </w:r>
            <w:r>
              <w:rPr>
                <w:color w:val="000000"/>
                <w:sz w:val="22"/>
                <w:szCs w:val="22"/>
              </w:rPr>
              <w:t xml:space="preserve"> бюджета Набережного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C901EA" w:rsidRPr="00405474">
        <w:trPr>
          <w:trHeight w:hRule="exact" w:val="1559"/>
        </w:trPr>
        <w:tc>
          <w:tcPr>
            <w:tcW w:w="4378" w:type="dxa"/>
            <w:gridSpan w:val="2"/>
            <w:shd w:val="clear" w:color="auto" w:fill="FFFFFF"/>
          </w:tcPr>
          <w:p w:rsidR="00C901EA" w:rsidRPr="005E34E5" w:rsidRDefault="00C901EA" w:rsidP="00B537E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 средств </w:t>
            </w:r>
            <w:r>
              <w:rPr>
                <w:color w:val="000000"/>
                <w:sz w:val="22"/>
                <w:szCs w:val="22"/>
              </w:rPr>
              <w:t xml:space="preserve"> бюджета Набережного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</w:t>
            </w: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901EA" w:rsidRPr="00405474">
        <w:trPr>
          <w:trHeight w:hRule="exact" w:val="1284"/>
        </w:trPr>
        <w:tc>
          <w:tcPr>
            <w:tcW w:w="4378" w:type="dxa"/>
            <w:gridSpan w:val="2"/>
            <w:shd w:val="clear" w:color="auto" w:fill="FFFFFF"/>
          </w:tcPr>
          <w:p w:rsidR="00C901EA" w:rsidRPr="005E34E5" w:rsidRDefault="00C901EA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89 1 00 77000</w:t>
            </w: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901EA" w:rsidRPr="00405474">
        <w:trPr>
          <w:trHeight w:hRule="exact" w:val="2252"/>
        </w:trPr>
        <w:tc>
          <w:tcPr>
            <w:tcW w:w="4378" w:type="dxa"/>
            <w:gridSpan w:val="2"/>
            <w:shd w:val="clear" w:color="auto" w:fill="FFFFFF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901EA" w:rsidRPr="00405474">
        <w:trPr>
          <w:trHeight w:hRule="exact" w:val="569"/>
        </w:trPr>
        <w:tc>
          <w:tcPr>
            <w:tcW w:w="4378" w:type="dxa"/>
            <w:gridSpan w:val="2"/>
            <w:shd w:val="clear" w:color="auto" w:fill="FFFFFF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E34E5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C901EA" w:rsidRPr="00405474">
        <w:trPr>
          <w:trHeight w:hRule="exact" w:val="818"/>
        </w:trPr>
        <w:tc>
          <w:tcPr>
            <w:tcW w:w="4378" w:type="dxa"/>
            <w:gridSpan w:val="2"/>
            <w:shd w:val="clear" w:color="auto" w:fill="FFFFFF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A41724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>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A41724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A41724" w:rsidRDefault="00C901EA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C901EA" w:rsidRPr="00405474">
        <w:trPr>
          <w:trHeight w:hRule="exact" w:val="346"/>
        </w:trPr>
        <w:tc>
          <w:tcPr>
            <w:tcW w:w="4378" w:type="dxa"/>
            <w:gridSpan w:val="2"/>
            <w:shd w:val="clear" w:color="auto" w:fill="FFFFFF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Pr="00A41724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Pr="00A41724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Pr="00A41724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</w:tr>
      <w:tr w:rsidR="00C901EA" w:rsidRPr="00405474">
        <w:trPr>
          <w:trHeight w:hRule="exact" w:val="1246"/>
        </w:trPr>
        <w:tc>
          <w:tcPr>
            <w:tcW w:w="4378" w:type="dxa"/>
            <w:gridSpan w:val="2"/>
            <w:shd w:val="clear" w:color="auto" w:fill="FFFFFF"/>
          </w:tcPr>
          <w:p w:rsidR="00C901EA" w:rsidRPr="005E34E5" w:rsidRDefault="00C901EA" w:rsidP="00B537E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 средств</w:t>
            </w:r>
            <w:r>
              <w:rPr>
                <w:color w:val="000000"/>
                <w:sz w:val="22"/>
                <w:szCs w:val="22"/>
              </w:rPr>
              <w:t xml:space="preserve"> бюджета Набережного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A41724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A41724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A41724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</w:tr>
      <w:tr w:rsidR="00C901EA" w:rsidRPr="00405474">
        <w:trPr>
          <w:trHeight w:hRule="exact" w:val="1562"/>
        </w:trPr>
        <w:tc>
          <w:tcPr>
            <w:tcW w:w="4378" w:type="dxa"/>
            <w:gridSpan w:val="2"/>
            <w:shd w:val="clear" w:color="auto" w:fill="FFFFFF"/>
          </w:tcPr>
          <w:p w:rsidR="00C901EA" w:rsidRPr="005E34E5" w:rsidRDefault="00C901EA" w:rsidP="00B537E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 средств </w:t>
            </w:r>
            <w:r>
              <w:rPr>
                <w:color w:val="000000"/>
                <w:sz w:val="22"/>
                <w:szCs w:val="22"/>
              </w:rPr>
              <w:t xml:space="preserve"> бюджета Набережного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A41724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A41724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A41724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901EA" w:rsidRPr="00405474">
        <w:trPr>
          <w:trHeight w:hRule="exact" w:val="508"/>
        </w:trPr>
        <w:tc>
          <w:tcPr>
            <w:tcW w:w="4378" w:type="dxa"/>
            <w:gridSpan w:val="2"/>
            <w:shd w:val="clear" w:color="auto" w:fill="FFFFFF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89 1 00 41000</w:t>
            </w: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C901EA" w:rsidRPr="00A41724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C901EA" w:rsidRPr="00A41724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C901EA" w:rsidRPr="00A41724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901EA" w:rsidRPr="00405474">
        <w:trPr>
          <w:trHeight w:hRule="exact" w:val="1055"/>
        </w:trPr>
        <w:tc>
          <w:tcPr>
            <w:tcW w:w="4378" w:type="dxa"/>
            <w:gridSpan w:val="2"/>
            <w:shd w:val="clear" w:color="auto" w:fill="FFFFFF"/>
          </w:tcPr>
          <w:p w:rsidR="00C901EA" w:rsidRPr="002D33C1" w:rsidRDefault="00C901EA" w:rsidP="00B537E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 администрации</w:t>
            </w:r>
            <w:r>
              <w:rPr>
                <w:color w:val="000000"/>
                <w:sz w:val="22"/>
                <w:szCs w:val="22"/>
              </w:rPr>
              <w:t xml:space="preserve"> Набережного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C901EA" w:rsidRPr="00A41724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C901EA" w:rsidRPr="00A41724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C901EA" w:rsidRPr="00A41724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901EA" w:rsidRPr="00405474">
        <w:trPr>
          <w:trHeight w:hRule="exact" w:val="290"/>
        </w:trPr>
        <w:tc>
          <w:tcPr>
            <w:tcW w:w="4378" w:type="dxa"/>
            <w:gridSpan w:val="2"/>
            <w:shd w:val="clear" w:color="auto" w:fill="FFFFFF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800</w:t>
            </w: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C901EA" w:rsidRPr="00A41724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C901EA" w:rsidRPr="00A41724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C901EA" w:rsidRPr="00A41724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901EA" w:rsidRPr="00405474">
        <w:trPr>
          <w:trHeight w:hRule="exact" w:val="279"/>
        </w:trPr>
        <w:tc>
          <w:tcPr>
            <w:tcW w:w="4378" w:type="dxa"/>
            <w:gridSpan w:val="2"/>
            <w:shd w:val="clear" w:color="auto" w:fill="FFFFFF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870</w:t>
            </w: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C901EA" w:rsidRPr="00A41724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C901EA" w:rsidRPr="00A41724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C901EA" w:rsidRPr="00A41724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901EA" w:rsidRPr="00405474">
        <w:trPr>
          <w:trHeight w:hRule="exact" w:val="347"/>
        </w:trPr>
        <w:tc>
          <w:tcPr>
            <w:tcW w:w="4378" w:type="dxa"/>
            <w:gridSpan w:val="2"/>
            <w:shd w:val="clear" w:color="auto" w:fill="FFFFFF"/>
          </w:tcPr>
          <w:p w:rsidR="00C901EA" w:rsidRPr="002D33C1" w:rsidRDefault="00C901EA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2D33C1" w:rsidRDefault="00C901EA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2D33C1" w:rsidRDefault="00C901EA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Pr="002D33C1" w:rsidRDefault="00C901EA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2D33C1" w:rsidRDefault="00C901EA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Pr="003C3BB0" w:rsidRDefault="00C901EA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Pr="003C3BB0" w:rsidRDefault="00C901EA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Pr="003C3BB0" w:rsidRDefault="00C901EA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90,1</w:t>
            </w:r>
          </w:p>
        </w:tc>
      </w:tr>
      <w:tr w:rsidR="00C901EA" w:rsidRPr="00405474">
        <w:trPr>
          <w:trHeight w:hRule="exact" w:val="501"/>
        </w:trPr>
        <w:tc>
          <w:tcPr>
            <w:tcW w:w="4378" w:type="dxa"/>
            <w:gridSpan w:val="2"/>
            <w:shd w:val="clear" w:color="auto" w:fill="FFFFFF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Pr="003C3BB0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Pr="003C3BB0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Pr="003C3BB0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C901EA" w:rsidRPr="00405474">
        <w:trPr>
          <w:trHeight w:hRule="exact" w:val="728"/>
        </w:trPr>
        <w:tc>
          <w:tcPr>
            <w:tcW w:w="4378" w:type="dxa"/>
            <w:gridSpan w:val="2"/>
            <w:shd w:val="clear" w:color="auto" w:fill="FFFFFF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>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3C3BB0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3C3BB0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3C3BB0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C901EA" w:rsidRPr="00405474">
        <w:trPr>
          <w:trHeight w:hRule="exact" w:val="555"/>
        </w:trPr>
        <w:tc>
          <w:tcPr>
            <w:tcW w:w="4378" w:type="dxa"/>
            <w:gridSpan w:val="2"/>
            <w:shd w:val="clear" w:color="auto" w:fill="FFFFFF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3C3BB0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3C3BB0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3C3BB0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C901EA" w:rsidRPr="00405474">
        <w:trPr>
          <w:trHeight w:hRule="exact" w:val="981"/>
        </w:trPr>
        <w:tc>
          <w:tcPr>
            <w:tcW w:w="4378" w:type="dxa"/>
            <w:gridSpan w:val="2"/>
            <w:shd w:val="clear" w:color="auto" w:fill="FFFFFF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3C3BB0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3C3BB0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3C3BB0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C901EA" w:rsidRPr="00405474">
        <w:trPr>
          <w:trHeight w:hRule="exact" w:val="739"/>
        </w:trPr>
        <w:tc>
          <w:tcPr>
            <w:tcW w:w="4378" w:type="dxa"/>
            <w:gridSpan w:val="2"/>
            <w:shd w:val="clear" w:color="auto" w:fill="FFFFFF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3C3BB0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3C3BB0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3C3BB0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C901EA" w:rsidRPr="00405474">
        <w:trPr>
          <w:trHeight w:hRule="exact" w:val="1530"/>
        </w:trPr>
        <w:tc>
          <w:tcPr>
            <w:tcW w:w="4378" w:type="dxa"/>
            <w:gridSpan w:val="2"/>
            <w:shd w:val="clear" w:color="auto" w:fill="FFFFFF"/>
            <w:vAlign w:val="bottom"/>
          </w:tcPr>
          <w:p w:rsidR="00C901EA" w:rsidRPr="00E41B3C" w:rsidRDefault="00C901EA" w:rsidP="002618E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C901EA" w:rsidRPr="00405474">
        <w:trPr>
          <w:trHeight w:hRule="exact" w:val="577"/>
        </w:trPr>
        <w:tc>
          <w:tcPr>
            <w:tcW w:w="4378" w:type="dxa"/>
            <w:gridSpan w:val="2"/>
            <w:shd w:val="clear" w:color="auto" w:fill="FFFFFF"/>
            <w:vAlign w:val="bottom"/>
          </w:tcPr>
          <w:p w:rsidR="00C901EA" w:rsidRPr="00E41B3C" w:rsidRDefault="00C901EA" w:rsidP="002618E0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C901EA" w:rsidRPr="00405474">
        <w:trPr>
          <w:trHeight w:hRule="exact" w:val="559"/>
        </w:trPr>
        <w:tc>
          <w:tcPr>
            <w:tcW w:w="4378" w:type="dxa"/>
            <w:gridSpan w:val="2"/>
            <w:shd w:val="clear" w:color="auto" w:fill="FFFFFF"/>
          </w:tcPr>
          <w:p w:rsidR="00C901EA" w:rsidRPr="002D33C1" w:rsidRDefault="00C901EA" w:rsidP="00E41B3C">
            <w:pPr>
              <w:pStyle w:val="NoSpacing"/>
              <w:jc w:val="center"/>
              <w:rPr>
                <w:i/>
                <w:iCs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jc w:val="center"/>
              <w:rPr>
                <w:sz w:val="22"/>
                <w:szCs w:val="22"/>
              </w:rPr>
            </w:pPr>
          </w:p>
          <w:p w:rsidR="00C901EA" w:rsidRPr="00E41B3C" w:rsidRDefault="00C901EA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Default="00C901EA" w:rsidP="00AC31BC">
            <w:pPr>
              <w:jc w:val="center"/>
              <w:rPr>
                <w:sz w:val="22"/>
                <w:szCs w:val="22"/>
              </w:rPr>
            </w:pPr>
          </w:p>
          <w:p w:rsidR="00C901EA" w:rsidRPr="00E41B3C" w:rsidRDefault="00C901EA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jc w:val="center"/>
              <w:rPr>
                <w:sz w:val="22"/>
                <w:szCs w:val="22"/>
              </w:rPr>
            </w:pPr>
          </w:p>
          <w:p w:rsidR="00C901EA" w:rsidRPr="00E41B3C" w:rsidRDefault="00C901EA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C901EA" w:rsidRPr="00405474">
        <w:trPr>
          <w:trHeight w:hRule="exact" w:val="841"/>
        </w:trPr>
        <w:tc>
          <w:tcPr>
            <w:tcW w:w="4378" w:type="dxa"/>
            <w:gridSpan w:val="2"/>
            <w:shd w:val="clear" w:color="auto" w:fill="FFFFFF"/>
          </w:tcPr>
          <w:p w:rsidR="00C901EA" w:rsidRPr="002D33C1" w:rsidRDefault="00C901EA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jc w:val="center"/>
              <w:rPr>
                <w:sz w:val="22"/>
                <w:szCs w:val="22"/>
              </w:rPr>
            </w:pPr>
          </w:p>
          <w:p w:rsidR="00C901EA" w:rsidRPr="00E41B3C" w:rsidRDefault="00C901EA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Default="00C901EA" w:rsidP="00AC31BC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jc w:val="center"/>
              <w:rPr>
                <w:sz w:val="22"/>
                <w:szCs w:val="22"/>
              </w:rPr>
            </w:pPr>
          </w:p>
          <w:p w:rsidR="00C901EA" w:rsidRPr="00E41B3C" w:rsidRDefault="00C901EA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jc w:val="center"/>
              <w:rPr>
                <w:sz w:val="22"/>
                <w:szCs w:val="22"/>
              </w:rPr>
            </w:pPr>
          </w:p>
          <w:p w:rsidR="00C901EA" w:rsidRPr="00E41B3C" w:rsidRDefault="00C901EA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C901EA" w:rsidRPr="00405474">
        <w:trPr>
          <w:trHeight w:hRule="exact" w:val="427"/>
        </w:trPr>
        <w:tc>
          <w:tcPr>
            <w:tcW w:w="4378" w:type="dxa"/>
            <w:gridSpan w:val="2"/>
            <w:shd w:val="clear" w:color="auto" w:fill="FFFFFF"/>
          </w:tcPr>
          <w:p w:rsidR="00C901EA" w:rsidRPr="002D33C1" w:rsidRDefault="00C901EA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2D33C1" w:rsidRDefault="00C901EA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2D33C1" w:rsidRDefault="00C901EA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Pr="002D33C1" w:rsidRDefault="00C901EA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2D33C1" w:rsidRDefault="00C901EA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Pr="003C3BB0" w:rsidRDefault="00C901EA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239,5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Pr="003C3BB0" w:rsidRDefault="00C901EA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139,6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Pr="003C3BB0" w:rsidRDefault="00C901EA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139,6</w:t>
            </w:r>
          </w:p>
        </w:tc>
      </w:tr>
      <w:tr w:rsidR="00C901EA" w:rsidRPr="00405474">
        <w:trPr>
          <w:trHeight w:hRule="exact" w:val="327"/>
        </w:trPr>
        <w:tc>
          <w:tcPr>
            <w:tcW w:w="4378" w:type="dxa"/>
            <w:gridSpan w:val="2"/>
            <w:shd w:val="clear" w:color="auto" w:fill="FFFFFF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Pr="003C3BB0" w:rsidRDefault="00C901EA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239,5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Pr="003C3BB0" w:rsidRDefault="00C901EA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Pr="003C3BB0" w:rsidRDefault="00C901EA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</w:tr>
      <w:tr w:rsidR="00C901EA" w:rsidRPr="00405474">
        <w:trPr>
          <w:trHeight w:hRule="exact" w:val="1225"/>
        </w:trPr>
        <w:tc>
          <w:tcPr>
            <w:tcW w:w="4378" w:type="dxa"/>
            <w:gridSpan w:val="2"/>
            <w:shd w:val="clear" w:color="auto" w:fill="FFFFFF"/>
          </w:tcPr>
          <w:p w:rsidR="00C901EA" w:rsidRPr="002D33C1" w:rsidRDefault="00C901EA" w:rsidP="00D6392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 xml:space="preserve">рограмма Комплексного развития </w:t>
            </w:r>
            <w:r>
              <w:rPr>
                <w:sz w:val="22"/>
                <w:szCs w:val="22"/>
              </w:rPr>
              <w:t>транспортной</w:t>
            </w:r>
            <w:r w:rsidRPr="002D33C1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Набережного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2D33C1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C901EA" w:rsidRDefault="00C901EA" w:rsidP="005D07A6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5D07A6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5D07A6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5D07A6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5D07A6">
            <w:pPr>
              <w:jc w:val="center"/>
            </w:pPr>
            <w:r w:rsidRPr="00E21F6B">
              <w:rPr>
                <w:sz w:val="22"/>
                <w:szCs w:val="22"/>
              </w:rPr>
              <w:t>239,5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Pr="003C3BB0" w:rsidRDefault="00C901EA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Pr="003C3BB0" w:rsidRDefault="00C901EA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</w:tr>
      <w:tr w:rsidR="00C901EA" w:rsidRPr="00405474">
        <w:trPr>
          <w:trHeight w:hRule="exact" w:val="1282"/>
        </w:trPr>
        <w:tc>
          <w:tcPr>
            <w:tcW w:w="4378" w:type="dxa"/>
            <w:gridSpan w:val="2"/>
            <w:shd w:val="clear" w:color="auto" w:fill="FFFFFF"/>
          </w:tcPr>
          <w:p w:rsidR="00C901EA" w:rsidRPr="002D33C1" w:rsidRDefault="00C901EA" w:rsidP="00D6392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Подпрограмма комплексного развития транспортной инфраструктуры Набережного сельского поселения</w:t>
            </w:r>
            <w:r w:rsidRPr="002D33C1">
              <w:rPr>
                <w:sz w:val="22"/>
                <w:szCs w:val="22"/>
              </w:rPr>
              <w:t xml:space="preserve">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2D33C1"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C901EA" w:rsidRDefault="00C901EA" w:rsidP="005D07A6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5D07A6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5D07A6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5D07A6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5D07A6">
            <w:pPr>
              <w:jc w:val="center"/>
            </w:pPr>
            <w:r w:rsidRPr="00E21F6B">
              <w:rPr>
                <w:sz w:val="22"/>
                <w:szCs w:val="22"/>
              </w:rPr>
              <w:t>239,5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</w:tr>
      <w:tr w:rsidR="00C901EA" w:rsidRPr="00405474">
        <w:trPr>
          <w:trHeight w:hRule="exact" w:val="563"/>
        </w:trPr>
        <w:tc>
          <w:tcPr>
            <w:tcW w:w="4378" w:type="dxa"/>
            <w:gridSpan w:val="2"/>
            <w:shd w:val="clear" w:color="auto" w:fill="FFFFFF"/>
          </w:tcPr>
          <w:p w:rsidR="00C901EA" w:rsidRPr="002D33C1" w:rsidRDefault="00C901EA" w:rsidP="004800BF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  содержание дорог»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C901EA" w:rsidRDefault="00C901EA" w:rsidP="005D07A6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5D07A6">
            <w:pPr>
              <w:jc w:val="center"/>
            </w:pPr>
            <w:r w:rsidRPr="00E21F6B">
              <w:rPr>
                <w:sz w:val="22"/>
                <w:szCs w:val="22"/>
              </w:rPr>
              <w:t>239,5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Pr="003C3BB0" w:rsidRDefault="00C901EA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Pr="003C3BB0" w:rsidRDefault="00C901EA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</w:tr>
      <w:tr w:rsidR="00C901EA" w:rsidRPr="00405474">
        <w:trPr>
          <w:trHeight w:hRule="exact" w:val="1055"/>
        </w:trPr>
        <w:tc>
          <w:tcPr>
            <w:tcW w:w="4378" w:type="dxa"/>
            <w:gridSpan w:val="2"/>
            <w:shd w:val="clear" w:color="auto" w:fill="FFFFFF"/>
          </w:tcPr>
          <w:p w:rsidR="00C901EA" w:rsidRPr="002D33C1" w:rsidRDefault="00C901EA" w:rsidP="00E7509D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</w:r>
            <w:r>
              <w:rPr>
                <w:sz w:val="22"/>
                <w:szCs w:val="22"/>
              </w:rPr>
              <w:t xml:space="preserve"> РМ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  <w:r w:rsidRPr="002D33C1">
              <w:rPr>
                <w:sz w:val="22"/>
                <w:szCs w:val="22"/>
              </w:rPr>
              <w:t xml:space="preserve"> 44100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F066F1" w:rsidRDefault="00C901EA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</w:tcPr>
          <w:p w:rsidR="00C901EA" w:rsidRDefault="00C901EA" w:rsidP="005D07A6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5D07A6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5D07A6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5D07A6">
            <w:pPr>
              <w:jc w:val="center"/>
            </w:pPr>
            <w:r w:rsidRPr="00E21F6B">
              <w:rPr>
                <w:sz w:val="22"/>
                <w:szCs w:val="22"/>
              </w:rPr>
              <w:t>239,5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Pr="003C3BB0" w:rsidRDefault="00C901EA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Pr="003C3BB0" w:rsidRDefault="00C901EA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</w:tr>
      <w:tr w:rsidR="00C901EA" w:rsidRPr="00405474">
        <w:trPr>
          <w:gridBefore w:val="1"/>
          <w:trHeight w:hRule="exact" w:val="2054"/>
        </w:trPr>
        <w:tc>
          <w:tcPr>
            <w:tcW w:w="4378" w:type="dxa"/>
            <w:shd w:val="clear" w:color="auto" w:fill="FFFFFF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  <w:r w:rsidRPr="002D33C1">
              <w:rPr>
                <w:sz w:val="22"/>
                <w:szCs w:val="22"/>
              </w:rPr>
              <w:t xml:space="preserve">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C901EA" w:rsidRDefault="00C901EA" w:rsidP="005D07A6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5D07A6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5D07A6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5D07A6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5D07A6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5D07A6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5D07A6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5D07A6">
            <w:pPr>
              <w:jc w:val="center"/>
            </w:pPr>
            <w:r w:rsidRPr="00E21F6B">
              <w:rPr>
                <w:sz w:val="22"/>
                <w:szCs w:val="22"/>
              </w:rPr>
              <w:t>239,5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Pr="003C3BB0" w:rsidRDefault="00C901EA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Pr="003C3BB0" w:rsidRDefault="00C901EA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</w:tr>
      <w:tr w:rsidR="00C901EA" w:rsidRPr="00405474">
        <w:trPr>
          <w:gridBefore w:val="1"/>
          <w:trHeight w:hRule="exact" w:val="495"/>
        </w:trPr>
        <w:tc>
          <w:tcPr>
            <w:tcW w:w="4378" w:type="dxa"/>
            <w:shd w:val="clear" w:color="auto" w:fill="FFFFFF"/>
          </w:tcPr>
          <w:p w:rsidR="00C901EA" w:rsidRPr="002D33C1" w:rsidRDefault="00C901EA" w:rsidP="00E41B3C">
            <w:pPr>
              <w:pStyle w:val="NoSpacing"/>
              <w:jc w:val="center"/>
              <w:rPr>
                <w:i/>
                <w:iCs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0 1 04</w:t>
            </w:r>
            <w:r w:rsidRPr="002D33C1">
              <w:rPr>
                <w:sz w:val="22"/>
                <w:szCs w:val="22"/>
              </w:rPr>
              <w:t xml:space="preserve">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</w:tcPr>
          <w:p w:rsidR="00C901EA" w:rsidRDefault="00C901EA" w:rsidP="005D07A6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5D07A6">
            <w:pPr>
              <w:jc w:val="center"/>
            </w:pPr>
            <w:r w:rsidRPr="00E21F6B">
              <w:rPr>
                <w:sz w:val="22"/>
                <w:szCs w:val="22"/>
              </w:rPr>
              <w:t>239,5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Pr="003C3BB0" w:rsidRDefault="00C901EA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Pr="003C3BB0" w:rsidRDefault="00C901EA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</w:tr>
      <w:tr w:rsidR="00C901EA" w:rsidRPr="00405474">
        <w:trPr>
          <w:gridBefore w:val="1"/>
          <w:trHeight w:hRule="exact" w:val="846"/>
        </w:trPr>
        <w:tc>
          <w:tcPr>
            <w:tcW w:w="4378" w:type="dxa"/>
            <w:shd w:val="clear" w:color="auto" w:fill="FFFFFF"/>
          </w:tcPr>
          <w:p w:rsidR="00C901EA" w:rsidRPr="002D33C1" w:rsidRDefault="00C901EA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  <w:r w:rsidRPr="002D33C1">
              <w:rPr>
                <w:sz w:val="22"/>
                <w:szCs w:val="22"/>
              </w:rPr>
              <w:t xml:space="preserve"> 44102</w:t>
            </w: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</w:tcPr>
          <w:p w:rsidR="00C901EA" w:rsidRDefault="00C901EA" w:rsidP="005D07A6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5D07A6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5D07A6">
            <w:pPr>
              <w:jc w:val="center"/>
            </w:pPr>
            <w:r w:rsidRPr="00E21F6B">
              <w:rPr>
                <w:sz w:val="22"/>
                <w:szCs w:val="22"/>
              </w:rPr>
              <w:t>239,5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Pr="003C3BB0" w:rsidRDefault="00C901EA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Pr="003C3BB0" w:rsidRDefault="00C901EA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</w:tr>
      <w:tr w:rsidR="00C901EA" w:rsidRPr="00405474">
        <w:trPr>
          <w:gridBefore w:val="1"/>
          <w:trHeight w:hRule="exact" w:val="293"/>
        </w:trPr>
        <w:tc>
          <w:tcPr>
            <w:tcW w:w="4378" w:type="dxa"/>
            <w:shd w:val="clear" w:color="auto" w:fill="FFFFFF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2D33C1" w:rsidRDefault="00C901EA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2D33C1" w:rsidRDefault="00C901EA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Pr="00E41B3C" w:rsidRDefault="00C901EA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150,0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Pr="00E41B3C" w:rsidRDefault="00C901EA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Pr="00E41B3C" w:rsidRDefault="00C901EA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C901EA" w:rsidRPr="00405474">
        <w:trPr>
          <w:gridBefore w:val="1"/>
          <w:trHeight w:hRule="exact" w:val="290"/>
        </w:trPr>
        <w:tc>
          <w:tcPr>
            <w:tcW w:w="4378" w:type="dxa"/>
            <w:shd w:val="clear" w:color="auto" w:fill="FFFFFF"/>
          </w:tcPr>
          <w:p w:rsidR="00C901EA" w:rsidRPr="002D33C1" w:rsidRDefault="00C901EA" w:rsidP="00E41B3C">
            <w:pPr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shd w:val="clear" w:color="auto" w:fill="FFFFFF"/>
          </w:tcPr>
          <w:p w:rsidR="00C901EA" w:rsidRPr="002D33C1" w:rsidRDefault="00C901EA" w:rsidP="00E41B3C">
            <w:pPr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425" w:type="dxa"/>
            <w:shd w:val="clear" w:color="auto" w:fill="FFFFFF"/>
          </w:tcPr>
          <w:p w:rsidR="00C901EA" w:rsidRPr="002D33C1" w:rsidRDefault="00C901EA" w:rsidP="00E41B3C">
            <w:pPr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</w:tcPr>
          <w:p w:rsidR="00C901EA" w:rsidRPr="002D33C1" w:rsidRDefault="00C901EA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:rsidR="00C901EA" w:rsidRPr="002D33C1" w:rsidRDefault="00C901EA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C901EA" w:rsidRPr="00E41B3C" w:rsidRDefault="00C901EA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993" w:type="dxa"/>
            <w:shd w:val="clear" w:color="auto" w:fill="FFFFFF"/>
          </w:tcPr>
          <w:p w:rsidR="00C901EA" w:rsidRPr="00E41B3C" w:rsidRDefault="00C901EA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Pr="00E41B3C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C901EA" w:rsidRPr="00405474">
        <w:trPr>
          <w:gridBefore w:val="1"/>
          <w:trHeight w:hRule="exact" w:val="1268"/>
        </w:trPr>
        <w:tc>
          <w:tcPr>
            <w:tcW w:w="4378" w:type="dxa"/>
            <w:shd w:val="clear" w:color="auto" w:fill="FFFFFF"/>
          </w:tcPr>
          <w:p w:rsidR="00C901EA" w:rsidRPr="002D33C1" w:rsidRDefault="00C901EA" w:rsidP="00D6392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 xml:space="preserve">рограмма комплексного развития </w:t>
            </w:r>
            <w:r>
              <w:rPr>
                <w:sz w:val="22"/>
                <w:szCs w:val="22"/>
              </w:rPr>
              <w:t>коммунальной</w:t>
            </w:r>
            <w:r w:rsidRPr="002D33C1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Набережного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2D33C1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567" w:type="dxa"/>
            <w:shd w:val="clear" w:color="auto" w:fill="FFFFFF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425" w:type="dxa"/>
            <w:shd w:val="clear" w:color="auto" w:fill="FFFFFF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0</w:t>
            </w: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C901EA" w:rsidRDefault="00C901EA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E41B3C" w:rsidRDefault="00C901EA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993" w:type="dxa"/>
            <w:shd w:val="clear" w:color="auto" w:fill="FFFFFF"/>
          </w:tcPr>
          <w:p w:rsidR="00C901EA" w:rsidRDefault="00C901EA" w:rsidP="00FA6B2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FA6B2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FA6B2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FA6B2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FA6B2E">
            <w:pPr>
              <w:jc w:val="center"/>
            </w:pPr>
            <w:r w:rsidRPr="001149FE"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E41B3C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C901EA" w:rsidRPr="00405474">
        <w:trPr>
          <w:gridBefore w:val="1"/>
          <w:trHeight w:hRule="exact" w:val="1272"/>
        </w:trPr>
        <w:tc>
          <w:tcPr>
            <w:tcW w:w="4378" w:type="dxa"/>
            <w:shd w:val="clear" w:color="auto" w:fill="FFFFFF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Подпрограмма комплексного развития социальной </w:t>
            </w:r>
            <w:r w:rsidRPr="002D33C1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Набережного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2D33C1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567" w:type="dxa"/>
            <w:shd w:val="clear" w:color="auto" w:fill="FFFFFF"/>
          </w:tcPr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425" w:type="dxa"/>
            <w:shd w:val="clear" w:color="auto" w:fill="FFFFFF"/>
          </w:tcPr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</w:t>
            </w: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C901EA" w:rsidRDefault="00C901EA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E41B3C" w:rsidRDefault="00C901EA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993" w:type="dxa"/>
            <w:shd w:val="clear" w:color="auto" w:fill="FFFFFF"/>
          </w:tcPr>
          <w:p w:rsidR="00C901EA" w:rsidRDefault="00C901EA" w:rsidP="00FA6B2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FA6B2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FA6B2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FA6B2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FA6B2E">
            <w:pPr>
              <w:jc w:val="center"/>
            </w:pPr>
            <w:r w:rsidRPr="001149FE"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E41B3C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901EA" w:rsidRPr="00405474">
        <w:trPr>
          <w:gridBefore w:val="1"/>
          <w:trHeight w:hRule="exact" w:val="575"/>
        </w:trPr>
        <w:tc>
          <w:tcPr>
            <w:tcW w:w="4378" w:type="dxa"/>
            <w:shd w:val="clear" w:color="auto" w:fill="FFFFFF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«Благоустройство территории»</w:t>
            </w:r>
          </w:p>
        </w:tc>
        <w:tc>
          <w:tcPr>
            <w:tcW w:w="567" w:type="dxa"/>
            <w:shd w:val="clear" w:color="auto" w:fill="FFFFFF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425" w:type="dxa"/>
            <w:shd w:val="clear" w:color="auto" w:fill="FFFFFF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C901EA" w:rsidRDefault="00C901EA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E41B3C" w:rsidRDefault="00C901EA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993" w:type="dxa"/>
            <w:shd w:val="clear" w:color="auto" w:fill="FFFFFF"/>
          </w:tcPr>
          <w:p w:rsidR="00C901EA" w:rsidRDefault="00C901EA" w:rsidP="00FA6B2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FA6B2E">
            <w:pPr>
              <w:jc w:val="center"/>
            </w:pPr>
            <w:r w:rsidRPr="001149FE"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Pr="00E41B3C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C901EA" w:rsidRPr="00405474">
        <w:trPr>
          <w:gridBefore w:val="1"/>
          <w:trHeight w:hRule="exact" w:val="561"/>
        </w:trPr>
        <w:tc>
          <w:tcPr>
            <w:tcW w:w="4378" w:type="dxa"/>
            <w:shd w:val="clear" w:color="auto" w:fill="FFFFFF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101 0 7</w:t>
            </w:r>
            <w:r w:rsidRPr="002D33C1">
              <w:rPr>
                <w:sz w:val="22"/>
                <w:szCs w:val="22"/>
              </w:rPr>
              <w:t xml:space="preserve"> 43000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C901EA" w:rsidRDefault="00C901EA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E41B3C" w:rsidRDefault="00C901EA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993" w:type="dxa"/>
            <w:shd w:val="clear" w:color="auto" w:fill="FFFFFF"/>
          </w:tcPr>
          <w:p w:rsidR="00C901EA" w:rsidRDefault="00C901EA" w:rsidP="00FA6B2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FA6B2E">
            <w:pPr>
              <w:jc w:val="center"/>
            </w:pPr>
            <w:r w:rsidRPr="001149FE"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Pr="00E41B3C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C901EA" w:rsidRPr="00405474">
        <w:trPr>
          <w:gridBefore w:val="1"/>
          <w:trHeight w:hRule="exact" w:val="485"/>
        </w:trPr>
        <w:tc>
          <w:tcPr>
            <w:tcW w:w="4378" w:type="dxa"/>
            <w:shd w:val="clear" w:color="auto" w:fill="FFFFFF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405474" w:rsidRDefault="00C901EA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405474" w:rsidRDefault="00C901EA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101 07 43010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993" w:type="dxa"/>
            <w:shd w:val="clear" w:color="auto" w:fill="FFFFFF"/>
          </w:tcPr>
          <w:p w:rsidR="00C901EA" w:rsidRDefault="00C901EA" w:rsidP="00FA6B2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FA6B2E">
            <w:pPr>
              <w:jc w:val="center"/>
            </w:pPr>
            <w:r w:rsidRPr="001149FE"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Pr="009D4F48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C901EA" w:rsidRPr="00405474">
        <w:trPr>
          <w:gridBefore w:val="1"/>
          <w:trHeight w:hRule="exact" w:val="806"/>
        </w:trPr>
        <w:tc>
          <w:tcPr>
            <w:tcW w:w="4378" w:type="dxa"/>
            <w:shd w:val="clear" w:color="auto" w:fill="FFFFFF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405474" w:rsidRDefault="00C901EA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405474" w:rsidRDefault="00C901EA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101 07</w:t>
            </w:r>
            <w:r w:rsidRPr="002D33C1">
              <w:rPr>
                <w:sz w:val="22"/>
                <w:szCs w:val="22"/>
              </w:rPr>
              <w:t xml:space="preserve"> </w:t>
            </w: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</w:tcPr>
          <w:p w:rsidR="00C901EA" w:rsidRPr="00044F95" w:rsidRDefault="00C901EA" w:rsidP="00AC31BC">
            <w:pPr>
              <w:jc w:val="center"/>
              <w:rPr>
                <w:sz w:val="22"/>
                <w:szCs w:val="22"/>
              </w:rPr>
            </w:pPr>
          </w:p>
          <w:p w:rsidR="00C901EA" w:rsidRPr="00044F95" w:rsidRDefault="00C901EA" w:rsidP="00AC31BC">
            <w:pPr>
              <w:jc w:val="center"/>
              <w:rPr>
                <w:sz w:val="22"/>
                <w:szCs w:val="22"/>
              </w:rPr>
            </w:pPr>
          </w:p>
          <w:p w:rsidR="00C901EA" w:rsidRPr="00044F95" w:rsidRDefault="00C901EA" w:rsidP="00AC31BC">
            <w:pPr>
              <w:jc w:val="center"/>
              <w:rPr>
                <w:sz w:val="22"/>
                <w:szCs w:val="22"/>
              </w:rPr>
            </w:pPr>
            <w:r w:rsidRPr="00044F95">
              <w:rPr>
                <w:sz w:val="22"/>
                <w:szCs w:val="22"/>
              </w:rPr>
              <w:t>150,0</w:t>
            </w:r>
          </w:p>
        </w:tc>
        <w:tc>
          <w:tcPr>
            <w:tcW w:w="993" w:type="dxa"/>
            <w:shd w:val="clear" w:color="auto" w:fill="FFFFFF"/>
          </w:tcPr>
          <w:p w:rsidR="00C901EA" w:rsidRDefault="00C901EA" w:rsidP="00FA6B2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FA6B2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FA6B2E">
            <w:pPr>
              <w:jc w:val="center"/>
            </w:pPr>
            <w:r w:rsidRPr="001149FE"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92" w:type="dxa"/>
            <w:shd w:val="clear" w:color="auto" w:fill="FFFFFF"/>
          </w:tcPr>
          <w:p w:rsidR="00C901EA" w:rsidRDefault="00C901EA" w:rsidP="00AC31BC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jc w:val="center"/>
              <w:rPr>
                <w:sz w:val="22"/>
                <w:szCs w:val="22"/>
              </w:rPr>
            </w:pPr>
          </w:p>
          <w:p w:rsidR="00C901EA" w:rsidRPr="001233B1" w:rsidRDefault="00C901EA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C901EA" w:rsidRPr="00405474">
        <w:trPr>
          <w:gridBefore w:val="1"/>
          <w:trHeight w:hRule="exact" w:val="760"/>
        </w:trPr>
        <w:tc>
          <w:tcPr>
            <w:tcW w:w="4378" w:type="dxa"/>
            <w:shd w:val="clear" w:color="auto" w:fill="FFFFFF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405474" w:rsidRDefault="00C901EA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405474" w:rsidRDefault="00C901EA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101 07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</w:tcPr>
          <w:p w:rsidR="00C901EA" w:rsidRPr="00044F95" w:rsidRDefault="00C901EA" w:rsidP="00AC31BC">
            <w:pPr>
              <w:jc w:val="center"/>
              <w:rPr>
                <w:sz w:val="22"/>
                <w:szCs w:val="22"/>
              </w:rPr>
            </w:pPr>
          </w:p>
          <w:p w:rsidR="00C901EA" w:rsidRPr="00044F95" w:rsidRDefault="00C901EA" w:rsidP="00AC31BC">
            <w:pPr>
              <w:jc w:val="center"/>
              <w:rPr>
                <w:sz w:val="22"/>
                <w:szCs w:val="22"/>
              </w:rPr>
            </w:pPr>
          </w:p>
          <w:p w:rsidR="00C901EA" w:rsidRPr="00044F95" w:rsidRDefault="00C901EA" w:rsidP="00AC31BC">
            <w:pPr>
              <w:jc w:val="center"/>
              <w:rPr>
                <w:sz w:val="22"/>
                <w:szCs w:val="22"/>
              </w:rPr>
            </w:pPr>
            <w:r w:rsidRPr="00044F95">
              <w:rPr>
                <w:sz w:val="22"/>
                <w:szCs w:val="22"/>
              </w:rPr>
              <w:t>150,0</w:t>
            </w:r>
          </w:p>
        </w:tc>
        <w:tc>
          <w:tcPr>
            <w:tcW w:w="993" w:type="dxa"/>
            <w:shd w:val="clear" w:color="auto" w:fill="FFFFFF"/>
          </w:tcPr>
          <w:p w:rsidR="00C901EA" w:rsidRDefault="00C901EA" w:rsidP="00FA6B2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FA6B2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FA6B2E">
            <w:pPr>
              <w:jc w:val="center"/>
            </w:pPr>
            <w:r w:rsidRPr="0050411C"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92" w:type="dxa"/>
            <w:shd w:val="clear" w:color="auto" w:fill="FFFFFF"/>
          </w:tcPr>
          <w:p w:rsidR="00C901EA" w:rsidRDefault="00C901EA" w:rsidP="00AC31BC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AC31BC">
            <w:pPr>
              <w:jc w:val="center"/>
              <w:rPr>
                <w:sz w:val="22"/>
                <w:szCs w:val="22"/>
              </w:rPr>
            </w:pPr>
          </w:p>
          <w:p w:rsidR="00C901EA" w:rsidRPr="00B4709D" w:rsidRDefault="00C901EA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C901EA" w:rsidRPr="00405474">
        <w:trPr>
          <w:gridBefore w:val="1"/>
          <w:trHeight w:hRule="exact" w:val="270"/>
        </w:trPr>
        <w:tc>
          <w:tcPr>
            <w:tcW w:w="4378" w:type="dxa"/>
            <w:shd w:val="clear" w:color="auto" w:fill="FFFFFF"/>
          </w:tcPr>
          <w:p w:rsidR="00C901EA" w:rsidRPr="002D33C1" w:rsidRDefault="00C901EA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2D33C1" w:rsidRDefault="00C901EA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2D33C1" w:rsidRDefault="00C901EA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Pr="002D33C1" w:rsidRDefault="00C901EA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2D33C1" w:rsidRDefault="00C901EA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Pr="003C3BB0" w:rsidRDefault="00C901EA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103,3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Pr="003C3BB0" w:rsidRDefault="00C901EA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106,9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Pr="003C3BB0" w:rsidRDefault="00C901EA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110,7</w:t>
            </w:r>
          </w:p>
        </w:tc>
      </w:tr>
      <w:tr w:rsidR="00C901EA" w:rsidRPr="00405474">
        <w:trPr>
          <w:gridBefore w:val="1"/>
          <w:trHeight w:hRule="exact" w:val="251"/>
        </w:trPr>
        <w:tc>
          <w:tcPr>
            <w:tcW w:w="4378" w:type="dxa"/>
            <w:shd w:val="clear" w:color="auto" w:fill="FFFFFF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Pr="003C3BB0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Pr="003C3BB0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Pr="003C3BB0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</w:tc>
      </w:tr>
      <w:tr w:rsidR="00C901EA" w:rsidRPr="00405474">
        <w:trPr>
          <w:gridBefore w:val="1"/>
          <w:trHeight w:hRule="exact" w:val="1244"/>
        </w:trPr>
        <w:tc>
          <w:tcPr>
            <w:tcW w:w="4378" w:type="dxa"/>
            <w:shd w:val="clear" w:color="auto" w:fill="FFFFFF"/>
          </w:tcPr>
          <w:p w:rsidR="00C901EA" w:rsidRPr="005E34E5" w:rsidRDefault="00C901EA" w:rsidP="00CF1BC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 средств</w:t>
            </w:r>
            <w:r>
              <w:rPr>
                <w:color w:val="000000"/>
                <w:sz w:val="22"/>
                <w:szCs w:val="22"/>
              </w:rPr>
              <w:t xml:space="preserve"> бюджета Набережного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3C3BB0" w:rsidRDefault="00C901EA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Default="00C901EA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3C3BB0" w:rsidRDefault="00C901EA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3C3BB0" w:rsidRDefault="00C901EA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</w:tc>
      </w:tr>
      <w:tr w:rsidR="00C901EA" w:rsidRPr="00405474">
        <w:trPr>
          <w:gridBefore w:val="1"/>
          <w:trHeight w:hRule="exact" w:val="1480"/>
        </w:trPr>
        <w:tc>
          <w:tcPr>
            <w:tcW w:w="4378" w:type="dxa"/>
            <w:shd w:val="clear" w:color="auto" w:fill="FFFFFF"/>
          </w:tcPr>
          <w:p w:rsidR="00C901EA" w:rsidRPr="005E34E5" w:rsidRDefault="00C901EA" w:rsidP="00CF1BC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 средств </w:t>
            </w:r>
            <w:r>
              <w:rPr>
                <w:color w:val="000000"/>
                <w:sz w:val="22"/>
                <w:szCs w:val="22"/>
              </w:rPr>
              <w:t xml:space="preserve"> бюджета Набережного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3C3BB0" w:rsidRDefault="00C901EA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Default="00C901EA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3C3BB0" w:rsidRDefault="00C901EA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3C3BB0" w:rsidRDefault="00C901EA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</w:tc>
      </w:tr>
      <w:tr w:rsidR="00C901EA" w:rsidRPr="00405474">
        <w:trPr>
          <w:gridBefore w:val="1"/>
          <w:trHeight w:hRule="exact" w:val="565"/>
        </w:trPr>
        <w:tc>
          <w:tcPr>
            <w:tcW w:w="4378" w:type="dxa"/>
            <w:shd w:val="clear" w:color="auto" w:fill="FFFFFF"/>
          </w:tcPr>
          <w:p w:rsidR="00C901EA" w:rsidRPr="005E34E5" w:rsidRDefault="00C901EA" w:rsidP="00D6392D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Доплата к пенсиям муниципальных служащих Республики Мордовия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Default="00C901EA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</w:tc>
      </w:tr>
      <w:tr w:rsidR="00C901EA" w:rsidRPr="00405474">
        <w:trPr>
          <w:gridBefore w:val="1"/>
          <w:trHeight w:hRule="exact" w:val="566"/>
        </w:trPr>
        <w:tc>
          <w:tcPr>
            <w:tcW w:w="4378" w:type="dxa"/>
            <w:shd w:val="clear" w:color="auto" w:fill="FFFFFF"/>
          </w:tcPr>
          <w:p w:rsidR="00C901EA" w:rsidRPr="002D33C1" w:rsidRDefault="00C901EA" w:rsidP="00E41B3C">
            <w:pPr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3C3BB0" w:rsidRDefault="00C901EA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Default="00C901EA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3C3BB0" w:rsidRDefault="00C901EA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Default="00C901EA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3C3BB0" w:rsidRDefault="00C901EA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</w:tc>
      </w:tr>
      <w:tr w:rsidR="00C901EA" w:rsidRPr="00405474">
        <w:trPr>
          <w:gridBefore w:val="1"/>
          <w:trHeight w:hRule="exact" w:val="567"/>
        </w:trPr>
        <w:tc>
          <w:tcPr>
            <w:tcW w:w="4378" w:type="dxa"/>
            <w:shd w:val="clear" w:color="auto" w:fill="FFFFFF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2D33C1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310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Pr="003C3BB0" w:rsidRDefault="00C901EA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Pr="003C3BB0" w:rsidRDefault="00C901EA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Pr="003C3BB0" w:rsidRDefault="00C901EA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</w:tc>
      </w:tr>
      <w:tr w:rsidR="00C901EA" w:rsidRPr="00405474">
        <w:trPr>
          <w:gridBefore w:val="1"/>
          <w:trHeight w:hRule="exact" w:val="287"/>
        </w:trPr>
        <w:tc>
          <w:tcPr>
            <w:tcW w:w="4378" w:type="dxa"/>
            <w:shd w:val="clear" w:color="auto" w:fill="FFFFFF"/>
          </w:tcPr>
          <w:p w:rsidR="00C901EA" w:rsidRPr="00D06601" w:rsidRDefault="00C901EA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D06601" w:rsidRDefault="00C901EA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>99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D06601" w:rsidRDefault="00C901EA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Pr="00D06601" w:rsidRDefault="00C901EA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D06601" w:rsidRDefault="00C901EA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Pr="00D06601" w:rsidRDefault="00C901EA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Pr="00D06601" w:rsidRDefault="00C901EA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23,4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Pr="00D06601" w:rsidRDefault="00C901EA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49,3</w:t>
            </w:r>
          </w:p>
        </w:tc>
      </w:tr>
      <w:tr w:rsidR="00C901EA" w:rsidRPr="00405474">
        <w:trPr>
          <w:gridBefore w:val="1"/>
          <w:trHeight w:hRule="exact" w:val="287"/>
        </w:trPr>
        <w:tc>
          <w:tcPr>
            <w:tcW w:w="4378" w:type="dxa"/>
            <w:shd w:val="clear" w:color="auto" w:fill="FFFFFF"/>
          </w:tcPr>
          <w:p w:rsidR="00C901EA" w:rsidRPr="00C3264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C3264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C3264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Pr="00C3264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C3264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Pr="003C3BB0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C901EA" w:rsidRPr="003C3BB0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Pr="003C3BB0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49,3</w:t>
            </w:r>
          </w:p>
        </w:tc>
      </w:tr>
      <w:tr w:rsidR="00C901EA" w:rsidRPr="00405474">
        <w:trPr>
          <w:gridBefore w:val="1"/>
          <w:trHeight w:hRule="exact" w:val="258"/>
        </w:trPr>
        <w:tc>
          <w:tcPr>
            <w:tcW w:w="4378" w:type="dxa"/>
            <w:shd w:val="clear" w:color="auto" w:fill="FFFFFF"/>
          </w:tcPr>
          <w:p w:rsidR="00C901EA" w:rsidRPr="00C3264A" w:rsidRDefault="00C901EA" w:rsidP="00D6392D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C3264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C3264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Pr="00C3264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C3264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Pr="003C3BB0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C901EA" w:rsidRDefault="00C901EA" w:rsidP="00373601">
            <w:pPr>
              <w:jc w:val="center"/>
            </w:pPr>
            <w:r w:rsidRPr="0042231C">
              <w:rPr>
                <w:sz w:val="22"/>
                <w:szCs w:val="22"/>
              </w:rPr>
              <w:t>23,4</w:t>
            </w:r>
          </w:p>
        </w:tc>
        <w:tc>
          <w:tcPr>
            <w:tcW w:w="992" w:type="dxa"/>
            <w:shd w:val="clear" w:color="auto" w:fill="FFFFFF"/>
          </w:tcPr>
          <w:p w:rsidR="00C901EA" w:rsidRDefault="00C901EA" w:rsidP="00373601">
            <w:pPr>
              <w:jc w:val="center"/>
            </w:pPr>
            <w:r w:rsidRPr="00DC6F64">
              <w:rPr>
                <w:sz w:val="22"/>
                <w:szCs w:val="22"/>
              </w:rPr>
              <w:t>49,3</w:t>
            </w:r>
          </w:p>
        </w:tc>
      </w:tr>
      <w:tr w:rsidR="00C901EA" w:rsidRPr="00405474">
        <w:trPr>
          <w:gridBefore w:val="1"/>
          <w:trHeight w:hRule="exact" w:val="287"/>
        </w:trPr>
        <w:tc>
          <w:tcPr>
            <w:tcW w:w="4378" w:type="dxa"/>
            <w:shd w:val="clear" w:color="auto" w:fill="FFFFFF"/>
          </w:tcPr>
          <w:p w:rsidR="00C901EA" w:rsidRPr="00C3264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C3264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C3264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Pr="00C3264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C3264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Pr="003C3BB0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C901EA" w:rsidRDefault="00C901EA" w:rsidP="00373601">
            <w:pPr>
              <w:jc w:val="center"/>
            </w:pPr>
            <w:r w:rsidRPr="0042231C">
              <w:rPr>
                <w:sz w:val="22"/>
                <w:szCs w:val="22"/>
              </w:rPr>
              <w:t>23,4</w:t>
            </w:r>
          </w:p>
        </w:tc>
        <w:tc>
          <w:tcPr>
            <w:tcW w:w="992" w:type="dxa"/>
            <w:shd w:val="clear" w:color="auto" w:fill="FFFFFF"/>
          </w:tcPr>
          <w:p w:rsidR="00C901EA" w:rsidRDefault="00C901EA" w:rsidP="00373601">
            <w:pPr>
              <w:jc w:val="center"/>
            </w:pPr>
            <w:r w:rsidRPr="00DC6F64">
              <w:rPr>
                <w:sz w:val="22"/>
                <w:szCs w:val="22"/>
              </w:rPr>
              <w:t>49,3</w:t>
            </w:r>
          </w:p>
        </w:tc>
      </w:tr>
      <w:tr w:rsidR="00C901EA" w:rsidRPr="00405474">
        <w:trPr>
          <w:gridBefore w:val="1"/>
          <w:trHeight w:hRule="exact" w:val="565"/>
        </w:trPr>
        <w:tc>
          <w:tcPr>
            <w:tcW w:w="4378" w:type="dxa"/>
            <w:shd w:val="clear" w:color="auto" w:fill="FFFFFF"/>
          </w:tcPr>
          <w:p w:rsidR="00C901EA" w:rsidRDefault="00C901EA" w:rsidP="00D0660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Расходы,</w:t>
            </w:r>
          </w:p>
          <w:p w:rsidR="00C901EA" w:rsidRPr="00C3264A" w:rsidRDefault="00C901EA" w:rsidP="00D0660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связанные с муниципальном управлением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C3264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C3264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Default="00C901EA" w:rsidP="00246B3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C3264A" w:rsidRDefault="00C901EA" w:rsidP="00246B3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000</w:t>
            </w:r>
            <w:r w:rsidRPr="00C3264A">
              <w:rPr>
                <w:sz w:val="22"/>
                <w:szCs w:val="22"/>
              </w:rPr>
              <w:t xml:space="preserve"> 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C3264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Pr="003C3BB0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C901EA" w:rsidRDefault="00C901EA" w:rsidP="00373601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373601">
            <w:pPr>
              <w:jc w:val="center"/>
            </w:pPr>
            <w:r w:rsidRPr="0042231C">
              <w:rPr>
                <w:sz w:val="22"/>
                <w:szCs w:val="22"/>
              </w:rPr>
              <w:t>23,4</w:t>
            </w:r>
          </w:p>
        </w:tc>
        <w:tc>
          <w:tcPr>
            <w:tcW w:w="992" w:type="dxa"/>
            <w:shd w:val="clear" w:color="auto" w:fill="FFFFFF"/>
          </w:tcPr>
          <w:p w:rsidR="00C901EA" w:rsidRDefault="00C901EA" w:rsidP="00373601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373601">
            <w:pPr>
              <w:jc w:val="center"/>
            </w:pPr>
            <w:r w:rsidRPr="00DC6F64">
              <w:rPr>
                <w:sz w:val="22"/>
                <w:szCs w:val="22"/>
              </w:rPr>
              <w:t>49,3</w:t>
            </w:r>
          </w:p>
        </w:tc>
      </w:tr>
      <w:tr w:rsidR="00C901EA" w:rsidRPr="00405474">
        <w:trPr>
          <w:gridBefore w:val="1"/>
          <w:trHeight w:hRule="exact" w:val="288"/>
        </w:trPr>
        <w:tc>
          <w:tcPr>
            <w:tcW w:w="4378" w:type="dxa"/>
            <w:shd w:val="clear" w:color="auto" w:fill="FFFFFF"/>
          </w:tcPr>
          <w:p w:rsidR="00C901EA" w:rsidRPr="00C3264A" w:rsidRDefault="00C901EA" w:rsidP="00D0660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C3264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C3264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Pr="00C3264A" w:rsidRDefault="00C901EA" w:rsidP="00246B3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C3264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C3264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Pr="003C3BB0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C901EA" w:rsidRDefault="00C901EA" w:rsidP="00373601">
            <w:pPr>
              <w:jc w:val="center"/>
            </w:pPr>
            <w:r w:rsidRPr="0042231C">
              <w:rPr>
                <w:sz w:val="22"/>
                <w:szCs w:val="22"/>
              </w:rPr>
              <w:t>23,4</w:t>
            </w:r>
          </w:p>
        </w:tc>
        <w:tc>
          <w:tcPr>
            <w:tcW w:w="992" w:type="dxa"/>
            <w:shd w:val="clear" w:color="auto" w:fill="FFFFFF"/>
          </w:tcPr>
          <w:p w:rsidR="00C901EA" w:rsidRDefault="00C901EA" w:rsidP="00373601">
            <w:pPr>
              <w:jc w:val="center"/>
            </w:pPr>
            <w:r w:rsidRPr="00DC6F64">
              <w:rPr>
                <w:sz w:val="22"/>
                <w:szCs w:val="22"/>
              </w:rPr>
              <w:t>49,3</w:t>
            </w:r>
          </w:p>
        </w:tc>
      </w:tr>
      <w:tr w:rsidR="00C901EA" w:rsidRPr="00405474">
        <w:trPr>
          <w:gridBefore w:val="1"/>
          <w:trHeight w:hRule="exact" w:val="292"/>
        </w:trPr>
        <w:tc>
          <w:tcPr>
            <w:tcW w:w="4378" w:type="dxa"/>
            <w:shd w:val="clear" w:color="auto" w:fill="FFFFFF"/>
          </w:tcPr>
          <w:p w:rsidR="00C901EA" w:rsidRPr="00C3264A" w:rsidRDefault="00C901EA" w:rsidP="00246B3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C3264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C3264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Pr="00C3264A" w:rsidRDefault="00C901EA" w:rsidP="00246B3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Pr="00C3264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Pr="003C3BB0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C901EA" w:rsidRDefault="00C901EA" w:rsidP="00373601">
            <w:pPr>
              <w:jc w:val="center"/>
            </w:pPr>
            <w:r w:rsidRPr="0042231C">
              <w:rPr>
                <w:sz w:val="22"/>
                <w:szCs w:val="22"/>
              </w:rPr>
              <w:t>23,4</w:t>
            </w:r>
          </w:p>
        </w:tc>
        <w:tc>
          <w:tcPr>
            <w:tcW w:w="992" w:type="dxa"/>
            <w:shd w:val="clear" w:color="auto" w:fill="FFFFFF"/>
          </w:tcPr>
          <w:p w:rsidR="00C901EA" w:rsidRDefault="00C901EA" w:rsidP="00373601">
            <w:pPr>
              <w:jc w:val="center"/>
            </w:pPr>
            <w:r w:rsidRPr="00DC6F64">
              <w:rPr>
                <w:sz w:val="22"/>
                <w:szCs w:val="22"/>
              </w:rPr>
              <w:t>49,3</w:t>
            </w:r>
          </w:p>
        </w:tc>
      </w:tr>
      <w:tr w:rsidR="00C901EA" w:rsidRPr="00405474">
        <w:trPr>
          <w:gridBefore w:val="1"/>
          <w:trHeight w:hRule="exact" w:val="282"/>
        </w:trPr>
        <w:tc>
          <w:tcPr>
            <w:tcW w:w="4378" w:type="dxa"/>
            <w:shd w:val="clear" w:color="auto" w:fill="FFFFFF"/>
          </w:tcPr>
          <w:p w:rsidR="00C901EA" w:rsidRPr="00C3264A" w:rsidRDefault="00C901EA" w:rsidP="00D0660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Резервные средства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901EA" w:rsidRPr="00C3264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C901EA" w:rsidRPr="00C3264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901EA" w:rsidRPr="00C3264A" w:rsidRDefault="00C901EA" w:rsidP="00246B3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901EA" w:rsidRDefault="00C901EA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01EA" w:rsidRPr="003C3BB0" w:rsidRDefault="00C901EA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C901EA" w:rsidRDefault="00C901EA" w:rsidP="00373601">
            <w:pPr>
              <w:jc w:val="center"/>
            </w:pPr>
            <w:r w:rsidRPr="0042231C">
              <w:rPr>
                <w:sz w:val="22"/>
                <w:szCs w:val="22"/>
              </w:rPr>
              <w:t>23,4</w:t>
            </w:r>
          </w:p>
        </w:tc>
        <w:tc>
          <w:tcPr>
            <w:tcW w:w="992" w:type="dxa"/>
            <w:shd w:val="clear" w:color="auto" w:fill="FFFFFF"/>
          </w:tcPr>
          <w:p w:rsidR="00C901EA" w:rsidRDefault="00C901EA" w:rsidP="00373601">
            <w:pPr>
              <w:jc w:val="center"/>
            </w:pPr>
            <w:r w:rsidRPr="00DC6F64">
              <w:rPr>
                <w:sz w:val="22"/>
                <w:szCs w:val="22"/>
              </w:rPr>
              <w:t>49,3</w:t>
            </w:r>
          </w:p>
        </w:tc>
      </w:tr>
    </w:tbl>
    <w:p w:rsidR="00C901EA" w:rsidRDefault="00C901EA" w:rsidP="002D33C1">
      <w:pPr>
        <w:jc w:val="right"/>
      </w:pPr>
    </w:p>
    <w:p w:rsidR="00C901EA" w:rsidRDefault="00C901EA" w:rsidP="002D33C1">
      <w:pPr>
        <w:jc w:val="right"/>
      </w:pPr>
    </w:p>
    <w:p w:rsidR="00C901EA" w:rsidRDefault="00C901EA" w:rsidP="002D33C1">
      <w:pPr>
        <w:jc w:val="right"/>
      </w:pPr>
    </w:p>
    <w:p w:rsidR="00C901EA" w:rsidRDefault="00C901EA" w:rsidP="002D33C1">
      <w:pPr>
        <w:jc w:val="right"/>
      </w:pPr>
    </w:p>
    <w:p w:rsidR="00C901EA" w:rsidRDefault="00C901EA" w:rsidP="00017574">
      <w:pPr>
        <w:ind w:firstLine="708"/>
        <w:jc w:val="right"/>
      </w:pPr>
    </w:p>
    <w:p w:rsidR="00C901EA" w:rsidRDefault="00C901EA" w:rsidP="00017574">
      <w:pPr>
        <w:ind w:firstLine="708"/>
        <w:jc w:val="right"/>
      </w:pPr>
    </w:p>
    <w:p w:rsidR="00C901EA" w:rsidRDefault="00C901EA" w:rsidP="00017574">
      <w:pPr>
        <w:ind w:firstLine="708"/>
        <w:jc w:val="right"/>
      </w:pPr>
    </w:p>
    <w:p w:rsidR="00C901EA" w:rsidRDefault="00C901EA" w:rsidP="00017574">
      <w:pPr>
        <w:ind w:firstLine="708"/>
        <w:jc w:val="right"/>
      </w:pPr>
    </w:p>
    <w:p w:rsidR="00C901EA" w:rsidRDefault="00C901EA" w:rsidP="00017574">
      <w:pPr>
        <w:ind w:firstLine="708"/>
        <w:jc w:val="right"/>
      </w:pPr>
    </w:p>
    <w:p w:rsidR="00C901EA" w:rsidRDefault="00C901EA" w:rsidP="00017574">
      <w:pPr>
        <w:ind w:firstLine="708"/>
        <w:jc w:val="right"/>
      </w:pPr>
    </w:p>
    <w:p w:rsidR="00C901EA" w:rsidRDefault="00C901EA" w:rsidP="00017574">
      <w:pPr>
        <w:ind w:firstLine="708"/>
        <w:jc w:val="right"/>
      </w:pPr>
    </w:p>
    <w:p w:rsidR="00C901EA" w:rsidRDefault="00C901EA" w:rsidP="00017574">
      <w:pPr>
        <w:ind w:firstLine="708"/>
        <w:jc w:val="right"/>
      </w:pPr>
    </w:p>
    <w:p w:rsidR="00C901EA" w:rsidRPr="0062252E" w:rsidRDefault="00C901EA" w:rsidP="00572D18">
      <w:pPr>
        <w:shd w:val="clear" w:color="auto" w:fill="FFFFFF"/>
        <w:ind w:right="26"/>
        <w:jc w:val="right"/>
        <w:rPr>
          <w:spacing w:val="-2"/>
        </w:rPr>
      </w:pPr>
      <w:r>
        <w:rPr>
          <w:spacing w:val="-2"/>
        </w:rPr>
        <w:t>Приложение № 3</w:t>
      </w:r>
    </w:p>
    <w:p w:rsidR="00C901EA" w:rsidRPr="0062252E" w:rsidRDefault="00C901EA" w:rsidP="00572D18">
      <w:pPr>
        <w:shd w:val="clear" w:color="auto" w:fill="FFFFFF"/>
        <w:ind w:left="4496" w:right="26"/>
        <w:jc w:val="right"/>
        <w:rPr>
          <w:spacing w:val="-1"/>
        </w:rPr>
      </w:pPr>
      <w:r w:rsidRPr="0062252E">
        <w:rPr>
          <w:spacing w:val="-1"/>
        </w:rPr>
        <w:t xml:space="preserve">                                  к   решени</w:t>
      </w:r>
      <w:r>
        <w:rPr>
          <w:spacing w:val="-1"/>
        </w:rPr>
        <w:t>ю</w:t>
      </w:r>
      <w:r w:rsidRPr="0062252E">
        <w:rPr>
          <w:spacing w:val="-1"/>
        </w:rPr>
        <w:t xml:space="preserve"> Совета депутатов</w:t>
      </w:r>
    </w:p>
    <w:p w:rsidR="00C901EA" w:rsidRPr="0062252E" w:rsidRDefault="00C901EA" w:rsidP="00572D18">
      <w:pPr>
        <w:shd w:val="clear" w:color="auto" w:fill="FFFFFF"/>
        <w:ind w:left="4496" w:right="26"/>
        <w:jc w:val="right"/>
        <w:rPr>
          <w:spacing w:val="3"/>
        </w:rPr>
      </w:pPr>
      <w:r>
        <w:rPr>
          <w:spacing w:val="-1"/>
        </w:rPr>
        <w:t>Набережного</w:t>
      </w:r>
      <w:r w:rsidRPr="0062252E">
        <w:rPr>
          <w:spacing w:val="-1"/>
        </w:rPr>
        <w:t xml:space="preserve"> сельского поселения</w:t>
      </w:r>
    </w:p>
    <w:p w:rsidR="00C901EA" w:rsidRDefault="00C901EA" w:rsidP="00572D18">
      <w:pPr>
        <w:shd w:val="clear" w:color="auto" w:fill="FFFFFF"/>
        <w:ind w:left="4496" w:right="26"/>
        <w:jc w:val="right"/>
        <w:rPr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spacing w:val="-1"/>
        </w:rPr>
        <w:t xml:space="preserve"> </w:t>
      </w:r>
      <w:r w:rsidRPr="0090787E">
        <w:rPr>
          <w:spacing w:val="-1"/>
        </w:rPr>
        <w:t>от</w:t>
      </w:r>
      <w:r>
        <w:rPr>
          <w:spacing w:val="-1"/>
        </w:rPr>
        <w:t xml:space="preserve"> </w:t>
      </w:r>
      <w:r w:rsidRPr="0090787E">
        <w:rPr>
          <w:spacing w:val="-1"/>
        </w:rPr>
        <w:t>2</w:t>
      </w:r>
      <w:r>
        <w:rPr>
          <w:spacing w:val="-1"/>
        </w:rPr>
        <w:t>9</w:t>
      </w:r>
      <w:r w:rsidRPr="0090787E">
        <w:rPr>
          <w:spacing w:val="-1"/>
        </w:rPr>
        <w:t xml:space="preserve"> .01.2021г</w:t>
      </w:r>
      <w:r>
        <w:rPr>
          <w:spacing w:val="-1"/>
        </w:rPr>
        <w:t xml:space="preserve"> .</w:t>
      </w:r>
      <w:r w:rsidRPr="0090787E">
        <w:rPr>
          <w:spacing w:val="-1"/>
        </w:rPr>
        <w:t>№</w:t>
      </w:r>
      <w:r>
        <w:rPr>
          <w:spacing w:val="-1"/>
        </w:rPr>
        <w:t xml:space="preserve"> 1</w:t>
      </w:r>
    </w:p>
    <w:p w:rsidR="00C901EA" w:rsidRPr="0090787E" w:rsidRDefault="00C901EA" w:rsidP="00572D18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spacing w:val="-1"/>
          <w:sz w:val="20"/>
          <w:szCs w:val="20"/>
        </w:rPr>
        <w:t xml:space="preserve"> </w:t>
      </w:r>
      <w:r w:rsidRPr="0090787E">
        <w:rPr>
          <w:rFonts w:ascii="Times New Roman" w:hAnsi="Times New Roman" w:cs="Times New Roman"/>
          <w:sz w:val="20"/>
          <w:szCs w:val="20"/>
        </w:rPr>
        <w:t xml:space="preserve">« О внесение изменении в решение Совета депутатов  </w:t>
      </w:r>
      <w:r>
        <w:rPr>
          <w:rFonts w:ascii="Times New Roman" w:hAnsi="Times New Roman" w:cs="Times New Roman"/>
          <w:sz w:val="20"/>
          <w:szCs w:val="20"/>
        </w:rPr>
        <w:t>Набережного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сельс</w:t>
      </w:r>
      <w:r>
        <w:rPr>
          <w:rFonts w:ascii="Times New Roman" w:hAnsi="Times New Roman" w:cs="Times New Roman"/>
          <w:sz w:val="20"/>
          <w:szCs w:val="20"/>
        </w:rPr>
        <w:t>кого поселения от 26.12.2020 г. №.4</w:t>
      </w:r>
      <w:r w:rsidRPr="0090787E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C901EA" w:rsidRPr="0090787E" w:rsidRDefault="00C901EA" w:rsidP="00572D18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«О бюджете </w:t>
      </w:r>
      <w:r>
        <w:rPr>
          <w:rFonts w:ascii="Times New Roman" w:hAnsi="Times New Roman" w:cs="Times New Roman"/>
          <w:sz w:val="20"/>
          <w:szCs w:val="20"/>
        </w:rPr>
        <w:t>Набережного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сельского                    </w:t>
      </w:r>
    </w:p>
    <w:p w:rsidR="00C901EA" w:rsidRPr="0090787E" w:rsidRDefault="00C901EA" w:rsidP="00572D18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поселения Ромодановского  муниципального                                      </w:t>
      </w:r>
    </w:p>
    <w:p w:rsidR="00C901EA" w:rsidRPr="0090787E" w:rsidRDefault="00C901EA" w:rsidP="00572D18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района Республики Мордовия на 2021 год и на        </w:t>
      </w:r>
    </w:p>
    <w:p w:rsidR="00C901EA" w:rsidRPr="0090787E" w:rsidRDefault="00C901EA" w:rsidP="00572D18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плановый период  2022 и 2023 годов»</w:t>
      </w:r>
    </w:p>
    <w:p w:rsidR="00C901EA" w:rsidRPr="0090787E" w:rsidRDefault="00C901EA" w:rsidP="00572D18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</w:t>
      </w:r>
    </w:p>
    <w:p w:rsidR="00C901EA" w:rsidRPr="00682484" w:rsidRDefault="00C901EA" w:rsidP="00CB3961">
      <w:pPr>
        <w:jc w:val="center"/>
        <w:rPr>
          <w:rFonts w:ascii="Arial" w:hAnsi="Arial" w:cs="Arial"/>
          <w:sz w:val="24"/>
          <w:szCs w:val="24"/>
        </w:rPr>
      </w:pPr>
    </w:p>
    <w:tbl>
      <w:tblPr>
        <w:tblW w:w="1119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199"/>
      </w:tblGrid>
      <w:tr w:rsidR="00C901EA" w:rsidRPr="00210D1C">
        <w:trPr>
          <w:trHeight w:val="2529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C901EA" w:rsidRPr="003C2D35" w:rsidRDefault="00C901EA" w:rsidP="003C2D35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  <w:p w:rsidR="00C901EA" w:rsidRPr="003C2D35" w:rsidRDefault="00C901EA" w:rsidP="003C2D35">
            <w:pPr>
              <w:tabs>
                <w:tab w:val="left" w:pos="2160"/>
              </w:tabs>
              <w:ind w:right="252"/>
              <w:jc w:val="center"/>
              <w:rPr>
                <w:sz w:val="24"/>
                <w:szCs w:val="24"/>
              </w:rPr>
            </w:pPr>
            <w:r w:rsidRPr="003C2D35">
              <w:rPr>
                <w:b/>
                <w:bCs/>
                <w:sz w:val="24"/>
                <w:szCs w:val="24"/>
              </w:rPr>
              <w:t>ВЕДОМСТВЕННАЯ СТРУКТУРА РАСХОДОВ                                                                                                                                              БЮДЖЕТА НАБЕРЕЖНОГО СЕЛЬСКОГО ПОСЕЛЕНИЯ                                                                                                                               РОМОДАНОВСКОГО МУНИЦИПАЛЬНОГО РАЙОНА                                                                                                                                                                   НА 2021 ГОД    И НА ПЛАНОВЫЙ ПЕРИОД 2022 И 2023 ГОДОВ</w:t>
            </w:r>
          </w:p>
          <w:p w:rsidR="00C901EA" w:rsidRPr="003C2D35" w:rsidRDefault="00C901EA" w:rsidP="003C2D35">
            <w:pPr>
              <w:tabs>
                <w:tab w:val="left" w:pos="2160"/>
              </w:tabs>
              <w:jc w:val="center"/>
              <w:rPr>
                <w:sz w:val="24"/>
                <w:szCs w:val="24"/>
              </w:rPr>
            </w:pPr>
          </w:p>
          <w:p w:rsidR="00C901EA" w:rsidRPr="00A013D4" w:rsidRDefault="00C901EA" w:rsidP="003C2D35">
            <w:pPr>
              <w:jc w:val="center"/>
            </w:pPr>
          </w:p>
        </w:tc>
      </w:tr>
    </w:tbl>
    <w:p w:rsidR="00C901EA" w:rsidRPr="002A5063" w:rsidRDefault="00C901EA" w:rsidP="00682484">
      <w:pPr>
        <w:ind w:firstLine="708"/>
      </w:pPr>
    </w:p>
    <w:tbl>
      <w:tblPr>
        <w:tblW w:w="11199" w:type="dxa"/>
        <w:tblInd w:w="-108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111"/>
        <w:gridCol w:w="567"/>
        <w:gridCol w:w="426"/>
        <w:gridCol w:w="567"/>
        <w:gridCol w:w="802"/>
        <w:gridCol w:w="567"/>
        <w:gridCol w:w="473"/>
        <w:gridCol w:w="594"/>
        <w:gridCol w:w="1104"/>
        <w:gridCol w:w="1022"/>
        <w:gridCol w:w="966"/>
      </w:tblGrid>
      <w:tr w:rsidR="00C901EA" w:rsidRPr="00210D1C" w:rsidTr="00BE67A4">
        <w:trPr>
          <w:trHeight w:val="365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1EA" w:rsidRPr="0050333A" w:rsidRDefault="00C901EA" w:rsidP="0061139E">
            <w:pPr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1EA" w:rsidRPr="0050333A" w:rsidRDefault="00C901EA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1EA" w:rsidRPr="0050333A" w:rsidRDefault="00C901EA" w:rsidP="0061139E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1EA" w:rsidRPr="0050333A" w:rsidRDefault="00C901EA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18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1EA" w:rsidRPr="0050333A" w:rsidRDefault="00C901EA" w:rsidP="00CB3961">
            <w:pPr>
              <w:ind w:right="223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01EA" w:rsidRPr="0050333A" w:rsidRDefault="00C901EA" w:rsidP="0061139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0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901EA" w:rsidRPr="0050333A" w:rsidRDefault="00C901EA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C901EA" w:rsidRPr="00210D1C" w:rsidTr="00BE67A4">
        <w:trPr>
          <w:trHeight w:val="274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0333A" w:rsidRDefault="00C901EA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0333A" w:rsidRDefault="00C901EA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0333A" w:rsidRDefault="00C901EA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Рз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0333A" w:rsidRDefault="00C901EA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0333A" w:rsidRDefault="00C901EA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0333A" w:rsidRDefault="00C901EA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 xml:space="preserve"> ВР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0333A" w:rsidRDefault="00C901EA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901EA" w:rsidRPr="0050333A" w:rsidRDefault="00C901EA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2021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901EA" w:rsidRPr="0050333A" w:rsidRDefault="00C901EA" w:rsidP="0061139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</w:t>
            </w:r>
          </w:p>
        </w:tc>
      </w:tr>
      <w:tr w:rsidR="00C901EA" w:rsidRPr="00210D1C" w:rsidTr="00BE67A4">
        <w:trPr>
          <w:trHeight w:val="235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0333A" w:rsidRDefault="00C901EA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0333A" w:rsidRDefault="00C901EA" w:rsidP="0061139E">
            <w:pPr>
              <w:jc w:val="center"/>
              <w:rPr>
                <w:color w:val="000000"/>
              </w:rPr>
            </w:pPr>
            <w:r w:rsidRPr="0050333A">
              <w:rPr>
                <w:color w:val="000000"/>
              </w:rPr>
              <w:t>2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0333A" w:rsidRDefault="00C901EA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901EA" w:rsidRPr="0050333A" w:rsidRDefault="00C901EA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4</w:t>
            </w:r>
          </w:p>
        </w:tc>
        <w:tc>
          <w:tcPr>
            <w:tcW w:w="8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901EA" w:rsidRPr="0050333A" w:rsidRDefault="00C901EA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0333A" w:rsidRDefault="00C901EA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6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0333A" w:rsidRDefault="00C901EA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7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0333A" w:rsidRDefault="00C901EA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8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0333A" w:rsidRDefault="00C901EA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901EA" w:rsidRPr="0050333A" w:rsidRDefault="00C901EA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901EA" w:rsidRPr="0050333A" w:rsidRDefault="00C901EA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</w:tr>
      <w:tr w:rsidR="00C901EA" w:rsidRPr="005157E7" w:rsidTr="00BE67A4">
        <w:trPr>
          <w:trHeight w:val="274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901EA" w:rsidRPr="005157E7" w:rsidRDefault="00C901EA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157E7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901EA" w:rsidRPr="005157E7" w:rsidRDefault="00C901EA" w:rsidP="00D5266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901EA" w:rsidRPr="005157E7" w:rsidRDefault="00C901EA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901EA" w:rsidRPr="005157E7" w:rsidRDefault="00C901EA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1763,1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1024,2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1075,8</w:t>
            </w:r>
          </w:p>
        </w:tc>
      </w:tr>
      <w:tr w:rsidR="00C901EA" w:rsidRPr="005157E7" w:rsidTr="00BE67A4">
        <w:trPr>
          <w:trHeight w:val="217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901EA" w:rsidRPr="005157E7" w:rsidRDefault="00C901EA" w:rsidP="000F073F">
            <w:pPr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9</w:t>
            </w:r>
            <w:r>
              <w:rPr>
                <w:b/>
                <w:bCs/>
                <w:sz w:val="22"/>
                <w:szCs w:val="22"/>
              </w:rPr>
              <w:t>1</w:t>
            </w:r>
            <w:r w:rsidRPr="005157E7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1183,5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Pr="005E34E5" w:rsidRDefault="00C901EA" w:rsidP="00D0660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536,9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Pr="005E34E5" w:rsidRDefault="00C901EA" w:rsidP="00D0660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586,1</w:t>
            </w:r>
          </w:p>
        </w:tc>
      </w:tr>
      <w:tr w:rsidR="00C901EA" w:rsidRPr="005157E7" w:rsidTr="00BE67A4">
        <w:trPr>
          <w:trHeight w:val="784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0F073F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1</w:t>
            </w:r>
            <w:r w:rsidRPr="005157E7">
              <w:rPr>
                <w:sz w:val="22"/>
                <w:szCs w:val="22"/>
              </w:rPr>
              <w:t>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352,2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Default="00C901EA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D0660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216,5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Default="00C901EA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D0660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219,4</w:t>
            </w:r>
          </w:p>
        </w:tc>
      </w:tr>
      <w:tr w:rsidR="00C901EA" w:rsidRPr="005157E7" w:rsidTr="00BE67A4">
        <w:trPr>
          <w:trHeight w:val="28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CF1BC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CF1BC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CF1BC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CF1BC6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CF1BC6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CF1BC6">
            <w:pPr>
              <w:jc w:val="center"/>
            </w:pPr>
            <w:r w:rsidRPr="0077592C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CF1BC6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C901EA" w:rsidRPr="005157E7" w:rsidRDefault="00C901EA" w:rsidP="00CF1BC6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CF1BC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CF1BC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CF1BC6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CF1BC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CF1BC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CF1BC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CF1BC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352,2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Default="00C901EA" w:rsidP="00CF1BC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CF1BC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CF1BC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216,5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Default="00C901EA" w:rsidP="00CF1BC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CF1BC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CF1BC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219,4</w:t>
            </w:r>
          </w:p>
        </w:tc>
      </w:tr>
      <w:tr w:rsidR="00C901EA" w:rsidRPr="005157E7" w:rsidTr="00BE67A4">
        <w:trPr>
          <w:trHeight w:val="28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</w:pPr>
            <w:r w:rsidRPr="0077592C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485A5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485A5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485A5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352,2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Default="00C901EA" w:rsidP="00485A5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485A5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485A5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216,5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Default="00C901EA" w:rsidP="00485A5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485A5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485A5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219,4</w:t>
            </w:r>
          </w:p>
        </w:tc>
      </w:tr>
      <w:tr w:rsidR="00C901EA" w:rsidRPr="005157E7" w:rsidTr="00BE67A4">
        <w:trPr>
          <w:trHeight w:val="266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</w:pPr>
            <w:r w:rsidRPr="0077592C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65 1 00 41100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1139E">
            <w:pPr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Default="00C901EA" w:rsidP="00D06601">
            <w:pPr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216,5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Default="00C901EA" w:rsidP="00D06601">
            <w:pPr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219,4</w:t>
            </w:r>
          </w:p>
        </w:tc>
      </w:tr>
      <w:tr w:rsidR="00C901EA" w:rsidRPr="005157E7" w:rsidTr="00BE67A4">
        <w:trPr>
          <w:trHeight w:val="771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</w:pPr>
            <w:r w:rsidRPr="0077592C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1139E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Default="00C901EA" w:rsidP="00D06601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D06601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D06601">
            <w:pPr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216,5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Default="00C901EA" w:rsidP="00D06601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D06601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D06601">
            <w:pPr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219,4</w:t>
            </w:r>
          </w:p>
        </w:tc>
      </w:tr>
      <w:tr w:rsidR="00C901EA" w:rsidRPr="005157E7" w:rsidTr="00BE67A4">
        <w:trPr>
          <w:trHeight w:val="28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</w:pPr>
            <w:r w:rsidRPr="0077592C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1139E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Default="00C901EA" w:rsidP="00D06601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D06601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D06601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D06601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D06601">
            <w:pPr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216,5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Default="00C901EA" w:rsidP="00D06601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D06601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D06601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D06601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D06601">
            <w:pPr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219,4</w:t>
            </w:r>
          </w:p>
        </w:tc>
      </w:tr>
      <w:tr w:rsidR="00C901EA" w:rsidRPr="005157E7" w:rsidTr="00BE67A4">
        <w:trPr>
          <w:trHeight w:val="766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</w:pPr>
            <w:r w:rsidRPr="0077592C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  <w:p w:rsidR="00C901EA" w:rsidRDefault="00C901EA" w:rsidP="0061139E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Default="00C901EA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216,5</w:t>
            </w:r>
          </w:p>
          <w:p w:rsidR="00C901EA" w:rsidRDefault="00C901EA" w:rsidP="00D06601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D06601">
            <w:pPr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D0660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Default="00C901EA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219,4</w:t>
            </w:r>
          </w:p>
          <w:p w:rsidR="00C901EA" w:rsidRDefault="00C901EA" w:rsidP="00D06601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D06601">
            <w:pPr>
              <w:jc w:val="center"/>
              <w:rPr>
                <w:sz w:val="22"/>
                <w:szCs w:val="22"/>
              </w:rPr>
            </w:pPr>
          </w:p>
          <w:p w:rsidR="00C901EA" w:rsidRPr="005E34E5" w:rsidRDefault="00C901EA" w:rsidP="00D06601">
            <w:pPr>
              <w:jc w:val="center"/>
              <w:rPr>
                <w:sz w:val="22"/>
                <w:szCs w:val="22"/>
              </w:rPr>
            </w:pPr>
          </w:p>
        </w:tc>
      </w:tr>
      <w:tr w:rsidR="00C901EA" w:rsidRPr="005157E7" w:rsidTr="00BE67A4">
        <w:trPr>
          <w:trHeight w:val="215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01EA" w:rsidRDefault="00C901EA" w:rsidP="000F073F">
            <w:pPr>
              <w:jc w:val="center"/>
            </w:pPr>
            <w:r w:rsidRPr="0077592C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65 1 00 44205</w:t>
            </w: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292,2</w:t>
            </w:r>
          </w:p>
          <w:p w:rsidR="00C901EA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901EA" w:rsidRPr="005157E7" w:rsidTr="00BE67A4">
        <w:trPr>
          <w:trHeight w:val="232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</w:pPr>
            <w:r w:rsidRPr="005000B5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65 1 00 44205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292,2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901EA" w:rsidRPr="005157E7" w:rsidTr="00BE67A4">
        <w:trPr>
          <w:trHeight w:val="33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</w:pPr>
            <w:r w:rsidRPr="005000B5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901EA" w:rsidRDefault="00C901EA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65 1 00 44205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292,2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901EA" w:rsidRPr="005157E7" w:rsidTr="00BE67A4">
        <w:trPr>
          <w:trHeight w:val="927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CF1BC6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 органов 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</w:pPr>
            <w:r w:rsidRPr="005000B5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826,3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320,4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361,7</w:t>
            </w:r>
          </w:p>
        </w:tc>
      </w:tr>
      <w:tr w:rsidR="00C901EA" w:rsidRPr="005157E7" w:rsidTr="00BE67A4">
        <w:trPr>
          <w:trHeight w:val="364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CF1BC6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</w:pPr>
            <w:r w:rsidRPr="005000B5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826,1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320,4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361,7</w:t>
            </w:r>
          </w:p>
        </w:tc>
      </w:tr>
      <w:tr w:rsidR="00C901EA" w:rsidRPr="005157E7" w:rsidTr="00BE67A4">
        <w:trPr>
          <w:trHeight w:val="401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CF1BC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в рамках о</w:t>
            </w:r>
            <w:r w:rsidRPr="005157E7">
              <w:rPr>
                <w:color w:val="000000"/>
                <w:sz w:val="22"/>
                <w:szCs w:val="22"/>
              </w:rPr>
              <w:t>беспечение деятельности администрации сельского поселения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</w:pPr>
            <w:r w:rsidRPr="005000B5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826,1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320,4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361,7</w:t>
            </w:r>
          </w:p>
        </w:tc>
      </w:tr>
      <w:tr w:rsidR="00C901EA" w:rsidRPr="005157E7" w:rsidTr="00BE67A4">
        <w:trPr>
          <w:trHeight w:val="496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507C5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507C5D">
            <w:pPr>
              <w:jc w:val="center"/>
            </w:pPr>
            <w:r w:rsidRPr="005000B5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507C5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C901EA" w:rsidRPr="005157E7" w:rsidRDefault="00C901EA" w:rsidP="00507C5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507C5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507C5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507C5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C901EA" w:rsidRPr="005157E7" w:rsidRDefault="00C901EA" w:rsidP="00507C5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507C5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507C5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507C5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65 2 00 41000</w:t>
            </w:r>
          </w:p>
          <w:p w:rsidR="00C901EA" w:rsidRPr="005157E7" w:rsidRDefault="00C901EA" w:rsidP="00507C5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507C5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507C5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507C5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507C5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471,3</w:t>
            </w:r>
          </w:p>
          <w:p w:rsidR="00C901EA" w:rsidRDefault="00C901EA" w:rsidP="00507C5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507C5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507C5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Default="00C901EA" w:rsidP="00507C5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245,0</w:t>
            </w:r>
          </w:p>
          <w:p w:rsidR="00C901EA" w:rsidRDefault="00C901EA" w:rsidP="00507C5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507C5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507C5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Default="00C901EA" w:rsidP="00507C5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286,3</w:t>
            </w:r>
          </w:p>
          <w:p w:rsidR="00C901EA" w:rsidRDefault="00C901EA" w:rsidP="00507C5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507C5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507C5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901EA" w:rsidRPr="005157E7" w:rsidTr="00BE67A4">
        <w:trPr>
          <w:trHeight w:val="497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</w:pPr>
            <w:r w:rsidRPr="005000B5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65 2 00 41110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182,2</w:t>
            </w: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245,0</w:t>
            </w: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286,3</w:t>
            </w: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901EA" w:rsidRPr="005157E7" w:rsidTr="00BE67A4">
        <w:trPr>
          <w:trHeight w:val="497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</w:pPr>
            <w:r w:rsidRPr="005000B5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65 2 00 41110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182,2</w:t>
            </w: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245,0</w:t>
            </w: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286,3</w:t>
            </w: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901EA" w:rsidRPr="005157E7" w:rsidTr="00BE67A4">
        <w:trPr>
          <w:trHeight w:val="351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</w:pPr>
            <w:r w:rsidRPr="005000B5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65 2 0041110</w:t>
            </w:r>
          </w:p>
          <w:p w:rsidR="00C901EA" w:rsidRDefault="00C901EA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182,2</w:t>
            </w: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245,0</w:t>
            </w: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286,3</w:t>
            </w: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901EA" w:rsidRPr="005157E7" w:rsidTr="00BE67A4">
        <w:trPr>
          <w:trHeight w:val="497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</w:pPr>
            <w:r w:rsidRPr="0014242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  <w:p w:rsidR="00C901EA" w:rsidRPr="005157E7" w:rsidRDefault="00C901EA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289,1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75,2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75,2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901EA" w:rsidRPr="005157E7" w:rsidTr="00BE67A4">
        <w:trPr>
          <w:trHeight w:val="277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</w:pPr>
            <w:r w:rsidRPr="0014242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284,1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70,0</w:t>
            </w:r>
          </w:p>
        </w:tc>
      </w:tr>
      <w:tr w:rsidR="00C901EA" w:rsidRPr="005157E7" w:rsidTr="00BE67A4">
        <w:trPr>
          <w:trHeight w:val="277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</w:pPr>
            <w:r w:rsidRPr="0014242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284,1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70,0</w:t>
            </w:r>
          </w:p>
        </w:tc>
      </w:tr>
      <w:tr w:rsidR="00C901EA" w:rsidRPr="005157E7" w:rsidTr="00BE67A4">
        <w:trPr>
          <w:trHeight w:val="25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</w:pPr>
            <w:r w:rsidRPr="0014242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  <w:p w:rsidR="00C901EA" w:rsidRPr="005157E7" w:rsidRDefault="00C901EA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800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  <w:p w:rsidR="00C901EA" w:rsidRPr="00FF16C3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901EA" w:rsidRPr="00FF16C3" w:rsidRDefault="00C901EA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EA" w:rsidRPr="00FF16C3" w:rsidRDefault="00C901EA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5,2</w:t>
            </w:r>
          </w:p>
        </w:tc>
      </w:tr>
      <w:tr w:rsidR="00C901EA" w:rsidRPr="005157E7" w:rsidTr="00BE67A4">
        <w:trPr>
          <w:trHeight w:val="327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</w:pPr>
            <w:r w:rsidRPr="0014242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  <w:p w:rsidR="00C901EA" w:rsidRPr="005157E7" w:rsidRDefault="00C901EA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850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FF16C3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  <w:p w:rsidR="00C901EA" w:rsidRPr="00FF16C3" w:rsidRDefault="00C901EA" w:rsidP="00FF16C3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901EA" w:rsidRPr="00FF16C3" w:rsidRDefault="00C901EA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EA" w:rsidRPr="00FF16C3" w:rsidRDefault="00C901EA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5,2</w:t>
            </w:r>
          </w:p>
        </w:tc>
      </w:tr>
      <w:tr w:rsidR="00C901EA" w:rsidRPr="005157E7" w:rsidTr="00BE67A4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</w:pPr>
            <w:r w:rsidRPr="0014242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73312C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65 2 44205</w:t>
            </w:r>
          </w:p>
          <w:p w:rsidR="00C901EA" w:rsidRPr="005157E7" w:rsidRDefault="00C901EA" w:rsidP="0073312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73312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73312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73312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7331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354,8</w:t>
            </w:r>
          </w:p>
          <w:p w:rsidR="00C901EA" w:rsidRDefault="00C901EA" w:rsidP="007331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7331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7331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7331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901EA" w:rsidRPr="005157E7" w:rsidTr="00BE67A4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</w:pPr>
            <w:r w:rsidRPr="0014242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65 2 00 44205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354,8</w:t>
            </w:r>
          </w:p>
          <w:p w:rsidR="00C901EA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901EA" w:rsidRPr="005157E7" w:rsidTr="00BE67A4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</w:pPr>
            <w:r w:rsidRPr="003D7A81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65 2 00 44205</w:t>
            </w:r>
          </w:p>
          <w:p w:rsidR="00C901EA" w:rsidRDefault="00C901EA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354,8</w:t>
            </w:r>
          </w:p>
          <w:p w:rsidR="00C901EA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901EA" w:rsidRPr="005157E7" w:rsidTr="00BE67A4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572D18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Непрограммные расходы главных распорядителей  средств</w:t>
            </w:r>
            <w:r>
              <w:rPr>
                <w:color w:val="000000"/>
                <w:sz w:val="22"/>
                <w:szCs w:val="22"/>
              </w:rPr>
              <w:t xml:space="preserve"> бюджета </w:t>
            </w:r>
            <w:r w:rsidRPr="005157E7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Набережного сельского поселения Ромодановского муниципального района </w:t>
            </w:r>
            <w:r w:rsidRPr="005157E7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</w:pPr>
            <w:r w:rsidRPr="003D7A81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C901EA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C901EA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C901EA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901EA" w:rsidRPr="005157E7" w:rsidTr="00BE67A4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507C5D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</w:t>
            </w:r>
            <w:r>
              <w:rPr>
                <w:color w:val="000000"/>
                <w:sz w:val="22"/>
                <w:szCs w:val="22"/>
              </w:rPr>
              <w:t xml:space="preserve"> бюджета</w:t>
            </w:r>
            <w:r w:rsidRPr="005157E7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Набережного сельского поселения Ромодановского муниципального района </w:t>
            </w:r>
            <w:r w:rsidRPr="005157E7">
              <w:rPr>
                <w:color w:val="000000"/>
                <w:sz w:val="22"/>
                <w:szCs w:val="22"/>
              </w:rPr>
              <w:t xml:space="preserve">Республики Мордовия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</w:pPr>
            <w:r w:rsidRPr="003D7A81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C901EA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C901EA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C901EA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901EA" w:rsidRPr="005157E7" w:rsidTr="00BE67A4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9D0E3D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</w:pPr>
            <w:r w:rsidRPr="003D7A81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89 1 00 77000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901EA" w:rsidRPr="005157E7" w:rsidTr="00BE67A4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9D0E3D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« Об  административной ответственности на территории Республики Мордовия»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</w:pPr>
            <w:r w:rsidRPr="003D7A81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89 1 00 77150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901EA" w:rsidRPr="005157E7" w:rsidTr="00BE67A4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Закупка товаров, работ и услуг для обеспечение государственных(муниципальных)нужд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</w:pPr>
            <w:r w:rsidRPr="00373B51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891 00 77150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C901EA" w:rsidRPr="005157E7" w:rsidTr="00BE67A4">
        <w:trPr>
          <w:trHeight w:val="524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296ADC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 работ и услуг для обеспечение государственных(муниципальных)нужд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</w:pPr>
            <w:r w:rsidRPr="00373B51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89 1 00 77150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C901EA" w:rsidRPr="005157E7" w:rsidTr="00BE67A4">
        <w:trPr>
          <w:trHeight w:val="25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</w:pPr>
            <w:r w:rsidRPr="00373B51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C901EA" w:rsidRPr="005157E7" w:rsidTr="00BE67A4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507C5D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Непрограммные расходы главных распорядителей  средств</w:t>
            </w:r>
            <w:r>
              <w:rPr>
                <w:color w:val="000000"/>
                <w:sz w:val="22"/>
                <w:szCs w:val="22"/>
              </w:rPr>
              <w:t xml:space="preserve"> бюджета </w:t>
            </w:r>
            <w:r w:rsidRPr="005157E7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Набережного сельского поселения Ромодановского муниципального района </w:t>
            </w:r>
            <w:r w:rsidRPr="005157E7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</w:pPr>
            <w:r w:rsidRPr="00373B51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C901EA" w:rsidRPr="005157E7" w:rsidTr="00BE67A4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507C5D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</w:t>
            </w:r>
            <w:r>
              <w:rPr>
                <w:color w:val="000000"/>
                <w:sz w:val="22"/>
                <w:szCs w:val="22"/>
              </w:rPr>
              <w:t xml:space="preserve"> бюджета</w:t>
            </w:r>
            <w:r w:rsidRPr="005157E7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Набережного сельского поселения Ромодановского муниципального района </w:t>
            </w:r>
            <w:r w:rsidRPr="005157E7">
              <w:rPr>
                <w:color w:val="000000"/>
                <w:sz w:val="22"/>
                <w:szCs w:val="22"/>
              </w:rPr>
              <w:t xml:space="preserve">Республики Мордовия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</w:pPr>
            <w:r w:rsidRPr="00373B51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C901EA" w:rsidRPr="005157E7" w:rsidTr="00BE67A4">
        <w:trPr>
          <w:trHeight w:val="552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</w:pPr>
            <w:r w:rsidRPr="00373B51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89 1 00 41000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901EA" w:rsidRPr="005157E7" w:rsidTr="00BE67A4">
        <w:trPr>
          <w:trHeight w:val="26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D85678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Резервны</w:t>
            </w:r>
            <w:r>
              <w:rPr>
                <w:sz w:val="22"/>
                <w:szCs w:val="22"/>
              </w:rPr>
              <w:t>й</w:t>
            </w:r>
            <w:r w:rsidRPr="005157E7">
              <w:rPr>
                <w:sz w:val="22"/>
                <w:szCs w:val="22"/>
              </w:rPr>
              <w:t xml:space="preserve"> фонд администрации</w:t>
            </w:r>
            <w:r>
              <w:rPr>
                <w:color w:val="000000"/>
                <w:sz w:val="22"/>
                <w:szCs w:val="22"/>
              </w:rPr>
              <w:t xml:space="preserve"> Набережного сельского поселения Ромодановского муниципального района </w:t>
            </w:r>
            <w:r w:rsidRPr="005157E7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</w:pPr>
            <w:r w:rsidRPr="00373B51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89 1 00 41180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C901EA" w:rsidRPr="005157E7" w:rsidTr="00BE67A4">
        <w:trPr>
          <w:trHeight w:val="307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</w:pPr>
            <w:r w:rsidRPr="00373B51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89 1 00 41180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C901EA" w:rsidRPr="005157E7" w:rsidTr="00BE67A4">
        <w:trPr>
          <w:trHeight w:val="26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</w:pPr>
            <w:r w:rsidRPr="00373B51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89 1 0041180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C901EA" w:rsidRPr="005157E7" w:rsidTr="00BE67A4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C901EA" w:rsidRPr="000F073F" w:rsidRDefault="00C901EA" w:rsidP="000F073F">
            <w:pPr>
              <w:jc w:val="center"/>
              <w:rPr>
                <w:b/>
                <w:bCs/>
              </w:rPr>
            </w:pPr>
            <w:r w:rsidRPr="000F073F">
              <w:rPr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90,1</w:t>
            </w:r>
          </w:p>
        </w:tc>
      </w:tr>
      <w:tr w:rsidR="00C901EA" w:rsidRPr="005157E7" w:rsidTr="00BE67A4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</w:pPr>
            <w:r w:rsidRPr="00F5628F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C901EA" w:rsidRPr="005157E7" w:rsidTr="00BE67A4">
        <w:trPr>
          <w:trHeight w:val="775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5157E7">
              <w:rPr>
                <w:sz w:val="22"/>
                <w:szCs w:val="22"/>
              </w:rPr>
              <w:t>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</w:pPr>
            <w:r w:rsidRPr="00F5628F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C901EA" w:rsidRPr="005157E7" w:rsidTr="00BE67A4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</w:pPr>
            <w:r w:rsidRPr="00F5628F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C901EA" w:rsidRPr="005157E7" w:rsidTr="00BE67A4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</w:pPr>
            <w:r w:rsidRPr="00F5628F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C901EA" w:rsidRPr="005157E7" w:rsidTr="00BE67A4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</w:pPr>
            <w:r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C901EA" w:rsidRPr="005157E7" w:rsidTr="00BE67A4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</w:pPr>
            <w:r w:rsidRPr="00F5628F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85,1</w:t>
            </w:r>
          </w:p>
        </w:tc>
      </w:tr>
      <w:tr w:rsidR="00C901EA" w:rsidRPr="005157E7" w:rsidTr="00BE67A4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</w:pPr>
            <w:r w:rsidRPr="00F5628F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85,1</w:t>
            </w:r>
          </w:p>
        </w:tc>
      </w:tr>
      <w:tr w:rsidR="00C901EA" w:rsidRPr="005157E7" w:rsidTr="00BE67A4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pStyle w:val="NoSpacing"/>
              <w:jc w:val="center"/>
              <w:rPr>
                <w:i/>
                <w:iCs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</w:pPr>
            <w:r w:rsidRPr="006C2157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17 3 02 51180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Pr="005157E7" w:rsidRDefault="00C901EA" w:rsidP="0061139E">
            <w:pPr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Pr="005157E7" w:rsidRDefault="00C901EA" w:rsidP="0061139E">
            <w:pPr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C901EA" w:rsidRPr="005157E7" w:rsidTr="00BE67A4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</w:pPr>
            <w:r w:rsidRPr="006C2157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17 3 02 51180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Pr="005157E7" w:rsidRDefault="00C901EA" w:rsidP="0061139E">
            <w:pPr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Pr="005157E7" w:rsidRDefault="00C901EA" w:rsidP="0061139E">
            <w:pPr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C901EA" w:rsidRPr="005157E7" w:rsidTr="00BE67A4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0F073F" w:rsidRDefault="00C901EA" w:rsidP="000F073F">
            <w:pPr>
              <w:jc w:val="center"/>
              <w:rPr>
                <w:b/>
                <w:bCs/>
              </w:rPr>
            </w:pPr>
            <w:r w:rsidRPr="000F073F">
              <w:rPr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Default="00C901EA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04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Default="00C901EA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00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239,5</w:t>
            </w:r>
          </w:p>
          <w:p w:rsidR="00C901EA" w:rsidRPr="005157E7" w:rsidRDefault="00C901EA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Default="00C901EA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139,6</w:t>
            </w:r>
          </w:p>
          <w:p w:rsidR="00C901EA" w:rsidRPr="005157E7" w:rsidRDefault="00C901EA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Default="00C901EA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139,6</w:t>
            </w:r>
          </w:p>
          <w:p w:rsidR="00C901EA" w:rsidRPr="005157E7" w:rsidRDefault="00C901EA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901EA" w:rsidRPr="005157E7" w:rsidTr="00BE67A4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</w:pPr>
            <w:r w:rsidRPr="00AF74B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239,5</w:t>
            </w:r>
          </w:p>
          <w:p w:rsidR="00C901EA" w:rsidRPr="005157E7" w:rsidRDefault="00C901EA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Pr="005157E7" w:rsidRDefault="00C901EA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C901EA" w:rsidRPr="005157E7" w:rsidRDefault="00C901EA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Pr="005157E7" w:rsidRDefault="00C901EA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C901EA" w:rsidRPr="005157E7" w:rsidRDefault="00C901EA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C901EA" w:rsidRPr="005157E7" w:rsidTr="00BE67A4">
        <w:trPr>
          <w:trHeight w:val="1264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D8567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5157E7">
              <w:rPr>
                <w:sz w:val="22"/>
                <w:szCs w:val="22"/>
              </w:rPr>
              <w:t xml:space="preserve">рограмма   </w:t>
            </w:r>
            <w:r>
              <w:rPr>
                <w:sz w:val="22"/>
                <w:szCs w:val="22"/>
              </w:rPr>
              <w:t>к</w:t>
            </w:r>
            <w:r w:rsidRPr="005157E7">
              <w:rPr>
                <w:sz w:val="22"/>
                <w:szCs w:val="22"/>
              </w:rPr>
              <w:t xml:space="preserve">омплексного развития </w:t>
            </w:r>
            <w:r>
              <w:rPr>
                <w:sz w:val="22"/>
                <w:szCs w:val="22"/>
              </w:rPr>
              <w:t>транспортной</w:t>
            </w:r>
            <w:r w:rsidRPr="005157E7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Набережного</w:t>
            </w:r>
            <w:r w:rsidRPr="005157E7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5157E7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</w:pPr>
            <w:r w:rsidRPr="00AF74B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239,5</w:t>
            </w: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FF16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FF16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FF16C3">
            <w:pPr>
              <w:jc w:val="center"/>
              <w:rPr>
                <w:sz w:val="22"/>
                <w:szCs w:val="22"/>
              </w:rPr>
            </w:pPr>
          </w:p>
        </w:tc>
      </w:tr>
      <w:tr w:rsidR="00C901EA" w:rsidRPr="005157E7" w:rsidTr="00BE67A4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D8567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Подпрограмма к</w:t>
            </w:r>
            <w:r w:rsidRPr="005157E7">
              <w:rPr>
                <w:sz w:val="22"/>
                <w:szCs w:val="22"/>
              </w:rPr>
              <w:t xml:space="preserve">омплексного развития </w:t>
            </w:r>
            <w:r>
              <w:rPr>
                <w:sz w:val="22"/>
                <w:szCs w:val="22"/>
              </w:rPr>
              <w:t>транспортной</w:t>
            </w:r>
            <w:r w:rsidRPr="005157E7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Набережного</w:t>
            </w:r>
            <w:r w:rsidRPr="005157E7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5157E7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AF74B3" w:rsidRDefault="00C901EA" w:rsidP="000F07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</w:t>
            </w: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239,5</w:t>
            </w: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</w:tc>
      </w:tr>
      <w:tr w:rsidR="00C901EA" w:rsidRPr="005157E7" w:rsidTr="00BE67A4">
        <w:trPr>
          <w:trHeight w:val="491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DE1A97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Основные мероприятия « </w:t>
            </w:r>
            <w:r>
              <w:rPr>
                <w:sz w:val="22"/>
                <w:szCs w:val="22"/>
              </w:rPr>
              <w:t>содержание дорог»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DE1A97">
            <w:pPr>
              <w:jc w:val="center"/>
            </w:pPr>
            <w:r w:rsidRPr="00AF74B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Default="00C901EA" w:rsidP="00DE1A97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C901EA" w:rsidRDefault="00C901EA" w:rsidP="00DE1A9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DE1A9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DE1A9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Default="00C901EA" w:rsidP="00DE1A97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  <w:p w:rsidR="00C901EA" w:rsidRDefault="00C901EA" w:rsidP="00DE1A9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DE1A9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DE1A9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DE1A9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</w:p>
          <w:p w:rsidR="00C901EA" w:rsidRDefault="00C901EA" w:rsidP="00DE1A9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DE1A9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DE1A9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DE1A9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DE1A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239,5</w:t>
            </w:r>
          </w:p>
          <w:p w:rsidR="00C901EA" w:rsidRDefault="00C901EA" w:rsidP="00DE1A97">
            <w:pPr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DE1A97">
            <w:pPr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DE1A9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Default="00C901EA" w:rsidP="00DE1A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C901EA" w:rsidRDefault="00C901EA" w:rsidP="00DE1A97">
            <w:pPr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DE1A97">
            <w:pPr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DE1A9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Default="00C901EA" w:rsidP="00DE1A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C901EA" w:rsidRDefault="00C901EA" w:rsidP="00DE1A97">
            <w:pPr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DE1A97">
            <w:pPr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DE1A97">
            <w:pPr>
              <w:jc w:val="center"/>
              <w:rPr>
                <w:sz w:val="22"/>
                <w:szCs w:val="22"/>
              </w:rPr>
            </w:pPr>
          </w:p>
        </w:tc>
      </w:tr>
      <w:tr w:rsidR="00C901EA" w:rsidRPr="005157E7" w:rsidTr="00BE67A4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397487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</w:pPr>
            <w:r w:rsidRPr="00AF74B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10 1 04 44100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239,5</w:t>
            </w: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FF16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FF16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FF16C3">
            <w:pPr>
              <w:jc w:val="center"/>
              <w:rPr>
                <w:sz w:val="22"/>
                <w:szCs w:val="22"/>
              </w:rPr>
            </w:pPr>
          </w:p>
        </w:tc>
      </w:tr>
      <w:tr w:rsidR="00C901EA" w:rsidRPr="005157E7" w:rsidTr="00BE67A4">
        <w:trPr>
          <w:trHeight w:val="1001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2867D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</w:pPr>
            <w:r w:rsidRPr="00AF74B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  <w:r w:rsidRPr="005157E7">
              <w:rPr>
                <w:sz w:val="22"/>
                <w:szCs w:val="22"/>
              </w:rPr>
              <w:t xml:space="preserve"> 44 1 02</w:t>
            </w: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239,5</w:t>
            </w: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FF16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FF16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FF16C3">
            <w:pPr>
              <w:jc w:val="center"/>
              <w:rPr>
                <w:sz w:val="22"/>
                <w:szCs w:val="22"/>
              </w:rPr>
            </w:pPr>
          </w:p>
        </w:tc>
      </w:tr>
      <w:tr w:rsidR="00C901EA" w:rsidRPr="005157E7" w:rsidTr="00BE67A4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pStyle w:val="NoSpacing"/>
              <w:jc w:val="center"/>
              <w:rPr>
                <w:i/>
                <w:iCs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</w:pPr>
            <w:r w:rsidRPr="00AF74B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  <w:r w:rsidRPr="005157E7">
              <w:rPr>
                <w:sz w:val="22"/>
                <w:szCs w:val="22"/>
              </w:rPr>
              <w:t>44 1 02</w:t>
            </w: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239,5</w:t>
            </w:r>
          </w:p>
          <w:p w:rsidR="00C901EA" w:rsidRPr="005157E7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FF16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C901EA" w:rsidRPr="005157E7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FF16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C901EA" w:rsidRPr="005157E7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FF16C3">
            <w:pPr>
              <w:jc w:val="center"/>
              <w:rPr>
                <w:sz w:val="22"/>
                <w:szCs w:val="22"/>
              </w:rPr>
            </w:pPr>
          </w:p>
        </w:tc>
      </w:tr>
      <w:tr w:rsidR="00C901EA" w:rsidRPr="005157E7" w:rsidTr="00BE67A4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товаров,работ и услуг для обеспечения государственных(муниципальных)нужд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</w:pPr>
            <w:r w:rsidRPr="00AF74B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  <w:r w:rsidRPr="005157E7">
              <w:rPr>
                <w:sz w:val="22"/>
                <w:szCs w:val="22"/>
              </w:rPr>
              <w:t xml:space="preserve"> 44 1 02</w:t>
            </w: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239,5</w:t>
            </w:r>
          </w:p>
          <w:p w:rsidR="00C901EA" w:rsidRPr="005157E7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FF16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C901EA" w:rsidRPr="005157E7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FF16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Default="00C901EA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C901EA" w:rsidRPr="005157E7" w:rsidRDefault="00C901EA" w:rsidP="00FF16C3">
            <w:pPr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FF16C3">
            <w:pPr>
              <w:jc w:val="center"/>
              <w:rPr>
                <w:sz w:val="22"/>
                <w:szCs w:val="22"/>
              </w:rPr>
            </w:pPr>
          </w:p>
        </w:tc>
      </w:tr>
      <w:tr w:rsidR="00C901EA" w:rsidRPr="005157E7" w:rsidTr="00BE67A4">
        <w:trPr>
          <w:trHeight w:val="339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0F073F" w:rsidRDefault="00C901EA" w:rsidP="000F073F">
            <w:pPr>
              <w:jc w:val="center"/>
              <w:rPr>
                <w:b/>
                <w:bCs/>
              </w:rPr>
            </w:pPr>
            <w:r w:rsidRPr="000F073F">
              <w:rPr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05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150,0</w:t>
            </w:r>
          </w:p>
          <w:p w:rsidR="00C901EA" w:rsidRPr="005157E7" w:rsidRDefault="00C901EA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Pr="005157E7" w:rsidRDefault="00C901EA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130,0</w:t>
            </w:r>
          </w:p>
          <w:p w:rsidR="00C901EA" w:rsidRPr="005157E7" w:rsidRDefault="00C901EA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Pr="005157E7" w:rsidRDefault="00C901EA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100,0</w:t>
            </w:r>
          </w:p>
          <w:p w:rsidR="00C901EA" w:rsidRPr="005157E7" w:rsidRDefault="00C901EA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901EA" w:rsidRPr="005157E7" w:rsidTr="00BE67A4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</w:pPr>
            <w:r w:rsidRPr="00FE7479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901EA" w:rsidRPr="005157E7" w:rsidRDefault="00C901EA" w:rsidP="0061139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C901EA" w:rsidRPr="005157E7" w:rsidTr="00BE67A4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D8567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5157E7">
              <w:rPr>
                <w:sz w:val="22"/>
                <w:szCs w:val="22"/>
              </w:rPr>
              <w:t xml:space="preserve">рограмма комплексного развития </w:t>
            </w:r>
            <w:r>
              <w:rPr>
                <w:sz w:val="22"/>
                <w:szCs w:val="22"/>
              </w:rPr>
              <w:t>коммунальной</w:t>
            </w:r>
            <w:r w:rsidRPr="005157E7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Набережного</w:t>
            </w:r>
            <w:r w:rsidRPr="005157E7">
              <w:rPr>
                <w:sz w:val="22"/>
                <w:szCs w:val="22"/>
              </w:rPr>
              <w:t xml:space="preserve">  сельского поселения Ромодановского муниципального   Мордовия на 2018-202</w:t>
            </w:r>
            <w:r>
              <w:rPr>
                <w:sz w:val="22"/>
                <w:szCs w:val="22"/>
              </w:rPr>
              <w:t>8</w:t>
            </w:r>
            <w:r w:rsidRPr="005157E7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</w:pPr>
            <w:r w:rsidRPr="00FE7479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901EA" w:rsidRPr="005157E7" w:rsidRDefault="00C901EA" w:rsidP="0061139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901EA" w:rsidRPr="005157E7" w:rsidTr="00BE67A4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D8567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Подпрограмма </w:t>
            </w:r>
            <w:r w:rsidRPr="005157E7">
              <w:rPr>
                <w:sz w:val="22"/>
                <w:szCs w:val="22"/>
              </w:rPr>
              <w:t xml:space="preserve">комплексного развития </w:t>
            </w:r>
            <w:r>
              <w:rPr>
                <w:sz w:val="22"/>
                <w:szCs w:val="22"/>
              </w:rPr>
              <w:t>коммунальной</w:t>
            </w:r>
            <w:r w:rsidRPr="005157E7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Набережного</w:t>
            </w:r>
            <w:r w:rsidRPr="005157E7">
              <w:rPr>
                <w:sz w:val="22"/>
                <w:szCs w:val="22"/>
              </w:rPr>
              <w:t xml:space="preserve">  сельского поселения Ромодановского муниципального   Мордовия на 2018-202</w:t>
            </w:r>
            <w:r>
              <w:rPr>
                <w:sz w:val="22"/>
                <w:szCs w:val="22"/>
              </w:rPr>
              <w:t>8</w:t>
            </w:r>
            <w:r w:rsidRPr="005157E7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FE7479" w:rsidRDefault="00C901EA" w:rsidP="000F07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</w:t>
            </w: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901EA" w:rsidRPr="005157E7" w:rsidRDefault="00C901EA" w:rsidP="0061139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901EA" w:rsidRPr="005157E7" w:rsidTr="00BE67A4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Основные мероприятия «Благоустройство территории»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</w:pPr>
            <w:r w:rsidRPr="00FE7479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901EA" w:rsidRPr="005157E7" w:rsidRDefault="00C901EA" w:rsidP="0061139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901EA" w:rsidRPr="005157E7" w:rsidTr="00BE67A4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</w:pPr>
            <w:r w:rsidRPr="00FE7479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D590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101 0 7</w:t>
            </w:r>
            <w:r w:rsidRPr="005157E7">
              <w:rPr>
                <w:sz w:val="22"/>
                <w:szCs w:val="22"/>
              </w:rPr>
              <w:t>43000</w:t>
            </w:r>
          </w:p>
          <w:p w:rsidR="00C901EA" w:rsidRDefault="00C901EA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A939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901EA" w:rsidRPr="005157E7" w:rsidRDefault="00C901EA" w:rsidP="00A939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Default="00C901EA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  <w:p w:rsidR="00C901EA" w:rsidRDefault="00C901EA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901EA" w:rsidRPr="005157E7" w:rsidTr="00BE67A4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</w:pPr>
            <w:r w:rsidRPr="00FE7479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10 1 01 43010</w:t>
            </w:r>
          </w:p>
          <w:p w:rsidR="00C901EA" w:rsidRPr="005157E7" w:rsidRDefault="00C901EA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A939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901EA" w:rsidRPr="005157E7" w:rsidRDefault="00C901EA" w:rsidP="00A939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Default="00C901EA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  <w:p w:rsidR="00C901EA" w:rsidRPr="005157E7" w:rsidRDefault="00C901EA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901EA" w:rsidRPr="005157E7" w:rsidTr="00BE67A4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</w:pPr>
            <w:r w:rsidRPr="00FE7479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101 01 43010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A939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901EA" w:rsidRPr="005157E7" w:rsidRDefault="00C901EA" w:rsidP="00A939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Default="00C901EA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  <w:p w:rsidR="00C901EA" w:rsidRDefault="00C901EA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901EA" w:rsidRPr="005157E7" w:rsidTr="00BE67A4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</w:pPr>
            <w:r w:rsidRPr="00FE7479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101 0143010</w:t>
            </w:r>
          </w:p>
          <w:p w:rsidR="00C901EA" w:rsidRDefault="00C901EA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A939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901EA" w:rsidRPr="005157E7" w:rsidRDefault="00C901EA" w:rsidP="00A939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Default="00C901EA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  <w:p w:rsidR="00C901EA" w:rsidRDefault="00C901EA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901EA" w:rsidRPr="005157E7" w:rsidTr="00BE67A4">
        <w:trPr>
          <w:trHeight w:val="332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0F073F" w:rsidRDefault="00C901EA" w:rsidP="000F073F">
            <w:pPr>
              <w:jc w:val="center"/>
              <w:rPr>
                <w:b/>
                <w:bCs/>
              </w:rPr>
            </w:pPr>
            <w:r w:rsidRPr="000F073F">
              <w:rPr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Default="00C901EA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10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103,3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106,9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110,7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901EA" w:rsidRPr="005157E7" w:rsidTr="00BE67A4">
        <w:trPr>
          <w:trHeight w:val="339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D85678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D85678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D85678" w:rsidRDefault="00C901EA" w:rsidP="000F073F">
            <w:pPr>
              <w:jc w:val="center"/>
              <w:rPr>
                <w:sz w:val="22"/>
                <w:szCs w:val="22"/>
              </w:rPr>
            </w:pPr>
            <w:r w:rsidRPr="00D85678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D85678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D85678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D85678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D85678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D85678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D85678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D85678">
              <w:rPr>
                <w:sz w:val="22"/>
                <w:szCs w:val="22"/>
              </w:rPr>
              <w:t>103,3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Pr="00D85678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D85678">
              <w:rPr>
                <w:sz w:val="22"/>
                <w:szCs w:val="22"/>
              </w:rPr>
              <w:t>106,9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Pr="00D85678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D85678">
              <w:rPr>
                <w:sz w:val="22"/>
                <w:szCs w:val="22"/>
              </w:rPr>
              <w:t>110,7</w:t>
            </w:r>
          </w:p>
        </w:tc>
      </w:tr>
      <w:tr w:rsidR="00C901EA" w:rsidRPr="005157E7" w:rsidTr="00BE67A4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DE1A9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Непрограммные расходы главных распорядителей  средств</w:t>
            </w:r>
            <w:r>
              <w:rPr>
                <w:color w:val="000000"/>
                <w:sz w:val="22"/>
                <w:szCs w:val="22"/>
              </w:rPr>
              <w:t xml:space="preserve"> бюджета </w:t>
            </w:r>
            <w:r w:rsidRPr="005157E7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Набережного сельского поселения Ромодановского муниципального района </w:t>
            </w:r>
            <w:r w:rsidRPr="005157E7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</w:pPr>
            <w:r w:rsidRPr="00E042D4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89 0</w:t>
            </w: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901EA" w:rsidRPr="005157E7" w:rsidTr="00BE67A4">
        <w:trPr>
          <w:trHeight w:val="965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DE1A9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</w:t>
            </w:r>
            <w:r>
              <w:rPr>
                <w:color w:val="000000"/>
                <w:sz w:val="22"/>
                <w:szCs w:val="22"/>
              </w:rPr>
              <w:t xml:space="preserve"> бюджета</w:t>
            </w:r>
            <w:r w:rsidRPr="005157E7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Набережного сельского поселения Ромодановского муниципального района </w:t>
            </w:r>
            <w:r w:rsidRPr="005157E7">
              <w:rPr>
                <w:color w:val="000000"/>
                <w:sz w:val="22"/>
                <w:szCs w:val="22"/>
              </w:rPr>
              <w:t xml:space="preserve">Республики Мордовия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</w:pPr>
            <w:r w:rsidRPr="00E042D4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  <w:p w:rsidR="00C901EA" w:rsidRDefault="00C901EA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Default="00C901EA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  <w:p w:rsidR="00C901EA" w:rsidRDefault="00C901EA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Default="00C901EA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  <w:p w:rsidR="00C901EA" w:rsidRDefault="00C901EA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901EA" w:rsidRPr="005157E7" w:rsidTr="00BE67A4">
        <w:trPr>
          <w:trHeight w:val="576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DE1A9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Доплата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Pr="00E042D4" w:rsidRDefault="00C901EA" w:rsidP="000F07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Default="00C901EA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Default="00C901EA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Default="00C901EA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</w:tc>
      </w:tr>
      <w:tr w:rsidR="00C901EA" w:rsidRPr="005157E7" w:rsidTr="00BE67A4">
        <w:trPr>
          <w:trHeight w:val="596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</w:pPr>
            <w:r w:rsidRPr="004341A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300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  <w:p w:rsidR="00C901EA" w:rsidRDefault="00C901EA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Default="00C901EA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  <w:p w:rsidR="00C901EA" w:rsidRDefault="00C901EA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Default="00C901EA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  <w:p w:rsidR="00C901EA" w:rsidRDefault="00C901EA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5157E7" w:rsidRDefault="00C901EA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901EA" w:rsidRPr="005157E7" w:rsidTr="00BE67A4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</w:pPr>
            <w:r w:rsidRPr="004341A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B93FEA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  <w:p w:rsidR="00C901EA" w:rsidRPr="005157E7" w:rsidRDefault="00C901EA" w:rsidP="00B93FEA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310</w:t>
            </w:r>
          </w:p>
          <w:p w:rsidR="00C901EA" w:rsidRPr="005157E7" w:rsidRDefault="00C901EA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  <w:p w:rsidR="00C901EA" w:rsidRPr="005157E7" w:rsidRDefault="00C901EA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Default="00C901EA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  <w:p w:rsidR="00C901EA" w:rsidRPr="005157E7" w:rsidRDefault="00C901EA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Default="00C901EA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  <w:p w:rsidR="00C901EA" w:rsidRPr="005157E7" w:rsidRDefault="00C901EA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901EA" w:rsidRPr="005157E7" w:rsidTr="00BE67A4">
        <w:trPr>
          <w:trHeight w:val="292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D06601" w:rsidRDefault="00C901EA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A9390C" w:rsidRDefault="00C901EA" w:rsidP="000F073F">
            <w:pPr>
              <w:jc w:val="center"/>
              <w:rPr>
                <w:b/>
                <w:bCs/>
              </w:rPr>
            </w:pPr>
            <w:r w:rsidRPr="00A9390C">
              <w:rPr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D06601" w:rsidRDefault="00C901EA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D06601" w:rsidRDefault="00C901EA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D06601" w:rsidRDefault="00C901EA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D06601" w:rsidRDefault="00C901EA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D06601" w:rsidRDefault="00C901EA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Pr="00D06601" w:rsidRDefault="00C901EA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23,4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Pr="00D06601" w:rsidRDefault="00C901EA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49,3</w:t>
            </w:r>
          </w:p>
        </w:tc>
      </w:tr>
      <w:tr w:rsidR="00C901EA" w:rsidRPr="005157E7" w:rsidTr="00BE67A4">
        <w:trPr>
          <w:trHeight w:val="224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C3264A" w:rsidRDefault="00C901EA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</w:pPr>
            <w:r w:rsidRPr="004341A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C3264A" w:rsidRDefault="00C901EA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C3264A" w:rsidRDefault="00C901EA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C3264A" w:rsidRDefault="00C901EA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C3264A" w:rsidRDefault="00C901EA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3C3BB0" w:rsidRDefault="00C901EA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Pr="003C3BB0" w:rsidRDefault="00C901EA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Pr="003C3BB0" w:rsidRDefault="00C901EA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49,3</w:t>
            </w:r>
          </w:p>
        </w:tc>
      </w:tr>
      <w:tr w:rsidR="00C901EA" w:rsidRPr="005157E7" w:rsidTr="00BE67A4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C3264A" w:rsidRDefault="00C901EA" w:rsidP="00D8567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</w:pPr>
            <w:r w:rsidRPr="004341A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C3264A" w:rsidRDefault="00C901EA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C3264A" w:rsidRDefault="00C901EA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C3264A" w:rsidRDefault="00C901EA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C3264A" w:rsidRDefault="00C901EA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3C3BB0" w:rsidRDefault="00C901EA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Default="00C901EA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3C3BB0" w:rsidRDefault="00C901EA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EA" w:rsidRDefault="00C901EA" w:rsidP="006D5905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6D5905">
            <w:pPr>
              <w:jc w:val="center"/>
            </w:pPr>
            <w:r w:rsidRPr="00226A3E">
              <w:rPr>
                <w:sz w:val="22"/>
                <w:szCs w:val="22"/>
              </w:rPr>
              <w:t>49,3</w:t>
            </w:r>
          </w:p>
        </w:tc>
      </w:tr>
      <w:tr w:rsidR="00C901EA" w:rsidRPr="005157E7" w:rsidTr="00BE67A4">
        <w:trPr>
          <w:trHeight w:val="309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C3264A" w:rsidRDefault="00C901EA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</w:pPr>
            <w:r w:rsidRPr="004341A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C3264A" w:rsidRDefault="00C901EA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C3264A" w:rsidRDefault="00C901EA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C3264A" w:rsidRDefault="00C901EA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C3264A" w:rsidRDefault="00C901EA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3C3BB0" w:rsidRDefault="00C901EA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Pr="003C3BB0" w:rsidRDefault="00C901EA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EA" w:rsidRDefault="00C901EA" w:rsidP="006D5905">
            <w:pPr>
              <w:jc w:val="center"/>
            </w:pPr>
            <w:r w:rsidRPr="00226A3E">
              <w:rPr>
                <w:sz w:val="22"/>
                <w:szCs w:val="22"/>
              </w:rPr>
              <w:t>49,3</w:t>
            </w:r>
          </w:p>
        </w:tc>
      </w:tr>
      <w:tr w:rsidR="00C901EA" w:rsidRPr="005157E7" w:rsidTr="00BE67A4">
        <w:trPr>
          <w:trHeight w:val="309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C3264A" w:rsidRDefault="00C901EA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</w:pPr>
            <w:r w:rsidRPr="004341A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C3264A" w:rsidRDefault="00C901EA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C3264A" w:rsidRDefault="00C901EA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C3264A" w:rsidRDefault="00C901EA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65 1 00 41000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C3264A" w:rsidRDefault="00C901EA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3C3BB0" w:rsidRDefault="00C901EA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Default="00C901EA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3C3BB0" w:rsidRDefault="00C901EA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EA" w:rsidRDefault="00C901EA" w:rsidP="006D5905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6D5905">
            <w:pPr>
              <w:jc w:val="center"/>
            </w:pPr>
            <w:r w:rsidRPr="00226A3E">
              <w:rPr>
                <w:sz w:val="22"/>
                <w:szCs w:val="22"/>
              </w:rPr>
              <w:t>49,3</w:t>
            </w:r>
          </w:p>
        </w:tc>
      </w:tr>
      <w:tr w:rsidR="00C901EA" w:rsidRPr="005157E7" w:rsidTr="00BE67A4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C3264A" w:rsidRDefault="00C901EA" w:rsidP="00824DA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0F073F">
            <w:pPr>
              <w:jc w:val="center"/>
            </w:pPr>
            <w:r w:rsidRPr="004341A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C3264A" w:rsidRDefault="00C901EA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C3264A" w:rsidRDefault="00C901EA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C3264A" w:rsidRDefault="00C901EA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C3264A" w:rsidRDefault="00C901EA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901EA" w:rsidRPr="00C3264A" w:rsidRDefault="00C901EA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3C3BB0" w:rsidRDefault="00C901EA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Pr="003C3BB0" w:rsidRDefault="00C901EA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EA" w:rsidRDefault="00C901EA" w:rsidP="006D5905">
            <w:pPr>
              <w:jc w:val="center"/>
              <w:rPr>
                <w:sz w:val="22"/>
                <w:szCs w:val="22"/>
              </w:rPr>
            </w:pPr>
          </w:p>
          <w:p w:rsidR="00C901EA" w:rsidRDefault="00C901EA" w:rsidP="006D5905">
            <w:pPr>
              <w:jc w:val="center"/>
            </w:pPr>
            <w:r w:rsidRPr="00226A3E">
              <w:rPr>
                <w:sz w:val="22"/>
                <w:szCs w:val="22"/>
              </w:rPr>
              <w:t>49,3</w:t>
            </w:r>
          </w:p>
        </w:tc>
      </w:tr>
      <w:tr w:rsidR="00C901EA" w:rsidRPr="005157E7" w:rsidTr="00BE67A4">
        <w:trPr>
          <w:trHeight w:val="215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Pr="00C3264A" w:rsidRDefault="00C901EA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</w:pPr>
            <w:r w:rsidRPr="004341A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C3264A" w:rsidRDefault="00C901EA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Pr="00C3264A" w:rsidRDefault="00C901EA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C3264A" w:rsidRDefault="00C901EA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C3264A" w:rsidRDefault="00C901EA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3C3BB0" w:rsidRDefault="00C901EA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Pr="003C3BB0" w:rsidRDefault="00C901EA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EA" w:rsidRDefault="00C901EA" w:rsidP="006D5905">
            <w:pPr>
              <w:jc w:val="center"/>
            </w:pPr>
            <w:r w:rsidRPr="00226A3E">
              <w:rPr>
                <w:sz w:val="22"/>
                <w:szCs w:val="22"/>
              </w:rPr>
              <w:t>49,3</w:t>
            </w:r>
          </w:p>
        </w:tc>
      </w:tr>
      <w:tr w:rsidR="00C901EA" w:rsidRPr="005157E7" w:rsidTr="00BE67A4">
        <w:trPr>
          <w:trHeight w:val="345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01EA" w:rsidRDefault="00C901EA" w:rsidP="000F073F">
            <w:pPr>
              <w:jc w:val="center"/>
            </w:pPr>
            <w:r w:rsidRPr="004341A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Default="00C901EA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  <w:p w:rsidR="00C901EA" w:rsidRPr="00C3264A" w:rsidRDefault="00C901EA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01EA" w:rsidRDefault="00C901EA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  <w:p w:rsidR="00C901EA" w:rsidRPr="00C3264A" w:rsidRDefault="00C901EA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66035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  <w:p w:rsidR="00C901EA" w:rsidRPr="00C3264A" w:rsidRDefault="00C901EA" w:rsidP="0066035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Default="00C901EA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  <w:p w:rsidR="00C901EA" w:rsidRDefault="00C901EA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1EA" w:rsidRPr="003C3BB0" w:rsidRDefault="00C901EA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1EA" w:rsidRPr="003C3BB0" w:rsidRDefault="00C901EA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1EA" w:rsidRPr="003C3BB0" w:rsidRDefault="00C901EA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24,7</w:t>
            </w:r>
          </w:p>
        </w:tc>
      </w:tr>
    </w:tbl>
    <w:p w:rsidR="00C901EA" w:rsidRPr="005157E7" w:rsidRDefault="00C901EA" w:rsidP="00AA0264">
      <w:pPr>
        <w:ind w:hanging="284"/>
        <w:jc w:val="both"/>
        <w:rPr>
          <w:sz w:val="22"/>
          <w:szCs w:val="22"/>
        </w:rPr>
      </w:pPr>
      <w:r w:rsidRPr="005157E7">
        <w:rPr>
          <w:sz w:val="22"/>
          <w:szCs w:val="22"/>
        </w:rPr>
        <w:t xml:space="preserve">                                                                                 </w:t>
      </w:r>
    </w:p>
    <w:p w:rsidR="00C901EA" w:rsidRDefault="00C901EA" w:rsidP="00A9390C">
      <w:pPr>
        <w:ind w:firstLine="708"/>
      </w:pPr>
      <w:r>
        <w:t xml:space="preserve">                                       </w:t>
      </w:r>
    </w:p>
    <w:p w:rsidR="00C901EA" w:rsidRDefault="00C901EA" w:rsidP="00A9390C">
      <w:pPr>
        <w:ind w:firstLine="708"/>
        <w:jc w:val="right"/>
      </w:pPr>
    </w:p>
    <w:p w:rsidR="00C901EA" w:rsidRDefault="00C901EA" w:rsidP="00A9390C">
      <w:pPr>
        <w:ind w:firstLine="708"/>
        <w:jc w:val="right"/>
      </w:pPr>
    </w:p>
    <w:p w:rsidR="00C901EA" w:rsidRDefault="00C901EA" w:rsidP="00A9390C">
      <w:pPr>
        <w:ind w:firstLine="708"/>
        <w:jc w:val="right"/>
      </w:pPr>
    </w:p>
    <w:p w:rsidR="00C901EA" w:rsidRDefault="00C901EA" w:rsidP="00A9390C">
      <w:pPr>
        <w:ind w:firstLine="708"/>
        <w:jc w:val="right"/>
      </w:pPr>
    </w:p>
    <w:p w:rsidR="00C901EA" w:rsidRDefault="00C901EA" w:rsidP="00A9390C">
      <w:pPr>
        <w:ind w:firstLine="708"/>
        <w:jc w:val="right"/>
      </w:pPr>
    </w:p>
    <w:p w:rsidR="00C901EA" w:rsidRDefault="00C901EA" w:rsidP="00A9390C">
      <w:pPr>
        <w:ind w:firstLine="708"/>
        <w:jc w:val="right"/>
      </w:pPr>
    </w:p>
    <w:p w:rsidR="00C901EA" w:rsidRDefault="00C901EA" w:rsidP="00A9390C">
      <w:pPr>
        <w:ind w:firstLine="708"/>
        <w:jc w:val="right"/>
      </w:pPr>
    </w:p>
    <w:p w:rsidR="00C901EA" w:rsidRDefault="00C901EA" w:rsidP="00A9390C">
      <w:pPr>
        <w:ind w:firstLine="708"/>
        <w:jc w:val="right"/>
      </w:pPr>
    </w:p>
    <w:p w:rsidR="00C901EA" w:rsidRDefault="00C901EA" w:rsidP="00A9390C">
      <w:pPr>
        <w:ind w:firstLine="708"/>
        <w:jc w:val="right"/>
      </w:pPr>
    </w:p>
    <w:p w:rsidR="00C901EA" w:rsidRDefault="00C901EA" w:rsidP="00A9390C">
      <w:pPr>
        <w:ind w:firstLine="708"/>
        <w:jc w:val="right"/>
      </w:pPr>
    </w:p>
    <w:p w:rsidR="00C901EA" w:rsidRDefault="00C901EA" w:rsidP="00A9390C">
      <w:pPr>
        <w:ind w:firstLine="708"/>
        <w:jc w:val="right"/>
      </w:pPr>
    </w:p>
    <w:p w:rsidR="00C901EA" w:rsidRDefault="00C901EA" w:rsidP="00A9390C">
      <w:pPr>
        <w:ind w:firstLine="708"/>
        <w:jc w:val="right"/>
      </w:pPr>
    </w:p>
    <w:p w:rsidR="00C901EA" w:rsidRDefault="00C901EA" w:rsidP="00A9390C">
      <w:pPr>
        <w:ind w:firstLine="708"/>
        <w:jc w:val="right"/>
      </w:pPr>
    </w:p>
    <w:p w:rsidR="00C901EA" w:rsidRDefault="00C901EA" w:rsidP="00A9390C">
      <w:pPr>
        <w:ind w:firstLine="708"/>
        <w:jc w:val="right"/>
      </w:pPr>
    </w:p>
    <w:p w:rsidR="00C901EA" w:rsidRDefault="00C901EA" w:rsidP="00A9390C">
      <w:pPr>
        <w:ind w:firstLine="708"/>
        <w:jc w:val="right"/>
      </w:pPr>
    </w:p>
    <w:p w:rsidR="00C901EA" w:rsidRDefault="00C901EA" w:rsidP="00A9390C">
      <w:pPr>
        <w:ind w:firstLine="708"/>
        <w:jc w:val="right"/>
      </w:pPr>
    </w:p>
    <w:p w:rsidR="00C901EA" w:rsidRDefault="00C901EA" w:rsidP="00A9390C">
      <w:pPr>
        <w:ind w:firstLine="708"/>
        <w:jc w:val="right"/>
      </w:pPr>
    </w:p>
    <w:p w:rsidR="00C901EA" w:rsidRDefault="00C901EA" w:rsidP="00A9390C">
      <w:pPr>
        <w:ind w:firstLine="708"/>
        <w:jc w:val="right"/>
      </w:pPr>
    </w:p>
    <w:p w:rsidR="00C901EA" w:rsidRDefault="00C901EA" w:rsidP="00A9390C">
      <w:pPr>
        <w:ind w:firstLine="708"/>
        <w:jc w:val="right"/>
      </w:pPr>
    </w:p>
    <w:sectPr w:rsidR="00C901EA" w:rsidSect="001977DD">
      <w:pgSz w:w="11906" w:h="16838"/>
      <w:pgMar w:top="567" w:right="851" w:bottom="567" w:left="1418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01EA" w:rsidRDefault="00C901EA" w:rsidP="00DE1BA3">
      <w:r>
        <w:separator/>
      </w:r>
    </w:p>
  </w:endnote>
  <w:endnote w:type="continuationSeparator" w:id="0">
    <w:p w:rsidR="00C901EA" w:rsidRDefault="00C901EA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01EA" w:rsidRDefault="00C901EA" w:rsidP="00DE1BA3">
      <w:r>
        <w:separator/>
      </w:r>
    </w:p>
  </w:footnote>
  <w:footnote w:type="continuationSeparator" w:id="0">
    <w:p w:rsidR="00C901EA" w:rsidRDefault="00C901EA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7574"/>
    <w:rsid w:val="000362FD"/>
    <w:rsid w:val="00044F95"/>
    <w:rsid w:val="000A502D"/>
    <w:rsid w:val="000B3F8F"/>
    <w:rsid w:val="000F073F"/>
    <w:rsid w:val="001149FE"/>
    <w:rsid w:val="00117BAC"/>
    <w:rsid w:val="00121261"/>
    <w:rsid w:val="001233B1"/>
    <w:rsid w:val="00123A4B"/>
    <w:rsid w:val="0013729F"/>
    <w:rsid w:val="00142423"/>
    <w:rsid w:val="00150FD0"/>
    <w:rsid w:val="00175E86"/>
    <w:rsid w:val="00195BE6"/>
    <w:rsid w:val="001977DD"/>
    <w:rsid w:val="001A2849"/>
    <w:rsid w:val="001B3A7D"/>
    <w:rsid w:val="001B45CA"/>
    <w:rsid w:val="002045BE"/>
    <w:rsid w:val="00210D1C"/>
    <w:rsid w:val="002206DA"/>
    <w:rsid w:val="002216BA"/>
    <w:rsid w:val="00226A3E"/>
    <w:rsid w:val="00246B38"/>
    <w:rsid w:val="00254321"/>
    <w:rsid w:val="002618E0"/>
    <w:rsid w:val="002867D4"/>
    <w:rsid w:val="00294D16"/>
    <w:rsid w:val="00296ADC"/>
    <w:rsid w:val="002A5063"/>
    <w:rsid w:val="002C3169"/>
    <w:rsid w:val="002D33C1"/>
    <w:rsid w:val="002F0167"/>
    <w:rsid w:val="002F3DCC"/>
    <w:rsid w:val="00300A2B"/>
    <w:rsid w:val="00300A5A"/>
    <w:rsid w:val="00301918"/>
    <w:rsid w:val="00310BD6"/>
    <w:rsid w:val="00373601"/>
    <w:rsid w:val="00373B51"/>
    <w:rsid w:val="00375E01"/>
    <w:rsid w:val="00376248"/>
    <w:rsid w:val="003929F9"/>
    <w:rsid w:val="00397487"/>
    <w:rsid w:val="003C2D35"/>
    <w:rsid w:val="003C3BB0"/>
    <w:rsid w:val="003D7A81"/>
    <w:rsid w:val="003F6E95"/>
    <w:rsid w:val="00405474"/>
    <w:rsid w:val="0042231C"/>
    <w:rsid w:val="004341A3"/>
    <w:rsid w:val="00456BE4"/>
    <w:rsid w:val="00474E2C"/>
    <w:rsid w:val="004800BF"/>
    <w:rsid w:val="00485A58"/>
    <w:rsid w:val="0049172A"/>
    <w:rsid w:val="004A136E"/>
    <w:rsid w:val="004A150E"/>
    <w:rsid w:val="004B0CA6"/>
    <w:rsid w:val="004C10A6"/>
    <w:rsid w:val="005000B5"/>
    <w:rsid w:val="0050333A"/>
    <w:rsid w:val="0050411C"/>
    <w:rsid w:val="00507C5D"/>
    <w:rsid w:val="005157E7"/>
    <w:rsid w:val="00527750"/>
    <w:rsid w:val="00536C1B"/>
    <w:rsid w:val="00553FE1"/>
    <w:rsid w:val="00571780"/>
    <w:rsid w:val="00572D18"/>
    <w:rsid w:val="00574E11"/>
    <w:rsid w:val="00591E1C"/>
    <w:rsid w:val="005A2F95"/>
    <w:rsid w:val="005A5D0F"/>
    <w:rsid w:val="005C663E"/>
    <w:rsid w:val="005D07A6"/>
    <w:rsid w:val="005E34E5"/>
    <w:rsid w:val="005F7E86"/>
    <w:rsid w:val="0061139E"/>
    <w:rsid w:val="0062252E"/>
    <w:rsid w:val="00656A02"/>
    <w:rsid w:val="0066035E"/>
    <w:rsid w:val="006645E1"/>
    <w:rsid w:val="00665A5D"/>
    <w:rsid w:val="006703E3"/>
    <w:rsid w:val="00674C6C"/>
    <w:rsid w:val="0067798F"/>
    <w:rsid w:val="00682484"/>
    <w:rsid w:val="006A207F"/>
    <w:rsid w:val="006B03FD"/>
    <w:rsid w:val="006B3CA7"/>
    <w:rsid w:val="006C2157"/>
    <w:rsid w:val="006C22D0"/>
    <w:rsid w:val="006C7CAD"/>
    <w:rsid w:val="006D5905"/>
    <w:rsid w:val="006F1984"/>
    <w:rsid w:val="00704FF0"/>
    <w:rsid w:val="00705B51"/>
    <w:rsid w:val="00710DE0"/>
    <w:rsid w:val="00715E94"/>
    <w:rsid w:val="00723A31"/>
    <w:rsid w:val="007262E7"/>
    <w:rsid w:val="0073312C"/>
    <w:rsid w:val="0077589A"/>
    <w:rsid w:val="0077592C"/>
    <w:rsid w:val="00783113"/>
    <w:rsid w:val="007864C5"/>
    <w:rsid w:val="007A1EF9"/>
    <w:rsid w:val="007A4212"/>
    <w:rsid w:val="007B3051"/>
    <w:rsid w:val="007C31F0"/>
    <w:rsid w:val="00805666"/>
    <w:rsid w:val="00821C47"/>
    <w:rsid w:val="00824596"/>
    <w:rsid w:val="00824DA1"/>
    <w:rsid w:val="00852288"/>
    <w:rsid w:val="008649F7"/>
    <w:rsid w:val="00883E34"/>
    <w:rsid w:val="008861DB"/>
    <w:rsid w:val="008978B4"/>
    <w:rsid w:val="008C693C"/>
    <w:rsid w:val="0090787E"/>
    <w:rsid w:val="00916A02"/>
    <w:rsid w:val="00922D41"/>
    <w:rsid w:val="0092300E"/>
    <w:rsid w:val="009270E9"/>
    <w:rsid w:val="00936B43"/>
    <w:rsid w:val="00937F94"/>
    <w:rsid w:val="0095116D"/>
    <w:rsid w:val="009532A2"/>
    <w:rsid w:val="0095462E"/>
    <w:rsid w:val="00974FC2"/>
    <w:rsid w:val="00981F09"/>
    <w:rsid w:val="009A4DFC"/>
    <w:rsid w:val="009A5519"/>
    <w:rsid w:val="009B15C8"/>
    <w:rsid w:val="009B4652"/>
    <w:rsid w:val="009C5F0B"/>
    <w:rsid w:val="009D0E3D"/>
    <w:rsid w:val="009D1A88"/>
    <w:rsid w:val="009D3932"/>
    <w:rsid w:val="009D4F48"/>
    <w:rsid w:val="009D6691"/>
    <w:rsid w:val="009E7153"/>
    <w:rsid w:val="009F2758"/>
    <w:rsid w:val="00A00393"/>
    <w:rsid w:val="00A013D4"/>
    <w:rsid w:val="00A1630D"/>
    <w:rsid w:val="00A16DDF"/>
    <w:rsid w:val="00A17E13"/>
    <w:rsid w:val="00A20F96"/>
    <w:rsid w:val="00A33CF8"/>
    <w:rsid w:val="00A41724"/>
    <w:rsid w:val="00A50775"/>
    <w:rsid w:val="00A545E1"/>
    <w:rsid w:val="00A9390C"/>
    <w:rsid w:val="00AA0264"/>
    <w:rsid w:val="00AA6EE3"/>
    <w:rsid w:val="00AC31BC"/>
    <w:rsid w:val="00AD7F1F"/>
    <w:rsid w:val="00AE1208"/>
    <w:rsid w:val="00AE374A"/>
    <w:rsid w:val="00AF54B3"/>
    <w:rsid w:val="00AF7315"/>
    <w:rsid w:val="00AF74B3"/>
    <w:rsid w:val="00B35712"/>
    <w:rsid w:val="00B4709D"/>
    <w:rsid w:val="00B50E65"/>
    <w:rsid w:val="00B52573"/>
    <w:rsid w:val="00B537E7"/>
    <w:rsid w:val="00B73F57"/>
    <w:rsid w:val="00B77AB6"/>
    <w:rsid w:val="00B838E1"/>
    <w:rsid w:val="00B93FEA"/>
    <w:rsid w:val="00BC5E82"/>
    <w:rsid w:val="00BE67A4"/>
    <w:rsid w:val="00BF074D"/>
    <w:rsid w:val="00C2741B"/>
    <w:rsid w:val="00C3264A"/>
    <w:rsid w:val="00C34B3E"/>
    <w:rsid w:val="00C357FA"/>
    <w:rsid w:val="00C531A8"/>
    <w:rsid w:val="00C6170D"/>
    <w:rsid w:val="00C901EA"/>
    <w:rsid w:val="00CB3961"/>
    <w:rsid w:val="00CD106B"/>
    <w:rsid w:val="00CE6E97"/>
    <w:rsid w:val="00CF1BC6"/>
    <w:rsid w:val="00D06601"/>
    <w:rsid w:val="00D15B80"/>
    <w:rsid w:val="00D20AD4"/>
    <w:rsid w:val="00D32E97"/>
    <w:rsid w:val="00D44D84"/>
    <w:rsid w:val="00D52668"/>
    <w:rsid w:val="00D6392D"/>
    <w:rsid w:val="00D70B60"/>
    <w:rsid w:val="00D85678"/>
    <w:rsid w:val="00DC6F64"/>
    <w:rsid w:val="00DE15B2"/>
    <w:rsid w:val="00DE1A97"/>
    <w:rsid w:val="00DE1BA3"/>
    <w:rsid w:val="00DE5DB6"/>
    <w:rsid w:val="00DF4313"/>
    <w:rsid w:val="00E00D63"/>
    <w:rsid w:val="00E042D4"/>
    <w:rsid w:val="00E10313"/>
    <w:rsid w:val="00E21F6B"/>
    <w:rsid w:val="00E2446B"/>
    <w:rsid w:val="00E274FE"/>
    <w:rsid w:val="00E41B3C"/>
    <w:rsid w:val="00E56742"/>
    <w:rsid w:val="00E711E8"/>
    <w:rsid w:val="00E7509D"/>
    <w:rsid w:val="00E8100A"/>
    <w:rsid w:val="00E964EB"/>
    <w:rsid w:val="00EA4D8F"/>
    <w:rsid w:val="00EB72E3"/>
    <w:rsid w:val="00EC4B75"/>
    <w:rsid w:val="00EE1800"/>
    <w:rsid w:val="00EF4528"/>
    <w:rsid w:val="00F066F1"/>
    <w:rsid w:val="00F1578B"/>
    <w:rsid w:val="00F233AF"/>
    <w:rsid w:val="00F5628F"/>
    <w:rsid w:val="00F66C8C"/>
    <w:rsid w:val="00F906E4"/>
    <w:rsid w:val="00F960BD"/>
    <w:rsid w:val="00FA6B2E"/>
    <w:rsid w:val="00FB5877"/>
    <w:rsid w:val="00FD2919"/>
    <w:rsid w:val="00FE27FD"/>
    <w:rsid w:val="00FE7479"/>
    <w:rsid w:val="00FF16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val="ru-RU" w:eastAsia="ru-RU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val="ru-RU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  <w:lang w:val="ru-RU" w:eastAsia="ru-RU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val="ru-RU" w:eastAsia="ru-RU"/>
    </w:rPr>
  </w:style>
  <w:style w:type="character" w:customStyle="1" w:styleId="apple-converted-space">
    <w:name w:val="apple-converted-space"/>
    <w:basedOn w:val="DefaultParagraphFont"/>
    <w:uiPriority w:val="99"/>
    <w:rsid w:val="000A502D"/>
  </w:style>
  <w:style w:type="character" w:styleId="Emphasis">
    <w:name w:val="Emphasis"/>
    <w:basedOn w:val="DefaultParagraphFont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lang w:val="ru-RU" w:eastAsia="ru-RU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val="ru-RU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a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0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  <w:lang w:val="ru-RU" w:eastAsia="ru-RU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  <w:lang w:val="ru-RU" w:eastAsia="ru-RU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  <w:lang w:val="ru-RU" w:eastAsia="ru-RU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DE1BA3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rsid w:val="00DE1BA3"/>
    <w:rPr>
      <w:vertAlign w:val="superscript"/>
    </w:rPr>
  </w:style>
  <w:style w:type="paragraph" w:customStyle="1" w:styleId="NoSpacing1">
    <w:name w:val="No Spacing1"/>
    <w:uiPriority w:val="99"/>
    <w:rsid w:val="00294D16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516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972</TotalTime>
  <Pages>14</Pages>
  <Words>4916</Words>
  <Characters>28023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2</cp:lastModifiedBy>
  <cp:revision>46</cp:revision>
  <cp:lastPrinted>2021-02-12T10:06:00Z</cp:lastPrinted>
  <dcterms:created xsi:type="dcterms:W3CDTF">2020-12-05T15:20:00Z</dcterms:created>
  <dcterms:modified xsi:type="dcterms:W3CDTF">2021-02-12T10:28:00Z</dcterms:modified>
</cp:coreProperties>
</file>