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5BE" w:rsidRPr="00311E02" w:rsidRDefault="00FC05BE" w:rsidP="00311E02">
      <w:pPr>
        <w:jc w:val="right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    </w:t>
      </w:r>
    </w:p>
    <w:p w:rsidR="00FC05BE" w:rsidRDefault="00FC05BE" w:rsidP="00DD4A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FC05BE" w:rsidRDefault="00FC05BE" w:rsidP="00DD4A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НАБЕРЕЖНОГО СЕЛЬСКОГО ПОСЕЛЕНИЯ</w:t>
      </w:r>
    </w:p>
    <w:p w:rsidR="00FC05BE" w:rsidRPr="000B5FC6" w:rsidRDefault="00FC05BE" w:rsidP="00DD4AD1">
      <w:pPr>
        <w:jc w:val="center"/>
        <w:rPr>
          <w:b/>
          <w:bCs/>
          <w:sz w:val="28"/>
          <w:szCs w:val="28"/>
        </w:rPr>
      </w:pPr>
      <w:r w:rsidRPr="000B5FC6">
        <w:rPr>
          <w:b/>
          <w:bCs/>
          <w:sz w:val="28"/>
          <w:szCs w:val="28"/>
        </w:rPr>
        <w:t>РОМОДАНОВСКОГО</w:t>
      </w:r>
      <w:r>
        <w:rPr>
          <w:b/>
          <w:bCs/>
          <w:sz w:val="28"/>
          <w:szCs w:val="28"/>
        </w:rPr>
        <w:t xml:space="preserve"> МУНИЦИПАЛЬНОГО</w:t>
      </w:r>
      <w:r w:rsidRPr="000B5FC6">
        <w:rPr>
          <w:b/>
          <w:bCs/>
          <w:sz w:val="28"/>
          <w:szCs w:val="28"/>
        </w:rPr>
        <w:t xml:space="preserve"> РАЙОНА</w:t>
      </w:r>
    </w:p>
    <w:p w:rsidR="00FC05BE" w:rsidRPr="00007511" w:rsidRDefault="00FC05BE" w:rsidP="00DD4AD1">
      <w:pPr>
        <w:pStyle w:val="Heading1"/>
      </w:pPr>
      <w:r w:rsidRPr="00007511">
        <w:t>РЕСПУБЛИКИ МОРДОВИЯ</w:t>
      </w:r>
    </w:p>
    <w:p w:rsidR="00FC05BE" w:rsidRPr="00A605FE" w:rsidRDefault="00FC05BE" w:rsidP="00DD4AD1">
      <w:pPr>
        <w:jc w:val="center"/>
        <w:rPr>
          <w:b/>
          <w:bCs/>
          <w:sz w:val="28"/>
          <w:szCs w:val="28"/>
        </w:rPr>
      </w:pPr>
    </w:p>
    <w:p w:rsidR="00FC05BE" w:rsidRPr="00990550" w:rsidRDefault="00FC05BE" w:rsidP="00DD4AD1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РЕШЕНИЕ</w:t>
      </w:r>
    </w:p>
    <w:p w:rsidR="00FC05BE" w:rsidRPr="00FB3ED9" w:rsidRDefault="00FC05BE" w:rsidP="00DD4AD1">
      <w:pPr>
        <w:rPr>
          <w:sz w:val="28"/>
          <w:szCs w:val="28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FC05BE" w:rsidRPr="00FB3ED9" w:rsidRDefault="00FC05BE" w:rsidP="00DD4AD1"/>
    <w:p w:rsidR="00FC05BE" w:rsidRDefault="00FC05BE" w:rsidP="00CA35AD">
      <w:r>
        <w:t xml:space="preserve">      от « 06  » мая 2022 г.                                                                                                 № 11</w:t>
      </w:r>
    </w:p>
    <w:p w:rsidR="00FC05BE" w:rsidRDefault="00FC05BE" w:rsidP="009F535C"/>
    <w:p w:rsidR="00FC05BE" w:rsidRPr="006748CF" w:rsidRDefault="00FC05BE" w:rsidP="00DD4AD1">
      <w:pPr>
        <w:jc w:val="center"/>
      </w:pPr>
      <w:r>
        <w:t>п. Ромодановский Махоркосовхоз</w:t>
      </w:r>
    </w:p>
    <w:p w:rsidR="00FC05BE" w:rsidRDefault="00FC05BE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FC05BE" w:rsidRPr="00223DCF" w:rsidRDefault="00FC05BE" w:rsidP="00AB7FE2">
      <w:r w:rsidRPr="00223DCF">
        <w:t xml:space="preserve">Об исполнении бюджета                                                             </w:t>
      </w:r>
      <w:r>
        <w:t xml:space="preserve">                                                  </w:t>
      </w:r>
      <w:r w:rsidRPr="00223DCF">
        <w:t xml:space="preserve"> </w:t>
      </w:r>
      <w:r>
        <w:t xml:space="preserve"> Набережного </w:t>
      </w:r>
      <w:r w:rsidRPr="00223DCF">
        <w:t>сельского поселения</w:t>
      </w:r>
    </w:p>
    <w:p w:rsidR="00FC05BE" w:rsidRPr="00223DCF" w:rsidRDefault="00FC05BE" w:rsidP="00046C5E">
      <w:pPr>
        <w:jc w:val="both"/>
      </w:pPr>
      <w:r w:rsidRPr="00223DCF">
        <w:t xml:space="preserve">Ромодановского муниципального района </w:t>
      </w:r>
    </w:p>
    <w:p w:rsidR="00FC05BE" w:rsidRPr="00223DCF" w:rsidRDefault="00FC05BE" w:rsidP="00046C5E">
      <w:pPr>
        <w:jc w:val="both"/>
      </w:pPr>
      <w:r w:rsidRPr="00223DCF">
        <w:t>Республики Мордовия за 2021 год</w:t>
      </w:r>
    </w:p>
    <w:p w:rsidR="00FC05BE" w:rsidRPr="00223DCF" w:rsidRDefault="00FC05BE" w:rsidP="00B204EC">
      <w:pPr>
        <w:jc w:val="both"/>
      </w:pPr>
    </w:p>
    <w:p w:rsidR="00FC05BE" w:rsidRPr="00223DCF" w:rsidRDefault="00FC05BE" w:rsidP="00B204EC">
      <w:pPr>
        <w:jc w:val="both"/>
      </w:pPr>
    </w:p>
    <w:p w:rsidR="00FC05BE" w:rsidRPr="00223DCF" w:rsidRDefault="00FC05BE" w:rsidP="00B204EC">
      <w:pPr>
        <w:jc w:val="both"/>
      </w:pPr>
    </w:p>
    <w:p w:rsidR="00FC05BE" w:rsidRPr="00223DCF" w:rsidRDefault="00FC05BE" w:rsidP="00AB7FE2">
      <w:pPr>
        <w:ind w:firstLine="851"/>
      </w:pPr>
      <w:r w:rsidRPr="00223DCF">
        <w:t>В соответствии с Бюджетным кодексом Российской Федерации и на основании статьи 2</w:t>
      </w:r>
      <w:r>
        <w:t>6</w:t>
      </w:r>
      <w:r w:rsidRPr="00223DCF">
        <w:t xml:space="preserve"> Устава </w:t>
      </w:r>
      <w:r>
        <w:t>Набережного</w:t>
      </w:r>
      <w:r w:rsidRPr="00223DCF">
        <w:t xml:space="preserve"> сельского поселения Ромодановского муниципального района Республики Мордовия, Совет депутатов </w:t>
      </w:r>
      <w:r>
        <w:t>Набережного</w:t>
      </w:r>
      <w:r w:rsidRPr="00223DCF">
        <w:t xml:space="preserve"> сельского поселения Ромодановского муниципального района Республики Мордовия</w:t>
      </w:r>
    </w:p>
    <w:p w:rsidR="00FC05BE" w:rsidRPr="00223DCF" w:rsidRDefault="00FC05BE" w:rsidP="00B204EC">
      <w:pPr>
        <w:jc w:val="center"/>
      </w:pPr>
    </w:p>
    <w:p w:rsidR="00FC05BE" w:rsidRPr="00223DCF" w:rsidRDefault="00FC05BE" w:rsidP="00B204EC">
      <w:pPr>
        <w:jc w:val="center"/>
        <w:rPr>
          <w:b/>
          <w:bCs/>
        </w:rPr>
      </w:pPr>
      <w:r w:rsidRPr="00223DCF">
        <w:rPr>
          <w:b/>
          <w:bCs/>
        </w:rPr>
        <w:t>РЕШИЛ:</w:t>
      </w:r>
    </w:p>
    <w:p w:rsidR="00FC05BE" w:rsidRPr="00223DCF" w:rsidRDefault="00FC05BE" w:rsidP="00B204EC">
      <w:pPr>
        <w:jc w:val="both"/>
      </w:pPr>
    </w:p>
    <w:p w:rsidR="00FC05BE" w:rsidRPr="00223DCF" w:rsidRDefault="00FC05BE" w:rsidP="00354974">
      <w:pPr>
        <w:ind w:firstLine="540"/>
        <w:jc w:val="both"/>
      </w:pPr>
      <w:r w:rsidRPr="00223DCF">
        <w:t>1. Утвердить отчет об исполнении бюджета</w:t>
      </w:r>
      <w:r>
        <w:t xml:space="preserve"> Набережного</w:t>
      </w:r>
      <w:r w:rsidRPr="00223DCF">
        <w:t xml:space="preserve"> сельского поселения  Ромодановского муниципального  района Республики Мордовия за 2021  год:</w:t>
      </w:r>
    </w:p>
    <w:p w:rsidR="00FC05BE" w:rsidRPr="00223DCF" w:rsidRDefault="00FC05BE" w:rsidP="00354974">
      <w:pPr>
        <w:ind w:firstLine="540"/>
        <w:jc w:val="both"/>
      </w:pPr>
      <w:r w:rsidRPr="00223DCF">
        <w:t xml:space="preserve">по доходам в  сумме </w:t>
      </w:r>
      <w:r>
        <w:t>5752,0</w:t>
      </w:r>
      <w:r w:rsidRPr="00223DCF">
        <w:t xml:space="preserve"> тыс. рублей;</w:t>
      </w:r>
    </w:p>
    <w:p w:rsidR="00FC05BE" w:rsidRPr="00223DCF" w:rsidRDefault="00FC05BE" w:rsidP="00354974">
      <w:pPr>
        <w:ind w:firstLine="540"/>
        <w:jc w:val="both"/>
      </w:pPr>
      <w:r w:rsidRPr="00223DCF">
        <w:t xml:space="preserve">по расходам в сумме </w:t>
      </w:r>
      <w:r>
        <w:t>5851,8</w:t>
      </w:r>
      <w:r w:rsidRPr="00223DCF">
        <w:t xml:space="preserve"> тыс. рублей;</w:t>
      </w:r>
    </w:p>
    <w:p w:rsidR="00FC05BE" w:rsidRPr="00223DCF" w:rsidRDefault="00FC05BE" w:rsidP="00354974">
      <w:pPr>
        <w:ind w:firstLine="540"/>
        <w:jc w:val="both"/>
      </w:pPr>
      <w:r w:rsidRPr="00223DCF">
        <w:t xml:space="preserve">при превышении расходов над доходами  в сумме </w:t>
      </w:r>
      <w:r>
        <w:t>99,8</w:t>
      </w:r>
      <w:r w:rsidRPr="00223DCF">
        <w:t xml:space="preserve"> тыс. рублей.</w:t>
      </w:r>
    </w:p>
    <w:p w:rsidR="00FC05BE" w:rsidRPr="00223DCF" w:rsidRDefault="00FC05BE" w:rsidP="00354974">
      <w:pPr>
        <w:ind w:firstLine="540"/>
        <w:jc w:val="both"/>
      </w:pPr>
      <w:r w:rsidRPr="00223DCF">
        <w:t>2. Утвердить показатели:</w:t>
      </w:r>
    </w:p>
    <w:p w:rsidR="00FC05BE" w:rsidRPr="00223DCF" w:rsidRDefault="00FC05BE" w:rsidP="00354974">
      <w:pPr>
        <w:ind w:firstLine="540"/>
        <w:jc w:val="both"/>
      </w:pPr>
      <w:r w:rsidRPr="00223DCF">
        <w:t xml:space="preserve">доходов бюджета </w:t>
      </w:r>
      <w:r>
        <w:t>Набережного</w:t>
      </w:r>
      <w:r w:rsidRPr="00223DCF">
        <w:t xml:space="preserve"> сельского поселения Ромодановского муниципального района Республики Мордовия за 2021 год по кодам классификации доход</w:t>
      </w:r>
      <w:r>
        <w:t>ов</w:t>
      </w:r>
      <w:r w:rsidRPr="00223DCF">
        <w:t xml:space="preserve"> бюджета</w:t>
      </w:r>
      <w:r>
        <w:t xml:space="preserve"> согласно пр</w:t>
      </w:r>
      <w:r w:rsidRPr="00223DCF">
        <w:t>иложению 1;</w:t>
      </w:r>
    </w:p>
    <w:p w:rsidR="00FC05BE" w:rsidRPr="00223DCF" w:rsidRDefault="00FC05BE" w:rsidP="00354974">
      <w:pPr>
        <w:ind w:firstLine="540"/>
        <w:jc w:val="both"/>
      </w:pPr>
      <w:r w:rsidRPr="00223DCF">
        <w:t xml:space="preserve">расходов  бюджета </w:t>
      </w:r>
      <w:r>
        <w:t>Набережного</w:t>
      </w:r>
      <w:r w:rsidRPr="00223DCF">
        <w:t xml:space="preserve"> сельского поселения Ромодановского муниципального района в 2021 году по ведомственной структуре расходов бюджета Ромодановского сельского поселения Ромодановского муниципального района согласно приложению 3;</w:t>
      </w:r>
    </w:p>
    <w:p w:rsidR="00FC05BE" w:rsidRPr="00223DCF" w:rsidRDefault="00FC05BE" w:rsidP="00E43B6F">
      <w:pPr>
        <w:ind w:firstLine="540"/>
        <w:jc w:val="both"/>
      </w:pPr>
      <w:r>
        <w:t xml:space="preserve">расходов </w:t>
      </w:r>
      <w:r w:rsidRPr="00223DCF">
        <w:t xml:space="preserve">бюджета </w:t>
      </w:r>
      <w:r>
        <w:t>Набережного</w:t>
      </w:r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 2021 год</w:t>
      </w:r>
      <w:r w:rsidRPr="00223DCF">
        <w:t xml:space="preserve"> по разделам</w:t>
      </w:r>
      <w:r>
        <w:t xml:space="preserve"> и</w:t>
      </w:r>
      <w:r w:rsidRPr="00223DCF">
        <w:t xml:space="preserve"> подразделам</w:t>
      </w:r>
      <w:r w:rsidRPr="00223DCF">
        <w:rPr>
          <w:b/>
          <w:bCs/>
        </w:rPr>
        <w:t xml:space="preserve"> </w:t>
      </w:r>
      <w:r w:rsidRPr="00223DCF">
        <w:t xml:space="preserve"> классификации расходов бюджетов  согласно приложению </w:t>
      </w:r>
      <w:r>
        <w:t>3</w:t>
      </w:r>
      <w:r w:rsidRPr="00223DCF">
        <w:t>;</w:t>
      </w:r>
      <w:r w:rsidRPr="00223DCF">
        <w:rPr>
          <w:b/>
          <w:bCs/>
        </w:rPr>
        <w:t xml:space="preserve">     </w:t>
      </w:r>
    </w:p>
    <w:p w:rsidR="00FC05BE" w:rsidRPr="00223DCF" w:rsidRDefault="00FC05BE" w:rsidP="00354974">
      <w:pPr>
        <w:ind w:firstLine="540"/>
        <w:jc w:val="both"/>
      </w:pPr>
      <w:r w:rsidRPr="00223DCF">
        <w:t>источников  финансирования дефицита бюджета</w:t>
      </w:r>
      <w:r>
        <w:t xml:space="preserve"> Набережного</w:t>
      </w:r>
      <w:r w:rsidRPr="00223DCF">
        <w:t xml:space="preserve"> сельского поселения Ромодановского муниципального района </w:t>
      </w:r>
      <w:r>
        <w:t>за</w:t>
      </w:r>
      <w:r w:rsidRPr="00223DCF">
        <w:t xml:space="preserve"> 2021 год</w:t>
      </w:r>
      <w:r>
        <w:t xml:space="preserve"> по кодам классификации источников финансирования дефицитов бюджета </w:t>
      </w:r>
      <w:r w:rsidRPr="00223DCF">
        <w:t xml:space="preserve"> согласно приложению </w:t>
      </w:r>
      <w:r>
        <w:t>4</w:t>
      </w:r>
      <w:r w:rsidRPr="00223DCF">
        <w:t>;</w:t>
      </w:r>
    </w:p>
    <w:p w:rsidR="00FC05BE" w:rsidRPr="00223DCF" w:rsidRDefault="00FC05BE" w:rsidP="00354974">
      <w:pPr>
        <w:ind w:firstLine="540"/>
        <w:jc w:val="both"/>
      </w:pPr>
      <w:r w:rsidRPr="00223DCF">
        <w:t xml:space="preserve"> 3. Настоящее решение вступает в силу со дня его официального опубликования. </w:t>
      </w:r>
    </w:p>
    <w:p w:rsidR="00FC05BE" w:rsidRPr="00223DCF" w:rsidRDefault="00FC05BE" w:rsidP="00B204EC">
      <w:pPr>
        <w:ind w:firstLine="540"/>
        <w:jc w:val="both"/>
      </w:pPr>
    </w:p>
    <w:p w:rsidR="00FC05BE" w:rsidRPr="00223DCF" w:rsidRDefault="00FC05B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W w:w="0" w:type="auto"/>
        <w:tblInd w:w="-106" w:type="dxa"/>
        <w:tblLook w:val="00A0"/>
      </w:tblPr>
      <w:tblGrid>
        <w:gridCol w:w="5204"/>
        <w:gridCol w:w="5205"/>
      </w:tblGrid>
      <w:tr w:rsidR="00FC05BE" w:rsidRPr="00223DCF">
        <w:tc>
          <w:tcPr>
            <w:tcW w:w="5204" w:type="dxa"/>
          </w:tcPr>
          <w:p w:rsidR="00FC05BE" w:rsidRPr="00223DCF" w:rsidRDefault="00FC05BE" w:rsidP="00533B72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  <w:tc>
          <w:tcPr>
            <w:tcW w:w="5205" w:type="dxa"/>
          </w:tcPr>
          <w:p w:rsidR="00FC05BE" w:rsidRPr="00223DCF" w:rsidRDefault="00FC05BE" w:rsidP="00533B72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</w:tr>
      <w:tr w:rsidR="00FC05BE" w:rsidRPr="00223DCF">
        <w:tc>
          <w:tcPr>
            <w:tcW w:w="5204" w:type="dxa"/>
          </w:tcPr>
          <w:p w:rsidR="00FC05BE" w:rsidRPr="00533B72" w:rsidRDefault="00FC05BE" w:rsidP="00533B72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  <w:bCs/>
              </w:rPr>
            </w:pPr>
            <w:r w:rsidRPr="00533B72">
              <w:rPr>
                <w:b/>
                <w:bCs/>
              </w:rPr>
              <w:t xml:space="preserve">Глава </w:t>
            </w:r>
            <w:r>
              <w:rPr>
                <w:b/>
                <w:bCs/>
              </w:rPr>
              <w:t xml:space="preserve">  </w:t>
            </w:r>
            <w:r w:rsidRPr="00533B72">
              <w:rPr>
                <w:b/>
                <w:bCs/>
              </w:rPr>
              <w:t>Набережного</w:t>
            </w:r>
          </w:p>
          <w:p w:rsidR="00FC05BE" w:rsidRPr="00533B72" w:rsidRDefault="00FC05BE" w:rsidP="00533B72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  <w:bCs/>
              </w:rPr>
            </w:pPr>
            <w:r w:rsidRPr="00533B72">
              <w:rPr>
                <w:b/>
                <w:bCs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:rsidR="00FC05BE" w:rsidRPr="00533B72" w:rsidRDefault="00FC05BE" w:rsidP="00533B72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  <w:bCs/>
              </w:rPr>
            </w:pPr>
          </w:p>
          <w:p w:rsidR="00FC05BE" w:rsidRPr="00533B72" w:rsidRDefault="00FC05BE" w:rsidP="00533B72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  <w:bCs/>
              </w:rPr>
            </w:pPr>
            <w:r w:rsidRPr="00533B72">
              <w:rPr>
                <w:b/>
                <w:bCs/>
              </w:rPr>
              <w:t>Н.Ю.Журавлева</w:t>
            </w:r>
          </w:p>
        </w:tc>
      </w:tr>
    </w:tbl>
    <w:p w:rsidR="00FC05BE" w:rsidRPr="00223DCF" w:rsidRDefault="00FC05B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sectPr w:rsidR="00FC05BE" w:rsidRPr="00223DCF" w:rsidSect="006C4F49">
      <w:headerReference w:type="default" r:id="rId7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05BE" w:rsidRDefault="00FC05BE">
      <w:r>
        <w:separator/>
      </w:r>
    </w:p>
  </w:endnote>
  <w:endnote w:type="continuationSeparator" w:id="0">
    <w:p w:rsidR="00FC05BE" w:rsidRDefault="00FC05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05BE" w:rsidRDefault="00FC05BE">
      <w:r>
        <w:separator/>
      </w:r>
    </w:p>
  </w:footnote>
  <w:footnote w:type="continuationSeparator" w:id="0">
    <w:p w:rsidR="00FC05BE" w:rsidRDefault="00FC05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5BE" w:rsidRDefault="00FC05BE" w:rsidP="00730D7A">
    <w:pPr>
      <w:pStyle w:val="Header"/>
      <w:ind w:right="360"/>
    </w:pPr>
  </w:p>
  <w:p w:rsidR="00FC05BE" w:rsidRDefault="00FC05BE" w:rsidP="00730D7A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50CA"/>
    <w:rsid w:val="00000471"/>
    <w:rsid w:val="0000067C"/>
    <w:rsid w:val="000020C0"/>
    <w:rsid w:val="00002413"/>
    <w:rsid w:val="0000524D"/>
    <w:rsid w:val="00007511"/>
    <w:rsid w:val="0000773E"/>
    <w:rsid w:val="0001148A"/>
    <w:rsid w:val="00011849"/>
    <w:rsid w:val="00017859"/>
    <w:rsid w:val="00017992"/>
    <w:rsid w:val="00020194"/>
    <w:rsid w:val="00023038"/>
    <w:rsid w:val="00023488"/>
    <w:rsid w:val="00023816"/>
    <w:rsid w:val="00027A25"/>
    <w:rsid w:val="0003191F"/>
    <w:rsid w:val="000357D5"/>
    <w:rsid w:val="00036461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22AE"/>
    <w:rsid w:val="00074491"/>
    <w:rsid w:val="00074893"/>
    <w:rsid w:val="0007564E"/>
    <w:rsid w:val="00080104"/>
    <w:rsid w:val="00080476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5FC6"/>
    <w:rsid w:val="000B670A"/>
    <w:rsid w:val="000B6BDD"/>
    <w:rsid w:val="000B7928"/>
    <w:rsid w:val="000C1575"/>
    <w:rsid w:val="000C179E"/>
    <w:rsid w:val="000C3226"/>
    <w:rsid w:val="000C3EA8"/>
    <w:rsid w:val="000C792A"/>
    <w:rsid w:val="000D346C"/>
    <w:rsid w:val="000D3B55"/>
    <w:rsid w:val="000D6370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EA3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228"/>
    <w:rsid w:val="00127058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2AB6"/>
    <w:rsid w:val="0016332A"/>
    <w:rsid w:val="0016742B"/>
    <w:rsid w:val="001716D2"/>
    <w:rsid w:val="001735B3"/>
    <w:rsid w:val="00173A32"/>
    <w:rsid w:val="00176AFC"/>
    <w:rsid w:val="00177A6F"/>
    <w:rsid w:val="00181C6C"/>
    <w:rsid w:val="00182BEA"/>
    <w:rsid w:val="001838CE"/>
    <w:rsid w:val="00183F9C"/>
    <w:rsid w:val="00184113"/>
    <w:rsid w:val="001863BE"/>
    <w:rsid w:val="001903B6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0253"/>
    <w:rsid w:val="00211964"/>
    <w:rsid w:val="00215AD5"/>
    <w:rsid w:val="002167B5"/>
    <w:rsid w:val="0022189A"/>
    <w:rsid w:val="00221CF5"/>
    <w:rsid w:val="002228B1"/>
    <w:rsid w:val="002231AC"/>
    <w:rsid w:val="002232F0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6A77"/>
    <w:rsid w:val="00236D7B"/>
    <w:rsid w:val="0024043A"/>
    <w:rsid w:val="00241C0A"/>
    <w:rsid w:val="00243A4D"/>
    <w:rsid w:val="002444E4"/>
    <w:rsid w:val="00246291"/>
    <w:rsid w:val="002470BA"/>
    <w:rsid w:val="002477A4"/>
    <w:rsid w:val="00252AA4"/>
    <w:rsid w:val="00252BD6"/>
    <w:rsid w:val="00252C74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3E6F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C7B"/>
    <w:rsid w:val="00362E2F"/>
    <w:rsid w:val="0036652A"/>
    <w:rsid w:val="00367AD9"/>
    <w:rsid w:val="0037030C"/>
    <w:rsid w:val="00372610"/>
    <w:rsid w:val="00374B8A"/>
    <w:rsid w:val="00375CE4"/>
    <w:rsid w:val="003776CE"/>
    <w:rsid w:val="0038071E"/>
    <w:rsid w:val="00385AF2"/>
    <w:rsid w:val="00385F50"/>
    <w:rsid w:val="00385F70"/>
    <w:rsid w:val="0038653A"/>
    <w:rsid w:val="00392CE9"/>
    <w:rsid w:val="003A0A28"/>
    <w:rsid w:val="003A2C7B"/>
    <w:rsid w:val="003A6A69"/>
    <w:rsid w:val="003A7138"/>
    <w:rsid w:val="003B2EF7"/>
    <w:rsid w:val="003B397E"/>
    <w:rsid w:val="003B7340"/>
    <w:rsid w:val="003C0926"/>
    <w:rsid w:val="003C0B88"/>
    <w:rsid w:val="003C212E"/>
    <w:rsid w:val="003C221F"/>
    <w:rsid w:val="003C2DD2"/>
    <w:rsid w:val="003C588E"/>
    <w:rsid w:val="003C7A41"/>
    <w:rsid w:val="003D087E"/>
    <w:rsid w:val="003D492F"/>
    <w:rsid w:val="003E173A"/>
    <w:rsid w:val="003E538C"/>
    <w:rsid w:val="003E5C22"/>
    <w:rsid w:val="003E67DD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4C15"/>
    <w:rsid w:val="004365D7"/>
    <w:rsid w:val="004406E8"/>
    <w:rsid w:val="00441413"/>
    <w:rsid w:val="004420AD"/>
    <w:rsid w:val="00442384"/>
    <w:rsid w:val="00443EF4"/>
    <w:rsid w:val="00451050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79EE"/>
    <w:rsid w:val="004A7AF5"/>
    <w:rsid w:val="004B1BE9"/>
    <w:rsid w:val="004B265B"/>
    <w:rsid w:val="004B287A"/>
    <w:rsid w:val="004C4F6B"/>
    <w:rsid w:val="004C523D"/>
    <w:rsid w:val="004C57B9"/>
    <w:rsid w:val="004D0BBB"/>
    <w:rsid w:val="004D23BD"/>
    <w:rsid w:val="004D2750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EB7"/>
    <w:rsid w:val="0051200D"/>
    <w:rsid w:val="00513475"/>
    <w:rsid w:val="005137AD"/>
    <w:rsid w:val="00516B8F"/>
    <w:rsid w:val="0052071C"/>
    <w:rsid w:val="00523185"/>
    <w:rsid w:val="005247EC"/>
    <w:rsid w:val="00532C85"/>
    <w:rsid w:val="00533B72"/>
    <w:rsid w:val="00534104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94706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51D7"/>
    <w:rsid w:val="005D74A3"/>
    <w:rsid w:val="005D7D98"/>
    <w:rsid w:val="005E3898"/>
    <w:rsid w:val="005E487E"/>
    <w:rsid w:val="005E4CF8"/>
    <w:rsid w:val="005F251E"/>
    <w:rsid w:val="005F3446"/>
    <w:rsid w:val="005F7B03"/>
    <w:rsid w:val="006045D6"/>
    <w:rsid w:val="00605AFF"/>
    <w:rsid w:val="00607A5E"/>
    <w:rsid w:val="006105AB"/>
    <w:rsid w:val="006125B8"/>
    <w:rsid w:val="00614732"/>
    <w:rsid w:val="00614C85"/>
    <w:rsid w:val="00614E40"/>
    <w:rsid w:val="006150D3"/>
    <w:rsid w:val="00617E58"/>
    <w:rsid w:val="0062106A"/>
    <w:rsid w:val="00621F88"/>
    <w:rsid w:val="006241B8"/>
    <w:rsid w:val="00625197"/>
    <w:rsid w:val="00625CC1"/>
    <w:rsid w:val="00625DBF"/>
    <w:rsid w:val="00626397"/>
    <w:rsid w:val="00626A9A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3158"/>
    <w:rsid w:val="00665740"/>
    <w:rsid w:val="00665B41"/>
    <w:rsid w:val="00673513"/>
    <w:rsid w:val="00673EAF"/>
    <w:rsid w:val="006748CF"/>
    <w:rsid w:val="00676CA9"/>
    <w:rsid w:val="00676D7F"/>
    <w:rsid w:val="006811B3"/>
    <w:rsid w:val="006817E3"/>
    <w:rsid w:val="00681ED1"/>
    <w:rsid w:val="006824B6"/>
    <w:rsid w:val="00685DD1"/>
    <w:rsid w:val="00691C7F"/>
    <w:rsid w:val="00691CAE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F49"/>
    <w:rsid w:val="006D099A"/>
    <w:rsid w:val="006D15FE"/>
    <w:rsid w:val="006D16F1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44FA"/>
    <w:rsid w:val="00736D06"/>
    <w:rsid w:val="00736D21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3FA"/>
    <w:rsid w:val="007628FD"/>
    <w:rsid w:val="00765280"/>
    <w:rsid w:val="0076577D"/>
    <w:rsid w:val="00765E25"/>
    <w:rsid w:val="00766963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B2C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E4B"/>
    <w:rsid w:val="007D5A99"/>
    <w:rsid w:val="007D60FD"/>
    <w:rsid w:val="007E1164"/>
    <w:rsid w:val="007E1659"/>
    <w:rsid w:val="007E1930"/>
    <w:rsid w:val="007E3925"/>
    <w:rsid w:val="007F0ADB"/>
    <w:rsid w:val="007F14EA"/>
    <w:rsid w:val="007F4E1A"/>
    <w:rsid w:val="007F5789"/>
    <w:rsid w:val="007F6E19"/>
    <w:rsid w:val="007F7972"/>
    <w:rsid w:val="007F7BE4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74F8"/>
    <w:rsid w:val="00831E21"/>
    <w:rsid w:val="00834AAD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F56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2ADD"/>
    <w:rsid w:val="008F343D"/>
    <w:rsid w:val="008F5830"/>
    <w:rsid w:val="008F650B"/>
    <w:rsid w:val="008F6859"/>
    <w:rsid w:val="00900A11"/>
    <w:rsid w:val="00901891"/>
    <w:rsid w:val="00903EA2"/>
    <w:rsid w:val="00906C9F"/>
    <w:rsid w:val="00911FB4"/>
    <w:rsid w:val="0091215B"/>
    <w:rsid w:val="00912B49"/>
    <w:rsid w:val="0091559F"/>
    <w:rsid w:val="00917061"/>
    <w:rsid w:val="00920E95"/>
    <w:rsid w:val="00922CE9"/>
    <w:rsid w:val="00924DAF"/>
    <w:rsid w:val="00925A0E"/>
    <w:rsid w:val="00925F2E"/>
    <w:rsid w:val="009315FB"/>
    <w:rsid w:val="009324A6"/>
    <w:rsid w:val="00935463"/>
    <w:rsid w:val="00936CB0"/>
    <w:rsid w:val="00937914"/>
    <w:rsid w:val="00937D21"/>
    <w:rsid w:val="00941984"/>
    <w:rsid w:val="0094281A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4131"/>
    <w:rsid w:val="00985233"/>
    <w:rsid w:val="009855CF"/>
    <w:rsid w:val="009901AA"/>
    <w:rsid w:val="00990550"/>
    <w:rsid w:val="0099294E"/>
    <w:rsid w:val="00992B64"/>
    <w:rsid w:val="009A142C"/>
    <w:rsid w:val="009A2A9B"/>
    <w:rsid w:val="009B136B"/>
    <w:rsid w:val="009B4D7F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21F2"/>
    <w:rsid w:val="00A12E4C"/>
    <w:rsid w:val="00A13BB6"/>
    <w:rsid w:val="00A145E4"/>
    <w:rsid w:val="00A152EE"/>
    <w:rsid w:val="00A158A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05FE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3230"/>
    <w:rsid w:val="00A75F2C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B7FE2"/>
    <w:rsid w:val="00AC017B"/>
    <w:rsid w:val="00AC3CDA"/>
    <w:rsid w:val="00AC3DA7"/>
    <w:rsid w:val="00AC6669"/>
    <w:rsid w:val="00AD0539"/>
    <w:rsid w:val="00AD2656"/>
    <w:rsid w:val="00AD73BE"/>
    <w:rsid w:val="00AD76BF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04EC"/>
    <w:rsid w:val="00B2181C"/>
    <w:rsid w:val="00B2222F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202F"/>
    <w:rsid w:val="00B421F2"/>
    <w:rsid w:val="00B43147"/>
    <w:rsid w:val="00B4327D"/>
    <w:rsid w:val="00B458D8"/>
    <w:rsid w:val="00B50726"/>
    <w:rsid w:val="00B5273F"/>
    <w:rsid w:val="00B5274C"/>
    <w:rsid w:val="00B52CBA"/>
    <w:rsid w:val="00B57154"/>
    <w:rsid w:val="00B609FD"/>
    <w:rsid w:val="00B60C37"/>
    <w:rsid w:val="00B63A1F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7255"/>
    <w:rsid w:val="00B806C8"/>
    <w:rsid w:val="00B8379C"/>
    <w:rsid w:val="00B848F6"/>
    <w:rsid w:val="00B849CC"/>
    <w:rsid w:val="00B863EC"/>
    <w:rsid w:val="00B86541"/>
    <w:rsid w:val="00B86D6D"/>
    <w:rsid w:val="00B87560"/>
    <w:rsid w:val="00BA031E"/>
    <w:rsid w:val="00BA11EB"/>
    <w:rsid w:val="00BA1AB2"/>
    <w:rsid w:val="00BA2302"/>
    <w:rsid w:val="00BA58F4"/>
    <w:rsid w:val="00BA6016"/>
    <w:rsid w:val="00BA7575"/>
    <w:rsid w:val="00BA7807"/>
    <w:rsid w:val="00BB52E3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7019"/>
    <w:rsid w:val="00C10F19"/>
    <w:rsid w:val="00C11F95"/>
    <w:rsid w:val="00C121D2"/>
    <w:rsid w:val="00C12D9C"/>
    <w:rsid w:val="00C160BB"/>
    <w:rsid w:val="00C17735"/>
    <w:rsid w:val="00C27AC0"/>
    <w:rsid w:val="00C30884"/>
    <w:rsid w:val="00C32110"/>
    <w:rsid w:val="00C34178"/>
    <w:rsid w:val="00C35003"/>
    <w:rsid w:val="00C43002"/>
    <w:rsid w:val="00C45D9C"/>
    <w:rsid w:val="00C471D4"/>
    <w:rsid w:val="00C47985"/>
    <w:rsid w:val="00C5005E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2D5A"/>
    <w:rsid w:val="00C93F49"/>
    <w:rsid w:val="00C94BC1"/>
    <w:rsid w:val="00C94EC9"/>
    <w:rsid w:val="00CA01DD"/>
    <w:rsid w:val="00CA0265"/>
    <w:rsid w:val="00CA043C"/>
    <w:rsid w:val="00CA35AD"/>
    <w:rsid w:val="00CA4861"/>
    <w:rsid w:val="00CA602A"/>
    <w:rsid w:val="00CA6418"/>
    <w:rsid w:val="00CA6678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EB1"/>
    <w:rsid w:val="00D400B4"/>
    <w:rsid w:val="00D432A4"/>
    <w:rsid w:val="00D47095"/>
    <w:rsid w:val="00D5016C"/>
    <w:rsid w:val="00D5401E"/>
    <w:rsid w:val="00D5450B"/>
    <w:rsid w:val="00D55537"/>
    <w:rsid w:val="00D55598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3B07"/>
    <w:rsid w:val="00DA6572"/>
    <w:rsid w:val="00DB0A9D"/>
    <w:rsid w:val="00DB2671"/>
    <w:rsid w:val="00DB29E0"/>
    <w:rsid w:val="00DB358A"/>
    <w:rsid w:val="00DB3D72"/>
    <w:rsid w:val="00DB5431"/>
    <w:rsid w:val="00DB5ED0"/>
    <w:rsid w:val="00DB7806"/>
    <w:rsid w:val="00DC276C"/>
    <w:rsid w:val="00DC2F14"/>
    <w:rsid w:val="00DC6DB7"/>
    <w:rsid w:val="00DD0053"/>
    <w:rsid w:val="00DD4AD1"/>
    <w:rsid w:val="00DD5665"/>
    <w:rsid w:val="00DD5E6B"/>
    <w:rsid w:val="00DE356B"/>
    <w:rsid w:val="00DE525C"/>
    <w:rsid w:val="00DE5E30"/>
    <w:rsid w:val="00DF3CE6"/>
    <w:rsid w:val="00DF5073"/>
    <w:rsid w:val="00DF52D5"/>
    <w:rsid w:val="00E01033"/>
    <w:rsid w:val="00E02F32"/>
    <w:rsid w:val="00E04C0D"/>
    <w:rsid w:val="00E0576A"/>
    <w:rsid w:val="00E05966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1031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37C9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3ED9"/>
    <w:rsid w:val="00FB7B83"/>
    <w:rsid w:val="00FB7DDE"/>
    <w:rsid w:val="00FC02C6"/>
    <w:rsid w:val="00FC05BE"/>
    <w:rsid w:val="00FC0EB5"/>
    <w:rsid w:val="00FC16A0"/>
    <w:rsid w:val="00FC2E49"/>
    <w:rsid w:val="00FC3567"/>
    <w:rsid w:val="00FC5472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1FC9"/>
    <w:rsid w:val="00FF24D2"/>
    <w:rsid w:val="00FF2AE7"/>
    <w:rsid w:val="00FF54A9"/>
    <w:rsid w:val="00FF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61EB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B2671"/>
    <w:pPr>
      <w:keepNext/>
      <w:ind w:left="720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B2671"/>
    <w:pPr>
      <w:keepNext/>
      <w:jc w:val="center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B2671"/>
    <w:pPr>
      <w:keepNext/>
      <w:jc w:val="center"/>
      <w:outlineLvl w:val="7"/>
    </w:pPr>
    <w:rPr>
      <w:b/>
      <w:bCs/>
      <w:sz w:val="40"/>
      <w:szCs w:val="4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DB2671"/>
    <w:pPr>
      <w:keepNext/>
      <w:jc w:val="center"/>
      <w:outlineLvl w:val="8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  <w:lang w:val="ru-RU" w:eastAsia="ru-RU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Calibri"/>
      <w:i/>
      <w:iCs/>
      <w:sz w:val="24"/>
      <w:szCs w:val="24"/>
      <w:lang w:val="ru-RU" w:eastAsia="ru-RU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Cambria"/>
      <w:lang w:val="ru-RU" w:eastAsia="ru-RU"/>
    </w:rPr>
  </w:style>
  <w:style w:type="paragraph" w:customStyle="1" w:styleId="ConsPlusNormal">
    <w:name w:val="ConsPlusNormal"/>
    <w:uiPriority w:val="99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val="ru-RU" w:eastAsia="ru-RU"/>
    </w:rPr>
  </w:style>
  <w:style w:type="paragraph" w:customStyle="1" w:styleId="ConsPlusTitle">
    <w:name w:val="ConsPlusTitle"/>
    <w:uiPriority w:val="99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  <w:lang w:val="ru-RU" w:eastAsia="ru-RU"/>
    </w:rPr>
  </w:style>
  <w:style w:type="table" w:styleId="TableGrid">
    <w:name w:val="Table Grid"/>
    <w:basedOn w:val="TableNormal"/>
    <w:uiPriority w:val="99"/>
    <w:rsid w:val="00333B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D62EE6"/>
    <w:pPr>
      <w:jc w:val="both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4"/>
      <w:szCs w:val="24"/>
      <w:lang w:val="ru-RU" w:eastAsia="ru-RU"/>
    </w:rPr>
  </w:style>
  <w:style w:type="paragraph" w:customStyle="1" w:styleId="ConsPlusNonformat">
    <w:name w:val="ConsPlusNonformat"/>
    <w:uiPriority w:val="99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rsid w:val="00730D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C49F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730D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szCs w:val="24"/>
      <w:lang w:val="ru-RU" w:eastAsia="ru-RU"/>
    </w:rPr>
  </w:style>
  <w:style w:type="character" w:styleId="PageNumber">
    <w:name w:val="page number"/>
    <w:basedOn w:val="DefaultParagraphFont"/>
    <w:uiPriority w:val="99"/>
    <w:rsid w:val="00730D7A"/>
  </w:style>
  <w:style w:type="paragraph" w:customStyle="1" w:styleId="ConsPlusCell">
    <w:name w:val="ConsPlusCell"/>
    <w:uiPriority w:val="99"/>
    <w:rsid w:val="00312CF3"/>
    <w:pPr>
      <w:autoSpaceDE w:val="0"/>
      <w:autoSpaceDN w:val="0"/>
      <w:adjustRightInd w:val="0"/>
    </w:pPr>
    <w:rPr>
      <w:rFonts w:ascii="Arial" w:hAnsi="Arial" w:cs="Arial"/>
      <w:sz w:val="20"/>
      <w:szCs w:val="20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rsid w:val="007841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841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841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7841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  <w:lang w:val="ru-RU" w:eastAsia="ru-RU"/>
    </w:rPr>
  </w:style>
  <w:style w:type="paragraph" w:customStyle="1" w:styleId="ConsNormal">
    <w:name w:val="ConsNormal"/>
    <w:uiPriority w:val="99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val="ru-RU"/>
    </w:rPr>
  </w:style>
  <w:style w:type="paragraph" w:customStyle="1" w:styleId="ConsNonformat">
    <w:name w:val="ConsNonformat"/>
    <w:uiPriority w:val="99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  <w:lang w:val="ru-RU" w:eastAsia="ru-RU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1"/>
    <w:basedOn w:val="Normal"/>
    <w:next w:val="Normal"/>
    <w:uiPriority w:val="99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">
    <w:name w:val="Знак Знак Знак Знак"/>
    <w:basedOn w:val="Normal"/>
    <w:next w:val="Normal"/>
    <w:uiPriority w:val="99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0">
    <w:name w:val="Знак Знак Знак Знак1"/>
    <w:basedOn w:val="Normal"/>
    <w:next w:val="Normal"/>
    <w:uiPriority w:val="99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6605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87</TotalTime>
  <Pages>1</Pages>
  <Words>320</Words>
  <Characters>1827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subject/>
  <dc:creator>vlasova</dc:creator>
  <cp:keywords/>
  <dc:description/>
  <cp:lastModifiedBy>2</cp:lastModifiedBy>
  <cp:revision>19</cp:revision>
  <cp:lastPrinted>2020-05-07T06:52:00Z</cp:lastPrinted>
  <dcterms:created xsi:type="dcterms:W3CDTF">2020-05-07T06:51:00Z</dcterms:created>
  <dcterms:modified xsi:type="dcterms:W3CDTF">2022-05-23T07:00:00Z</dcterms:modified>
</cp:coreProperties>
</file>