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02D" w:rsidRPr="00816241" w:rsidRDefault="0055202D" w:rsidP="00DD02C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16241">
        <w:rPr>
          <w:rFonts w:ascii="Times New Roman" w:hAnsi="Times New Roman"/>
          <w:b/>
          <w:bCs/>
          <w:sz w:val="28"/>
          <w:szCs w:val="28"/>
        </w:rPr>
        <w:t>ВНИМАНИЮ  ПЧЕЛОВОДОВ!</w:t>
      </w:r>
    </w:p>
    <w:p w:rsidR="0055202D" w:rsidRPr="00816241" w:rsidRDefault="0055202D" w:rsidP="006A3F80">
      <w:pPr>
        <w:jc w:val="both"/>
        <w:rPr>
          <w:rFonts w:ascii="Times New Roman" w:hAnsi="Times New Roman"/>
          <w:sz w:val="28"/>
          <w:szCs w:val="28"/>
        </w:rPr>
      </w:pPr>
    </w:p>
    <w:p w:rsidR="0055202D" w:rsidRDefault="0055202D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01050">
        <w:rPr>
          <w:rFonts w:ascii="Times New Roman" w:hAnsi="Times New Roman"/>
          <w:sz w:val="28"/>
          <w:szCs w:val="28"/>
        </w:rPr>
        <w:t xml:space="preserve">     В ЦЕЛЯХ ПРЕДОТВРАЩЕНИЯ ПРИЧИНЕНИЯ ВРЕДА ЗДОР</w:t>
      </w:r>
      <w:r w:rsidRPr="00601050">
        <w:rPr>
          <w:rFonts w:ascii="Times New Roman" w:hAnsi="Times New Roman"/>
          <w:sz w:val="28"/>
          <w:szCs w:val="28"/>
        </w:rPr>
        <w:t>О</w:t>
      </w:r>
      <w:r w:rsidRPr="00601050">
        <w:rPr>
          <w:rFonts w:ascii="Times New Roman" w:hAnsi="Times New Roman"/>
          <w:sz w:val="28"/>
          <w:szCs w:val="28"/>
        </w:rPr>
        <w:t>ВЬЮ, ИМУЩЕСТВУ ГРАЖДАН,ПРЕДУПРЕЖДЕНИЯ И НЕДОПУЩЕНИЯ ГИБЕЛИ ПЧЕЛИНЫХ СЕМЕЙ ОБЩЕСТВО С ОГРАНИЧЕННОЙ ОТВЕ</w:t>
      </w:r>
      <w:r w:rsidRPr="00601050">
        <w:rPr>
          <w:rFonts w:ascii="Times New Roman" w:hAnsi="Times New Roman"/>
          <w:sz w:val="28"/>
          <w:szCs w:val="28"/>
        </w:rPr>
        <w:t>Т</w:t>
      </w:r>
      <w:r w:rsidRPr="00601050">
        <w:rPr>
          <w:rFonts w:ascii="Times New Roman" w:hAnsi="Times New Roman"/>
          <w:sz w:val="28"/>
          <w:szCs w:val="28"/>
        </w:rPr>
        <w:t>СТВЕННОСТЬЮ «</w:t>
      </w:r>
      <w:r>
        <w:rPr>
          <w:rFonts w:ascii="Times New Roman" w:hAnsi="Times New Roman"/>
          <w:sz w:val="28"/>
          <w:szCs w:val="28"/>
        </w:rPr>
        <w:t>РОМОДАНОВСКОЕ</w:t>
      </w:r>
      <w:r w:rsidRPr="00601050">
        <w:rPr>
          <w:rFonts w:ascii="Times New Roman" w:hAnsi="Times New Roman"/>
          <w:sz w:val="28"/>
          <w:szCs w:val="28"/>
        </w:rPr>
        <w:t>»</w:t>
      </w:r>
      <w:bookmarkStart w:id="0" w:name="_Hlk72246152"/>
      <w:r>
        <w:rPr>
          <w:rFonts w:ascii="Times New Roman" w:hAnsi="Times New Roman"/>
          <w:sz w:val="28"/>
          <w:szCs w:val="28"/>
        </w:rPr>
        <w:t xml:space="preserve"> </w:t>
      </w:r>
      <w:r w:rsidRPr="00084B5F">
        <w:rPr>
          <w:rFonts w:ascii="Times New Roman" w:hAnsi="Times New Roman"/>
          <w:sz w:val="28"/>
          <w:szCs w:val="28"/>
        </w:rPr>
        <w:t>(ИНН 1316000182,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84B5F">
        <w:rPr>
          <w:rFonts w:ascii="Times New Roman" w:hAnsi="Times New Roman"/>
          <w:sz w:val="28"/>
          <w:szCs w:val="28"/>
        </w:rPr>
        <w:t>ОГРН 1151310000038, АДРЕС: 431616, РЕСПУБЛИКА МОРДОВИЯ, РОМОД</w:t>
      </w:r>
      <w:r w:rsidRPr="00084B5F">
        <w:rPr>
          <w:rFonts w:ascii="Times New Roman" w:hAnsi="Times New Roman"/>
          <w:sz w:val="28"/>
          <w:szCs w:val="28"/>
        </w:rPr>
        <w:t>А</w:t>
      </w:r>
      <w:r w:rsidRPr="00084B5F">
        <w:rPr>
          <w:rFonts w:ascii="Times New Roman" w:hAnsi="Times New Roman"/>
          <w:sz w:val="28"/>
          <w:szCs w:val="28"/>
        </w:rPr>
        <w:t>НОВСКИЙ Р-Н, С. АННЕНКОВО , УЛ. ЦЕНТРАЛЬНАЯ, 7)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A4A95">
        <w:rPr>
          <w:rFonts w:ascii="Times New Roman" w:hAnsi="Times New Roman"/>
          <w:sz w:val="28"/>
          <w:szCs w:val="28"/>
        </w:rPr>
        <w:t>ТОВАРИЩ</w:t>
      </w:r>
      <w:r w:rsidRPr="00AA4A95">
        <w:rPr>
          <w:rFonts w:ascii="Times New Roman" w:hAnsi="Times New Roman"/>
          <w:sz w:val="28"/>
          <w:szCs w:val="28"/>
        </w:rPr>
        <w:t>Е</w:t>
      </w:r>
      <w:r w:rsidRPr="00AA4A95">
        <w:rPr>
          <w:rFonts w:ascii="Times New Roman" w:hAnsi="Times New Roman"/>
          <w:sz w:val="28"/>
          <w:szCs w:val="28"/>
        </w:rPr>
        <w:t>СТВО НА ВЕРЕ ОБЩЕСТВО С ОГРАНИЧЕННОЙ ОТВЕТСТВЕННОСТЬЮ «КОМСОМОЛЕЦ И КОМПАНИЯ» (ИНН 1316104505, ОГРН 1021300711904, АДРЕС: 431616, РЕСПУБЛИКА МОРДОВИЯ, С. АННЕ</w:t>
      </w:r>
      <w:r w:rsidRPr="00AA4A95">
        <w:rPr>
          <w:rFonts w:ascii="Times New Roman" w:hAnsi="Times New Roman"/>
          <w:sz w:val="28"/>
          <w:szCs w:val="28"/>
        </w:rPr>
        <w:t>Н</w:t>
      </w:r>
      <w:r w:rsidRPr="00AA4A95">
        <w:rPr>
          <w:rFonts w:ascii="Times New Roman" w:hAnsi="Times New Roman"/>
          <w:sz w:val="28"/>
          <w:szCs w:val="28"/>
        </w:rPr>
        <w:t xml:space="preserve">КОВО, УЛ. ЦЕНТРАЛЬНАЯ, 7) </w:t>
      </w:r>
      <w:r>
        <w:rPr>
          <w:rFonts w:ascii="Times New Roman" w:hAnsi="Times New Roman"/>
          <w:sz w:val="28"/>
          <w:szCs w:val="28"/>
        </w:rPr>
        <w:t xml:space="preserve"> ИНФОРМИРУЕТ О ПРОВЕДЕНИИ В П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РИОД С 16 ИЮНЯ ПО 18 ИЮНЯ 2022 ГОДА В СООТВЕТСТВИИ С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ГОДНЫМИ УСЛОВИЯМИ, ОБРАБОТОК ПОСЕВОВ РАПСА ЯДОХИМ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КАТАМИ ЗАЩИТЫ РАСТЕНИЙ (НАИМЕНОВАНИЕ </w:t>
      </w:r>
      <w:bookmarkEnd w:id="0"/>
      <w:r>
        <w:rPr>
          <w:rFonts w:ascii="Times New Roman" w:hAnsi="Times New Roman"/>
          <w:sz w:val="28"/>
          <w:szCs w:val="28"/>
        </w:rPr>
        <w:t xml:space="preserve">ПРЕПАРАТА: </w:t>
      </w:r>
      <w:r w:rsidRPr="00B37F35">
        <w:rPr>
          <w:rFonts w:ascii="Times New Roman" w:hAnsi="Times New Roman"/>
          <w:sz w:val="28"/>
          <w:szCs w:val="28"/>
        </w:rPr>
        <w:t>ФА</w:t>
      </w:r>
      <w:r w:rsidRPr="00B37F35">
        <w:rPr>
          <w:rFonts w:ascii="Times New Roman" w:hAnsi="Times New Roman"/>
          <w:sz w:val="28"/>
          <w:szCs w:val="28"/>
        </w:rPr>
        <w:t>С</w:t>
      </w:r>
      <w:r w:rsidRPr="00B37F35">
        <w:rPr>
          <w:rFonts w:ascii="Times New Roman" w:hAnsi="Times New Roman"/>
          <w:sz w:val="28"/>
          <w:szCs w:val="28"/>
        </w:rPr>
        <w:t>КОРД ( КЛАСС ОПАСНОСТИ ДЛЯ ПЧЕЛ -</w:t>
      </w:r>
      <w:r>
        <w:rPr>
          <w:rFonts w:ascii="Times New Roman" w:hAnsi="Times New Roman"/>
          <w:sz w:val="28"/>
          <w:szCs w:val="28"/>
        </w:rPr>
        <w:t>2</w:t>
      </w:r>
      <w:r w:rsidRPr="00B37F35">
        <w:rPr>
          <w:rFonts w:ascii="Times New Roman" w:hAnsi="Times New Roman"/>
          <w:sz w:val="28"/>
          <w:szCs w:val="28"/>
        </w:rPr>
        <w:t>);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37F35">
        <w:rPr>
          <w:rFonts w:ascii="Times New Roman" w:hAnsi="Times New Roman"/>
          <w:sz w:val="28"/>
          <w:szCs w:val="28"/>
        </w:rPr>
        <w:t>ЭСПЕРО (КЛАСС ОПА</w:t>
      </w:r>
      <w:r w:rsidRPr="00B37F35">
        <w:rPr>
          <w:rFonts w:ascii="Times New Roman" w:hAnsi="Times New Roman"/>
          <w:sz w:val="28"/>
          <w:szCs w:val="28"/>
        </w:rPr>
        <w:t>С</w:t>
      </w:r>
      <w:r w:rsidRPr="00B37F35">
        <w:rPr>
          <w:rFonts w:ascii="Times New Roman" w:hAnsi="Times New Roman"/>
          <w:sz w:val="28"/>
          <w:szCs w:val="28"/>
        </w:rPr>
        <w:t>НОСТИ ДЛЯ ПЧЕЛ -1)</w:t>
      </w:r>
      <w:r>
        <w:rPr>
          <w:rFonts w:ascii="Times New Roman" w:hAnsi="Times New Roman"/>
          <w:sz w:val="28"/>
          <w:szCs w:val="28"/>
        </w:rPr>
        <w:t xml:space="preserve"> НА ПРОИЗВОДСТВЕННЫХ ПЛОЩАДЯХ (П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ЛЯХ)  ОБЩЕСТВА С ОГРАНИЧЕННОЙОТВЕТСТВЕННОСТЬЮ «РОМ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ДАНОВСКОЕ», РАСПОЛОЖЕННЫХ В ПРЕДЕЛАХ ТЕРРИТОРИЙ 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МОДАНОВСКОГО, ЛЯМБИРСКОГО МУНИЦИПАЛЬНЫХ РАЙОНОВ РЕСПУБЛИКИ МОРДОВИЯ: ЛИПКИНСКОГО, САЛМИНСКОГО СЕЛ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СКИХ ПОСЕЛЕНИЙ РОМОДАНОВСКОГО МУНИЦИПАЛЬНОГО РА</w:t>
      </w:r>
      <w:r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>ОНА; ПЕРВОМАЙСКОЕ, ДАЛЬНОЕ ЛЯМБИРСКИХ СЕЛЬСКИХ ПОС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ЛЕНИЙ ЛЯМБИРСКОГО МУНИЦИПАЛЬНОГО РАЙОНА.</w:t>
      </w:r>
    </w:p>
    <w:p w:rsidR="0055202D" w:rsidRDefault="0055202D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ДЕЙСТВИЯ ПРЕПАРАТОВ: 3-4 ДНЯ, ПРИ ЭТОМ ВРЕМЯ ИЗОЛЯЦИИ ПЧЕЛ НЕ МЕНЕЕ 20-24 ЧАСОВ;</w:t>
      </w:r>
    </w:p>
    <w:p w:rsidR="0055202D" w:rsidRDefault="0055202D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ОБРАБОТКИ: НАЗЕМНЫЙ.</w:t>
      </w:r>
    </w:p>
    <w:p w:rsidR="0055202D" w:rsidRDefault="0055202D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ВЛАДЕЛЬЦАМ ПЧЕЛ РЕКОМЕНДУЕМ ВЫВЕЗТИ ПАСЕКИ НА РАССТОЯНИЕ НЕ МЕНЕЕ </w:t>
      </w:r>
      <w:smartTag w:uri="urn:schemas-microsoft-com:office:smarttags" w:element="metricconverter">
        <w:smartTagPr>
          <w:attr w:name="ProductID" w:val="7 КМ"/>
        </w:smartTagPr>
        <w:r>
          <w:rPr>
            <w:rFonts w:ascii="Times New Roman" w:hAnsi="Times New Roman"/>
            <w:sz w:val="28"/>
            <w:szCs w:val="28"/>
          </w:rPr>
          <w:t>7 КМ</w:t>
        </w:r>
      </w:smartTag>
      <w:r>
        <w:rPr>
          <w:rFonts w:ascii="Times New Roman" w:hAnsi="Times New Roman"/>
          <w:sz w:val="28"/>
          <w:szCs w:val="28"/>
        </w:rPr>
        <w:t xml:space="preserve"> ОТ ОБРАБАТЫВАЕМЫХ ПОЛЕЙ, А Е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ЛИ ЭТО СДЕЛАТЬ НЕВОЗМОЖНО, ТО СЛЕДУЕТ ПРОВЕСТИ ИЗОЛ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ЦИЮ УЛЬЕВ НА СРОК, ПРЕДУСМОТРЕННЫЙ ОГРАНИЧЕНИЯМИ ПРИ ПРИМЕНЕНИИ ЯДОХИМИКАТОВ.</w:t>
      </w:r>
    </w:p>
    <w:p w:rsidR="0055202D" w:rsidRDefault="0055202D" w:rsidP="00052EE9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ВСЕМ ВОПРОСАМ, ВОЗНИКАЮЩИМ ОТНОСИТЕЛЬНО ДЕТ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ЛИЗАЦИИ МЕСТОПОЛОЖЕНИЯ ОБРАБАТЫВАЕМЫХ ПОЛЕЙ, А ТА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ЖЕ ВРЕМЕНИ ПРОВЕДЕНИЯ ОБРАБОТКИ ПОСЕВОВ, ОБРАЩАТЬСЯ ПО ТЕЛЕФОНАМ:</w:t>
      </w:r>
    </w:p>
    <w:p w:rsidR="0055202D" w:rsidRDefault="0055202D" w:rsidP="00BE59B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(8342) 54-61-65, 54-61-97, 89093256315, 89603361191</w:t>
      </w:r>
    </w:p>
    <w:p w:rsidR="0055202D" w:rsidRDefault="0055202D" w:rsidP="00257274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 ООО «РОМОДАНОВСКОЕ », </w:t>
      </w:r>
    </w:p>
    <w:p w:rsidR="0055202D" w:rsidRPr="00601050" w:rsidRDefault="0055202D" w:rsidP="00257274">
      <w:pPr>
        <w:jc w:val="right"/>
        <w:rPr>
          <w:rFonts w:ascii="Times New Roman" w:hAnsi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ТНВ ООО «КОМСОМОЛЕЦ И К»</w:t>
      </w:r>
    </w:p>
    <w:sectPr w:rsidR="0055202D" w:rsidRPr="00601050" w:rsidSect="00354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239D"/>
    <w:rsid w:val="000143BF"/>
    <w:rsid w:val="00052EE9"/>
    <w:rsid w:val="00054E5A"/>
    <w:rsid w:val="00072E23"/>
    <w:rsid w:val="00084B5F"/>
    <w:rsid w:val="001B54BF"/>
    <w:rsid w:val="00257274"/>
    <w:rsid w:val="002F6317"/>
    <w:rsid w:val="0035403A"/>
    <w:rsid w:val="003B71AF"/>
    <w:rsid w:val="004A2F6D"/>
    <w:rsid w:val="004B1E67"/>
    <w:rsid w:val="004C6317"/>
    <w:rsid w:val="0051562B"/>
    <w:rsid w:val="0055202D"/>
    <w:rsid w:val="00601050"/>
    <w:rsid w:val="00605514"/>
    <w:rsid w:val="00655361"/>
    <w:rsid w:val="006A3F80"/>
    <w:rsid w:val="006C63F8"/>
    <w:rsid w:val="006F5EAD"/>
    <w:rsid w:val="00727C2C"/>
    <w:rsid w:val="00816241"/>
    <w:rsid w:val="008C0C5F"/>
    <w:rsid w:val="00925666"/>
    <w:rsid w:val="009D1F91"/>
    <w:rsid w:val="00A02E28"/>
    <w:rsid w:val="00A668AF"/>
    <w:rsid w:val="00AA4A95"/>
    <w:rsid w:val="00B25AF8"/>
    <w:rsid w:val="00B37F35"/>
    <w:rsid w:val="00B71976"/>
    <w:rsid w:val="00BD25C6"/>
    <w:rsid w:val="00BE59BB"/>
    <w:rsid w:val="00C92650"/>
    <w:rsid w:val="00CD3071"/>
    <w:rsid w:val="00D61296"/>
    <w:rsid w:val="00DD02C4"/>
    <w:rsid w:val="00DD6081"/>
    <w:rsid w:val="00E11F01"/>
    <w:rsid w:val="00EA648A"/>
    <w:rsid w:val="00EB323C"/>
    <w:rsid w:val="00EB58B2"/>
    <w:rsid w:val="00EF3762"/>
    <w:rsid w:val="00F24D2F"/>
    <w:rsid w:val="00F4239D"/>
    <w:rsid w:val="00FB2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03A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1</Pages>
  <Words>265</Words>
  <Characters>1515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USER</cp:lastModifiedBy>
  <cp:revision>16</cp:revision>
  <cp:lastPrinted>2022-06-14T07:06:00Z</cp:lastPrinted>
  <dcterms:created xsi:type="dcterms:W3CDTF">2022-06-14T06:50:00Z</dcterms:created>
  <dcterms:modified xsi:type="dcterms:W3CDTF">2022-06-14T11:08:00Z</dcterms:modified>
</cp:coreProperties>
</file>