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72" w:rsidRPr="00583902" w:rsidRDefault="00C76272" w:rsidP="00583902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816241">
        <w:rPr>
          <w:rFonts w:ascii="Times New Roman" w:hAnsi="Times New Roman"/>
          <w:b/>
          <w:bCs/>
          <w:sz w:val="28"/>
          <w:szCs w:val="28"/>
        </w:rPr>
        <w:t>ВНИМАНИЮ  ПЧЕЛОВОДОВ!</w:t>
      </w:r>
      <w:bookmarkStart w:id="0" w:name="_GoBack"/>
      <w:bookmarkEnd w:id="0"/>
    </w:p>
    <w:p w:rsidR="00C76272" w:rsidRPr="00583902" w:rsidRDefault="00C76272" w:rsidP="00052EE9">
      <w:pPr>
        <w:spacing w:line="240" w:lineRule="auto"/>
        <w:ind w:firstLine="567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601050">
        <w:rPr>
          <w:rFonts w:ascii="Times New Roman" w:hAnsi="Times New Roman"/>
          <w:sz w:val="28"/>
          <w:szCs w:val="28"/>
        </w:rPr>
        <w:t xml:space="preserve">     В ЦЕЛЯХ ПРЕДОТВРАЩЕНИЯ ПРИЧИНЕНИЯ ВРЕДА ЗДОРОВЬЮ, ИМ</w:t>
      </w:r>
      <w:r w:rsidRPr="00601050">
        <w:rPr>
          <w:rFonts w:ascii="Times New Roman" w:hAnsi="Times New Roman"/>
          <w:sz w:val="28"/>
          <w:szCs w:val="28"/>
        </w:rPr>
        <w:t>У</w:t>
      </w:r>
      <w:r w:rsidRPr="00601050">
        <w:rPr>
          <w:rFonts w:ascii="Times New Roman" w:hAnsi="Times New Roman"/>
          <w:sz w:val="28"/>
          <w:szCs w:val="28"/>
        </w:rPr>
        <w:t>ЩЕСТВУ ГРАЖДАН,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01050">
        <w:rPr>
          <w:rFonts w:ascii="Times New Roman" w:hAnsi="Times New Roman"/>
          <w:sz w:val="28"/>
          <w:szCs w:val="28"/>
        </w:rPr>
        <w:t>ПРЕДУПРЕЖДЕНИЯ И НЕДОПУЩЕНИЯ ГИБЕЛИ ПЧЕЛ</w:t>
      </w:r>
      <w:r w:rsidRPr="00601050">
        <w:rPr>
          <w:rFonts w:ascii="Times New Roman" w:hAnsi="Times New Roman"/>
          <w:sz w:val="28"/>
          <w:szCs w:val="28"/>
        </w:rPr>
        <w:t>И</w:t>
      </w:r>
      <w:r w:rsidRPr="00601050">
        <w:rPr>
          <w:rFonts w:ascii="Times New Roman" w:hAnsi="Times New Roman"/>
          <w:sz w:val="28"/>
          <w:szCs w:val="28"/>
        </w:rPr>
        <w:t>НЫХ СЕМЕЙ ОБЩЕСТВО С ОГРАНИЧЕННОЙ ОТВЕТСТВЕННОСТЬЮ «</w:t>
      </w:r>
      <w:r>
        <w:rPr>
          <w:rFonts w:ascii="Times New Roman" w:hAnsi="Times New Roman"/>
          <w:sz w:val="28"/>
          <w:szCs w:val="28"/>
        </w:rPr>
        <w:t>РОМОД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НО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СКОЕ</w:t>
      </w:r>
      <w:r w:rsidRPr="00601050">
        <w:rPr>
          <w:rFonts w:ascii="Times New Roman" w:hAnsi="Times New Roman"/>
          <w:sz w:val="28"/>
          <w:szCs w:val="28"/>
        </w:rPr>
        <w:t>»</w:t>
      </w:r>
      <w:bookmarkStart w:id="1" w:name="_Hlk72246152"/>
      <w:r w:rsidRPr="00084B5F">
        <w:rPr>
          <w:rFonts w:ascii="Times New Roman" w:hAnsi="Times New Roman"/>
          <w:sz w:val="28"/>
          <w:szCs w:val="28"/>
        </w:rPr>
        <w:t>(ИНН 1316000182,ОГРН 1151310000038, АДРЕС: 431616, РЕСПУБЛИКА МОРДОВИЯ, РОМОДАНОВСКИЙ Р-Н, С. АННЕНКОВО , УЛ. ЦЕНТРАЛЬНАЯ, 7)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AA4A95">
        <w:rPr>
          <w:rFonts w:ascii="Times New Roman" w:hAnsi="Times New Roman"/>
          <w:sz w:val="28"/>
          <w:szCs w:val="28"/>
        </w:rPr>
        <w:t>ТОВАРИЩЕСТВО НА ВЕРЕ ОБЩЕСТВО С ОГРАНИЧЕННОЙ ОТВЕТСТВЕНН</w:t>
      </w:r>
      <w:r w:rsidRPr="00AA4A95">
        <w:rPr>
          <w:rFonts w:ascii="Times New Roman" w:hAnsi="Times New Roman"/>
          <w:sz w:val="28"/>
          <w:szCs w:val="28"/>
        </w:rPr>
        <w:t>О</w:t>
      </w:r>
      <w:r w:rsidRPr="00AA4A95">
        <w:rPr>
          <w:rFonts w:ascii="Times New Roman" w:hAnsi="Times New Roman"/>
          <w:sz w:val="28"/>
          <w:szCs w:val="28"/>
        </w:rPr>
        <w:t xml:space="preserve">СТЬЮ «КОМСОМОЛЕЦ И КОМПАНИЯ» (ИНН 1316104505, ОГРН 1021300711904, АДРЕС: 431616, РЕСПУБЛИКА МОРДОВИЯ, С. АННЕНКОВО, УЛ. ЦЕНТРАЛЬНАЯ, 7) </w:t>
      </w:r>
      <w:r>
        <w:rPr>
          <w:rFonts w:ascii="Times New Roman" w:hAnsi="Times New Roman"/>
          <w:sz w:val="28"/>
          <w:szCs w:val="28"/>
        </w:rPr>
        <w:t xml:space="preserve"> ИНФОРМИРУЕТ О ПРОВЕДЕНИИ В ПЕРИОД </w:t>
      </w:r>
      <w:r w:rsidRPr="00583902">
        <w:rPr>
          <w:rFonts w:ascii="Times New Roman" w:hAnsi="Times New Roman"/>
          <w:b/>
          <w:sz w:val="28"/>
          <w:szCs w:val="28"/>
          <w:u w:val="single"/>
        </w:rPr>
        <w:t>С 27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Pr="00583902">
        <w:rPr>
          <w:rFonts w:ascii="Times New Roman" w:hAnsi="Times New Roman"/>
          <w:b/>
          <w:sz w:val="28"/>
          <w:szCs w:val="28"/>
          <w:u w:val="single"/>
        </w:rPr>
        <w:t>ИЮНЯ ПО 30 ИЮНЯ 2022 ГОДА</w:t>
      </w:r>
      <w:r>
        <w:rPr>
          <w:rFonts w:ascii="Times New Roman" w:hAnsi="Times New Roman"/>
          <w:sz w:val="28"/>
          <w:szCs w:val="28"/>
        </w:rPr>
        <w:t xml:space="preserve"> В СООТВЕТСТВИИ С ПОГОДНЫМИ УСЛОВИЯМИ, ОБРАБОТОК ПОСЕВОВ РАПСА ЯДОХИМИКАТАМИ ЗАЩИТЫ РАСТЕНИЙ (НАИМЕНОВАНИЕ </w:t>
      </w:r>
      <w:bookmarkEnd w:id="1"/>
      <w:r>
        <w:rPr>
          <w:rFonts w:ascii="Times New Roman" w:hAnsi="Times New Roman"/>
          <w:sz w:val="28"/>
          <w:szCs w:val="28"/>
        </w:rPr>
        <w:t>ПРЕПАР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ТА: Р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ПЕР </w:t>
      </w:r>
      <w:r w:rsidRPr="00B37F35">
        <w:rPr>
          <w:rFonts w:ascii="Times New Roman" w:hAnsi="Times New Roman"/>
          <w:sz w:val="28"/>
          <w:szCs w:val="28"/>
        </w:rPr>
        <w:t>(КЛАСС ОПАСНОСТИ ДЛЯ ПЧЕЛ -</w:t>
      </w:r>
      <w:r>
        <w:rPr>
          <w:rFonts w:ascii="Times New Roman" w:hAnsi="Times New Roman"/>
          <w:sz w:val="28"/>
          <w:szCs w:val="28"/>
        </w:rPr>
        <w:t>3</w:t>
      </w:r>
      <w:r w:rsidRPr="00B37F35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ЛОРНЕТ </w:t>
      </w:r>
      <w:r w:rsidRPr="00B37F35">
        <w:rPr>
          <w:rFonts w:ascii="Times New Roman" w:hAnsi="Times New Roman"/>
          <w:sz w:val="28"/>
          <w:szCs w:val="28"/>
        </w:rPr>
        <w:t>(КЛАСС ОПАСНОСТИ ДЛЯ ПЧЕЛ -</w:t>
      </w:r>
      <w:r>
        <w:rPr>
          <w:rFonts w:ascii="Times New Roman" w:hAnsi="Times New Roman"/>
          <w:sz w:val="28"/>
          <w:szCs w:val="28"/>
        </w:rPr>
        <w:t>3</w:t>
      </w:r>
      <w:r w:rsidRPr="00B37F35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,</w:t>
      </w:r>
      <w:r w:rsidRPr="00B37F35">
        <w:rPr>
          <w:rFonts w:ascii="Times New Roman" w:hAnsi="Times New Roman"/>
          <w:sz w:val="28"/>
          <w:szCs w:val="28"/>
        </w:rPr>
        <w:t>ФАСКОРД (КЛАСС ОПАСНОСТИ ДЛЯ ПЧЕЛ -</w:t>
      </w:r>
      <w:r>
        <w:rPr>
          <w:rFonts w:ascii="Times New Roman" w:hAnsi="Times New Roman"/>
          <w:sz w:val="28"/>
          <w:szCs w:val="28"/>
        </w:rPr>
        <w:t>2</w:t>
      </w:r>
      <w:r w:rsidRPr="00B37F35">
        <w:rPr>
          <w:rFonts w:ascii="Times New Roman" w:hAnsi="Times New Roman"/>
          <w:sz w:val="28"/>
          <w:szCs w:val="28"/>
        </w:rPr>
        <w:t>);</w:t>
      </w:r>
      <w:r>
        <w:rPr>
          <w:rFonts w:ascii="Times New Roman" w:hAnsi="Times New Roman"/>
          <w:sz w:val="28"/>
          <w:szCs w:val="28"/>
        </w:rPr>
        <w:t xml:space="preserve"> </w:t>
      </w:r>
      <w:r w:rsidRPr="00B37F35">
        <w:rPr>
          <w:rFonts w:ascii="Times New Roman" w:hAnsi="Times New Roman"/>
          <w:sz w:val="28"/>
          <w:szCs w:val="28"/>
        </w:rPr>
        <w:t>ЭСПЕРО (КЛАСС ОПАСНОСТИ ДЛЯ ПЧЕЛ -1)</w:t>
      </w:r>
      <w:r>
        <w:rPr>
          <w:rFonts w:ascii="Times New Roman" w:hAnsi="Times New Roman"/>
          <w:sz w:val="28"/>
          <w:szCs w:val="28"/>
        </w:rPr>
        <w:t>, СИЛЬВЕР (</w:t>
      </w:r>
      <w:r w:rsidRPr="00B37F35">
        <w:rPr>
          <w:rFonts w:ascii="Times New Roman" w:hAnsi="Times New Roman"/>
          <w:sz w:val="28"/>
          <w:szCs w:val="28"/>
        </w:rPr>
        <w:t>КЛАСС ОПАСНОСТИ ДЛЯ ПЧЕЛ -</w:t>
      </w:r>
      <w:r>
        <w:rPr>
          <w:rFonts w:ascii="Times New Roman" w:hAnsi="Times New Roman"/>
          <w:sz w:val="28"/>
          <w:szCs w:val="28"/>
        </w:rPr>
        <w:t>3</w:t>
      </w:r>
      <w:r w:rsidRPr="00B37F35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НА ПРОИЗВОДСТВЕННЫХ ПЛОЩАДЯХ (ПОЛЯХ)  ОБЩЕСТВА С ОГРАНИЧЕННО</w:t>
      </w:r>
      <w:r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ОТВЕТСТВЕННОСТЬЮ «РОМОДАНОВСКОЕ», </w:t>
      </w:r>
      <w:r w:rsidRPr="00AA4A95">
        <w:rPr>
          <w:rFonts w:ascii="Times New Roman" w:hAnsi="Times New Roman"/>
          <w:sz w:val="28"/>
          <w:szCs w:val="28"/>
        </w:rPr>
        <w:t>ТОВАРИЩЕСТВО НА ВЕРЕ ОБЩ</w:t>
      </w:r>
      <w:r w:rsidRPr="00AA4A95">
        <w:rPr>
          <w:rFonts w:ascii="Times New Roman" w:hAnsi="Times New Roman"/>
          <w:sz w:val="28"/>
          <w:szCs w:val="28"/>
        </w:rPr>
        <w:t>Е</w:t>
      </w:r>
      <w:r w:rsidRPr="00AA4A95">
        <w:rPr>
          <w:rFonts w:ascii="Times New Roman" w:hAnsi="Times New Roman"/>
          <w:sz w:val="28"/>
          <w:szCs w:val="28"/>
        </w:rPr>
        <w:t>СТВО С ОГРАНИЧЕННОЙ ОТВЕТСТВЕННОСТЬЮ «КОМСОМОЛЕЦ И КОМПАНИЯ</w:t>
      </w:r>
      <w:r>
        <w:rPr>
          <w:rFonts w:ascii="Times New Roman" w:hAnsi="Times New Roman"/>
          <w:sz w:val="28"/>
          <w:szCs w:val="28"/>
        </w:rPr>
        <w:t>, РАСПОЛОЖЕННЫХ В ПРЕДЕЛАХ ТЕРРИТОРИЙ РОМОДАНОВСКОГО, ЛЯМБИ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СКОГО МУНИЦИПАЛЬНЫХ РАЙОНОВ РЕСПУБЛИКИ МОРД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ВИЯ:</w:t>
      </w:r>
      <w:r w:rsidRPr="00583902">
        <w:rPr>
          <w:rFonts w:ascii="Times New Roman" w:hAnsi="Times New Roman"/>
          <w:b/>
          <w:sz w:val="28"/>
          <w:szCs w:val="28"/>
          <w:u w:val="single"/>
        </w:rPr>
        <w:t>РОМОДАНОВСКОГО, ЛИПКИНСКОГО, САЛМИНСКОГО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Pr="00583902">
        <w:rPr>
          <w:rFonts w:ascii="Times New Roman" w:hAnsi="Times New Roman"/>
          <w:b/>
          <w:sz w:val="28"/>
          <w:szCs w:val="28"/>
          <w:u w:val="single"/>
        </w:rPr>
        <w:t>СЕЛЬСКИХ ПОСЕЛЕНИЙ РОМОДАНОВСКОГО МУНИЦИПАЛЬНОГО РАЙОНА; ПЕРВ</w:t>
      </w:r>
      <w:r w:rsidRPr="00583902">
        <w:rPr>
          <w:rFonts w:ascii="Times New Roman" w:hAnsi="Times New Roman"/>
          <w:b/>
          <w:sz w:val="28"/>
          <w:szCs w:val="28"/>
          <w:u w:val="single"/>
        </w:rPr>
        <w:t>О</w:t>
      </w:r>
      <w:r w:rsidRPr="00583902">
        <w:rPr>
          <w:rFonts w:ascii="Times New Roman" w:hAnsi="Times New Roman"/>
          <w:b/>
          <w:sz w:val="28"/>
          <w:szCs w:val="28"/>
          <w:u w:val="single"/>
        </w:rPr>
        <w:t>МАЙСКОЕ, ДАЛЬНОЕ, САЛОВСКОЕ ЛЯМБИРСКИХ СЕЛЬСКИХ ПОСЕЛ</w:t>
      </w:r>
      <w:r w:rsidRPr="00583902">
        <w:rPr>
          <w:rFonts w:ascii="Times New Roman" w:hAnsi="Times New Roman"/>
          <w:b/>
          <w:sz w:val="28"/>
          <w:szCs w:val="28"/>
          <w:u w:val="single"/>
        </w:rPr>
        <w:t>Е</w:t>
      </w:r>
      <w:r w:rsidRPr="00583902">
        <w:rPr>
          <w:rFonts w:ascii="Times New Roman" w:hAnsi="Times New Roman"/>
          <w:b/>
          <w:sz w:val="28"/>
          <w:szCs w:val="28"/>
          <w:u w:val="single"/>
        </w:rPr>
        <w:t>НИЙ ЛЯМБИРСКОГО МУНИЦИПАЛЬНОГО РАЙОНА.</w:t>
      </w:r>
    </w:p>
    <w:p w:rsidR="00C76272" w:rsidRDefault="00C76272" w:rsidP="00052EE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 ДЕЙСТВИЯ ПРЕПАРАТОВ: 3-4 ДНЯ, ПРИ ЭТОМ ВРЕМЯ ИЗОЛЯЦИИ ПЧЕЛ НЕ МЕНЕЕ 20-24 ЧАСОВ;</w:t>
      </w:r>
    </w:p>
    <w:p w:rsidR="00C76272" w:rsidRDefault="00C76272" w:rsidP="00052EE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ОБРАБОТКИ: НАЗЕМНЫЙ.</w:t>
      </w:r>
    </w:p>
    <w:p w:rsidR="00C76272" w:rsidRDefault="00C76272" w:rsidP="00052EE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ВЛАДЕЛЬЦАМ ПЧЕЛ РЕКОМЕНДУЕМ ВЫВЕЗТИ ПАСЕКИ НА РАССТОЯНИЕ НЕ МЕНЕЕ </w:t>
      </w:r>
      <w:smartTag w:uri="urn:schemas-microsoft-com:office:smarttags" w:element="metricconverter">
        <w:smartTagPr>
          <w:attr w:name="ProductID" w:val="7 КМ"/>
        </w:smartTagPr>
        <w:r>
          <w:rPr>
            <w:rFonts w:ascii="Times New Roman" w:hAnsi="Times New Roman"/>
            <w:sz w:val="28"/>
            <w:szCs w:val="28"/>
          </w:rPr>
          <w:t>7 КМ</w:t>
        </w:r>
      </w:smartTag>
      <w:r>
        <w:rPr>
          <w:rFonts w:ascii="Times New Roman" w:hAnsi="Times New Roman"/>
          <w:sz w:val="28"/>
          <w:szCs w:val="28"/>
        </w:rPr>
        <w:t xml:space="preserve"> ОТ ОБРАБАТЫВАЕМЫХ ПОЛЕЙ, А ЕСЛИ ЭТО СДЕЛАТЬ Н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ВОЗМОЖНО, ТО СЛЕДУЕТ ПРОВЕСТИ ИЗОЛЯЦИЮ УЛЬЕВ НА СРОК, ПРЕД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СМОТРЕННЫЙ ОГРАНИЧЕНИЯМИ ПРИ ПРИМЕНЕНИИ ЯДОХИМИКАТОВ.</w:t>
      </w:r>
    </w:p>
    <w:p w:rsidR="00C76272" w:rsidRDefault="00C76272" w:rsidP="00052EE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ВСЕМ ВОПРОСАМ, ВОЗНИКАЮЩИМ ОТНОСИТЕЛЬНО ДЕТАЛИЗАЦИИ МЕСТОПОЛОЖЕНИЯ ОБРАБАТЫВАЕМЫХ ПОЛЕЙ, А ТАКЖЕ ВРЕМЕНИ ПРОВ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ДЕНИЯ ОБРАБОТКИ ПОСЕВОВ, ОБРАЩАТЬСЯ ПО ТЕЛЕФОНАМ:</w:t>
      </w:r>
    </w:p>
    <w:p w:rsidR="00C76272" w:rsidRDefault="00C76272" w:rsidP="00BE59BB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 (8342) 54-61-65, 54-61-97, 89093256315, 89603361191</w:t>
      </w:r>
    </w:p>
    <w:p w:rsidR="00C76272" w:rsidRDefault="00C76272" w:rsidP="00257274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АДМИНИСТРАЦИЯ  ООО «РОМОДАНОВСКОЕ », </w:t>
      </w:r>
    </w:p>
    <w:p w:rsidR="00C76272" w:rsidRPr="00601050" w:rsidRDefault="00C76272" w:rsidP="00257274">
      <w:pPr>
        <w:jc w:val="right"/>
        <w:rPr>
          <w:rFonts w:ascii="Times New Roman" w:hAnsi="Times New Roman"/>
          <w:cap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ТНВ ООО «КОМСОМОЛЕЦ И К»</w:t>
      </w:r>
    </w:p>
    <w:sectPr w:rsidR="00C76272" w:rsidRPr="00601050" w:rsidSect="00583902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239D"/>
    <w:rsid w:val="000143BF"/>
    <w:rsid w:val="00052EE9"/>
    <w:rsid w:val="00054E5A"/>
    <w:rsid w:val="00072E23"/>
    <w:rsid w:val="00084B5F"/>
    <w:rsid w:val="00096342"/>
    <w:rsid w:val="000C69A5"/>
    <w:rsid w:val="000E2641"/>
    <w:rsid w:val="001B54BF"/>
    <w:rsid w:val="00257274"/>
    <w:rsid w:val="002F6317"/>
    <w:rsid w:val="003B71AF"/>
    <w:rsid w:val="004A2F6D"/>
    <w:rsid w:val="004B1E67"/>
    <w:rsid w:val="004C6317"/>
    <w:rsid w:val="004E0A80"/>
    <w:rsid w:val="0051562B"/>
    <w:rsid w:val="00583902"/>
    <w:rsid w:val="00601050"/>
    <w:rsid w:val="00605514"/>
    <w:rsid w:val="00655361"/>
    <w:rsid w:val="006A3F80"/>
    <w:rsid w:val="006C63F8"/>
    <w:rsid w:val="006F5EAD"/>
    <w:rsid w:val="00727C2C"/>
    <w:rsid w:val="00816241"/>
    <w:rsid w:val="008C0C5F"/>
    <w:rsid w:val="009D1F91"/>
    <w:rsid w:val="00A02E28"/>
    <w:rsid w:val="00A668AF"/>
    <w:rsid w:val="00AA4A95"/>
    <w:rsid w:val="00B25AF8"/>
    <w:rsid w:val="00B37F35"/>
    <w:rsid w:val="00B71976"/>
    <w:rsid w:val="00BD25C6"/>
    <w:rsid w:val="00BE59BB"/>
    <w:rsid w:val="00C76272"/>
    <w:rsid w:val="00C92650"/>
    <w:rsid w:val="00CD3071"/>
    <w:rsid w:val="00D61296"/>
    <w:rsid w:val="00DD02C4"/>
    <w:rsid w:val="00E11F01"/>
    <w:rsid w:val="00EA648A"/>
    <w:rsid w:val="00EB323C"/>
    <w:rsid w:val="00EB58B2"/>
    <w:rsid w:val="00EF3762"/>
    <w:rsid w:val="00F24D2F"/>
    <w:rsid w:val="00F4239D"/>
    <w:rsid w:val="00FB2A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9A5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77</TotalTime>
  <Pages>1</Pages>
  <Words>298</Words>
  <Characters>1705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 Белов</dc:creator>
  <cp:keywords/>
  <dc:description/>
  <cp:lastModifiedBy>USER</cp:lastModifiedBy>
  <cp:revision>18</cp:revision>
  <cp:lastPrinted>2022-06-14T07:06:00Z</cp:lastPrinted>
  <dcterms:created xsi:type="dcterms:W3CDTF">2022-06-14T06:50:00Z</dcterms:created>
  <dcterms:modified xsi:type="dcterms:W3CDTF">2022-06-23T12:02:00Z</dcterms:modified>
</cp:coreProperties>
</file>