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520" w:rsidRPr="00FF75C6" w:rsidRDefault="00013520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013520" w:rsidRPr="00FF75C6" w:rsidRDefault="00013520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F86634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поселение, п. Липки, ул. Полевая, 42</w:t>
      </w:r>
    </w:p>
    <w:p w:rsidR="00013520" w:rsidRPr="00FF75C6" w:rsidRDefault="00013520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013520" w:rsidRPr="00FF75C6" w:rsidRDefault="00013520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657A41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417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F86634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42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 w:rsidRPr="00657A41">
        <w:rPr>
          <w:rFonts w:ascii="Times New Roman" w:hAnsi="Times New Roman"/>
          <w:sz w:val="28"/>
          <w:szCs w:val="28"/>
        </w:rPr>
        <w:t>1000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 w:rsidRPr="00657A41">
        <w:rPr>
          <w:rFonts w:ascii="Times New Roman" w:hAnsi="Times New Roman"/>
          <w:sz w:val="28"/>
          <w:szCs w:val="28"/>
        </w:rPr>
        <w:t>Кадыкеев Александр Юрьевич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013520" w:rsidRPr="00FF75C6" w:rsidRDefault="00013520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Рекомендовать </w:t>
      </w:r>
      <w:r w:rsidRPr="00657A41">
        <w:rPr>
          <w:rFonts w:ascii="Times New Roman" w:hAnsi="Times New Roman"/>
          <w:sz w:val="28"/>
          <w:szCs w:val="28"/>
        </w:rPr>
        <w:t>Кадыкееву Александру Юрьевичу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013520" w:rsidRDefault="00013520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</w:t>
      </w:r>
      <w:r>
        <w:rPr>
          <w:rFonts w:ascii="Times New Roman" w:hAnsi="Times New Roman"/>
          <w:sz w:val="28"/>
          <w:szCs w:val="28"/>
        </w:rPr>
        <w:t>ния указанным лицом проекта распоряже</w:t>
      </w:r>
      <w:r w:rsidRPr="00FF75C6">
        <w:rPr>
          <w:rFonts w:ascii="Times New Roman" w:hAnsi="Times New Roman"/>
          <w:sz w:val="28"/>
          <w:szCs w:val="28"/>
        </w:rPr>
        <w:t>ния.</w:t>
      </w:r>
    </w:p>
    <w:p w:rsidR="00013520" w:rsidRDefault="00013520"/>
    <w:p w:rsidR="00013520" w:rsidRDefault="00013520"/>
    <w:p w:rsidR="00013520" w:rsidRDefault="00013520"/>
    <w:p w:rsidR="00013520" w:rsidRDefault="00013520"/>
    <w:p w:rsidR="00013520" w:rsidRDefault="00013520"/>
    <w:p w:rsidR="00013520" w:rsidRDefault="00013520"/>
    <w:sectPr w:rsidR="00013520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13520"/>
    <w:rsid w:val="00023A8F"/>
    <w:rsid w:val="0018488C"/>
    <w:rsid w:val="00452E12"/>
    <w:rsid w:val="004D7A43"/>
    <w:rsid w:val="005426EF"/>
    <w:rsid w:val="00573CB4"/>
    <w:rsid w:val="006058CF"/>
    <w:rsid w:val="00657A41"/>
    <w:rsid w:val="00816123"/>
    <w:rsid w:val="008A3803"/>
    <w:rsid w:val="008B2C0E"/>
    <w:rsid w:val="00917810"/>
    <w:rsid w:val="00942C76"/>
    <w:rsid w:val="00971E53"/>
    <w:rsid w:val="00A07284"/>
    <w:rsid w:val="00B24ED0"/>
    <w:rsid w:val="00CE71B3"/>
    <w:rsid w:val="00D21694"/>
    <w:rsid w:val="00DB3006"/>
    <w:rsid w:val="00E07F35"/>
    <w:rsid w:val="00F86634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234</Words>
  <Characters>1338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5</cp:revision>
  <cp:lastPrinted>2022-06-08T12:30:00Z</cp:lastPrinted>
  <dcterms:created xsi:type="dcterms:W3CDTF">2022-05-30T06:14:00Z</dcterms:created>
  <dcterms:modified xsi:type="dcterms:W3CDTF">2022-06-08T12:31:00Z</dcterms:modified>
</cp:coreProperties>
</file>