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11C" w:rsidRPr="00FF75C6" w:rsidRDefault="00F9511C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F9511C" w:rsidRPr="008E79F6" w:rsidRDefault="00F9511C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</w:t>
      </w:r>
      <w:r w:rsidRPr="008E79F6">
        <w:rPr>
          <w:rFonts w:ascii="Times New Roman" w:hAnsi="Times New Roman"/>
          <w:b/>
          <w:sz w:val="28"/>
          <w:szCs w:val="28"/>
        </w:rPr>
        <w:t>объекта недвижимости, расположенного по адресу: Республика Мордовия, Ромодановский муниципальный район, Анненковское сельское поселение, с.Анненково, ул. Новая, 14</w:t>
      </w:r>
    </w:p>
    <w:p w:rsidR="00F9511C" w:rsidRPr="008E79F6" w:rsidRDefault="00F9511C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E79F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F9511C" w:rsidRPr="00FF75C6" w:rsidRDefault="00F9511C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E79F6">
        <w:rPr>
          <w:rFonts w:ascii="Times New Roman" w:hAnsi="Times New Roman"/>
          <w:sz w:val="28"/>
          <w:szCs w:val="28"/>
        </w:rPr>
        <w:t>В отношении земельного участка с кадастровым номером 13:16:0303001:263, расположенного по адресу: Республика Мордовия, Ромодановский муниципальный район, Анненковское сельское поселение, с.Анненково, ул. Новая, 14, площадью 2100 кв.м. в качестве его правообладателя, владеющего данным объектом недвижимости</w:t>
      </w:r>
      <w:r w:rsidRPr="00FF75C6">
        <w:rPr>
          <w:rFonts w:ascii="Times New Roman" w:hAnsi="Times New Roman"/>
          <w:sz w:val="28"/>
          <w:szCs w:val="28"/>
        </w:rPr>
        <w:t xml:space="preserve">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Климкин Сергей Иванович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F9511C" w:rsidRPr="00FF75C6" w:rsidRDefault="00F9511C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Рекомендовать </w:t>
      </w:r>
      <w:r>
        <w:rPr>
          <w:rFonts w:ascii="Times New Roman" w:hAnsi="Times New Roman"/>
          <w:sz w:val="28"/>
          <w:szCs w:val="28"/>
        </w:rPr>
        <w:t>Климкину Сергею Ивановичу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F9511C" w:rsidRDefault="00F9511C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F9511C" w:rsidRDefault="00F9511C"/>
    <w:p w:rsidR="00F9511C" w:rsidRDefault="00F9511C"/>
    <w:p w:rsidR="00F9511C" w:rsidRDefault="00F9511C"/>
    <w:p w:rsidR="00F9511C" w:rsidRDefault="00F9511C"/>
    <w:p w:rsidR="00F9511C" w:rsidRDefault="00F9511C"/>
    <w:p w:rsidR="00F9511C" w:rsidRDefault="00F9511C"/>
    <w:sectPr w:rsidR="00F9511C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43648"/>
    <w:rsid w:val="0023363C"/>
    <w:rsid w:val="0032066F"/>
    <w:rsid w:val="004D7A43"/>
    <w:rsid w:val="006058CF"/>
    <w:rsid w:val="00786F7B"/>
    <w:rsid w:val="00791FFE"/>
    <w:rsid w:val="00816123"/>
    <w:rsid w:val="008A3803"/>
    <w:rsid w:val="008E79F6"/>
    <w:rsid w:val="008F5170"/>
    <w:rsid w:val="00917810"/>
    <w:rsid w:val="00971E53"/>
    <w:rsid w:val="00A07284"/>
    <w:rsid w:val="00A733A0"/>
    <w:rsid w:val="00AC5359"/>
    <w:rsid w:val="00B24ED0"/>
    <w:rsid w:val="00C97F8D"/>
    <w:rsid w:val="00D21694"/>
    <w:rsid w:val="00E07F35"/>
    <w:rsid w:val="00E673EB"/>
    <w:rsid w:val="00F9511C"/>
    <w:rsid w:val="00FA71C2"/>
    <w:rsid w:val="00FE4199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232</Words>
  <Characters>1329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5</cp:revision>
  <cp:lastPrinted>2022-05-05T09:51:00Z</cp:lastPrinted>
  <dcterms:created xsi:type="dcterms:W3CDTF">2022-05-30T06:14:00Z</dcterms:created>
  <dcterms:modified xsi:type="dcterms:W3CDTF">2022-06-07T08:18:00Z</dcterms:modified>
</cp:coreProperties>
</file>