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3DD" w:rsidRPr="00FF75C6" w:rsidRDefault="00A703DD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A703DD" w:rsidRPr="00796A9E" w:rsidRDefault="00A703DD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/>
          <w:b/>
          <w:sz w:val="28"/>
          <w:szCs w:val="28"/>
        </w:rPr>
        <w:t xml:space="preserve">Республика </w:t>
      </w:r>
      <w:r w:rsidRPr="00796A9E">
        <w:rPr>
          <w:rFonts w:ascii="Times New Roman" w:hAnsi="Times New Roman"/>
          <w:b/>
          <w:sz w:val="28"/>
          <w:szCs w:val="28"/>
        </w:rPr>
        <w:t>Мордовия, Ромодановский муниципальный район, Анненковское сельское</w:t>
      </w:r>
      <w:r>
        <w:rPr>
          <w:rFonts w:ascii="Times New Roman" w:hAnsi="Times New Roman"/>
          <w:b/>
          <w:sz w:val="28"/>
          <w:szCs w:val="28"/>
        </w:rPr>
        <w:t xml:space="preserve"> поселение, с.Анненково, ул. Центральн</w:t>
      </w:r>
      <w:r w:rsidRPr="00796A9E">
        <w:rPr>
          <w:rFonts w:ascii="Times New Roman" w:hAnsi="Times New Roman"/>
          <w:b/>
          <w:sz w:val="28"/>
          <w:szCs w:val="28"/>
        </w:rPr>
        <w:t>ая,</w:t>
      </w:r>
      <w:r>
        <w:rPr>
          <w:rFonts w:ascii="Times New Roman" w:hAnsi="Times New Roman"/>
          <w:b/>
          <w:sz w:val="28"/>
          <w:szCs w:val="28"/>
        </w:rPr>
        <w:t xml:space="preserve"> 16/1</w:t>
      </w:r>
      <w:r w:rsidRPr="00796A9E">
        <w:rPr>
          <w:rFonts w:ascii="Times New Roman" w:hAnsi="Times New Roman"/>
          <w:b/>
          <w:sz w:val="28"/>
          <w:szCs w:val="28"/>
        </w:rPr>
        <w:t xml:space="preserve"> </w:t>
      </w:r>
    </w:p>
    <w:p w:rsidR="00A703DD" w:rsidRPr="00FF75C6" w:rsidRDefault="00A703DD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96A9E">
        <w:rPr>
          <w:rFonts w:ascii="Times New Roman" w:hAnsi="Times New Roman"/>
          <w:sz w:val="28"/>
          <w:szCs w:val="28"/>
        </w:rPr>
        <w:t>В соответствии со статьей 69.1 Федерального</w:t>
      </w:r>
      <w:r w:rsidRPr="00FF75C6">
        <w:rPr>
          <w:rFonts w:ascii="Times New Roman" w:hAnsi="Times New Roman"/>
          <w:sz w:val="28"/>
          <w:szCs w:val="28"/>
        </w:rPr>
        <w:t xml:space="preserve"> закона от 13 июля 2015 года №218-ФЗ  «О государственной регистрации недвижимости», выявлено:</w:t>
      </w:r>
    </w:p>
    <w:p w:rsidR="00A703DD" w:rsidRPr="00FF75C6" w:rsidRDefault="00A703DD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96A9E">
        <w:rPr>
          <w:rFonts w:ascii="Times New Roman" w:hAnsi="Times New Roman"/>
          <w:sz w:val="28"/>
          <w:szCs w:val="28"/>
        </w:rPr>
        <w:t>В отношении земельного участка с кадастровым номером 13:16:0303001:256, расположенного по адресу: Республика Мордовия, Ромодановский муниципальный район, Анненковское сельское поселение, с.Анненково, ул. Центральная, 16/1, площадью 1200 кв.м. в качестве его правообладателя, владеющего данным объектом недвижимости на праве собственности, выявлен собственник</w:t>
      </w:r>
      <w:r w:rsidRPr="00796A9E">
        <w:rPr>
          <w:rFonts w:ascii="Times New Roman" w:hAnsi="Times New Roman"/>
          <w:sz w:val="24"/>
          <w:szCs w:val="24"/>
        </w:rPr>
        <w:t xml:space="preserve"> </w:t>
      </w:r>
      <w:r w:rsidRPr="00796A9E">
        <w:rPr>
          <w:rFonts w:ascii="Times New Roman" w:hAnsi="Times New Roman"/>
          <w:sz w:val="28"/>
          <w:szCs w:val="28"/>
        </w:rPr>
        <w:t>Воеводин Владимир</w:t>
      </w:r>
      <w:r>
        <w:rPr>
          <w:rFonts w:ascii="Times New Roman" w:hAnsi="Times New Roman"/>
          <w:sz w:val="28"/>
          <w:szCs w:val="28"/>
        </w:rPr>
        <w:t xml:space="preserve"> Александрович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A703DD" w:rsidRPr="00FF75C6" w:rsidRDefault="00A703DD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Рекомендовать </w:t>
      </w:r>
      <w:r>
        <w:rPr>
          <w:rFonts w:ascii="Times New Roman" w:hAnsi="Times New Roman"/>
          <w:sz w:val="28"/>
          <w:szCs w:val="28"/>
        </w:rPr>
        <w:t>Климкину Сергею Ивановичу</w:t>
      </w:r>
      <w:r w:rsidRPr="00FF75C6">
        <w:rPr>
          <w:rFonts w:ascii="Times New Roman" w:hAnsi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A703DD" w:rsidRDefault="00A703DD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A703DD" w:rsidRDefault="00A703DD"/>
    <w:p w:rsidR="00A703DD" w:rsidRDefault="00A703DD"/>
    <w:p w:rsidR="00A703DD" w:rsidRDefault="00A703DD"/>
    <w:p w:rsidR="00A703DD" w:rsidRDefault="00A703DD"/>
    <w:p w:rsidR="00A703DD" w:rsidRDefault="00A703DD"/>
    <w:p w:rsidR="00A703DD" w:rsidRDefault="00A703DD"/>
    <w:sectPr w:rsidR="00A703DD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A337E"/>
    <w:rsid w:val="0023363C"/>
    <w:rsid w:val="004D7A43"/>
    <w:rsid w:val="006058CF"/>
    <w:rsid w:val="00786F7B"/>
    <w:rsid w:val="00791FFE"/>
    <w:rsid w:val="00796A9E"/>
    <w:rsid w:val="00816123"/>
    <w:rsid w:val="008A3803"/>
    <w:rsid w:val="00917810"/>
    <w:rsid w:val="00971E53"/>
    <w:rsid w:val="00A07284"/>
    <w:rsid w:val="00A26FA8"/>
    <w:rsid w:val="00A703DD"/>
    <w:rsid w:val="00B24ED0"/>
    <w:rsid w:val="00C97F8D"/>
    <w:rsid w:val="00D21694"/>
    <w:rsid w:val="00E07F35"/>
    <w:rsid w:val="00FA71C2"/>
    <w:rsid w:val="00FE4199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1</Pages>
  <Words>236</Words>
  <Characters>1350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4</cp:revision>
  <cp:lastPrinted>2022-05-05T09:51:00Z</cp:lastPrinted>
  <dcterms:created xsi:type="dcterms:W3CDTF">2022-05-30T06:14:00Z</dcterms:created>
  <dcterms:modified xsi:type="dcterms:W3CDTF">2022-06-07T08:09:00Z</dcterms:modified>
</cp:coreProperties>
</file>