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8E6" w:rsidRPr="00130F4E" w:rsidRDefault="00D208E6" w:rsidP="001A1DD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ПРОТОКОЛ СХОДА ГРАЖДАН</w:t>
      </w:r>
    </w:p>
    <w:p w:rsidR="00D208E6" w:rsidRDefault="00D208E6" w:rsidP="00DD5D0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D208E6" w:rsidRPr="00130F4E" w:rsidRDefault="00D208E6" w:rsidP="00DD5D0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с. Вырыпаево Липк</w:t>
      </w:r>
      <w:r w:rsidRPr="00130F4E">
        <w:rPr>
          <w:rFonts w:ascii="Times New Roman" w:hAnsi="Times New Roman"/>
          <w:b/>
          <w:sz w:val="24"/>
          <w:szCs w:val="24"/>
        </w:rPr>
        <w:t>инско</w:t>
      </w:r>
      <w:r>
        <w:rPr>
          <w:rFonts w:ascii="Times New Roman" w:hAnsi="Times New Roman"/>
          <w:b/>
          <w:sz w:val="24"/>
          <w:szCs w:val="24"/>
        </w:rPr>
        <w:t>го</w:t>
      </w:r>
      <w:r w:rsidRPr="00130F4E">
        <w:rPr>
          <w:rFonts w:ascii="Times New Roman" w:hAnsi="Times New Roman"/>
          <w:b/>
          <w:sz w:val="24"/>
          <w:szCs w:val="24"/>
        </w:rPr>
        <w:t xml:space="preserve"> сельско</w:t>
      </w:r>
      <w:r>
        <w:rPr>
          <w:rFonts w:ascii="Times New Roman" w:hAnsi="Times New Roman"/>
          <w:b/>
          <w:sz w:val="24"/>
          <w:szCs w:val="24"/>
        </w:rPr>
        <w:t>го</w:t>
      </w:r>
      <w:r w:rsidRPr="00130F4E">
        <w:rPr>
          <w:rFonts w:ascii="Times New Roman" w:hAnsi="Times New Roman"/>
          <w:b/>
          <w:sz w:val="24"/>
          <w:szCs w:val="24"/>
        </w:rPr>
        <w:t xml:space="preserve"> поселени</w:t>
      </w:r>
      <w:r>
        <w:rPr>
          <w:rFonts w:ascii="Times New Roman" w:hAnsi="Times New Roman"/>
          <w:b/>
          <w:sz w:val="24"/>
          <w:szCs w:val="24"/>
        </w:rPr>
        <w:t>я</w:t>
      </w:r>
      <w:r w:rsidRPr="00130F4E">
        <w:rPr>
          <w:rFonts w:ascii="Times New Roman" w:hAnsi="Times New Roman"/>
          <w:b/>
          <w:sz w:val="24"/>
          <w:szCs w:val="24"/>
        </w:rPr>
        <w:t xml:space="preserve">  </w:t>
      </w:r>
    </w:p>
    <w:p w:rsidR="00D208E6" w:rsidRPr="00130F4E" w:rsidRDefault="00D208E6" w:rsidP="001A1DD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D208E6" w:rsidRPr="00130F4E" w:rsidRDefault="00D208E6" w:rsidP="001A1DD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D208E6" w:rsidRPr="00CD4C0D" w:rsidRDefault="00D208E6" w:rsidP="00DD5D06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208E6" w:rsidRPr="00A615CD" w:rsidRDefault="00D208E6" w:rsidP="00DD5D06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208E6" w:rsidRPr="00130F4E" w:rsidRDefault="00D208E6" w:rsidP="00DD5D0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25</w:t>
      </w:r>
      <w:r w:rsidRPr="00130F4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июля   </w:t>
      </w:r>
      <w:r w:rsidRPr="00130F4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2</w:t>
      </w:r>
      <w:r w:rsidRPr="00130F4E">
        <w:rPr>
          <w:rFonts w:ascii="Times New Roman" w:hAnsi="Times New Roman"/>
          <w:sz w:val="24"/>
          <w:szCs w:val="24"/>
        </w:rPr>
        <w:t xml:space="preserve"> года</w:t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130F4E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</w:t>
      </w:r>
    </w:p>
    <w:p w:rsidR="00D208E6" w:rsidRPr="00130F4E" w:rsidRDefault="00D208E6" w:rsidP="00DD5D06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D208E6" w:rsidRPr="00130F4E" w:rsidRDefault="00D208E6" w:rsidP="00DD5D0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 xml:space="preserve">Присутствовали: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80</w:t>
      </w:r>
      <w:r w:rsidRPr="00130F4E">
        <w:rPr>
          <w:rFonts w:ascii="Times New Roman" w:hAnsi="Times New Roman"/>
          <w:sz w:val="24"/>
          <w:szCs w:val="24"/>
        </w:rPr>
        <w:t xml:space="preserve"> человек</w:t>
      </w:r>
    </w:p>
    <w:p w:rsidR="00D208E6" w:rsidRPr="00130F4E" w:rsidRDefault="00D208E6" w:rsidP="00F36E85">
      <w:pPr>
        <w:pStyle w:val="NoSpacing"/>
        <w:jc w:val="both"/>
        <w:rPr>
          <w:rFonts w:ascii="Times New Roman" w:hAnsi="Times New Roman"/>
          <w:sz w:val="24"/>
          <w:szCs w:val="24"/>
          <w:u w:val="single"/>
        </w:rPr>
      </w:pPr>
      <w:r w:rsidRPr="00130F4E">
        <w:rPr>
          <w:rFonts w:ascii="Times New Roman" w:hAnsi="Times New Roman"/>
          <w:sz w:val="24"/>
          <w:szCs w:val="24"/>
        </w:rPr>
        <w:t xml:space="preserve">Председательствующий  на сходе граждан     </w:t>
      </w:r>
      <w:r>
        <w:rPr>
          <w:rFonts w:ascii="Times New Roman" w:hAnsi="Times New Roman"/>
          <w:sz w:val="24"/>
          <w:szCs w:val="24"/>
          <w:u w:val="single"/>
        </w:rPr>
        <w:t>Новикова</w:t>
      </w:r>
      <w:r w:rsidRPr="00130F4E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Л</w:t>
      </w:r>
      <w:r w:rsidRPr="00130F4E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П</w:t>
      </w:r>
      <w:r w:rsidRPr="00130F4E">
        <w:rPr>
          <w:rFonts w:ascii="Times New Roman" w:hAnsi="Times New Roman"/>
          <w:sz w:val="24"/>
          <w:szCs w:val="24"/>
          <w:u w:val="single"/>
        </w:rPr>
        <w:t xml:space="preserve">.    </w:t>
      </w:r>
    </w:p>
    <w:p w:rsidR="00D208E6" w:rsidRPr="00130F4E" w:rsidRDefault="00D208E6" w:rsidP="00DD5D06">
      <w:pPr>
        <w:pStyle w:val="NoSpacing"/>
        <w:jc w:val="both"/>
        <w:rPr>
          <w:rFonts w:ascii="Times New Roman" w:hAnsi="Times New Roman"/>
          <w:sz w:val="24"/>
          <w:szCs w:val="24"/>
          <w:u w:val="single"/>
        </w:rPr>
      </w:pPr>
      <w:r w:rsidRPr="00130F4E">
        <w:rPr>
          <w:rFonts w:ascii="Times New Roman" w:hAnsi="Times New Roman"/>
          <w:sz w:val="24"/>
          <w:szCs w:val="24"/>
        </w:rPr>
        <w:t xml:space="preserve">Секретарь схода граждан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Косова М</w:t>
      </w:r>
      <w:r w:rsidRPr="00130F4E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Н</w:t>
      </w:r>
      <w:r w:rsidRPr="00130F4E">
        <w:rPr>
          <w:rFonts w:ascii="Times New Roman" w:hAnsi="Times New Roman"/>
          <w:sz w:val="24"/>
          <w:szCs w:val="24"/>
          <w:u w:val="single"/>
        </w:rPr>
        <w:t>.</w:t>
      </w:r>
    </w:p>
    <w:p w:rsidR="00D208E6" w:rsidRPr="00130F4E" w:rsidRDefault="00D208E6" w:rsidP="00F36E85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D208E6" w:rsidRPr="00130F4E" w:rsidRDefault="00D208E6" w:rsidP="00DD5D0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208E6" w:rsidRPr="00130F4E" w:rsidRDefault="00D208E6" w:rsidP="00DD5D0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ПОВЕСТКА ДНЯ:</w:t>
      </w:r>
    </w:p>
    <w:p w:rsidR="00D208E6" w:rsidRPr="00130F4E" w:rsidRDefault="00D208E6" w:rsidP="00DD5D06">
      <w:pPr>
        <w:pStyle w:val="ListParagraph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О введении и использовании средств  самооблож</w:t>
      </w:r>
      <w:r>
        <w:rPr>
          <w:rFonts w:ascii="Times New Roman" w:hAnsi="Times New Roman" w:cs="Times New Roman"/>
          <w:sz w:val="24"/>
          <w:szCs w:val="24"/>
        </w:rPr>
        <w:t>ения граждан в селе Вырыпаево Липк</w:t>
      </w:r>
      <w:r w:rsidRPr="00130F4E">
        <w:rPr>
          <w:rFonts w:ascii="Times New Roman" w:hAnsi="Times New Roman" w:cs="Times New Roman"/>
          <w:sz w:val="24"/>
          <w:szCs w:val="24"/>
        </w:rPr>
        <w:t>инского сельского поселения.</w:t>
      </w:r>
    </w:p>
    <w:p w:rsidR="00D208E6" w:rsidRDefault="00D208E6" w:rsidP="00130F4E">
      <w:pPr>
        <w:pStyle w:val="NoSpacing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ИЗБИРАЕТСЯ СЕКРЕТАРЬ СХОДА:</w:t>
      </w:r>
    </w:p>
    <w:p w:rsidR="00D208E6" w:rsidRDefault="00D208E6" w:rsidP="00130F4E">
      <w:pPr>
        <w:pStyle w:val="NoSpacing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Нам необходимо избрать секретаря схода. Какие будут предложения?</w:t>
      </w: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Есть предложение избрать секретарем схода Косову Марию Никола</w:t>
      </w:r>
      <w:r w:rsidRPr="00130F4E">
        <w:rPr>
          <w:rFonts w:ascii="Times New Roman" w:hAnsi="Times New Roman"/>
          <w:sz w:val="24"/>
          <w:szCs w:val="24"/>
        </w:rPr>
        <w:t>евну</w:t>
      </w:r>
      <w:r>
        <w:rPr>
          <w:rFonts w:ascii="Times New Roman" w:hAnsi="Times New Roman"/>
          <w:sz w:val="24"/>
          <w:szCs w:val="24"/>
        </w:rPr>
        <w:t xml:space="preserve"> – заместителя Главы Липк</w:t>
      </w:r>
      <w:r w:rsidRPr="00130F4E">
        <w:rPr>
          <w:rFonts w:ascii="Times New Roman" w:hAnsi="Times New Roman"/>
          <w:sz w:val="24"/>
          <w:szCs w:val="24"/>
        </w:rPr>
        <w:t>инского сельского поселения</w:t>
      </w:r>
      <w:r>
        <w:rPr>
          <w:rFonts w:ascii="Times New Roman" w:hAnsi="Times New Roman"/>
          <w:sz w:val="24"/>
          <w:szCs w:val="24"/>
        </w:rPr>
        <w:t>.</w:t>
      </w:r>
    </w:p>
    <w:p w:rsidR="00D208E6" w:rsidRDefault="00D208E6" w:rsidP="00130F4E">
      <w:pPr>
        <w:pStyle w:val="NoSpacing"/>
        <w:ind w:firstLine="709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Header"/>
        <w:tabs>
          <w:tab w:val="left" w:pos="708"/>
        </w:tabs>
        <w:jc w:val="both"/>
        <w:rPr>
          <w:b/>
        </w:rPr>
      </w:pPr>
      <w:r>
        <w:t>Результаты голосования:</w:t>
      </w:r>
    </w:p>
    <w:p w:rsidR="00D208E6" w:rsidRDefault="00D208E6" w:rsidP="00130F4E">
      <w:pPr>
        <w:pStyle w:val="Header"/>
        <w:tabs>
          <w:tab w:val="left" w:pos="708"/>
        </w:tabs>
        <w:jc w:val="both"/>
      </w:pPr>
      <w:r>
        <w:t>«За» - 80 человек</w:t>
      </w:r>
    </w:p>
    <w:p w:rsidR="00D208E6" w:rsidRPr="00130F4E" w:rsidRDefault="00D208E6" w:rsidP="00130F4E">
      <w:pPr>
        <w:pStyle w:val="Header"/>
        <w:tabs>
          <w:tab w:val="left" w:pos="708"/>
        </w:tabs>
        <w:jc w:val="both"/>
      </w:pPr>
      <w:r w:rsidRPr="00130F4E">
        <w:t>«Против» -   нет</w:t>
      </w:r>
    </w:p>
    <w:p w:rsidR="00D208E6" w:rsidRDefault="00D208E6" w:rsidP="00130F4E">
      <w:pPr>
        <w:pStyle w:val="Header"/>
        <w:tabs>
          <w:tab w:val="left" w:pos="708"/>
        </w:tabs>
        <w:jc w:val="both"/>
      </w:pPr>
      <w:r w:rsidRPr="00130F4E">
        <w:t>«Воздержались» -  нет</w:t>
      </w:r>
    </w:p>
    <w:p w:rsidR="00D208E6" w:rsidRPr="00130F4E" w:rsidRDefault="00D208E6" w:rsidP="00130F4E">
      <w:pPr>
        <w:pStyle w:val="Header"/>
        <w:tabs>
          <w:tab w:val="left" w:pos="708"/>
        </w:tabs>
        <w:jc w:val="both"/>
      </w:pPr>
    </w:p>
    <w:p w:rsidR="00D208E6" w:rsidRDefault="00D208E6" w:rsidP="00130F4E">
      <w:pPr>
        <w:pStyle w:val="NoSpacing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ИЗБИРАЕТСЯ СЧЕТНАЯ КОМИССИЯ СХОДА:</w:t>
      </w:r>
    </w:p>
    <w:p w:rsidR="00D208E6" w:rsidRDefault="00D208E6" w:rsidP="00130F4E">
      <w:pPr>
        <w:pStyle w:val="NoSpacing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Для работы нам необходимо избрать счетную комиссию схода. Какие будут предложения?</w:t>
      </w: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Есть предложение избрать в состав счетной комиссии:</w:t>
      </w:r>
    </w:p>
    <w:p w:rsidR="00D208E6" w:rsidRPr="00130F4E" w:rsidRDefault="00D208E6" w:rsidP="00130F4E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Нораеву Людмилу Федоро</w:t>
      </w:r>
      <w:r w:rsidRPr="00130F4E">
        <w:rPr>
          <w:rFonts w:ascii="Times New Roman" w:hAnsi="Times New Roman"/>
          <w:sz w:val="24"/>
          <w:szCs w:val="24"/>
        </w:rPr>
        <w:t>вну</w:t>
      </w:r>
    </w:p>
    <w:p w:rsidR="00D208E6" w:rsidRDefault="00D208E6" w:rsidP="00130F4E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Тарасову Валентину Серафимо</w:t>
      </w:r>
      <w:r w:rsidRPr="00130F4E">
        <w:rPr>
          <w:rFonts w:ascii="Times New Roman" w:hAnsi="Times New Roman"/>
          <w:sz w:val="24"/>
          <w:szCs w:val="24"/>
        </w:rPr>
        <w:t>вну</w:t>
      </w:r>
    </w:p>
    <w:p w:rsidR="00D208E6" w:rsidRPr="00130F4E" w:rsidRDefault="00D208E6" w:rsidP="00130F4E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Черепанову Галину Матвеевну</w:t>
      </w:r>
    </w:p>
    <w:p w:rsidR="00D208E6" w:rsidRDefault="00D208E6" w:rsidP="00130F4E">
      <w:pPr>
        <w:pStyle w:val="NoSpacing"/>
        <w:ind w:left="1069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Header"/>
        <w:tabs>
          <w:tab w:val="left" w:pos="708"/>
        </w:tabs>
        <w:jc w:val="both"/>
        <w:rPr>
          <w:b/>
        </w:rPr>
      </w:pPr>
      <w:r>
        <w:t>Результаты голосования:</w:t>
      </w:r>
    </w:p>
    <w:p w:rsidR="00D208E6" w:rsidRPr="00130F4E" w:rsidRDefault="00D208E6" w:rsidP="00130F4E">
      <w:pPr>
        <w:pStyle w:val="Header"/>
        <w:tabs>
          <w:tab w:val="left" w:pos="708"/>
        </w:tabs>
        <w:jc w:val="both"/>
      </w:pPr>
      <w:r>
        <w:t>«За» - 80</w:t>
      </w:r>
      <w:r w:rsidRPr="00130F4E">
        <w:t xml:space="preserve"> человек</w:t>
      </w:r>
    </w:p>
    <w:p w:rsidR="00D208E6" w:rsidRPr="00130F4E" w:rsidRDefault="00D208E6" w:rsidP="00130F4E">
      <w:pPr>
        <w:pStyle w:val="Header"/>
        <w:tabs>
          <w:tab w:val="left" w:pos="708"/>
        </w:tabs>
        <w:jc w:val="both"/>
      </w:pPr>
      <w:r w:rsidRPr="00130F4E">
        <w:t>«Против» -   нет</w:t>
      </w:r>
    </w:p>
    <w:p w:rsidR="00D208E6" w:rsidRPr="00130F4E" w:rsidRDefault="00D208E6" w:rsidP="00130F4E">
      <w:pPr>
        <w:pStyle w:val="Header"/>
        <w:tabs>
          <w:tab w:val="left" w:pos="708"/>
        </w:tabs>
        <w:jc w:val="both"/>
      </w:pPr>
      <w:r w:rsidRPr="00130F4E">
        <w:t>«Воздержались» -  нет</w:t>
      </w:r>
    </w:p>
    <w:p w:rsidR="00D208E6" w:rsidRDefault="00D208E6" w:rsidP="00130F4E">
      <w:pPr>
        <w:pStyle w:val="NoSpacing"/>
        <w:ind w:firstLine="709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ОПРЕДЕЛЯЕТСЯ ПОРЯДОК ГОЛОСОВАНИЯ ПО ВОПРОСУ ПОВЕСТКИ ДНЯ:</w:t>
      </w:r>
    </w:p>
    <w:p w:rsidR="00D208E6" w:rsidRDefault="00D208E6" w:rsidP="00130F4E">
      <w:pPr>
        <w:pStyle w:val="NoSpacing"/>
        <w:ind w:firstLine="709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Нам необходимо определить  процедуру голосования по вопросу повестки дня. Голосование  может быть открытым или тайным. Предлагаю провести отрытое голосование.</w:t>
      </w:r>
    </w:p>
    <w:p w:rsidR="00D208E6" w:rsidRDefault="00D208E6" w:rsidP="00130F4E">
      <w:pPr>
        <w:pStyle w:val="NoSpacing"/>
        <w:ind w:left="1069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Header"/>
        <w:tabs>
          <w:tab w:val="left" w:pos="708"/>
        </w:tabs>
        <w:jc w:val="both"/>
        <w:rPr>
          <w:b/>
        </w:rPr>
      </w:pPr>
      <w:r>
        <w:t>Результаты голосования:</w:t>
      </w:r>
    </w:p>
    <w:p w:rsidR="00D208E6" w:rsidRPr="00130F4E" w:rsidRDefault="00D208E6" w:rsidP="00130F4E">
      <w:pPr>
        <w:pStyle w:val="Header"/>
        <w:tabs>
          <w:tab w:val="left" w:pos="708"/>
        </w:tabs>
        <w:jc w:val="both"/>
      </w:pPr>
      <w:r>
        <w:t>«За» - 80</w:t>
      </w:r>
      <w:r w:rsidRPr="00130F4E">
        <w:t xml:space="preserve">  человек</w:t>
      </w:r>
    </w:p>
    <w:p w:rsidR="00D208E6" w:rsidRPr="00130F4E" w:rsidRDefault="00D208E6" w:rsidP="00130F4E">
      <w:pPr>
        <w:pStyle w:val="Header"/>
        <w:tabs>
          <w:tab w:val="left" w:pos="708"/>
        </w:tabs>
        <w:jc w:val="both"/>
      </w:pPr>
      <w:r w:rsidRPr="00130F4E">
        <w:t>«Против» -   нет</w:t>
      </w:r>
    </w:p>
    <w:p w:rsidR="00D208E6" w:rsidRPr="00130F4E" w:rsidRDefault="00D208E6" w:rsidP="00130F4E">
      <w:pPr>
        <w:pStyle w:val="Header"/>
        <w:tabs>
          <w:tab w:val="left" w:pos="708"/>
        </w:tabs>
        <w:jc w:val="both"/>
      </w:pPr>
      <w:r w:rsidRPr="00130F4E">
        <w:t>«Воздержались» -  нет</w:t>
      </w:r>
    </w:p>
    <w:p w:rsidR="00D208E6" w:rsidRDefault="00D208E6" w:rsidP="00130F4E">
      <w:pPr>
        <w:pStyle w:val="NoSpacing"/>
        <w:ind w:firstLine="709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РАБОТА ПО ПОВЕСТКЕ ДНЯ:</w:t>
      </w: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вопросу повестки дня слушали:</w:t>
      </w:r>
    </w:p>
    <w:p w:rsidR="00D208E6" w:rsidRDefault="00D208E6" w:rsidP="00130F4E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208E6" w:rsidRDefault="00D208E6" w:rsidP="00130F4E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Новикову Людмилу Петровну. </w:t>
      </w:r>
    </w:p>
    <w:p w:rsidR="00D208E6" w:rsidRPr="00130F4E" w:rsidRDefault="00D208E6" w:rsidP="00130F4E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208E6" w:rsidRPr="004E3F52" w:rsidRDefault="00D208E6" w:rsidP="004E3F52">
      <w:pPr>
        <w:pStyle w:val="NoSpacing"/>
        <w:jc w:val="both"/>
        <w:rPr>
          <w:rFonts w:ascii="Times New Roman" w:hAnsi="Times New Roman"/>
          <w:color w:val="333333"/>
          <w:sz w:val="24"/>
          <w:szCs w:val="24"/>
        </w:rPr>
      </w:pPr>
      <w:r w:rsidRPr="004E3F52">
        <w:rPr>
          <w:rFonts w:ascii="Times New Roman" w:hAnsi="Times New Roman"/>
          <w:sz w:val="24"/>
          <w:szCs w:val="24"/>
        </w:rPr>
        <w:t xml:space="preserve">     Решением Совета депутатов Липкинского сельского поселения Ромодановского муниципального района Респу</w:t>
      </w:r>
      <w:r>
        <w:rPr>
          <w:rFonts w:ascii="Times New Roman" w:hAnsi="Times New Roman"/>
          <w:sz w:val="24"/>
          <w:szCs w:val="24"/>
        </w:rPr>
        <w:t xml:space="preserve">блики Мордовия от 24 июня 2022 года №19 </w:t>
      </w:r>
      <w:r w:rsidRPr="004E3F52">
        <w:rPr>
          <w:rFonts w:ascii="Times New Roman" w:hAnsi="Times New Roman"/>
          <w:sz w:val="24"/>
          <w:szCs w:val="24"/>
        </w:rPr>
        <w:t xml:space="preserve"> назначен сход граждан  по вопросу введения и использования ср</w:t>
      </w:r>
      <w:r>
        <w:rPr>
          <w:rFonts w:ascii="Times New Roman" w:hAnsi="Times New Roman"/>
          <w:sz w:val="24"/>
          <w:szCs w:val="24"/>
        </w:rPr>
        <w:t xml:space="preserve">едств самообложения граждан в </w:t>
      </w:r>
      <w:r w:rsidRPr="004E3F52">
        <w:rPr>
          <w:rFonts w:ascii="Times New Roman" w:hAnsi="Times New Roman"/>
          <w:sz w:val="24"/>
          <w:szCs w:val="24"/>
        </w:rPr>
        <w:t>сел</w:t>
      </w:r>
      <w:r>
        <w:rPr>
          <w:rFonts w:ascii="Times New Roman" w:hAnsi="Times New Roman"/>
          <w:sz w:val="24"/>
          <w:szCs w:val="24"/>
        </w:rPr>
        <w:t>е Вырыпаево</w:t>
      </w:r>
      <w:r w:rsidRPr="004E3F52">
        <w:rPr>
          <w:rFonts w:ascii="Times New Roman" w:hAnsi="Times New Roman"/>
          <w:sz w:val="24"/>
          <w:szCs w:val="24"/>
        </w:rPr>
        <w:t xml:space="preserve"> Липкинского сельского поселения. Данное решение было обнародовано путем размещения на информационных стендах, официальном сайте </w:t>
      </w:r>
      <w:r>
        <w:rPr>
          <w:rFonts w:ascii="Times New Roman" w:hAnsi="Times New Roman"/>
          <w:sz w:val="24"/>
          <w:szCs w:val="24"/>
        </w:rPr>
        <w:t>Липк</w:t>
      </w:r>
      <w:r w:rsidRPr="004E3F52">
        <w:rPr>
          <w:rFonts w:ascii="Times New Roman" w:hAnsi="Times New Roman"/>
          <w:sz w:val="24"/>
          <w:szCs w:val="24"/>
        </w:rPr>
        <w:t>инского сельского поселения. Вопрос,  выносимый на сход</w:t>
      </w:r>
      <w:r>
        <w:rPr>
          <w:rFonts w:ascii="Times New Roman" w:hAnsi="Times New Roman"/>
          <w:sz w:val="24"/>
          <w:szCs w:val="24"/>
        </w:rPr>
        <w:t xml:space="preserve"> граждан:</w:t>
      </w:r>
      <w:r w:rsidRPr="004E3F52">
        <w:rPr>
          <w:rFonts w:ascii="Times New Roman" w:hAnsi="Times New Roman"/>
          <w:sz w:val="24"/>
          <w:szCs w:val="24"/>
        </w:rPr>
        <w:t xml:space="preserve"> «Согласны ли Вы на введение сам</w:t>
      </w:r>
      <w:r>
        <w:rPr>
          <w:rFonts w:ascii="Times New Roman" w:hAnsi="Times New Roman"/>
          <w:sz w:val="24"/>
          <w:szCs w:val="24"/>
        </w:rPr>
        <w:t>ообложения в 2022 году в сумме 1000 (Одна тысяча</w:t>
      </w:r>
      <w:r w:rsidRPr="004E3F52">
        <w:rPr>
          <w:rFonts w:ascii="Times New Roman" w:hAnsi="Times New Roman"/>
          <w:sz w:val="24"/>
          <w:szCs w:val="24"/>
        </w:rPr>
        <w:t xml:space="preserve">) рублей с каждого </w:t>
      </w:r>
      <w:r>
        <w:rPr>
          <w:rFonts w:ascii="Times New Roman" w:hAnsi="Times New Roman"/>
          <w:sz w:val="24"/>
          <w:szCs w:val="24"/>
        </w:rPr>
        <w:t xml:space="preserve"> домовладения,</w:t>
      </w:r>
      <w:r w:rsidRPr="004E3F52">
        <w:rPr>
          <w:rFonts w:ascii="Times New Roman" w:hAnsi="Times New Roman"/>
          <w:sz w:val="24"/>
          <w:szCs w:val="24"/>
        </w:rPr>
        <w:t xml:space="preserve"> средства от которого будут израсходованы на следующие работы:</w:t>
      </w:r>
    </w:p>
    <w:p w:rsidR="00D208E6" w:rsidRPr="00130F4E" w:rsidRDefault="00D208E6" w:rsidP="00130F4E">
      <w:pPr>
        <w:pStyle w:val="ListParagraph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 xml:space="preserve">Благоустройство </w:t>
      </w:r>
      <w:r>
        <w:rPr>
          <w:rFonts w:ascii="Times New Roman" w:hAnsi="Times New Roman" w:cs="Times New Roman"/>
          <w:sz w:val="24"/>
          <w:szCs w:val="24"/>
        </w:rPr>
        <w:t xml:space="preserve"> кладбища села Вырыпаево.</w:t>
      </w:r>
    </w:p>
    <w:p w:rsidR="00D208E6" w:rsidRPr="00130F4E" w:rsidRDefault="00D208E6" w:rsidP="00130F4E">
      <w:pPr>
        <w:pStyle w:val="ListParagraph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Да</w:t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  <w:t>Нет»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Выступили: </w:t>
      </w: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Черепанова Галина Матвеевна – жительница с. Вырыпаево</w:t>
      </w:r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94A9D">
        <w:rPr>
          <w:rFonts w:ascii="Times New Roman" w:hAnsi="Times New Roman"/>
          <w:sz w:val="24"/>
          <w:szCs w:val="24"/>
        </w:rPr>
        <w:t xml:space="preserve">Я полностью поддерживаю сбор средств на </w:t>
      </w:r>
      <w:r>
        <w:rPr>
          <w:rFonts w:ascii="Times New Roman" w:hAnsi="Times New Roman"/>
          <w:sz w:val="24"/>
          <w:szCs w:val="24"/>
        </w:rPr>
        <w:t>благоустройство</w:t>
      </w:r>
      <w:r w:rsidRPr="00794A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кладбища</w:t>
      </w:r>
      <w:r w:rsidRPr="00794A9D">
        <w:rPr>
          <w:rFonts w:ascii="Times New Roman" w:hAnsi="Times New Roman"/>
          <w:sz w:val="24"/>
          <w:szCs w:val="24"/>
        </w:rPr>
        <w:t xml:space="preserve">. </w:t>
      </w:r>
    </w:p>
    <w:p w:rsidR="00D208E6" w:rsidRDefault="00D208E6" w:rsidP="00130F4E">
      <w:pPr>
        <w:pStyle w:val="NoSpacing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D208E6" w:rsidRDefault="00D208E6" w:rsidP="000C359E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 xml:space="preserve"> Ввести в </w:t>
      </w:r>
      <w:r w:rsidRPr="00794A9D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 xml:space="preserve">2 году самообложение граждан в сумме  1 </w:t>
      </w:r>
      <w:r w:rsidRPr="00794A9D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>0  рублей с каждого  домовладения</w:t>
      </w:r>
      <w:r w:rsidRPr="004E3F52">
        <w:rPr>
          <w:rFonts w:ascii="Times New Roman" w:hAnsi="Times New Roman"/>
          <w:sz w:val="24"/>
          <w:szCs w:val="24"/>
        </w:rPr>
        <w:t xml:space="preserve">, средства от которого будут израсходованы на </w:t>
      </w:r>
      <w:r>
        <w:rPr>
          <w:rFonts w:ascii="Times New Roman" w:hAnsi="Times New Roman"/>
          <w:sz w:val="24"/>
          <w:szCs w:val="24"/>
        </w:rPr>
        <w:t>б</w:t>
      </w:r>
      <w:r w:rsidRPr="00794A9D">
        <w:rPr>
          <w:rFonts w:ascii="Times New Roman" w:hAnsi="Times New Roman"/>
          <w:sz w:val="24"/>
          <w:szCs w:val="24"/>
        </w:rPr>
        <w:t xml:space="preserve">лагоустройство </w:t>
      </w:r>
      <w:r>
        <w:rPr>
          <w:rFonts w:ascii="Times New Roman" w:hAnsi="Times New Roman"/>
          <w:sz w:val="24"/>
          <w:szCs w:val="24"/>
        </w:rPr>
        <w:t xml:space="preserve"> кладбища села Вырыпаево.</w:t>
      </w:r>
    </w:p>
    <w:p w:rsidR="00D208E6" w:rsidRPr="00794A9D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голосования: «Да» -80</w:t>
      </w:r>
      <w:r w:rsidRPr="00794A9D">
        <w:rPr>
          <w:rFonts w:ascii="Times New Roman" w:hAnsi="Times New Roman"/>
          <w:sz w:val="24"/>
          <w:szCs w:val="24"/>
        </w:rPr>
        <w:t xml:space="preserve"> чел.</w:t>
      </w:r>
    </w:p>
    <w:p w:rsidR="00D208E6" w:rsidRPr="00794A9D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                                     «Нет»- нет.</w:t>
      </w:r>
    </w:p>
    <w:p w:rsidR="00D208E6" w:rsidRPr="00794A9D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                                     «Воздержал</w:t>
      </w:r>
      <w:r>
        <w:rPr>
          <w:rFonts w:ascii="Times New Roman" w:hAnsi="Times New Roman"/>
          <w:sz w:val="24"/>
          <w:szCs w:val="24"/>
        </w:rPr>
        <w:t>и</w:t>
      </w:r>
      <w:r w:rsidRPr="00794A9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</w:t>
      </w:r>
      <w:r w:rsidRPr="00794A9D">
        <w:rPr>
          <w:rFonts w:ascii="Times New Roman" w:hAnsi="Times New Roman"/>
          <w:sz w:val="24"/>
          <w:szCs w:val="24"/>
        </w:rPr>
        <w:t>»- нет.</w:t>
      </w: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принято.</w:t>
      </w: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208E6" w:rsidRDefault="00D208E6" w:rsidP="00130F4E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208E6" w:rsidRPr="0004096E" w:rsidRDefault="00D208E6" w:rsidP="00DD5D06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D208E6" w:rsidRDefault="00D208E6" w:rsidP="00DD5D0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208E6" w:rsidRPr="00794A9D" w:rsidRDefault="00D208E6" w:rsidP="00DD5D0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Председательствующий на сходе граждан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794A9D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Л</w:t>
      </w:r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П</w:t>
      </w:r>
      <w:r w:rsidRPr="00794A9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Новикова</w:t>
      </w:r>
    </w:p>
    <w:p w:rsidR="00D208E6" w:rsidRPr="00794A9D" w:rsidRDefault="00D208E6" w:rsidP="004B4647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</w:t>
      </w:r>
    </w:p>
    <w:p w:rsidR="00D208E6" w:rsidRPr="00794A9D" w:rsidRDefault="00D208E6" w:rsidP="00DD5D0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>Секретарь схода граждан</w:t>
      </w:r>
      <w:r w:rsidRPr="00794A9D">
        <w:rPr>
          <w:rFonts w:ascii="Times New Roman" w:hAnsi="Times New Roman"/>
          <w:sz w:val="24"/>
          <w:szCs w:val="24"/>
        </w:rPr>
        <w:tab/>
      </w:r>
      <w:r w:rsidRPr="00794A9D">
        <w:rPr>
          <w:rFonts w:ascii="Times New Roman" w:hAnsi="Times New Roman"/>
          <w:sz w:val="24"/>
          <w:szCs w:val="24"/>
        </w:rPr>
        <w:tab/>
      </w:r>
      <w:r w:rsidRPr="00794A9D">
        <w:rPr>
          <w:rFonts w:ascii="Times New Roman" w:hAnsi="Times New Roman"/>
          <w:sz w:val="24"/>
          <w:szCs w:val="24"/>
        </w:rPr>
        <w:tab/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794A9D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М</w:t>
      </w:r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Н</w:t>
      </w:r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Косова</w:t>
      </w:r>
    </w:p>
    <w:p w:rsidR="00D208E6" w:rsidRDefault="00D208E6" w:rsidP="00177A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208E6" w:rsidSect="00964766">
      <w:pgSz w:w="11906" w:h="16838"/>
      <w:pgMar w:top="993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6A6F44"/>
    <w:multiLevelType w:val="hybridMultilevel"/>
    <w:tmpl w:val="4FC0E11A"/>
    <w:lvl w:ilvl="0" w:tplc="1018D51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3045D45"/>
    <w:multiLevelType w:val="hybridMultilevel"/>
    <w:tmpl w:val="1D36F8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3B83C07"/>
    <w:multiLevelType w:val="hybridMultilevel"/>
    <w:tmpl w:val="966E63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23A6144"/>
    <w:multiLevelType w:val="hybridMultilevel"/>
    <w:tmpl w:val="B5B0BF10"/>
    <w:lvl w:ilvl="0" w:tplc="996404A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D06"/>
    <w:rsid w:val="0004096E"/>
    <w:rsid w:val="00070E14"/>
    <w:rsid w:val="000C359E"/>
    <w:rsid w:val="001051E3"/>
    <w:rsid w:val="00130F4E"/>
    <w:rsid w:val="001503BB"/>
    <w:rsid w:val="00177A82"/>
    <w:rsid w:val="001A1DDF"/>
    <w:rsid w:val="001D5F62"/>
    <w:rsid w:val="0021389B"/>
    <w:rsid w:val="00235F26"/>
    <w:rsid w:val="00294511"/>
    <w:rsid w:val="0029793C"/>
    <w:rsid w:val="002C41F4"/>
    <w:rsid w:val="00371FCF"/>
    <w:rsid w:val="003B3181"/>
    <w:rsid w:val="003B6233"/>
    <w:rsid w:val="0043734D"/>
    <w:rsid w:val="004A3135"/>
    <w:rsid w:val="004B4647"/>
    <w:rsid w:val="004E3F52"/>
    <w:rsid w:val="00500C90"/>
    <w:rsid w:val="005700CF"/>
    <w:rsid w:val="0060776D"/>
    <w:rsid w:val="006756F1"/>
    <w:rsid w:val="006F64C8"/>
    <w:rsid w:val="00740683"/>
    <w:rsid w:val="00762051"/>
    <w:rsid w:val="007804EE"/>
    <w:rsid w:val="00794A9D"/>
    <w:rsid w:val="007F0D3E"/>
    <w:rsid w:val="00802013"/>
    <w:rsid w:val="00826422"/>
    <w:rsid w:val="00880221"/>
    <w:rsid w:val="009175C6"/>
    <w:rsid w:val="0096328A"/>
    <w:rsid w:val="00964766"/>
    <w:rsid w:val="00977BF1"/>
    <w:rsid w:val="009F6F7B"/>
    <w:rsid w:val="00A615CD"/>
    <w:rsid w:val="00AE4623"/>
    <w:rsid w:val="00BF242A"/>
    <w:rsid w:val="00C1041E"/>
    <w:rsid w:val="00CD4C0D"/>
    <w:rsid w:val="00D208E6"/>
    <w:rsid w:val="00D21E5D"/>
    <w:rsid w:val="00DD5D06"/>
    <w:rsid w:val="00DF57E3"/>
    <w:rsid w:val="00E077C3"/>
    <w:rsid w:val="00E704F2"/>
    <w:rsid w:val="00E90D00"/>
    <w:rsid w:val="00EB02D5"/>
    <w:rsid w:val="00EB134D"/>
    <w:rsid w:val="00F2459A"/>
    <w:rsid w:val="00F36E85"/>
    <w:rsid w:val="00FF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E85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D5D06"/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F36E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1A1DD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A1D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09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259</TotalTime>
  <Pages>2</Pages>
  <Words>444</Words>
  <Characters>2535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2022-08-23T06:55:00Z</cp:lastPrinted>
  <dcterms:created xsi:type="dcterms:W3CDTF">2020-01-29T11:34:00Z</dcterms:created>
  <dcterms:modified xsi:type="dcterms:W3CDTF">2022-08-23T06:56:00Z</dcterms:modified>
</cp:coreProperties>
</file>